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13B9" w:rsidRDefault="004913B9" w:rsidP="00A10C05">
      <w:pPr>
        <w:jc w:val="center"/>
        <w:rPr>
          <w:rFonts w:cs="Arial"/>
          <w:b/>
          <w:sz w:val="24"/>
          <w:szCs w:val="24"/>
        </w:rPr>
      </w:pPr>
    </w:p>
    <w:p w:rsidR="00756E98" w:rsidRDefault="00756E98" w:rsidP="00756E98">
      <w:pPr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</w:t>
      </w:r>
      <w:r w:rsidR="00056E9D">
        <w:rPr>
          <w:rFonts w:cs="Arial"/>
          <w:b/>
          <w:sz w:val="24"/>
          <w:szCs w:val="24"/>
        </w:rPr>
        <w:t>art 4 Appendix E</w:t>
      </w:r>
    </w:p>
    <w:p w:rsidR="00804A1B" w:rsidRDefault="00804A1B" w:rsidP="00756E98">
      <w:pPr>
        <w:jc w:val="center"/>
        <w:rPr>
          <w:rFonts w:cs="Arial"/>
          <w:b/>
          <w:sz w:val="24"/>
          <w:szCs w:val="24"/>
        </w:rPr>
      </w:pPr>
    </w:p>
    <w:p w:rsidR="002C3A0B" w:rsidRPr="00EF4475" w:rsidRDefault="002C3A0B" w:rsidP="00756E98">
      <w:pPr>
        <w:autoSpaceDE w:val="0"/>
        <w:autoSpaceDN w:val="0"/>
        <w:adjustRightInd w:val="0"/>
        <w:rPr>
          <w:rFonts w:cs="Arial"/>
          <w:b/>
          <w:bCs/>
          <w:color w:val="000000"/>
          <w:szCs w:val="22"/>
          <w:lang w:val="en-SG" w:eastAsia="en-SG"/>
        </w:rPr>
      </w:pPr>
    </w:p>
    <w:p w:rsidR="00756E98" w:rsidRPr="00E0150A" w:rsidRDefault="00756E98" w:rsidP="00756E98">
      <w:pPr>
        <w:autoSpaceDE w:val="0"/>
        <w:autoSpaceDN w:val="0"/>
        <w:adjustRightInd w:val="0"/>
        <w:rPr>
          <w:rFonts w:cs="Arial"/>
          <w:b/>
          <w:bCs/>
          <w:color w:val="FF0000"/>
          <w:szCs w:val="22"/>
          <w:lang w:val="en-SG" w:eastAsia="en-SG"/>
        </w:rPr>
      </w:pPr>
      <w:r w:rsidRPr="00EF4475">
        <w:rPr>
          <w:rFonts w:cs="Arial"/>
          <w:b/>
          <w:bCs/>
          <w:color w:val="000000"/>
          <w:szCs w:val="22"/>
          <w:lang w:val="en-SG" w:eastAsia="en-SG"/>
        </w:rPr>
        <w:t xml:space="preserve">REQUEST FOR PROPOSAL NO: </w:t>
      </w:r>
      <w:r w:rsidR="00D778DC" w:rsidRPr="00D778DC">
        <w:rPr>
          <w:rFonts w:cs="Arial"/>
          <w:b/>
          <w:lang w:val="pt-BR"/>
        </w:rPr>
        <w:t>TTSH-FY19-NOV-01659</w:t>
      </w:r>
    </w:p>
    <w:p w:rsidR="00056E9D" w:rsidRPr="00F5260F" w:rsidRDefault="00056E9D" w:rsidP="00056E9D">
      <w:pPr>
        <w:suppressAutoHyphens/>
        <w:jc w:val="both"/>
        <w:rPr>
          <w:spacing w:val="-2"/>
        </w:rPr>
      </w:pPr>
      <w:r w:rsidRPr="00F5260F">
        <w:rPr>
          <w:spacing w:val="-2"/>
        </w:rPr>
        <w:t xml:space="preserve">Item </w:t>
      </w:r>
      <w:proofErr w:type="spellStart"/>
      <w:r w:rsidRPr="00F5260F">
        <w:rPr>
          <w:spacing w:val="-2"/>
        </w:rPr>
        <w:t>Desc</w:t>
      </w:r>
      <w:proofErr w:type="spellEnd"/>
      <w:r>
        <w:rPr>
          <w:spacing w:val="-2"/>
        </w:rPr>
        <w:tab/>
      </w:r>
      <w:r>
        <w:rPr>
          <w:spacing w:val="-2"/>
        </w:rPr>
        <w:tab/>
      </w:r>
      <w:proofErr w:type="gramStart"/>
      <w:r>
        <w:rPr>
          <w:spacing w:val="-2"/>
        </w:rPr>
        <w:tab/>
      </w:r>
      <w:r w:rsidRPr="00F5260F">
        <w:rPr>
          <w:spacing w:val="-2"/>
        </w:rPr>
        <w:t xml:space="preserve"> :</w:t>
      </w:r>
      <w:proofErr w:type="gramEnd"/>
      <w:r w:rsidRPr="00F5260F">
        <w:rPr>
          <w:spacing w:val="-2"/>
        </w:rPr>
        <w:t xml:space="preserve">  </w:t>
      </w:r>
    </w:p>
    <w:p w:rsidR="00056E9D" w:rsidRDefault="00056E9D" w:rsidP="00056E9D">
      <w:pPr>
        <w:suppressAutoHyphens/>
        <w:jc w:val="both"/>
        <w:rPr>
          <w:spacing w:val="-3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Item No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:   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Offer No </w:t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bookmarkStart w:id="0" w:name="_GoBack"/>
      <w:bookmarkEnd w:id="0"/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Name of Firm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Manufacturer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Brand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Model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Year of Model</w:t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Country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Unit Price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Warranty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 xml:space="preserve">(minimum 24 </w:t>
      </w:r>
      <w:proofErr w:type="spellStart"/>
      <w:r>
        <w:rPr>
          <w:spacing w:val="-2"/>
        </w:rPr>
        <w:t>mths</w:t>
      </w:r>
      <w:proofErr w:type="spellEnd"/>
      <w:r>
        <w:rPr>
          <w:spacing w:val="-2"/>
        </w:rPr>
        <w:t>)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Delivery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Installation Time</w:t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Commissioning Period</w:t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  <w:r>
        <w:rPr>
          <w:spacing w:val="-2"/>
        </w:rPr>
        <w:tab/>
        <w:t>Table of Prices</w:t>
      </w:r>
    </w:p>
    <w:p w:rsidR="00056E9D" w:rsidRDefault="00056E9D" w:rsidP="00056E9D">
      <w:pPr>
        <w:tabs>
          <w:tab w:val="center" w:pos="4513"/>
        </w:tabs>
        <w:suppressAutoHyphens/>
        <w:jc w:val="both"/>
        <w:rPr>
          <w:spacing w:val="-2"/>
        </w:rPr>
      </w:pPr>
    </w:p>
    <w:tbl>
      <w:tblPr>
        <w:tblW w:w="0" w:type="auto"/>
        <w:jc w:val="center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78"/>
        <w:gridCol w:w="4565"/>
        <w:gridCol w:w="2718"/>
      </w:tblGrid>
      <w:tr w:rsidR="00056E9D" w:rsidTr="00322E53">
        <w:trPr>
          <w:jc w:val="center"/>
        </w:trPr>
        <w:tc>
          <w:tcPr>
            <w:tcW w:w="778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ab/>
              <w:t>No.</w:t>
            </w:r>
          </w:p>
        </w:tc>
        <w:tc>
          <w:tcPr>
            <w:tcW w:w="4565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center" w:pos="1977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Description</w:t>
            </w:r>
          </w:p>
        </w:tc>
        <w:tc>
          <w:tcPr>
            <w:tcW w:w="271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center" w:pos="911"/>
              </w:tabs>
              <w:suppressAutoHyphens/>
              <w:spacing w:before="90" w:after="54"/>
              <w:jc w:val="center"/>
              <w:rPr>
                <w:spacing w:val="-2"/>
              </w:rPr>
            </w:pPr>
            <w:r>
              <w:rPr>
                <w:spacing w:val="-2"/>
              </w:rPr>
              <w:t>Unit Price(S$) *</w:t>
            </w:r>
          </w:p>
        </w:tc>
      </w:tr>
      <w:tr w:rsidR="00056E9D" w:rsidTr="00322E53">
        <w:trPr>
          <w:trHeight w:val="498"/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1.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Main item c/w standard accessories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 xml:space="preserve">   2.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Site Preparation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3.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Installation and Commissioning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rPr>
          <w:jc w:val="center"/>
        </w:trPr>
        <w:tc>
          <w:tcPr>
            <w:tcW w:w="778" w:type="dxa"/>
            <w:tcBorders>
              <w:top w:val="single" w:sz="6" w:space="0" w:color="auto"/>
              <w:left w:val="double" w:sz="6" w:space="0" w:color="auto"/>
              <w:bottom w:val="double" w:sz="4" w:space="0" w:color="auto"/>
            </w:tcBorders>
          </w:tcPr>
          <w:p w:rsidR="00056E9D" w:rsidRDefault="00056E9D" w:rsidP="00322E53">
            <w:pPr>
              <w:tabs>
                <w:tab w:val="center" w:pos="28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4.</w:t>
            </w:r>
          </w:p>
        </w:tc>
        <w:tc>
          <w:tcPr>
            <w:tcW w:w="4565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Professional fees (if applicable)</w:t>
            </w:r>
          </w:p>
        </w:tc>
        <w:tc>
          <w:tcPr>
            <w:tcW w:w="2718" w:type="dxa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rPr>
          <w:jc w:val="center"/>
        </w:trPr>
        <w:tc>
          <w:tcPr>
            <w:tcW w:w="778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565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b/>
                <w:spacing w:val="-2"/>
              </w:rPr>
              <w:t>TOTAL PRICE PER UNIT</w:t>
            </w:r>
          </w:p>
        </w:tc>
        <w:tc>
          <w:tcPr>
            <w:tcW w:w="2718" w:type="dxa"/>
            <w:tcBorders>
              <w:top w:val="double" w:sz="4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*  Price exclusive of GST.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rFonts w:ascii="Helv 10pt" w:hAnsi="Helv 10pt"/>
          <w:spacing w:val="-2"/>
          <w:sz w:val="20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t>1.</w:t>
      </w:r>
      <w:r>
        <w:rPr>
          <w:b/>
          <w:spacing w:val="-2"/>
        </w:rPr>
        <w:tab/>
        <w:t>Statement of Compliance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1.1</w:t>
      </w:r>
      <w:r>
        <w:rPr>
          <w:spacing w:val="-2"/>
        </w:rPr>
        <w:tab/>
        <w:t>Attach the technical specifications (Annex A) of Article and whichever not applicable in the body of the specifications.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1.2</w:t>
      </w:r>
      <w:r>
        <w:rPr>
          <w:spacing w:val="-2"/>
        </w:rPr>
        <w:tab/>
        <w:t>Fill the form below for areas of non-compliance.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2232"/>
        <w:gridCol w:w="7128"/>
      </w:tblGrid>
      <w:tr w:rsidR="00056E9D" w:rsidTr="00322E53">
        <w:tc>
          <w:tcPr>
            <w:tcW w:w="2232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Specification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Clause No.</w:t>
            </w:r>
          </w:p>
        </w:tc>
        <w:tc>
          <w:tcPr>
            <w:tcW w:w="712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Full Description of non-compliance and any comments</w:t>
            </w:r>
          </w:p>
        </w:tc>
      </w:tr>
      <w:tr w:rsidR="00056E9D" w:rsidTr="00322E53">
        <w:tc>
          <w:tcPr>
            <w:tcW w:w="2232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rFonts w:ascii="Helv 10pt" w:hAnsi="Helv 10pt"/>
                <w:spacing w:val="-2"/>
                <w:sz w:val="20"/>
              </w:rPr>
            </w:pPr>
          </w:p>
        </w:tc>
        <w:tc>
          <w:tcPr>
            <w:tcW w:w="712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rFonts w:ascii="Helv 10pt" w:hAnsi="Helv 10pt"/>
                <w:spacing w:val="-2"/>
                <w:sz w:val="20"/>
              </w:rPr>
            </w:pP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rFonts w:ascii="Helv 10pt" w:hAnsi="Helv 10pt"/>
                <w:spacing w:val="-2"/>
                <w:sz w:val="20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b/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b/>
          <w:spacing w:val="-2"/>
        </w:rPr>
      </w:pPr>
    </w:p>
    <w:p w:rsidR="00056E9D" w:rsidRDefault="00056E9D">
      <w:pPr>
        <w:rPr>
          <w:b/>
          <w:spacing w:val="-2"/>
        </w:rPr>
      </w:pPr>
      <w:r>
        <w:rPr>
          <w:b/>
          <w:spacing w:val="-2"/>
        </w:rP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>2.</w:t>
      </w:r>
      <w:r>
        <w:rPr>
          <w:b/>
          <w:spacing w:val="-2"/>
        </w:rPr>
        <w:tab/>
        <w:t>Standard Accessories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2.1</w:t>
      </w:r>
      <w:r>
        <w:rPr>
          <w:spacing w:val="-2"/>
        </w:rPr>
        <w:tab/>
        <w:t>Standard accessories provided shall be: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756"/>
        <w:gridCol w:w="2196"/>
        <w:gridCol w:w="3780"/>
        <w:gridCol w:w="787"/>
        <w:gridCol w:w="1841"/>
      </w:tblGrid>
      <w:tr w:rsidR="00056E9D" w:rsidTr="00322E53">
        <w:tc>
          <w:tcPr>
            <w:tcW w:w="756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2196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Accessory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378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Description of Accessory</w:t>
            </w:r>
          </w:p>
        </w:tc>
        <w:tc>
          <w:tcPr>
            <w:tcW w:w="787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proofErr w:type="spellStart"/>
            <w:r>
              <w:rPr>
                <w:spacing w:val="-2"/>
              </w:rPr>
              <w:t>Qty</w:t>
            </w:r>
            <w:proofErr w:type="spellEnd"/>
          </w:p>
        </w:tc>
        <w:tc>
          <w:tcPr>
            <w:tcW w:w="1841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Cost</w:t>
            </w: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756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21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378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87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4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 xml:space="preserve">3. </w:t>
      </w:r>
      <w:r>
        <w:rPr>
          <w:b/>
          <w:spacing w:val="-2"/>
        </w:rPr>
        <w:tab/>
        <w:t>Optional Accessories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08"/>
        <w:gridCol w:w="1872"/>
        <w:gridCol w:w="4320"/>
        <w:gridCol w:w="720"/>
        <w:gridCol w:w="1296"/>
      </w:tblGrid>
      <w:tr w:rsidR="00056E9D" w:rsidTr="00322E53">
        <w:tc>
          <w:tcPr>
            <w:tcW w:w="1008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1872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Accessory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432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Optional Accessory / Feature Description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proofErr w:type="spellStart"/>
            <w:r>
              <w:rPr>
                <w:spacing w:val="-2"/>
              </w:rPr>
              <w:t>Qty</w:t>
            </w:r>
            <w:proofErr w:type="spellEnd"/>
          </w:p>
        </w:tc>
        <w:tc>
          <w:tcPr>
            <w:tcW w:w="1296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Price</w:t>
            </w: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1008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3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b/>
          <w:spacing w:val="-2"/>
        </w:rPr>
        <w:lastRenderedPageBreak/>
        <w:t>4.</w:t>
      </w:r>
      <w:r>
        <w:rPr>
          <w:b/>
          <w:spacing w:val="-2"/>
        </w:rPr>
        <w:tab/>
        <w:t>Annual Service Contract Charges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4.1</w:t>
      </w:r>
      <w:r>
        <w:rPr>
          <w:spacing w:val="-2"/>
        </w:rPr>
        <w:tab/>
        <w:t>The cost of a full maintenance/service program recommended by the manufacturer during the warranty period shall be included in the base price.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4.2</w:t>
      </w:r>
      <w:r>
        <w:rPr>
          <w:spacing w:val="-2"/>
        </w:rPr>
        <w:tab/>
        <w:t xml:space="preserve">Contractors shall submit a letter of appointment from the manufacturer as sole agent in </w:t>
      </w:r>
      <w:smartTag w:uri="urn:schemas-microsoft-com:office:smarttags" w:element="PlaceType">
        <w:smartTag w:uri="urn:schemas-microsoft-com:office:smarttags" w:element="place">
          <w:r>
            <w:rPr>
              <w:spacing w:val="-2"/>
            </w:rPr>
            <w:t>Singapore</w:t>
          </w:r>
        </w:smartTag>
      </w:smartTag>
      <w:r>
        <w:rPr>
          <w:spacing w:val="-2"/>
        </w:rPr>
        <w:t xml:space="preserve"> of the product offered.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4.3</w:t>
      </w:r>
      <w:r>
        <w:rPr>
          <w:spacing w:val="-2"/>
        </w:rPr>
        <w:tab/>
        <w:t xml:space="preserve">Contractors shall state the number of locally based technical service and application personnel, trained to provide technical support and to maintain the equipment proposed, by completing the table </w:t>
      </w:r>
      <w:proofErr w:type="gramStart"/>
      <w:r>
        <w:rPr>
          <w:spacing w:val="-2"/>
        </w:rPr>
        <w:t>below :</w:t>
      </w:r>
      <w:proofErr w:type="gramEnd"/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984"/>
        <w:gridCol w:w="3552"/>
        <w:gridCol w:w="1824"/>
      </w:tblGrid>
      <w:tr w:rsidR="00056E9D" w:rsidTr="00322E53">
        <w:tc>
          <w:tcPr>
            <w:tcW w:w="3984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Name of Trained Personnel</w:t>
            </w:r>
          </w:p>
        </w:tc>
        <w:tc>
          <w:tcPr>
            <w:tcW w:w="3552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center" w:pos="1666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Qualifications</w:t>
            </w:r>
          </w:p>
        </w:tc>
        <w:tc>
          <w:tcPr>
            <w:tcW w:w="1824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Years of experience</w:t>
            </w:r>
          </w:p>
        </w:tc>
      </w:tr>
      <w:tr w:rsidR="00056E9D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398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355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82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 4.4</w:t>
      </w:r>
      <w:r>
        <w:rPr>
          <w:spacing w:val="-2"/>
        </w:rPr>
        <w:tab/>
        <w:t>Please provide details, including the following: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a.</w:t>
      </w:r>
      <w:r>
        <w:rPr>
          <w:spacing w:val="-2"/>
        </w:rPr>
        <w:tab/>
        <w:t>Response time for unscheduled maintenance</w:t>
      </w:r>
      <w:r>
        <w:rPr>
          <w:spacing w:val="-2"/>
        </w:rPr>
        <w:tab/>
      </w:r>
      <w:r>
        <w:rPr>
          <w:spacing w:val="-2"/>
        </w:rPr>
        <w:tab/>
        <w:t xml:space="preserve">: 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b.</w:t>
      </w:r>
      <w:r>
        <w:rPr>
          <w:spacing w:val="-2"/>
        </w:rPr>
        <w:tab/>
        <w:t>Availability of 24-hour service support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>
        <w:rPr>
          <w:spacing w:val="-2"/>
        </w:rPr>
        <w:tab/>
        <w:t>Yes / No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b.</w:t>
      </w:r>
      <w:r>
        <w:rPr>
          <w:spacing w:val="-2"/>
        </w:rPr>
        <w:tab/>
        <w:t>Maximum length of downtime before replacement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equipment is supplied / part is available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c.</w:t>
      </w:r>
      <w:r>
        <w:rPr>
          <w:spacing w:val="-2"/>
        </w:rPr>
        <w:tab/>
        <w:t>Availability of replacement equipment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  <w:r>
        <w:rPr>
          <w:spacing w:val="-2"/>
        </w:rPr>
        <w:tab/>
        <w:t>Yes / No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  <w:t>d.</w:t>
      </w:r>
      <w:r>
        <w:rPr>
          <w:spacing w:val="-2"/>
        </w:rPr>
        <w:tab/>
        <w:t>Availability of parts and limits to price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escalation</w:t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  <w:r>
        <w:rPr>
          <w:spacing w:val="-2"/>
        </w:rPr>
        <w:tab/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numPr>
          <w:ilvl w:val="0"/>
          <w:numId w:val="3"/>
        </w:num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>Frequency of preventive maintenance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ab/>
      </w: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4.5</w:t>
      </w:r>
      <w:r>
        <w:rPr>
          <w:spacing w:val="-2"/>
        </w:rPr>
        <w:tab/>
        <w:t>The Contractor shall provide details of preventive maintenance, in accordance to the manufacturer, in an attached list.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lastRenderedPageBreak/>
        <w:t>4.6</w:t>
      </w:r>
      <w:r>
        <w:rPr>
          <w:spacing w:val="-2"/>
        </w:rPr>
        <w:tab/>
        <w:t xml:space="preserve">The Contractor shall quote the cost of the maintenance based on the hospital's standard contract agreement, state the consumables and service parts required for each preventive maintenance </w:t>
      </w:r>
      <w:proofErr w:type="gramStart"/>
      <w:r>
        <w:rPr>
          <w:spacing w:val="-2"/>
        </w:rPr>
        <w:t>below :</w:t>
      </w:r>
      <w:proofErr w:type="gramEnd"/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4"/>
        <w:gridCol w:w="1872"/>
        <w:gridCol w:w="4608"/>
        <w:gridCol w:w="720"/>
        <w:gridCol w:w="1296"/>
      </w:tblGrid>
      <w:tr w:rsidR="00056E9D" w:rsidTr="00322E53">
        <w:tc>
          <w:tcPr>
            <w:tcW w:w="864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>No.</w:t>
            </w:r>
          </w:p>
        </w:tc>
        <w:tc>
          <w:tcPr>
            <w:tcW w:w="1872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Part No.</w:t>
            </w:r>
          </w:p>
        </w:tc>
        <w:tc>
          <w:tcPr>
            <w:tcW w:w="4608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Description</w:t>
            </w:r>
          </w:p>
        </w:tc>
        <w:tc>
          <w:tcPr>
            <w:tcW w:w="72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proofErr w:type="spellStart"/>
            <w:r>
              <w:rPr>
                <w:spacing w:val="-2"/>
              </w:rPr>
              <w:t>Qty</w:t>
            </w:r>
            <w:proofErr w:type="spellEnd"/>
          </w:p>
        </w:tc>
        <w:tc>
          <w:tcPr>
            <w:tcW w:w="1296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>Unit Price</w:t>
            </w: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5.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6.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7.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8.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9.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10.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t>13.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  <w:rPr>
                <w:spacing w:val="-2"/>
              </w:rPr>
            </w:pPr>
          </w:p>
        </w:tc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460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  <w:r>
        <w:rPr>
          <w:spacing w:val="-2"/>
        </w:rPr>
        <w:t xml:space="preserve">Note: if space is provided is insufficient, please use separate sheet(s). </w:t>
      </w:r>
    </w:p>
    <w:p w:rsidR="00056E9D" w:rsidRDefault="00056E9D">
      <w:pPr>
        <w:rPr>
          <w:spacing w:val="-2"/>
        </w:rPr>
      </w:pPr>
      <w:r>
        <w:rPr>
          <w:spacing w:val="-2"/>
        </w:rP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4.7</w:t>
      </w:r>
      <w:r>
        <w:rPr>
          <w:spacing w:val="-2"/>
        </w:rPr>
        <w:tab/>
        <w:t>The Contractor shall compile and attach a list of service parts which will be kept in his inventory to maintain the equipment.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  <w:rPr>
          <w:spacing w:val="-2"/>
        </w:rPr>
      </w:pPr>
      <w:r>
        <w:rPr>
          <w:spacing w:val="-2"/>
        </w:rPr>
        <w:t>4.8</w:t>
      </w:r>
      <w:r>
        <w:rPr>
          <w:spacing w:val="-2"/>
        </w:rPr>
        <w:tab/>
        <w:t xml:space="preserve">State the annual maintenance charges for the subsequent three (3) years after warranty period: </w:t>
      </w:r>
    </w:p>
    <w:p w:rsidR="00056E9D" w:rsidRDefault="00056E9D" w:rsidP="00056E9D">
      <w:pPr>
        <w:tabs>
          <w:tab w:val="left" w:pos="-720"/>
        </w:tabs>
        <w:suppressAutoHyphens/>
        <w:jc w:val="both"/>
        <w:rPr>
          <w:spacing w:val="-2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680"/>
        <w:gridCol w:w="1560"/>
        <w:gridCol w:w="1560"/>
        <w:gridCol w:w="1560"/>
      </w:tblGrid>
      <w:tr w:rsidR="00056E9D" w:rsidTr="00322E53">
        <w:tc>
          <w:tcPr>
            <w:tcW w:w="4680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center" w:pos="2249"/>
              </w:tabs>
              <w:suppressAutoHyphens/>
              <w:spacing w:before="90"/>
              <w:rPr>
                <w:spacing w:val="-2"/>
              </w:rPr>
            </w:pPr>
            <w:r>
              <w:rPr>
                <w:spacing w:val="-2"/>
              </w:rPr>
              <w:fldChar w:fldCharType="begin"/>
            </w:r>
            <w:r>
              <w:rPr>
                <w:spacing w:val="-2"/>
              </w:rPr>
              <w:instrText xml:space="preserve">PRIVATE </w:instrText>
            </w:r>
            <w:r>
              <w:rPr>
                <w:spacing w:val="-2"/>
              </w:rPr>
              <w:fldChar w:fldCharType="end"/>
            </w:r>
            <w:r>
              <w:rPr>
                <w:spacing w:val="-2"/>
              </w:rPr>
              <w:tab/>
              <w:t>Type of Service</w:t>
            </w:r>
          </w:p>
          <w:p w:rsidR="00056E9D" w:rsidRDefault="00056E9D" w:rsidP="00322E53">
            <w:pPr>
              <w:tabs>
                <w:tab w:val="center" w:pos="2249"/>
              </w:tabs>
              <w:suppressAutoHyphens/>
              <w:rPr>
                <w:spacing w:val="-2"/>
              </w:rPr>
            </w:pPr>
            <w:r>
              <w:rPr>
                <w:spacing w:val="-2"/>
              </w:rPr>
              <w:tab/>
              <w:t>Contract</w:t>
            </w:r>
          </w:p>
        </w:tc>
        <w:tc>
          <w:tcPr>
            <w:tcW w:w="4680" w:type="dxa"/>
            <w:gridSpan w:val="3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center" w:pos="2201"/>
              </w:tabs>
              <w:suppressAutoHyphens/>
              <w:spacing w:before="90" w:after="54"/>
              <w:rPr>
                <w:spacing w:val="-2"/>
              </w:rPr>
            </w:pPr>
            <w:r>
              <w:rPr>
                <w:spacing w:val="-2"/>
              </w:rPr>
              <w:tab/>
              <w:t>Annual Contract Price</w:t>
            </w:r>
          </w:p>
        </w:tc>
      </w:tr>
      <w:tr w:rsidR="00056E9D" w:rsidTr="00322E53">
        <w:tc>
          <w:tcPr>
            <w:tcW w:w="4680" w:type="dxa"/>
            <w:tcBorders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rPr>
                <w:spacing w:val="-2"/>
              </w:rPr>
            </w:pP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1st year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2nd year</w:t>
            </w:r>
          </w:p>
        </w:tc>
        <w:tc>
          <w:tcPr>
            <w:tcW w:w="1560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  <w:jc w:val="center"/>
              <w:rPr>
                <w:u w:val="single"/>
              </w:rPr>
            </w:pPr>
            <w:r>
              <w:rPr>
                <w:u w:val="single"/>
              </w:rPr>
              <w:t>3rd year</w:t>
            </w:r>
          </w:p>
        </w:tc>
      </w:tr>
      <w:tr w:rsidR="00056E9D" w:rsidTr="00322E53">
        <w:tc>
          <w:tcPr>
            <w:tcW w:w="4680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Comprehensive Service Contract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  <w:tr w:rsidR="00056E9D" w:rsidTr="00322E53">
        <w:tc>
          <w:tcPr>
            <w:tcW w:w="4680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Labour only Service Contract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(Preventive Maintenance + unlimited breakdown call)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proofErr w:type="gramStart"/>
      <w:r>
        <w:rPr>
          <w:b/>
        </w:rPr>
        <w:t>Note :</w:t>
      </w:r>
      <w:proofErr w:type="gramEnd"/>
      <w:r>
        <w:tab/>
        <w:t>Comprehensive service contract will include labour and all parts used.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:rsidR="00056E9D" w:rsidRDefault="00056E9D">
      <w:pPr>
        <w:rPr>
          <w:b/>
        </w:rPr>
      </w:pPr>
      <w:r>
        <w:rPr>
          <w:b/>
        </w:rP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rPr>
          <w:b/>
        </w:rPr>
        <w:lastRenderedPageBreak/>
        <w:t>5.</w:t>
      </w:r>
      <w:r>
        <w:rPr>
          <w:b/>
        </w:rPr>
        <w:tab/>
        <w:t>Training/Visits to Oversea Installation</w:t>
      </w:r>
      <w:r>
        <w:tab/>
      </w:r>
      <w:r>
        <w:tab/>
        <w:t>:</w:t>
      </w:r>
      <w:r>
        <w:tab/>
        <w:t>Yes/No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  <w:tab w:val="left" w:pos="0"/>
        </w:tabs>
        <w:suppressAutoHyphens/>
        <w:ind w:left="720" w:hanging="720"/>
        <w:jc w:val="both"/>
      </w:pPr>
      <w:r>
        <w:t>5.1</w:t>
      </w:r>
      <w:r>
        <w:tab/>
        <w:t xml:space="preserve">Please provide in details of the training you intend to provide, including the </w:t>
      </w:r>
      <w:proofErr w:type="gramStart"/>
      <w:r>
        <w:t>following :</w:t>
      </w:r>
      <w:proofErr w:type="gramEnd"/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a.</w:t>
      </w:r>
      <w:r>
        <w:tab/>
        <w:t>Program Title</w:t>
      </w:r>
      <w:r>
        <w:tab/>
      </w:r>
      <w:r>
        <w:tab/>
      </w:r>
      <w:r>
        <w:tab/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(To attach the program outline)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b.</w:t>
      </w:r>
      <w:r>
        <w:tab/>
        <w:t>Frequency and duration</w:t>
      </w:r>
      <w:r>
        <w:tab/>
      </w:r>
      <w:r>
        <w:tab/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(excluding weekend)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pStyle w:val="BodyTextIndent"/>
      </w:pPr>
      <w:r>
        <w:t>c.</w:t>
      </w:r>
      <w:r>
        <w:tab/>
        <w:t>Mode of Training</w:t>
      </w:r>
      <w:r>
        <w:tab/>
      </w:r>
      <w:r>
        <w:tab/>
      </w:r>
      <w:r>
        <w:tab/>
      </w:r>
      <w:r>
        <w:tab/>
        <w:t>:</w:t>
      </w:r>
      <w:r>
        <w:tab/>
        <w:t>On the job / classroom / attachment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d.</w:t>
      </w:r>
      <w:r>
        <w:tab/>
        <w:t>Venue</w:t>
      </w:r>
      <w:r>
        <w:tab/>
      </w:r>
      <w:r>
        <w:tab/>
      </w:r>
      <w:r>
        <w:tab/>
      </w:r>
      <w:r>
        <w:tab/>
      </w:r>
      <w:r>
        <w:tab/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e.</w:t>
      </w:r>
      <w:r>
        <w:tab/>
        <w:t>No of training places provided</w:t>
      </w:r>
      <w:r>
        <w:tab/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 xml:space="preserve">f. </w:t>
      </w:r>
      <w:r>
        <w:tab/>
        <w:t>Level of staff recommended for training</w:t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g.</w:t>
      </w:r>
      <w:r>
        <w:tab/>
        <w:t>Cost of Training/visit (excluding GST)</w:t>
      </w:r>
      <w:r>
        <w:tab/>
        <w:t>:</w:t>
      </w:r>
      <w:r>
        <w:tab/>
        <w:t>Airfare</w:t>
      </w:r>
      <w:r>
        <w:tab/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>(to also indicate cost even if the</w:t>
      </w:r>
      <w:r>
        <w:tab/>
      </w:r>
      <w:r>
        <w:tab/>
      </w:r>
      <w:r>
        <w:tab/>
        <w:t>Course Fee</w:t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 xml:space="preserve"> training/visit is provided FOC to</w:t>
      </w:r>
      <w:r>
        <w:tab/>
      </w:r>
      <w:r>
        <w:tab/>
      </w:r>
      <w:r>
        <w:tab/>
        <w:t>Others</w:t>
      </w:r>
      <w:r>
        <w:tab/>
        <w:t>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</w:r>
      <w:r>
        <w:tab/>
        <w:t xml:space="preserve"> the hospital)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h.</w:t>
      </w:r>
      <w:r>
        <w:tab/>
        <w:t>Free Training documents provided</w:t>
      </w:r>
      <w:r>
        <w:tab/>
        <w:t>:</w:t>
      </w:r>
      <w:r>
        <w:tab/>
        <w:t>Yes/No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>5.2</w:t>
      </w:r>
      <w:r>
        <w:tab/>
        <w:t>Conduct customised in-house program for</w:t>
      </w:r>
      <w:r>
        <w:tab/>
        <w:t>:</w:t>
      </w:r>
      <w:r>
        <w:tab/>
        <w:t>Yes/No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ab/>
        <w:t>TTSH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>
      <w:r>
        <w:br w:type="page"/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rPr>
          <w:b/>
        </w:rPr>
        <w:t>6.</w:t>
      </w:r>
      <w:r>
        <w:rPr>
          <w:b/>
        </w:rPr>
        <w:tab/>
        <w:t>User Reference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>6.1</w:t>
      </w:r>
      <w:r>
        <w:tab/>
        <w:t>The Contractor shall provide a list of current users of the product below: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64"/>
        <w:gridCol w:w="4464"/>
        <w:gridCol w:w="2304"/>
        <w:gridCol w:w="1728"/>
      </w:tblGrid>
      <w:tr w:rsidR="00056E9D" w:rsidTr="00322E53">
        <w:tc>
          <w:tcPr>
            <w:tcW w:w="864" w:type="dxa"/>
            <w:tcBorders>
              <w:top w:val="doub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fldChar w:fldCharType="begin"/>
            </w:r>
            <w:r>
              <w:instrText xml:space="preserve">PRIVATE </w:instrText>
            </w:r>
            <w:r>
              <w:fldChar w:fldCharType="end"/>
            </w:r>
            <w:r>
              <w:t>No.</w:t>
            </w:r>
          </w:p>
        </w:tc>
        <w:tc>
          <w:tcPr>
            <w:tcW w:w="4464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Location</w:t>
            </w:r>
          </w:p>
        </w:tc>
        <w:tc>
          <w:tcPr>
            <w:tcW w:w="2304" w:type="dxa"/>
            <w:tcBorders>
              <w:top w:val="doub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Contact Person</w:t>
            </w:r>
          </w:p>
        </w:tc>
        <w:tc>
          <w:tcPr>
            <w:tcW w:w="1728" w:type="dxa"/>
            <w:tcBorders>
              <w:top w:val="doub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  <w:r>
              <w:t>Telephone</w:t>
            </w: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1.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pStyle w:val="TOAHeading"/>
              <w:tabs>
                <w:tab w:val="clear" w:pos="9000"/>
                <w:tab w:val="clear" w:pos="9360"/>
                <w:tab w:val="left" w:pos="-720"/>
              </w:tabs>
              <w:spacing w:before="90" w:after="54"/>
              <w:rPr>
                <w:rFonts w:ascii="Arial" w:hAnsi="Arial"/>
              </w:rPr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2.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3.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4.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  <w:tr w:rsidR="00056E9D" w:rsidTr="00322E53">
        <w:tc>
          <w:tcPr>
            <w:tcW w:w="864" w:type="dxa"/>
            <w:tcBorders>
              <w:top w:val="single" w:sz="6" w:space="0" w:color="auto"/>
              <w:left w:val="doub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/>
            </w:pPr>
            <w:r>
              <w:t>5.</w:t>
            </w:r>
          </w:p>
          <w:p w:rsidR="00056E9D" w:rsidRDefault="00056E9D" w:rsidP="00322E53">
            <w:pPr>
              <w:tabs>
                <w:tab w:val="left" w:pos="-720"/>
              </w:tabs>
              <w:suppressAutoHyphens/>
              <w:spacing w:after="54"/>
            </w:pPr>
          </w:p>
        </w:tc>
        <w:tc>
          <w:tcPr>
            <w:tcW w:w="446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  <w:tc>
          <w:tcPr>
            <w:tcW w:w="1728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</w:tcPr>
          <w:p w:rsidR="00056E9D" w:rsidRDefault="00056E9D" w:rsidP="00322E53">
            <w:pPr>
              <w:tabs>
                <w:tab w:val="left" w:pos="-720"/>
              </w:tabs>
              <w:suppressAutoHyphens/>
              <w:spacing w:before="90" w:after="54"/>
            </w:pPr>
          </w:p>
        </w:tc>
      </w:tr>
    </w:tbl>
    <w:p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  <w:rPr>
          <w:b/>
        </w:rPr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rPr>
          <w:b/>
        </w:rPr>
        <w:t>7.</w:t>
      </w:r>
      <w:r>
        <w:rPr>
          <w:b/>
        </w:rPr>
        <w:tab/>
        <w:t>Declaration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>7.1</w:t>
      </w:r>
      <w:r>
        <w:tab/>
        <w:t>I hereby certify that all the information provided are true and correct.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>_____________________________________</w:t>
      </w:r>
      <w:r>
        <w:tab/>
      </w:r>
      <w:r>
        <w:tab/>
      </w:r>
      <w:r>
        <w:tab/>
        <w:t>_______________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  <w:r>
        <w:t>Signature &amp; Stamp / Seal of the Contractor</w:t>
      </w:r>
      <w:r>
        <w:tab/>
      </w:r>
      <w:r>
        <w:tab/>
      </w:r>
      <w:r>
        <w:tab/>
        <w:t>Date</w:t>
      </w:r>
    </w:p>
    <w:p w:rsidR="00056E9D" w:rsidRDefault="00056E9D" w:rsidP="00056E9D">
      <w:pPr>
        <w:tabs>
          <w:tab w:val="left" w:pos="-720"/>
        </w:tabs>
        <w:suppressAutoHyphens/>
        <w:jc w:val="both"/>
      </w:pPr>
    </w:p>
    <w:p w:rsidR="008D1E19" w:rsidRPr="00E0150A" w:rsidRDefault="008D1E19" w:rsidP="00056E9D">
      <w:pPr>
        <w:tabs>
          <w:tab w:val="left" w:pos="-720"/>
        </w:tabs>
        <w:suppressAutoHyphens/>
        <w:jc w:val="both"/>
        <w:rPr>
          <w:rFonts w:cs="Arial"/>
          <w:szCs w:val="22"/>
        </w:rPr>
      </w:pPr>
    </w:p>
    <w:sectPr w:rsidR="008D1E19" w:rsidRPr="00E0150A" w:rsidSect="004B3BCC">
      <w:headerReference w:type="default" r:id="rId7"/>
      <w:footerReference w:type="even" r:id="rId8"/>
      <w:footerReference w:type="default" r:id="rId9"/>
      <w:pgSz w:w="11909" w:h="16834" w:code="9"/>
      <w:pgMar w:top="1440" w:right="144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103" w:rsidRDefault="00586103">
      <w:r>
        <w:separator/>
      </w:r>
    </w:p>
  </w:endnote>
  <w:endnote w:type="continuationSeparator" w:id="0">
    <w:p w:rsidR="00586103" w:rsidRDefault="00586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 10p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76E1" w:rsidRDefault="009E76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E76E1" w:rsidRDefault="009E76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524" w:rsidRPr="001E5E84" w:rsidRDefault="008A0524" w:rsidP="008A0524">
    <w:pPr>
      <w:pStyle w:val="Footer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103" w:rsidRDefault="00586103">
      <w:r>
        <w:separator/>
      </w:r>
    </w:p>
  </w:footnote>
  <w:footnote w:type="continuationSeparator" w:id="0">
    <w:p w:rsidR="00586103" w:rsidRDefault="00586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1E0" w:firstRow="1" w:lastRow="1" w:firstColumn="1" w:lastColumn="1" w:noHBand="0" w:noVBand="0"/>
    </w:tblPr>
    <w:tblGrid>
      <w:gridCol w:w="5873"/>
      <w:gridCol w:w="2796"/>
    </w:tblGrid>
    <w:tr w:rsidR="0099406F" w:rsidRPr="00CF6308" w:rsidTr="00B85D7F">
      <w:trPr>
        <w:trHeight w:val="144"/>
      </w:trPr>
      <w:tc>
        <w:tcPr>
          <w:tcW w:w="6678" w:type="dxa"/>
          <w:shd w:val="clear" w:color="auto" w:fill="auto"/>
          <w:vAlign w:val="center"/>
        </w:tcPr>
        <w:p w:rsidR="0099406F" w:rsidRPr="00CF6308" w:rsidRDefault="0099406F" w:rsidP="002C3A0B">
          <w:pPr>
            <w:pStyle w:val="Header"/>
            <w:tabs>
              <w:tab w:val="clear" w:pos="4320"/>
              <w:tab w:val="clear" w:pos="8640"/>
            </w:tabs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>COMMERCE-IN-CONFIDENCE</w:t>
          </w:r>
        </w:p>
      </w:tc>
      <w:tc>
        <w:tcPr>
          <w:tcW w:w="2178" w:type="dxa"/>
          <w:vMerge w:val="restart"/>
          <w:shd w:val="clear" w:color="auto" w:fill="auto"/>
          <w:vAlign w:val="bottom"/>
        </w:tcPr>
        <w:p w:rsidR="0099406F" w:rsidRPr="00CF6308" w:rsidRDefault="002C3A0B" w:rsidP="00B85D7F">
          <w:pPr>
            <w:pStyle w:val="Header"/>
            <w:jc w:val="right"/>
            <w:rPr>
              <w:rFonts w:cs="Arial"/>
              <w:b/>
              <w:sz w:val="20"/>
            </w:rPr>
          </w:pPr>
          <w:r>
            <w:rPr>
              <w:rFonts w:cs="Arial"/>
              <w:b/>
              <w:noProof/>
              <w:lang w:val="en-SG" w:eastAsia="en-SG"/>
            </w:rPr>
            <w:drawing>
              <wp:inline distT="0" distB="0" distL="0" distR="0" wp14:anchorId="430AB0B4" wp14:editId="0C29D3B8">
                <wp:extent cx="1632413" cy="542443"/>
                <wp:effectExtent l="0" t="0" r="6350" b="0"/>
                <wp:docPr id="3" name="Picture 3" descr="G:\Group Purchasing Office\3. RFX\5. Capital Investment\5. NCID FFE\TTSH RFP Package\TTSH Logotype Hor (3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G:\Group Purchasing Office\3. RFX\5. Capital Investment\5. NCID FFE\TTSH RFP Package\TTSH Logotype Hor (3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37629" cy="54417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99406F" w:rsidRPr="00CF6308" w:rsidTr="00B85D7F">
      <w:trPr>
        <w:trHeight w:val="1296"/>
      </w:trPr>
      <w:tc>
        <w:tcPr>
          <w:tcW w:w="6678" w:type="dxa"/>
          <w:shd w:val="clear" w:color="auto" w:fill="auto"/>
          <w:vAlign w:val="bottom"/>
        </w:tcPr>
        <w:p w:rsidR="0099406F" w:rsidRPr="00CF6308" w:rsidRDefault="0099406F" w:rsidP="00056E9D">
          <w:pPr>
            <w:pStyle w:val="Header"/>
            <w:tabs>
              <w:tab w:val="clear" w:pos="4320"/>
              <w:tab w:val="clear" w:pos="8640"/>
            </w:tabs>
            <w:ind w:left="2160" w:hanging="2160"/>
            <w:rPr>
              <w:rFonts w:cs="Arial"/>
              <w:b/>
              <w:sz w:val="20"/>
            </w:rPr>
          </w:pPr>
          <w:r w:rsidRPr="00CF6308">
            <w:rPr>
              <w:rFonts w:cs="Arial"/>
              <w:b/>
              <w:sz w:val="20"/>
            </w:rPr>
            <w:t xml:space="preserve">PART </w:t>
          </w:r>
          <w:r w:rsidR="004F7756">
            <w:rPr>
              <w:rFonts w:cs="Arial"/>
              <w:b/>
              <w:sz w:val="20"/>
            </w:rPr>
            <w:t xml:space="preserve">4 APPENDIX </w:t>
          </w:r>
          <w:r w:rsidR="00056E9D">
            <w:rPr>
              <w:rFonts w:cs="Arial"/>
              <w:b/>
              <w:sz w:val="20"/>
            </w:rPr>
            <w:t>E</w:t>
          </w:r>
          <w:r w:rsidRPr="00CF6308">
            <w:rPr>
              <w:rFonts w:cs="Arial"/>
              <w:b/>
              <w:sz w:val="20"/>
            </w:rPr>
            <w:t>:</w:t>
          </w:r>
          <w:r w:rsidRPr="00CF6308">
            <w:rPr>
              <w:rFonts w:cs="Arial"/>
              <w:b/>
              <w:sz w:val="20"/>
            </w:rPr>
            <w:tab/>
          </w:r>
          <w:r w:rsidR="00056E9D" w:rsidRPr="00056E9D">
            <w:rPr>
              <w:b/>
              <w:sz w:val="20"/>
            </w:rPr>
            <w:t>Contractor’s Proposal Form</w:t>
          </w:r>
        </w:p>
      </w:tc>
      <w:tc>
        <w:tcPr>
          <w:tcW w:w="2178" w:type="dxa"/>
          <w:vMerge/>
          <w:shd w:val="clear" w:color="auto" w:fill="auto"/>
          <w:vAlign w:val="center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jc w:val="right"/>
            <w:rPr>
              <w:rFonts w:cs="Arial"/>
              <w:sz w:val="20"/>
            </w:rPr>
          </w:pPr>
        </w:p>
      </w:tc>
    </w:tr>
    <w:tr w:rsidR="0099406F" w:rsidRPr="00CF6308" w:rsidTr="00B85D7F">
      <w:tc>
        <w:tcPr>
          <w:tcW w:w="66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D778DC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  <w:r w:rsidRPr="00D778DC">
            <w:rPr>
              <w:rFonts w:cs="Arial"/>
              <w:b/>
              <w:lang w:val="pt-BR"/>
            </w:rPr>
            <w:t>TTSH-FY19-NOV-01659</w:t>
          </w:r>
        </w:p>
      </w:tc>
      <w:tc>
        <w:tcPr>
          <w:tcW w:w="2178" w:type="dxa"/>
          <w:tcBorders>
            <w:bottom w:val="single" w:sz="4" w:space="0" w:color="auto"/>
          </w:tcBorders>
          <w:shd w:val="clear" w:color="auto" w:fill="auto"/>
        </w:tcPr>
        <w:p w:rsidR="0099406F" w:rsidRPr="00CF6308" w:rsidRDefault="0099406F" w:rsidP="00B85D7F">
          <w:pPr>
            <w:pStyle w:val="Header"/>
            <w:tabs>
              <w:tab w:val="clear" w:pos="4320"/>
              <w:tab w:val="clear" w:pos="8640"/>
            </w:tabs>
            <w:rPr>
              <w:rFonts w:cs="Arial"/>
              <w:sz w:val="20"/>
            </w:rPr>
          </w:pPr>
        </w:p>
      </w:tc>
    </w:tr>
  </w:tbl>
  <w:p w:rsidR="00E40D0F" w:rsidRPr="00123ECA" w:rsidRDefault="00E40D0F" w:rsidP="0018532B">
    <w:pPr>
      <w:pStyle w:val="Header"/>
      <w:tabs>
        <w:tab w:val="clear" w:pos="4320"/>
        <w:tab w:val="clear" w:pos="8640"/>
      </w:tabs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BF0182"/>
    <w:multiLevelType w:val="multilevel"/>
    <w:tmpl w:val="44B8CA1C"/>
    <w:lvl w:ilvl="0">
      <w:start w:val="3"/>
      <w:numFmt w:val="decimal"/>
      <w:pStyle w:val="Heading1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F30621C"/>
    <w:multiLevelType w:val="singleLevel"/>
    <w:tmpl w:val="241C9FA8"/>
    <w:lvl w:ilvl="0">
      <w:start w:val="5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74582FBE"/>
    <w:multiLevelType w:val="multilevel"/>
    <w:tmpl w:val="75F2644A"/>
    <w:lvl w:ilvl="0">
      <w:start w:val="5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229"/>
    <w:rsid w:val="000027DB"/>
    <w:rsid w:val="00007988"/>
    <w:rsid w:val="0002770B"/>
    <w:rsid w:val="00030E91"/>
    <w:rsid w:val="00034DB3"/>
    <w:rsid w:val="0004171A"/>
    <w:rsid w:val="000538F6"/>
    <w:rsid w:val="00056E9D"/>
    <w:rsid w:val="000603C8"/>
    <w:rsid w:val="00061075"/>
    <w:rsid w:val="000635BE"/>
    <w:rsid w:val="00065A8D"/>
    <w:rsid w:val="00067F7E"/>
    <w:rsid w:val="00071233"/>
    <w:rsid w:val="000718AD"/>
    <w:rsid w:val="00083643"/>
    <w:rsid w:val="00093E87"/>
    <w:rsid w:val="000A46CF"/>
    <w:rsid w:val="000A5CA4"/>
    <w:rsid w:val="000B113A"/>
    <w:rsid w:val="000B4A51"/>
    <w:rsid w:val="00105CD6"/>
    <w:rsid w:val="00114531"/>
    <w:rsid w:val="001156A7"/>
    <w:rsid w:val="001209B6"/>
    <w:rsid w:val="0012118C"/>
    <w:rsid w:val="00123ECA"/>
    <w:rsid w:val="0012586C"/>
    <w:rsid w:val="0013231A"/>
    <w:rsid w:val="00135CB7"/>
    <w:rsid w:val="00137F0E"/>
    <w:rsid w:val="00140D58"/>
    <w:rsid w:val="001445B6"/>
    <w:rsid w:val="00144D52"/>
    <w:rsid w:val="001505EB"/>
    <w:rsid w:val="00155DAB"/>
    <w:rsid w:val="0015719D"/>
    <w:rsid w:val="0018532B"/>
    <w:rsid w:val="00186749"/>
    <w:rsid w:val="00196E6D"/>
    <w:rsid w:val="001A0E51"/>
    <w:rsid w:val="001A2978"/>
    <w:rsid w:val="001A550C"/>
    <w:rsid w:val="001B0DAB"/>
    <w:rsid w:val="001B768A"/>
    <w:rsid w:val="001E5E84"/>
    <w:rsid w:val="001F48BC"/>
    <w:rsid w:val="00210C7D"/>
    <w:rsid w:val="00212D5D"/>
    <w:rsid w:val="002177FD"/>
    <w:rsid w:val="0022171E"/>
    <w:rsid w:val="00221B23"/>
    <w:rsid w:val="00227B4A"/>
    <w:rsid w:val="002360ED"/>
    <w:rsid w:val="002458F1"/>
    <w:rsid w:val="00247B99"/>
    <w:rsid w:val="00253213"/>
    <w:rsid w:val="00257C91"/>
    <w:rsid w:val="00267687"/>
    <w:rsid w:val="00270435"/>
    <w:rsid w:val="00270A64"/>
    <w:rsid w:val="002736AD"/>
    <w:rsid w:val="00282D55"/>
    <w:rsid w:val="002869EA"/>
    <w:rsid w:val="00292690"/>
    <w:rsid w:val="002A3106"/>
    <w:rsid w:val="002B0E2E"/>
    <w:rsid w:val="002B1BD8"/>
    <w:rsid w:val="002B4046"/>
    <w:rsid w:val="002C3A0B"/>
    <w:rsid w:val="002D217E"/>
    <w:rsid w:val="002E35D7"/>
    <w:rsid w:val="002E4DD0"/>
    <w:rsid w:val="002F535F"/>
    <w:rsid w:val="00302660"/>
    <w:rsid w:val="00304340"/>
    <w:rsid w:val="00321037"/>
    <w:rsid w:val="00321B3F"/>
    <w:rsid w:val="00333A6C"/>
    <w:rsid w:val="0034786B"/>
    <w:rsid w:val="0035378E"/>
    <w:rsid w:val="003623EC"/>
    <w:rsid w:val="0037050F"/>
    <w:rsid w:val="0037383F"/>
    <w:rsid w:val="0037788B"/>
    <w:rsid w:val="00381D22"/>
    <w:rsid w:val="0038286E"/>
    <w:rsid w:val="003855EB"/>
    <w:rsid w:val="00391A07"/>
    <w:rsid w:val="00395B12"/>
    <w:rsid w:val="0039622C"/>
    <w:rsid w:val="0039682A"/>
    <w:rsid w:val="00397367"/>
    <w:rsid w:val="003A48E0"/>
    <w:rsid w:val="003C4DB3"/>
    <w:rsid w:val="003C6659"/>
    <w:rsid w:val="003C7651"/>
    <w:rsid w:val="003C7C3A"/>
    <w:rsid w:val="003D11ED"/>
    <w:rsid w:val="003D3FAA"/>
    <w:rsid w:val="003D7895"/>
    <w:rsid w:val="003E45C5"/>
    <w:rsid w:val="003F64D2"/>
    <w:rsid w:val="00430C47"/>
    <w:rsid w:val="0043659F"/>
    <w:rsid w:val="0045238C"/>
    <w:rsid w:val="00452F39"/>
    <w:rsid w:val="004549E4"/>
    <w:rsid w:val="00462642"/>
    <w:rsid w:val="00462F95"/>
    <w:rsid w:val="004678DE"/>
    <w:rsid w:val="00467C64"/>
    <w:rsid w:val="004761EF"/>
    <w:rsid w:val="00476C4C"/>
    <w:rsid w:val="00486D17"/>
    <w:rsid w:val="004913B9"/>
    <w:rsid w:val="004919EE"/>
    <w:rsid w:val="004A3B61"/>
    <w:rsid w:val="004A502B"/>
    <w:rsid w:val="004A52F8"/>
    <w:rsid w:val="004A772D"/>
    <w:rsid w:val="004B3BCC"/>
    <w:rsid w:val="004C3B1E"/>
    <w:rsid w:val="004E3A09"/>
    <w:rsid w:val="004F7756"/>
    <w:rsid w:val="00511EB5"/>
    <w:rsid w:val="0051331E"/>
    <w:rsid w:val="00520340"/>
    <w:rsid w:val="00525213"/>
    <w:rsid w:val="005264FD"/>
    <w:rsid w:val="0052785D"/>
    <w:rsid w:val="00533A86"/>
    <w:rsid w:val="005359C4"/>
    <w:rsid w:val="00536465"/>
    <w:rsid w:val="005378B9"/>
    <w:rsid w:val="005461B9"/>
    <w:rsid w:val="00552413"/>
    <w:rsid w:val="005567ED"/>
    <w:rsid w:val="00556856"/>
    <w:rsid w:val="005612F9"/>
    <w:rsid w:val="00565BA3"/>
    <w:rsid w:val="00573343"/>
    <w:rsid w:val="00581729"/>
    <w:rsid w:val="00586103"/>
    <w:rsid w:val="005A3B60"/>
    <w:rsid w:val="005A7250"/>
    <w:rsid w:val="005B1C15"/>
    <w:rsid w:val="005B3DA3"/>
    <w:rsid w:val="005B5FAF"/>
    <w:rsid w:val="005C4B0B"/>
    <w:rsid w:val="005D2F68"/>
    <w:rsid w:val="005E6EB7"/>
    <w:rsid w:val="005F79F3"/>
    <w:rsid w:val="006073A0"/>
    <w:rsid w:val="00613E12"/>
    <w:rsid w:val="006174DB"/>
    <w:rsid w:val="00637518"/>
    <w:rsid w:val="00661A75"/>
    <w:rsid w:val="00662759"/>
    <w:rsid w:val="00664C98"/>
    <w:rsid w:val="006650FA"/>
    <w:rsid w:val="006737E8"/>
    <w:rsid w:val="006753D3"/>
    <w:rsid w:val="00687425"/>
    <w:rsid w:val="00687D16"/>
    <w:rsid w:val="0069294F"/>
    <w:rsid w:val="00694229"/>
    <w:rsid w:val="00694CC0"/>
    <w:rsid w:val="006A17F2"/>
    <w:rsid w:val="006A343B"/>
    <w:rsid w:val="006A41B5"/>
    <w:rsid w:val="006A742E"/>
    <w:rsid w:val="006B56C2"/>
    <w:rsid w:val="006B5ED6"/>
    <w:rsid w:val="006D32EA"/>
    <w:rsid w:val="006D5867"/>
    <w:rsid w:val="006E4A7C"/>
    <w:rsid w:val="006F06A8"/>
    <w:rsid w:val="006F3C7D"/>
    <w:rsid w:val="007144B2"/>
    <w:rsid w:val="00735CA9"/>
    <w:rsid w:val="007455EF"/>
    <w:rsid w:val="00754179"/>
    <w:rsid w:val="00756E98"/>
    <w:rsid w:val="0075727B"/>
    <w:rsid w:val="0075783E"/>
    <w:rsid w:val="00773F78"/>
    <w:rsid w:val="007830F7"/>
    <w:rsid w:val="00785746"/>
    <w:rsid w:val="00790592"/>
    <w:rsid w:val="0079202A"/>
    <w:rsid w:val="00793D89"/>
    <w:rsid w:val="007A01B0"/>
    <w:rsid w:val="007A5418"/>
    <w:rsid w:val="007C2D05"/>
    <w:rsid w:val="007D51BD"/>
    <w:rsid w:val="007E429E"/>
    <w:rsid w:val="007E6C55"/>
    <w:rsid w:val="007F714F"/>
    <w:rsid w:val="00801210"/>
    <w:rsid w:val="00804A1B"/>
    <w:rsid w:val="008050C6"/>
    <w:rsid w:val="008079F1"/>
    <w:rsid w:val="008113A8"/>
    <w:rsid w:val="00811B55"/>
    <w:rsid w:val="00831A9E"/>
    <w:rsid w:val="00835A22"/>
    <w:rsid w:val="00840FB7"/>
    <w:rsid w:val="008426A8"/>
    <w:rsid w:val="00843B16"/>
    <w:rsid w:val="00844DDE"/>
    <w:rsid w:val="008567D5"/>
    <w:rsid w:val="00856E3A"/>
    <w:rsid w:val="008571FC"/>
    <w:rsid w:val="00860069"/>
    <w:rsid w:val="00860780"/>
    <w:rsid w:val="0086182D"/>
    <w:rsid w:val="00861D0D"/>
    <w:rsid w:val="00863EC2"/>
    <w:rsid w:val="008702FB"/>
    <w:rsid w:val="0087271F"/>
    <w:rsid w:val="00875A51"/>
    <w:rsid w:val="00876AB0"/>
    <w:rsid w:val="00883BEB"/>
    <w:rsid w:val="008861ED"/>
    <w:rsid w:val="00890B4E"/>
    <w:rsid w:val="008A0524"/>
    <w:rsid w:val="008B2C25"/>
    <w:rsid w:val="008B736F"/>
    <w:rsid w:val="008C1E7A"/>
    <w:rsid w:val="008C51C0"/>
    <w:rsid w:val="008D1E19"/>
    <w:rsid w:val="008D3595"/>
    <w:rsid w:val="008E749F"/>
    <w:rsid w:val="008F0400"/>
    <w:rsid w:val="008F2EDD"/>
    <w:rsid w:val="0090300E"/>
    <w:rsid w:val="00905F7A"/>
    <w:rsid w:val="00911C11"/>
    <w:rsid w:val="009167DB"/>
    <w:rsid w:val="00933761"/>
    <w:rsid w:val="00940C47"/>
    <w:rsid w:val="00942E4A"/>
    <w:rsid w:val="00945548"/>
    <w:rsid w:val="00945FCA"/>
    <w:rsid w:val="00955288"/>
    <w:rsid w:val="00956196"/>
    <w:rsid w:val="00961096"/>
    <w:rsid w:val="0096119C"/>
    <w:rsid w:val="00970C31"/>
    <w:rsid w:val="00984D39"/>
    <w:rsid w:val="00991EBD"/>
    <w:rsid w:val="0099406F"/>
    <w:rsid w:val="009942B7"/>
    <w:rsid w:val="00997756"/>
    <w:rsid w:val="009A75F9"/>
    <w:rsid w:val="009A79E0"/>
    <w:rsid w:val="009C287C"/>
    <w:rsid w:val="009C3A7F"/>
    <w:rsid w:val="009C69CB"/>
    <w:rsid w:val="009E76E1"/>
    <w:rsid w:val="009F4362"/>
    <w:rsid w:val="00A047BA"/>
    <w:rsid w:val="00A10C05"/>
    <w:rsid w:val="00A14F60"/>
    <w:rsid w:val="00A24C69"/>
    <w:rsid w:val="00A32556"/>
    <w:rsid w:val="00A33DAB"/>
    <w:rsid w:val="00A35F1A"/>
    <w:rsid w:val="00A4029C"/>
    <w:rsid w:val="00A4043B"/>
    <w:rsid w:val="00A43213"/>
    <w:rsid w:val="00A67242"/>
    <w:rsid w:val="00A71852"/>
    <w:rsid w:val="00A71B05"/>
    <w:rsid w:val="00A723A1"/>
    <w:rsid w:val="00A74196"/>
    <w:rsid w:val="00A85224"/>
    <w:rsid w:val="00A95862"/>
    <w:rsid w:val="00AA14B5"/>
    <w:rsid w:val="00AA4D02"/>
    <w:rsid w:val="00AB2B06"/>
    <w:rsid w:val="00AC6412"/>
    <w:rsid w:val="00AD35DA"/>
    <w:rsid w:val="00AE1BD1"/>
    <w:rsid w:val="00AF106D"/>
    <w:rsid w:val="00AF4731"/>
    <w:rsid w:val="00AF54E3"/>
    <w:rsid w:val="00AF63A7"/>
    <w:rsid w:val="00AF743C"/>
    <w:rsid w:val="00B00957"/>
    <w:rsid w:val="00B01567"/>
    <w:rsid w:val="00B10232"/>
    <w:rsid w:val="00B12333"/>
    <w:rsid w:val="00B17E5F"/>
    <w:rsid w:val="00B2136D"/>
    <w:rsid w:val="00B2594F"/>
    <w:rsid w:val="00B32C54"/>
    <w:rsid w:val="00B33DC3"/>
    <w:rsid w:val="00B375CB"/>
    <w:rsid w:val="00B41977"/>
    <w:rsid w:val="00B67512"/>
    <w:rsid w:val="00B73D42"/>
    <w:rsid w:val="00B92C99"/>
    <w:rsid w:val="00B9510A"/>
    <w:rsid w:val="00BB201C"/>
    <w:rsid w:val="00BB7C04"/>
    <w:rsid w:val="00BC0AD7"/>
    <w:rsid w:val="00BC1BC8"/>
    <w:rsid w:val="00BC3CDF"/>
    <w:rsid w:val="00BC4F78"/>
    <w:rsid w:val="00BD688B"/>
    <w:rsid w:val="00BD788D"/>
    <w:rsid w:val="00BE615C"/>
    <w:rsid w:val="00BF2CF2"/>
    <w:rsid w:val="00BF7571"/>
    <w:rsid w:val="00C023A4"/>
    <w:rsid w:val="00C03778"/>
    <w:rsid w:val="00C07C27"/>
    <w:rsid w:val="00C14837"/>
    <w:rsid w:val="00C25087"/>
    <w:rsid w:val="00C40ED5"/>
    <w:rsid w:val="00C45654"/>
    <w:rsid w:val="00C47FB7"/>
    <w:rsid w:val="00C54E05"/>
    <w:rsid w:val="00C66AA7"/>
    <w:rsid w:val="00C72025"/>
    <w:rsid w:val="00C765C0"/>
    <w:rsid w:val="00C8149B"/>
    <w:rsid w:val="00C82281"/>
    <w:rsid w:val="00C82B6B"/>
    <w:rsid w:val="00C8427B"/>
    <w:rsid w:val="00C90F70"/>
    <w:rsid w:val="00C91ED3"/>
    <w:rsid w:val="00CA03E7"/>
    <w:rsid w:val="00CA2177"/>
    <w:rsid w:val="00CA4599"/>
    <w:rsid w:val="00CB2564"/>
    <w:rsid w:val="00CC1963"/>
    <w:rsid w:val="00CD04E4"/>
    <w:rsid w:val="00CD4485"/>
    <w:rsid w:val="00CD685D"/>
    <w:rsid w:val="00CE6F9D"/>
    <w:rsid w:val="00D01E08"/>
    <w:rsid w:val="00D020E8"/>
    <w:rsid w:val="00D04C3F"/>
    <w:rsid w:val="00D05906"/>
    <w:rsid w:val="00D10F38"/>
    <w:rsid w:val="00D27049"/>
    <w:rsid w:val="00D312F0"/>
    <w:rsid w:val="00D32D80"/>
    <w:rsid w:val="00D46B1A"/>
    <w:rsid w:val="00D50C2D"/>
    <w:rsid w:val="00D60367"/>
    <w:rsid w:val="00D6118E"/>
    <w:rsid w:val="00D71F53"/>
    <w:rsid w:val="00D778DC"/>
    <w:rsid w:val="00D8077B"/>
    <w:rsid w:val="00D81C0A"/>
    <w:rsid w:val="00D836D4"/>
    <w:rsid w:val="00D97794"/>
    <w:rsid w:val="00DA4853"/>
    <w:rsid w:val="00DB379A"/>
    <w:rsid w:val="00DB38FF"/>
    <w:rsid w:val="00DC14B2"/>
    <w:rsid w:val="00DC1BA0"/>
    <w:rsid w:val="00DC74D3"/>
    <w:rsid w:val="00DD1BF0"/>
    <w:rsid w:val="00DD5207"/>
    <w:rsid w:val="00DF6D21"/>
    <w:rsid w:val="00E0150A"/>
    <w:rsid w:val="00E13D0D"/>
    <w:rsid w:val="00E22068"/>
    <w:rsid w:val="00E32405"/>
    <w:rsid w:val="00E40D0F"/>
    <w:rsid w:val="00E40DD8"/>
    <w:rsid w:val="00E40F35"/>
    <w:rsid w:val="00E42629"/>
    <w:rsid w:val="00E45AFA"/>
    <w:rsid w:val="00E61A41"/>
    <w:rsid w:val="00E7250A"/>
    <w:rsid w:val="00E73071"/>
    <w:rsid w:val="00E77317"/>
    <w:rsid w:val="00E927F7"/>
    <w:rsid w:val="00E95250"/>
    <w:rsid w:val="00EB2E3C"/>
    <w:rsid w:val="00ED1699"/>
    <w:rsid w:val="00ED30D8"/>
    <w:rsid w:val="00ED3130"/>
    <w:rsid w:val="00EE725F"/>
    <w:rsid w:val="00EF0E7F"/>
    <w:rsid w:val="00EF0EFD"/>
    <w:rsid w:val="00EF4475"/>
    <w:rsid w:val="00EF78A0"/>
    <w:rsid w:val="00F0744D"/>
    <w:rsid w:val="00F21FFA"/>
    <w:rsid w:val="00F3235B"/>
    <w:rsid w:val="00F37B9F"/>
    <w:rsid w:val="00F452D9"/>
    <w:rsid w:val="00F5653A"/>
    <w:rsid w:val="00F60C46"/>
    <w:rsid w:val="00F77BE5"/>
    <w:rsid w:val="00F80353"/>
    <w:rsid w:val="00F8559F"/>
    <w:rsid w:val="00FA634F"/>
    <w:rsid w:val="00FA6DFA"/>
    <w:rsid w:val="00FC6DCD"/>
    <w:rsid w:val="00FD0D2F"/>
    <w:rsid w:val="00FD2713"/>
    <w:rsid w:val="00FE2207"/>
    <w:rsid w:val="00FE65B9"/>
    <w:rsid w:val="00FF2708"/>
    <w:rsid w:val="00FF42D1"/>
    <w:rsid w:val="00FF6C04"/>
    <w:rsid w:val="00FF7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5:docId w15:val="{EE53F8DF-8C30-4E4B-836A-CC0D96A8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615C"/>
    <w:rPr>
      <w:rFonts w:ascii="Arial" w:hAnsi="Arial"/>
      <w:sz w:val="22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ind w:right="180"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ind w:right="18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numId w:val="2"/>
      </w:numPr>
      <w:ind w:right="180"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ind w:right="180"/>
      <w:jc w:val="both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iCs/>
      <w:sz w:val="40"/>
    </w:rPr>
  </w:style>
  <w:style w:type="paragraph" w:styleId="Heading7">
    <w:name w:val="heading 7"/>
    <w:basedOn w:val="Normal"/>
    <w:next w:val="Normal"/>
    <w:qFormat/>
    <w:pPr>
      <w:keepNext/>
      <w:tabs>
        <w:tab w:val="center" w:pos="4680"/>
        <w:tab w:val="left" w:pos="8255"/>
      </w:tabs>
      <w:jc w:val="center"/>
      <w:outlineLvl w:val="6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page-header,ph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lockText">
    <w:name w:val="Block Text"/>
    <w:basedOn w:val="Normal"/>
    <w:pPr>
      <w:ind w:left="720" w:right="180" w:hanging="720"/>
      <w:jc w:val="both"/>
    </w:pPr>
  </w:style>
  <w:style w:type="paragraph" w:styleId="BodyText">
    <w:name w:val="Body Text"/>
    <w:basedOn w:val="Normal"/>
    <w:pPr>
      <w:ind w:right="18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</w:style>
  <w:style w:type="paragraph" w:styleId="BodyTextIndent">
    <w:name w:val="Body Text Indent"/>
    <w:basedOn w:val="Normal"/>
    <w:pPr>
      <w:ind w:left="720"/>
      <w:jc w:val="both"/>
    </w:pPr>
  </w:style>
  <w:style w:type="paragraph" w:styleId="BodyText3">
    <w:name w:val="Body Text 3"/>
    <w:basedOn w:val="Normal"/>
    <w:rPr>
      <w:b/>
      <w:sz w:val="16"/>
    </w:rPr>
  </w:style>
  <w:style w:type="character" w:customStyle="1" w:styleId="bodytextdesc1">
    <w:name w:val="bodytextdesc1"/>
    <w:rPr>
      <w:rFonts w:ascii="Verdana" w:hAnsi="Verdana" w:hint="default"/>
      <w:strike w:val="0"/>
      <w:dstrike w:val="0"/>
      <w:color w:val="004666"/>
      <w:sz w:val="21"/>
      <w:szCs w:val="21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BalloonText">
    <w:name w:val="Balloon Text"/>
    <w:basedOn w:val="Normal"/>
    <w:semiHidden/>
    <w:rsid w:val="00911C11"/>
    <w:rPr>
      <w:rFonts w:ascii="Tahoma" w:hAnsi="Tahoma" w:cs="Tahoma"/>
      <w:sz w:val="16"/>
      <w:szCs w:val="16"/>
    </w:rPr>
  </w:style>
  <w:style w:type="paragraph" w:customStyle="1" w:styleId="CharChar1Char">
    <w:name w:val="Char Char1 Char"/>
    <w:basedOn w:val="Normal"/>
    <w:rsid w:val="001E5E84"/>
    <w:pPr>
      <w:spacing w:after="160" w:line="240" w:lineRule="exact"/>
    </w:pPr>
    <w:rPr>
      <w:rFonts w:ascii="Tahoma" w:eastAsia="SimSun" w:hAnsi="Tahoma"/>
      <w:sz w:val="20"/>
      <w:lang w:val="en-US"/>
    </w:rPr>
  </w:style>
  <w:style w:type="table" w:styleId="TableGrid">
    <w:name w:val="Table Grid"/>
    <w:basedOn w:val="TableNormal"/>
    <w:rsid w:val="00123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Normal"/>
    <w:rsid w:val="009C69CB"/>
    <w:pPr>
      <w:spacing w:after="160" w:line="240" w:lineRule="exact"/>
    </w:pPr>
    <w:rPr>
      <w:rFonts w:ascii="Tahoma" w:eastAsia="SimSun" w:hAnsi="Tahoma"/>
      <w:sz w:val="20"/>
      <w:lang w:val="en-US"/>
    </w:rPr>
  </w:style>
  <w:style w:type="paragraph" w:customStyle="1" w:styleId="NormalArial">
    <w:name w:val="Normal + Arial"/>
    <w:basedOn w:val="Normal"/>
    <w:rsid w:val="00D32D80"/>
    <w:rPr>
      <w:rFonts w:cs="Arial"/>
      <w:sz w:val="20"/>
    </w:rPr>
  </w:style>
  <w:style w:type="table" w:styleId="TableProfessional">
    <w:name w:val="Table Professional"/>
    <w:basedOn w:val="TableNormal"/>
    <w:rsid w:val="00C8427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rsid w:val="00661A75"/>
    <w:rPr>
      <w:sz w:val="16"/>
      <w:szCs w:val="16"/>
    </w:rPr>
  </w:style>
  <w:style w:type="paragraph" w:styleId="CommentText">
    <w:name w:val="annotation text"/>
    <w:basedOn w:val="Normal"/>
    <w:link w:val="CommentTextChar"/>
    <w:rsid w:val="00661A75"/>
    <w:rPr>
      <w:sz w:val="20"/>
    </w:rPr>
  </w:style>
  <w:style w:type="character" w:customStyle="1" w:styleId="CommentTextChar">
    <w:name w:val="Comment Text Char"/>
    <w:link w:val="CommentText"/>
    <w:rsid w:val="00661A75"/>
    <w:rPr>
      <w:rFonts w:ascii="Arial" w:hAnsi="Arial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661A75"/>
    <w:rPr>
      <w:b/>
      <w:bCs/>
    </w:rPr>
  </w:style>
  <w:style w:type="character" w:customStyle="1" w:styleId="CommentSubjectChar">
    <w:name w:val="Comment Subject Char"/>
    <w:link w:val="CommentSubject"/>
    <w:rsid w:val="00661A75"/>
    <w:rPr>
      <w:rFonts w:ascii="Arial" w:hAnsi="Arial"/>
      <w:b/>
      <w:bCs/>
      <w:lang w:val="en-GB"/>
    </w:rPr>
  </w:style>
  <w:style w:type="character" w:customStyle="1" w:styleId="HeaderChar">
    <w:name w:val="Header Char"/>
    <w:aliases w:val="page-header Char,ph Char"/>
    <w:link w:val="Header"/>
    <w:rsid w:val="00FF42D1"/>
    <w:rPr>
      <w:rFonts w:ascii="Arial" w:hAnsi="Arial"/>
      <w:sz w:val="22"/>
      <w:lang w:val="en-GB"/>
    </w:rPr>
  </w:style>
  <w:style w:type="paragraph" w:styleId="TOAHeading">
    <w:name w:val="toa heading"/>
    <w:basedOn w:val="Normal"/>
    <w:next w:val="Normal"/>
    <w:semiHidden/>
    <w:rsid w:val="00056E9D"/>
    <w:pPr>
      <w:tabs>
        <w:tab w:val="left" w:pos="9000"/>
        <w:tab w:val="right" w:pos="9360"/>
      </w:tabs>
      <w:suppressAutoHyphens/>
    </w:pPr>
    <w:rPr>
      <w:rFonts w:ascii="Courier New" w:hAnsi="Courier New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Y%20DOCUMENTS-LEENA\tender-mask\New%20Conditions%20of%20Tender%20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Conditions of Tender 2.dot</Template>
  <TotalTime>3</TotalTime>
  <Pages>9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RFP Part4 Appendix C</vt:lpstr>
    </vt:vector>
  </TitlesOfParts>
  <Company>NHG</Company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RFP Part4 Appendix C</dc:title>
  <dc:creator>LCMD</dc:creator>
  <cp:lastModifiedBy>Ng Wai Chii (TTSH)</cp:lastModifiedBy>
  <cp:revision>6</cp:revision>
  <cp:lastPrinted>2016-12-16T03:50:00Z</cp:lastPrinted>
  <dcterms:created xsi:type="dcterms:W3CDTF">2019-02-25T07:16:00Z</dcterms:created>
  <dcterms:modified xsi:type="dcterms:W3CDTF">2019-12-06T01:57:00Z</dcterms:modified>
</cp:coreProperties>
</file>