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g" ContentType="image/jp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220" w:lineRule="exact" w:before="9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after="0" w:line="220" w:lineRule="exact"/>
        <w:rPr>
          <w:sz w:val="22"/>
          <w:szCs w:val="22"/>
        </w:rPr>
        <w:sectPr>
          <w:headerReference w:type="default" r:id="rId5"/>
          <w:footerReference w:type="default" r:id="rId6"/>
          <w:type w:val="continuous"/>
          <w:pgSz w:w="23813" w:h="16840" w:orient="landscape"/>
          <w:pgMar w:header="272" w:footer="396" w:top="1400" w:bottom="580" w:left="280" w:right="460"/>
        </w:sectPr>
      </w:pP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[1]</w:t>
      </w:r>
    </w:p>
    <w:p>
      <w:pPr>
        <w:spacing w:line="160" w:lineRule="exact" w:before="2"/>
        <w:rPr>
          <w:sz w:val="16"/>
          <w:szCs w:val="16"/>
        </w:rPr>
      </w:pPr>
      <w:r>
        <w:rPr/>
        <w:br w:type="column"/>
      </w:r>
      <w:r>
        <w:rPr>
          <w:sz w:val="16"/>
          <w:szCs w:val="16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[2]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209" w:right="0"/>
        <w:jc w:val="left"/>
        <w:rPr>
          <w:b w:val="0"/>
          <w:bCs w:val="0"/>
        </w:rPr>
      </w:pPr>
      <w:r>
        <w:rPr>
          <w:spacing w:val="-3"/>
          <w:w w:val="95"/>
        </w:rPr>
        <w:t>W</w:t>
      </w:r>
      <w:r>
        <w:rPr>
          <w:spacing w:val="0"/>
          <w:w w:val="95"/>
        </w:rPr>
        <w:t>O</w:t>
      </w:r>
      <w:r>
        <w:rPr>
          <w:spacing w:val="1"/>
          <w:w w:val="95"/>
        </w:rPr>
        <w:t>R</w:t>
      </w:r>
      <w:r>
        <w:rPr>
          <w:spacing w:val="0"/>
          <w:w w:val="95"/>
        </w:rPr>
        <w:t>K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6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[3]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2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 w:before="1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[4]</w:t>
      </w:r>
    </w:p>
    <w:p>
      <w:pPr>
        <w:spacing w:line="160" w:lineRule="exact" w:before="2"/>
        <w:rPr>
          <w:sz w:val="16"/>
          <w:szCs w:val="16"/>
        </w:rPr>
      </w:pPr>
      <w:r>
        <w:rPr/>
        <w:br w:type="column"/>
      </w:r>
      <w:r>
        <w:rPr>
          <w:sz w:val="16"/>
          <w:szCs w:val="16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[5]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[6]</w:t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148" w:lineRule="exact"/>
        <w:ind w:left="140" w:right="0" w:hanging="17"/>
        <w:jc w:val="left"/>
        <w:rPr>
          <w:b w:val="0"/>
          <w:bCs w:val="0"/>
        </w:rPr>
      </w:pPr>
      <w:r>
        <w:rPr>
          <w:spacing w:val="0"/>
          <w:w w:val="95"/>
        </w:rPr>
        <w:t>CUSTOMER</w:t>
      </w:r>
      <w:r>
        <w:rPr>
          <w:spacing w:val="0"/>
          <w:w w:val="99"/>
        </w:rPr>
        <w:t> </w:t>
      </w: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6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[7]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6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[8]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2" w:right="0"/>
        <w:jc w:val="left"/>
        <w:rPr>
          <w:b w:val="0"/>
          <w:bCs w:val="0"/>
        </w:rPr>
      </w:pPr>
      <w:r>
        <w:rPr>
          <w:spacing w:val="0"/>
          <w:w w:val="95"/>
        </w:rPr>
        <w:t>DEPARTMEN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 w:before="1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[9]</w:t>
      </w:r>
    </w:p>
    <w:p>
      <w:pPr>
        <w:spacing w:line="110" w:lineRule="exact" w:before="1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[10]</w:t>
      </w:r>
    </w:p>
    <w:p>
      <w:pPr>
        <w:spacing w:line="220" w:lineRule="exact" w:before="16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[11]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0" w:right="0"/>
        <w:jc w:val="left"/>
        <w:rPr>
          <w:b w:val="0"/>
          <w:bCs w:val="0"/>
        </w:rPr>
      </w:pPr>
      <w:r>
        <w:rPr>
          <w:spacing w:val="0"/>
          <w:w w:val="95"/>
        </w:rPr>
        <w:t>PRODUC</w:t>
      </w:r>
      <w:r>
        <w:rPr>
          <w:b w:val="0"/>
          <w:bCs w:val="0"/>
          <w:spacing w:val="0"/>
          <w:w w:val="100"/>
        </w:rPr>
      </w:r>
    </w:p>
    <w:p>
      <w:pPr>
        <w:spacing w:line="160" w:lineRule="exact" w:before="2"/>
        <w:rPr>
          <w:sz w:val="16"/>
          <w:szCs w:val="16"/>
        </w:rPr>
      </w:pPr>
      <w:r>
        <w:rPr/>
        <w:br w:type="column"/>
      </w:r>
      <w:r>
        <w:rPr>
          <w:sz w:val="16"/>
          <w:szCs w:val="16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[12]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396" w:right="0"/>
        <w:jc w:val="left"/>
        <w:rPr>
          <w:b w:val="0"/>
          <w:bCs w:val="0"/>
        </w:rPr>
      </w:pPr>
      <w:r>
        <w:rPr>
          <w:spacing w:val="0"/>
          <w:w w:val="100"/>
        </w:rPr>
        <w:t>PM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6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[13]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4" w:right="0"/>
        <w:jc w:val="left"/>
        <w:rPr>
          <w:b w:val="0"/>
          <w:bCs w:val="0"/>
        </w:rPr>
      </w:pPr>
      <w:r>
        <w:rPr>
          <w:spacing w:val="0"/>
          <w:w w:val="100"/>
        </w:rPr>
        <w:t>INITIA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330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[14]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QU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tabs>
          <w:tab w:pos="811" w:val="left" w:leader="none"/>
          <w:tab w:pos="1668" w:val="left" w:leader="none"/>
          <w:tab w:pos="2610" w:val="left" w:leader="none"/>
          <w:tab w:pos="3466" w:val="left" w:leader="none"/>
          <w:tab w:pos="4455" w:val="left" w:leader="none"/>
        </w:tabs>
        <w:ind w:left="111" w:right="0"/>
        <w:jc w:val="left"/>
        <w:rPr>
          <w:b w:val="0"/>
          <w:bCs w:val="0"/>
        </w:rPr>
      </w:pPr>
      <w:r>
        <w:rPr>
          <w:spacing w:val="0"/>
          <w:w w:val="100"/>
        </w:rPr>
        <w:t>D</w:t>
      </w:r>
      <w:r>
        <w:rPr>
          <w:spacing w:val="-1"/>
          <w:w w:val="100"/>
        </w:rPr>
        <w:t>A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QUA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R</w:t>
      </w:r>
      <w:r>
        <w:rPr>
          <w:spacing w:val="1"/>
          <w:w w:val="100"/>
        </w:rPr>
        <w:t>L</w:t>
      </w:r>
      <w:r>
        <w:rPr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6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12" w:lineRule="exact"/>
        <w:ind w:left="197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tabs>
          <w:tab w:pos="958" w:val="left" w:leader="none"/>
        </w:tabs>
        <w:spacing w:line="119" w:lineRule="exact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-6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[15]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16" w:equalWidth="0">
            <w:col w:w="252" w:space="180"/>
            <w:col w:w="635" w:space="208"/>
            <w:col w:w="855" w:space="136"/>
            <w:col w:w="252" w:space="2160"/>
            <w:col w:w="853" w:space="138"/>
            <w:col w:w="873" w:space="119"/>
            <w:col w:w="853" w:space="141"/>
            <w:col w:w="988" w:space="147"/>
            <w:col w:w="252" w:space="456"/>
            <w:col w:w="312" w:space="679"/>
            <w:col w:w="705" w:space="148"/>
            <w:col w:w="599" w:space="392"/>
            <w:col w:w="570" w:space="193"/>
            <w:col w:w="5222" w:space="176"/>
            <w:col w:w="1464" w:space="1023"/>
            <w:col w:w="2092"/>
          </w:cols>
        </w:sectPr>
      </w:pPr>
    </w:p>
    <w:p>
      <w:pPr>
        <w:spacing w:line="54" w:lineRule="exact"/>
        <w:ind w:left="116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S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/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0"/>
          <w:szCs w:val="10"/>
        </w:rPr>
      </w:r>
    </w:p>
    <w:p>
      <w:pPr>
        <w:pStyle w:val="Heading3"/>
        <w:spacing w:line="73" w:lineRule="exact"/>
        <w:ind w:right="0"/>
        <w:jc w:val="center"/>
        <w:rPr>
          <w:b w:val="0"/>
          <w:bCs w:val="0"/>
        </w:rPr>
      </w:pPr>
      <w:r>
        <w:rPr>
          <w:spacing w:val="0"/>
          <w:w w:val="95"/>
        </w:rPr>
        <w:br w:type="column"/>
      </w:r>
      <w:r>
        <w:rPr>
          <w:spacing w:val="-1"/>
          <w:w w:val="95"/>
        </w:rPr>
        <w:t>ORDER</w:t>
      </w:r>
      <w:r>
        <w:rPr>
          <w:b w:val="0"/>
          <w:bCs w:val="0"/>
          <w:spacing w:val="0"/>
          <w:w w:val="100"/>
        </w:rPr>
      </w:r>
    </w:p>
    <w:p>
      <w:pPr>
        <w:spacing w:before="1"/>
        <w:ind w:left="259" w:right="14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95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DESCRIPTION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S/N.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before="1"/>
        <w:ind w:left="215" w:right="97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before="1"/>
        <w:ind w:left="190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27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O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W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NER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850" w:val="left" w:leader="none"/>
        </w:tabs>
        <w:spacing w:line="14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FLOOR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LOCATION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713" w:val="left" w:leader="none"/>
        </w:tabs>
        <w:spacing w:line="11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PROCEDUR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107" w:lineRule="exact"/>
        <w:ind w:left="0" w:right="324" w:firstLine="0"/>
        <w:jc w:val="righ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L</w:t>
      </w:r>
      <w:r>
        <w:rPr>
          <w:rFonts w:ascii="Times New Roman" w:hAnsi="Times New Roman" w:cs="Times New Roman" w:eastAsia="Times New Roman"/>
          <w:b/>
          <w:bCs/>
          <w:spacing w:val="-5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DATE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pStyle w:val="Heading4"/>
        <w:tabs>
          <w:tab w:pos="893" w:val="left" w:leader="none"/>
          <w:tab w:pos="1815" w:val="left" w:leader="none"/>
          <w:tab w:pos="2739" w:val="left" w:leader="none"/>
          <w:tab w:pos="3658" w:val="left" w:leader="none"/>
          <w:tab w:pos="4652" w:val="left" w:leader="none"/>
          <w:tab w:pos="5574" w:val="left" w:leader="none"/>
          <w:tab w:pos="6421" w:val="left" w:leader="none"/>
        </w:tabs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68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after="0" w:line="68" w:lineRule="exact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  <w:cols w:num="14" w:equalWidth="0">
            <w:col w:w="323" w:space="181"/>
            <w:col w:w="584" w:space="438"/>
            <w:col w:w="380" w:space="1000"/>
            <w:col w:w="1017" w:space="855"/>
            <w:col w:w="678" w:space="359"/>
            <w:col w:w="587" w:space="312"/>
            <w:col w:w="771" w:space="580"/>
            <w:col w:w="1312" w:space="150"/>
            <w:col w:w="822" w:space="410"/>
            <w:col w:w="1449" w:space="128"/>
            <w:col w:w="596" w:space="150"/>
            <w:col w:w="6829" w:space="283"/>
            <w:col w:w="615" w:space="906"/>
            <w:col w:w="1358"/>
          </w:cols>
        </w:sectPr>
      </w:pP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887" w:val="left" w:leader="none"/>
          <w:tab w:pos="5878" w:val="left" w:leader="none"/>
        </w:tabs>
        <w:ind w:left="18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00366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00400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2690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8252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8252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-1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887" w:val="left" w:leader="none"/>
          <w:tab w:pos="5878" w:val="left" w:leader="none"/>
        </w:tabs>
        <w:ind w:left="18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00367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00401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2690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8252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8252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-4</w:t>
      </w:r>
    </w:p>
    <w:p>
      <w:pPr>
        <w:pStyle w:val="BodyText"/>
        <w:spacing w:before="85"/>
        <w:ind w:left="18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19" w:val="left" w:leader="none"/>
          <w:tab w:pos="2475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8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19" w:val="left" w:leader="none"/>
          <w:tab w:pos="2475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8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0"/>
          <w:w w:val="100"/>
        </w:rPr>
        <w:t>p</w:t>
      </w:r>
    </w:p>
    <w:p>
      <w:pPr>
        <w:pStyle w:val="BodyText"/>
        <w:tabs>
          <w:tab w:pos="1292" w:val="left" w:leader="none"/>
        </w:tabs>
        <w:spacing w:before="1"/>
        <w:ind w:left="243" w:right="0"/>
        <w:jc w:val="left"/>
      </w:pPr>
      <w:r>
        <w:rPr>
          <w:b w:val="0"/>
          <w:bCs w:val="0"/>
          <w:spacing w:val="0"/>
          <w:w w:val="100"/>
        </w:rPr>
        <w:t>Tr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83" w:right="0"/>
        <w:jc w:val="left"/>
      </w:pP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0"/>
          <w:w w:val="100"/>
        </w:rPr>
        <w:t>p</w:t>
      </w:r>
    </w:p>
    <w:p>
      <w:pPr>
        <w:pStyle w:val="BodyText"/>
        <w:tabs>
          <w:tab w:pos="1292" w:val="left" w:leader="none"/>
        </w:tabs>
        <w:spacing w:before="1"/>
        <w:ind w:left="243" w:right="0"/>
        <w:jc w:val="left"/>
      </w:pPr>
      <w:r>
        <w:rPr>
          <w:b w:val="0"/>
          <w:bCs w:val="0"/>
          <w:spacing w:val="0"/>
          <w:w w:val="100"/>
        </w:rPr>
        <w:t>Tr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209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I00306</w:t>
      </w:r>
    </w:p>
    <w:p>
      <w:pPr>
        <w:spacing w:line="200" w:lineRule="exact" w:befor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2" w:lineRule="auto"/>
        <w:ind w:left="209" w:right="0" w:hanging="27"/>
        <w:jc w:val="left"/>
      </w:pP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I00306</w:t>
      </w:r>
    </w:p>
    <w:p>
      <w:pPr>
        <w:tabs>
          <w:tab w:pos="1015" w:val="left" w:leader="none"/>
          <w:tab w:pos="1795" w:val="left" w:leader="none"/>
          <w:tab w:pos="2715" w:val="left" w:leader="none"/>
          <w:tab w:pos="3639" w:val="left" w:leader="none"/>
          <w:tab w:pos="4558" w:val="left" w:leader="none"/>
          <w:tab w:pos="5552" w:val="left" w:leader="none"/>
          <w:tab w:pos="6474" w:val="left" w:leader="none"/>
          <w:tab w:pos="7324" w:val="left" w:leader="none"/>
          <w:tab w:pos="8111" w:val="left" w:leader="none"/>
        </w:tabs>
        <w:spacing w:line="182" w:lineRule="exact" w:before="81"/>
        <w:ind w:left="18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24-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A</w:t>
      </w:r>
    </w:p>
    <w:p>
      <w:pPr>
        <w:pStyle w:val="BodyText"/>
        <w:spacing w:line="98" w:lineRule="exact"/>
        <w:ind w:left="312" w:right="0"/>
        <w:jc w:val="left"/>
      </w:pPr>
      <w:r>
        <w:rPr>
          <w:b w:val="0"/>
          <w:bCs w:val="0"/>
          <w:spacing w:val="0"/>
          <w:w w:val="100"/>
        </w:rPr>
        <w:t>10</w:t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015" w:val="left" w:leader="none"/>
          <w:tab w:pos="1795" w:val="left" w:leader="none"/>
          <w:tab w:pos="2715" w:val="left" w:leader="none"/>
          <w:tab w:pos="3639" w:val="left" w:leader="none"/>
          <w:tab w:pos="4558" w:val="left" w:leader="none"/>
          <w:tab w:pos="5552" w:val="left" w:leader="none"/>
          <w:tab w:pos="6474" w:val="left" w:leader="none"/>
          <w:tab w:pos="7324" w:val="left" w:leader="none"/>
          <w:tab w:pos="8111" w:val="left" w:leader="none"/>
        </w:tabs>
        <w:spacing w:line="182" w:lineRule="exact"/>
        <w:ind w:left="18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24-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312" w:right="0"/>
        <w:jc w:val="left"/>
      </w:pPr>
      <w:r>
        <w:rPr>
          <w:b w:val="0"/>
          <w:bCs w:val="0"/>
          <w:spacing w:val="0"/>
          <w:w w:val="100"/>
        </w:rPr>
        <w:t>10</w:t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83" w:right="0"/>
        <w:jc w:val="left"/>
      </w:pP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8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01077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21/02/1</w:t>
      </w:r>
      <w:r>
        <w:rPr>
          <w:b w:val="0"/>
          <w:bCs w:val="0"/>
          <w:spacing w:val="-2"/>
          <w:w w:val="100"/>
        </w:rPr>
        <w:t>3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02176</w:t>
      </w:r>
    </w:p>
    <w:p>
      <w:pPr>
        <w:pStyle w:val="BodyText"/>
        <w:spacing w:before="1"/>
        <w:ind w:left="18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11/05/1</w:t>
      </w:r>
      <w:r>
        <w:rPr>
          <w:b w:val="0"/>
          <w:bCs w:val="0"/>
          <w:spacing w:val="-3"/>
          <w:w w:val="100"/>
        </w:rPr>
        <w:t>5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6" w:equalWidth="0">
            <w:col w:w="6458" w:space="135"/>
            <w:col w:w="2632" w:space="229"/>
            <w:col w:w="1632" w:space="295"/>
            <w:col w:w="728" w:space="208"/>
            <w:col w:w="8371" w:space="219"/>
            <w:col w:w="2166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37" w:val="left" w:leader="none"/>
          <w:tab w:pos="5929" w:val="left" w:leader="none"/>
        </w:tabs>
        <w:ind w:left="18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00368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00402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2690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82526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82526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37" w:val="left" w:leader="none"/>
          <w:tab w:pos="5929" w:val="left" w:leader="none"/>
        </w:tabs>
        <w:ind w:left="18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00369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00403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2690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82546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82546</w:t>
      </w:r>
    </w:p>
    <w:p>
      <w:pPr>
        <w:pStyle w:val="BodyText"/>
        <w:spacing w:before="87"/>
        <w:ind w:left="18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19" w:val="left" w:leader="none"/>
          <w:tab w:pos="2475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8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19" w:val="left" w:leader="none"/>
          <w:tab w:pos="2475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7"/>
        <w:ind w:left="18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0"/>
          <w:w w:val="100"/>
        </w:rPr>
        <w:t>p</w:t>
      </w:r>
    </w:p>
    <w:p>
      <w:pPr>
        <w:pStyle w:val="BodyText"/>
        <w:tabs>
          <w:tab w:pos="1292" w:val="left" w:leader="none"/>
        </w:tabs>
        <w:spacing w:line="137" w:lineRule="exact"/>
        <w:ind w:left="243" w:right="0"/>
        <w:jc w:val="left"/>
      </w:pPr>
      <w:r>
        <w:rPr>
          <w:b w:val="0"/>
          <w:bCs w:val="0"/>
          <w:spacing w:val="0"/>
          <w:w w:val="100"/>
        </w:rPr>
        <w:t>Tr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92" w:right="0"/>
        <w:jc w:val="left"/>
      </w:pP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</w:p>
    <w:p>
      <w:pPr>
        <w:pStyle w:val="BodyText"/>
        <w:tabs>
          <w:tab w:pos="1292" w:val="left" w:leader="none"/>
        </w:tabs>
        <w:spacing w:line="137" w:lineRule="exact"/>
        <w:ind w:left="224"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90"/>
        <w:ind w:left="209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I00306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209" w:right="0" w:hanging="27"/>
        <w:jc w:val="left"/>
      </w:pP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I00281</w:t>
      </w:r>
    </w:p>
    <w:p>
      <w:pPr>
        <w:tabs>
          <w:tab w:pos="1015" w:val="left" w:leader="none"/>
          <w:tab w:pos="1795" w:val="left" w:leader="none"/>
          <w:tab w:pos="2715" w:val="left" w:leader="none"/>
          <w:tab w:pos="3639" w:val="left" w:leader="none"/>
          <w:tab w:pos="4558" w:val="left" w:leader="none"/>
          <w:tab w:pos="5552" w:val="left" w:leader="none"/>
          <w:tab w:pos="6474" w:val="left" w:leader="none"/>
          <w:tab w:pos="7324" w:val="left" w:leader="none"/>
          <w:tab w:pos="8111" w:val="left" w:leader="none"/>
        </w:tabs>
        <w:spacing w:line="182" w:lineRule="exact" w:before="81"/>
        <w:ind w:left="18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24-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312" w:right="0"/>
        <w:jc w:val="left"/>
      </w:pPr>
      <w:r>
        <w:rPr>
          <w:b w:val="0"/>
          <w:bCs w:val="0"/>
          <w:spacing w:val="0"/>
          <w:w w:val="100"/>
        </w:rPr>
        <w:t>10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015" w:val="left" w:leader="none"/>
          <w:tab w:pos="1795" w:val="left" w:leader="none"/>
          <w:tab w:pos="2715" w:val="left" w:leader="none"/>
          <w:tab w:pos="3639" w:val="left" w:leader="none"/>
          <w:tab w:pos="4558" w:val="left" w:leader="none"/>
          <w:tab w:pos="5552" w:val="left" w:leader="none"/>
          <w:tab w:pos="6474" w:val="left" w:leader="none"/>
          <w:tab w:pos="7324" w:val="left" w:leader="none"/>
          <w:tab w:pos="8111" w:val="left" w:leader="none"/>
        </w:tabs>
        <w:spacing w:line="181" w:lineRule="exact"/>
        <w:ind w:left="18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26-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7" w:lineRule="exact"/>
        <w:ind w:left="312" w:right="0"/>
        <w:jc w:val="left"/>
      </w:pPr>
      <w:r>
        <w:rPr>
          <w:b w:val="0"/>
          <w:bCs w:val="0"/>
          <w:spacing w:val="0"/>
          <w:w w:val="100"/>
        </w:rPr>
        <w:t>10</w:t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83" w:right="0"/>
        <w:jc w:val="left"/>
      </w:pP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83"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6" w:equalWidth="0">
            <w:col w:w="6409" w:space="184"/>
            <w:col w:w="2632" w:space="229"/>
            <w:col w:w="1632" w:space="295"/>
            <w:col w:w="728" w:space="208"/>
            <w:col w:w="8371" w:space="219"/>
            <w:col w:w="2166"/>
          </w:cols>
        </w:sectPr>
      </w:pPr>
    </w:p>
    <w:p>
      <w:pPr>
        <w:spacing w:line="170" w:lineRule="exact" w:before="9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tabs>
          <w:tab w:pos="545" w:val="left" w:leader="none"/>
          <w:tab w:pos="1479" w:val="left" w:leader="none"/>
        </w:tabs>
        <w:ind w:left="183" w:right="0"/>
        <w:jc w:val="left"/>
      </w:pP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WO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00370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00404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ind w:left="183" w:right="0"/>
        <w:jc w:val="left"/>
      </w:pPr>
      <w:r>
        <w:rPr>
          <w:b w:val="0"/>
          <w:bCs w:val="0"/>
          <w:spacing w:val="0"/>
          <w:w w:val="100"/>
        </w:rPr>
        <w:t>2690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Al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</w:p>
    <w:p>
      <w:pPr>
        <w:pStyle w:val="BodyText"/>
        <w:tabs>
          <w:tab w:pos="2743" w:val="left" w:leader="none"/>
          <w:tab w:pos="3735" w:val="left" w:leader="none"/>
        </w:tabs>
        <w:spacing w:before="1"/>
        <w:ind w:left="183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82520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82520</w:t>
      </w:r>
    </w:p>
    <w:p>
      <w:pPr>
        <w:spacing w:line="260" w:lineRule="exact" w:before="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ind w:left="18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19" w:val="left" w:leader="none"/>
          <w:tab w:pos="2475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120" w:lineRule="exact" w:before="10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spacing w:line="136" w:lineRule="exact"/>
        <w:ind w:left="183" w:right="873" w:firstLine="9"/>
        <w:jc w:val="left"/>
      </w:pP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145" w:val="left" w:leader="none"/>
        </w:tabs>
        <w:ind w:left="224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60" w:lineRule="exact" w:before="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spacing w:line="242" w:lineRule="auto"/>
        <w:ind w:left="209" w:right="0" w:hanging="27"/>
        <w:jc w:val="left"/>
      </w:pP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I00297</w:t>
      </w:r>
    </w:p>
    <w:p>
      <w:pPr>
        <w:spacing w:line="260" w:lineRule="exact" w:before="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ind w:left="183" w:right="0"/>
        <w:jc w:val="center"/>
      </w:pPr>
      <w:r>
        <w:rPr>
          <w:b w:val="0"/>
          <w:bCs w:val="0"/>
          <w:spacing w:val="0"/>
          <w:w w:val="100"/>
        </w:rPr>
        <w:t>26-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before="1"/>
        <w:ind w:left="293" w:right="109"/>
        <w:jc w:val="center"/>
      </w:pPr>
      <w:r>
        <w:rPr>
          <w:b w:val="0"/>
          <w:bCs w:val="0"/>
          <w:spacing w:val="0"/>
          <w:w w:val="100"/>
        </w:rPr>
        <w:t>10</w:t>
      </w:r>
    </w:p>
    <w:p>
      <w:pPr>
        <w:spacing w:line="220" w:lineRule="exact" w:before="7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tabs>
          <w:tab w:pos="963" w:val="left" w:leader="none"/>
          <w:tab w:pos="1882" w:val="left" w:leader="none"/>
          <w:tab w:pos="2806" w:val="left" w:leader="none"/>
          <w:tab w:pos="3726" w:val="left" w:leader="none"/>
          <w:tab w:pos="4719" w:val="left" w:leader="none"/>
          <w:tab w:pos="5641" w:val="left" w:leader="none"/>
          <w:tab w:pos="6491" w:val="left" w:leader="none"/>
          <w:tab w:pos="7278" w:val="left" w:leader="none"/>
          <w:tab w:pos="7940" w:val="left" w:leader="none"/>
        </w:tabs>
        <w:spacing w:line="204" w:lineRule="exact"/>
        <w:ind w:left="18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1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1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1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1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1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1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1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1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1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1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1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1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2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2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1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1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-1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1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1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01597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20/01/14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Equ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t</w:t>
      </w:r>
    </w:p>
    <w:p>
      <w:pPr>
        <w:pStyle w:val="BodyText"/>
        <w:spacing w:line="109" w:lineRule="exact"/>
        <w:ind w:left="0" w:right="1130"/>
        <w:jc w:val="right"/>
      </w:pP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109" w:lineRule="exact"/>
        <w:jc w:val="right"/>
        <w:sectPr>
          <w:type w:val="continuous"/>
          <w:pgSz w:w="23813" w:h="16840" w:orient="landscape"/>
          <w:pgMar w:top="1400" w:bottom="580" w:left="280" w:right="460"/>
          <w:cols w:num="7" w:equalWidth="0">
            <w:col w:w="2065" w:space="129"/>
            <w:col w:w="4215" w:space="184"/>
            <w:col w:w="2632" w:space="376"/>
            <w:col w:w="1486" w:space="295"/>
            <w:col w:w="728" w:space="208"/>
            <w:col w:w="562" w:space="271"/>
            <w:col w:w="9922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887" w:val="left" w:leader="none"/>
          <w:tab w:pos="5878" w:val="left" w:leader="none"/>
        </w:tabs>
        <w:ind w:left="18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00371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00405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(V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uum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8252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8252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-3</w:t>
      </w:r>
    </w:p>
    <w:p>
      <w:pPr>
        <w:pStyle w:val="BodyText"/>
        <w:spacing w:before="87"/>
        <w:ind w:left="18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19" w:val="left" w:leader="none"/>
          <w:tab w:pos="2475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7"/>
        <w:ind w:left="18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</w:p>
    <w:p>
      <w:pPr>
        <w:pStyle w:val="BodyText"/>
        <w:tabs>
          <w:tab w:pos="1311" w:val="left" w:leader="none"/>
        </w:tabs>
        <w:spacing w:line="137" w:lineRule="exact"/>
        <w:ind w:left="212" w:right="0"/>
        <w:jc w:val="left"/>
      </w:pP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90"/>
        <w:ind w:left="183" w:right="0" w:firstLine="79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I00304/308</w:t>
      </w:r>
    </w:p>
    <w:p>
      <w:pPr>
        <w:tabs>
          <w:tab w:pos="1015" w:val="left" w:leader="none"/>
          <w:tab w:pos="1795" w:val="left" w:leader="none"/>
          <w:tab w:pos="2715" w:val="left" w:leader="none"/>
          <w:tab w:pos="3639" w:val="left" w:leader="none"/>
          <w:tab w:pos="4558" w:val="left" w:leader="none"/>
          <w:tab w:pos="5552" w:val="left" w:leader="none"/>
          <w:tab w:pos="6474" w:val="left" w:leader="none"/>
          <w:tab w:pos="7324" w:val="left" w:leader="none"/>
          <w:tab w:pos="8111" w:val="left" w:leader="none"/>
        </w:tabs>
        <w:spacing w:line="182" w:lineRule="exact" w:before="81"/>
        <w:ind w:left="18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26-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73" w:val="left" w:leader="none"/>
        </w:tabs>
        <w:spacing w:line="98" w:lineRule="exact"/>
        <w:ind w:left="312" w:right="0"/>
        <w:jc w:val="left"/>
      </w:pPr>
      <w:r>
        <w:rPr>
          <w:b w:val="0"/>
          <w:bCs w:val="0"/>
          <w:spacing w:val="0"/>
          <w:w w:val="100"/>
        </w:rPr>
        <w:t>11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460"/>
          <w:cols w:num="5" w:equalWidth="0">
            <w:col w:w="6458" w:space="135"/>
            <w:col w:w="2632" w:space="210"/>
            <w:col w:w="1651" w:space="216"/>
            <w:col w:w="889" w:space="126"/>
            <w:col w:w="10756"/>
          </w:cols>
        </w:sectPr>
      </w:pPr>
    </w:p>
    <w:p>
      <w:pPr>
        <w:spacing w:line="180" w:lineRule="exact" w:before="4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37" w:val="left" w:leader="none"/>
          <w:tab w:pos="5929" w:val="left" w:leader="none"/>
        </w:tabs>
        <w:ind w:left="18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00372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00406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2690/2790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nge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82656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82656</w:t>
      </w:r>
    </w:p>
    <w:p>
      <w:pPr>
        <w:spacing w:line="260" w:lineRule="exact" w:before="4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ind w:left="18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19" w:val="left" w:leader="none"/>
          <w:tab w:pos="2475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130" w:lineRule="exact"/>
        <w:rPr>
          <w:sz w:val="13"/>
          <w:szCs w:val="13"/>
        </w:rPr>
      </w:pPr>
      <w:r>
        <w:rPr/>
        <w:br w:type="column"/>
      </w:r>
      <w:r>
        <w:rPr>
          <w:sz w:val="13"/>
          <w:szCs w:val="13"/>
        </w:rPr>
      </w:r>
    </w:p>
    <w:p>
      <w:pPr>
        <w:pStyle w:val="BodyText"/>
        <w:spacing w:line="136" w:lineRule="exact"/>
        <w:ind w:left="185" w:right="572" w:firstLine="16"/>
        <w:jc w:val="left"/>
      </w:pP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nge</w:t>
      </w:r>
    </w:p>
    <w:p>
      <w:pPr>
        <w:pStyle w:val="BodyText"/>
        <w:tabs>
          <w:tab w:pos="1256" w:val="left" w:leader="none"/>
        </w:tabs>
        <w:ind w:left="18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60" w:lineRule="exact" w:before="4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spacing w:line="242" w:lineRule="auto"/>
        <w:ind w:left="209" w:right="0" w:hanging="27"/>
        <w:jc w:val="left"/>
      </w:pP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I02048</w:t>
      </w:r>
    </w:p>
    <w:p>
      <w:pPr>
        <w:spacing w:line="260" w:lineRule="exact" w:before="4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ind w:left="183" w:right="0"/>
        <w:jc w:val="center"/>
      </w:pPr>
      <w:r>
        <w:rPr>
          <w:b w:val="0"/>
          <w:bCs w:val="0"/>
          <w:spacing w:val="0"/>
          <w:w w:val="100"/>
        </w:rPr>
        <w:t>26-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before="1"/>
        <w:ind w:left="293" w:right="109"/>
        <w:jc w:val="center"/>
      </w:pPr>
      <w:r>
        <w:rPr>
          <w:b w:val="0"/>
          <w:bCs w:val="0"/>
          <w:spacing w:val="0"/>
          <w:w w:val="100"/>
        </w:rPr>
        <w:t>10</w:t>
      </w:r>
    </w:p>
    <w:p>
      <w:pPr>
        <w:spacing w:line="220" w:lineRule="exact" w:before="1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Heading1"/>
        <w:tabs>
          <w:tab w:pos="963" w:val="left" w:leader="none"/>
          <w:tab w:pos="1882" w:val="left" w:leader="none"/>
          <w:tab w:pos="2806" w:val="left" w:leader="none"/>
          <w:tab w:pos="3726" w:val="left" w:leader="none"/>
          <w:tab w:pos="4719" w:val="left" w:leader="none"/>
          <w:tab w:pos="5641" w:val="left" w:leader="none"/>
          <w:tab w:pos="6491" w:val="left" w:leader="none"/>
          <w:tab w:pos="7278" w:val="left" w:leader="none"/>
        </w:tabs>
        <w:ind w:left="183"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8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03516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17/05/1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7" w:equalWidth="0">
            <w:col w:w="6409" w:space="184"/>
            <w:col w:w="2632" w:space="265"/>
            <w:col w:w="1596" w:space="295"/>
            <w:col w:w="728" w:space="208"/>
            <w:col w:w="562" w:space="271"/>
            <w:col w:w="7538" w:space="219"/>
            <w:col w:w="2166"/>
          </w:cols>
        </w:sectPr>
      </w:pPr>
    </w:p>
    <w:p>
      <w:pPr>
        <w:spacing w:line="180" w:lineRule="exact" w:before="1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937" w:val="left" w:leader="none"/>
          <w:tab w:pos="5929" w:val="left" w:leader="none"/>
        </w:tabs>
        <w:ind w:left="545" w:right="0" w:hanging="363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00373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00407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dy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82626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82626</w:t>
      </w:r>
    </w:p>
    <w:p>
      <w:pPr>
        <w:spacing w:line="260" w:lineRule="exact" w:before="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ind w:left="18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19" w:val="left" w:leader="none"/>
          <w:tab w:pos="2475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120" w:lineRule="exact" w:before="4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spacing w:line="242" w:lineRule="auto"/>
        <w:ind w:left="185" w:right="572" w:firstLine="16"/>
        <w:jc w:val="left"/>
      </w:pP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nge</w:t>
      </w:r>
    </w:p>
    <w:p>
      <w:pPr>
        <w:pStyle w:val="BodyText"/>
        <w:tabs>
          <w:tab w:pos="1256" w:val="left" w:leader="none"/>
        </w:tabs>
        <w:spacing w:line="136" w:lineRule="exact"/>
        <w:ind w:left="18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60" w:lineRule="exact" w:before="7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spacing w:line="136" w:lineRule="exact"/>
        <w:ind w:left="185" w:right="0" w:hanging="3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spacing w:line="260" w:lineRule="exact" w:before="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ind w:left="183" w:right="0"/>
        <w:jc w:val="center"/>
      </w:pPr>
      <w:r>
        <w:rPr>
          <w:b w:val="0"/>
          <w:bCs w:val="0"/>
          <w:spacing w:val="0"/>
          <w:w w:val="100"/>
        </w:rPr>
        <w:t>26-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line="137" w:lineRule="exact"/>
        <w:ind w:left="293" w:right="109"/>
        <w:jc w:val="center"/>
      </w:pPr>
      <w:r>
        <w:rPr>
          <w:b w:val="0"/>
          <w:bCs w:val="0"/>
          <w:spacing w:val="0"/>
          <w:w w:val="100"/>
        </w:rPr>
        <w:t>11</w:t>
      </w:r>
    </w:p>
    <w:p>
      <w:pPr>
        <w:spacing w:line="220" w:lineRule="exact" w:before="11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Heading1"/>
        <w:tabs>
          <w:tab w:pos="963" w:val="left" w:leader="none"/>
          <w:tab w:pos="1882" w:val="left" w:leader="none"/>
          <w:tab w:pos="2806" w:val="left" w:leader="none"/>
          <w:tab w:pos="3726" w:val="left" w:leader="none"/>
          <w:tab w:pos="4719" w:val="left" w:leader="none"/>
          <w:tab w:pos="5641" w:val="left" w:leader="none"/>
          <w:tab w:pos="6491" w:val="left" w:leader="none"/>
          <w:tab w:pos="7278" w:val="left" w:leader="none"/>
        </w:tabs>
        <w:ind w:left="183"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4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8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02758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15/03/1</w:t>
      </w:r>
      <w:r>
        <w:rPr>
          <w:b w:val="0"/>
          <w:bCs w:val="0"/>
          <w:spacing w:val="-3"/>
          <w:w w:val="100"/>
        </w:rPr>
        <w:t>6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03910</w:t>
      </w:r>
    </w:p>
    <w:p>
      <w:pPr>
        <w:pStyle w:val="BodyText"/>
        <w:spacing w:line="136" w:lineRule="exact" w:before="4"/>
        <w:ind w:left="183" w:right="339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19/12/17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460"/>
          <w:cols w:num="7" w:equalWidth="0">
            <w:col w:w="6409" w:space="184"/>
            <w:col w:w="2632" w:space="265"/>
            <w:col w:w="1596" w:space="300"/>
            <w:col w:w="720" w:space="211"/>
            <w:col w:w="562" w:space="271"/>
            <w:col w:w="7538" w:space="219"/>
            <w:col w:w="2166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796" w:val="left" w:leader="none"/>
          <w:tab w:pos="6080" w:val="left" w:leader="none"/>
        </w:tabs>
        <w:ind w:left="545" w:right="0" w:hanging="363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00374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00408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X6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821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20" w:val="left" w:leader="none"/>
          <w:tab w:pos="6080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00375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00409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02D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2367M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0"/>
          <w:w w:val="100"/>
        </w:rPr>
        <w:t>p</w:t>
      </w:r>
    </w:p>
    <w:p>
      <w:pPr>
        <w:pStyle w:val="BodyText"/>
        <w:tabs>
          <w:tab w:pos="1258" w:val="left" w:leader="none"/>
        </w:tabs>
        <w:spacing w:line="137" w:lineRule="exact"/>
        <w:ind w:left="209" w:right="0"/>
        <w:jc w:val="left"/>
      </w:pPr>
      <w:r>
        <w:rPr>
          <w:b w:val="0"/>
          <w:bCs w:val="0"/>
          <w:spacing w:val="0"/>
          <w:w w:val="100"/>
        </w:rPr>
        <w:t>Tr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0"/>
          <w:w w:val="100"/>
        </w:rPr>
        <w:t>p</w:t>
      </w:r>
    </w:p>
    <w:p>
      <w:pPr>
        <w:pStyle w:val="BodyText"/>
        <w:tabs>
          <w:tab w:pos="1258" w:val="left" w:leader="none"/>
        </w:tabs>
        <w:spacing w:before="1"/>
        <w:ind w:left="209" w:right="0"/>
        <w:jc w:val="left"/>
      </w:pPr>
      <w:r>
        <w:rPr>
          <w:b w:val="0"/>
          <w:bCs w:val="0"/>
          <w:spacing w:val="0"/>
          <w:w w:val="100"/>
        </w:rPr>
        <w:t>Tr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2" w:lineRule="auto"/>
        <w:ind w:left="152" w:right="0" w:hanging="3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1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26-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7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11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2" w:lineRule="exact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26-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11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01571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03/12/13.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02177</w:t>
      </w:r>
    </w:p>
    <w:p>
      <w:pPr>
        <w:pStyle w:val="BodyText"/>
        <w:spacing w:line="137" w:lineRule="exact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11/05/1</w:t>
      </w:r>
      <w:r>
        <w:rPr>
          <w:b w:val="0"/>
          <w:bCs w:val="0"/>
          <w:spacing w:val="-3"/>
          <w:w w:val="100"/>
        </w:rPr>
        <w:t>5</w:t>
      </w:r>
      <w:r>
        <w:rPr>
          <w:b w:val="0"/>
          <w:bCs w:val="0"/>
          <w:spacing w:val="0"/>
          <w:w w:val="100"/>
        </w:rPr>
        <w:t>.</w:t>
      </w:r>
    </w:p>
    <w:p>
      <w:pPr>
        <w:spacing w:line="150" w:lineRule="exact" w:before="4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6" w:equalWidth="0">
            <w:col w:w="6254" w:space="374"/>
            <w:col w:w="2598" w:space="263"/>
            <w:col w:w="1599" w:space="334"/>
            <w:col w:w="687" w:space="244"/>
            <w:col w:w="8338" w:space="253"/>
            <w:col w:w="2129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03" w:val="left" w:leader="none"/>
          <w:tab w:pos="6080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00376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00410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05D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2685M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  <w:tab w:pos="2981" w:val="left" w:leader="none"/>
          <w:tab w:pos="4119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3"/>
          <w:w w:val="100"/>
        </w:rPr>
        <w:t>j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30"/>
          <w:w w:val="100"/>
        </w:rPr>
        <w:t> 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26-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11</w:t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01294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26/06/13.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5" w:equalWidth="0">
            <w:col w:w="6254" w:space="374"/>
            <w:col w:w="4459" w:space="334"/>
            <w:col w:w="687" w:space="244"/>
            <w:col w:w="8338" w:space="253"/>
            <w:col w:w="2130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22" w:val="left" w:leader="none"/>
          <w:tab w:pos="6080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00377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00411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10D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256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03" w:val="left" w:leader="none"/>
          <w:tab w:pos="6080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00378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00412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05D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2691M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22" w:val="left" w:leader="none"/>
          <w:tab w:pos="6080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00379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00413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10D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255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64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0"/>
          <w:w w:val="100"/>
        </w:rPr>
        <w:t>p</w:t>
      </w:r>
    </w:p>
    <w:p>
      <w:pPr>
        <w:pStyle w:val="BodyText"/>
        <w:tabs>
          <w:tab w:pos="1273" w:val="left" w:leader="none"/>
        </w:tabs>
        <w:spacing w:before="1"/>
        <w:ind w:left="224" w:right="0"/>
        <w:jc w:val="left"/>
      </w:pPr>
      <w:r>
        <w:rPr>
          <w:b w:val="0"/>
          <w:bCs w:val="0"/>
          <w:spacing w:val="0"/>
          <w:w w:val="100"/>
        </w:rPr>
        <w:t>Tr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320" w:right="0"/>
        <w:jc w:val="left"/>
      </w:pP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</w:p>
    <w:p>
      <w:pPr>
        <w:pStyle w:val="BodyText"/>
        <w:tabs>
          <w:tab w:pos="1273" w:val="left" w:leader="none"/>
        </w:tabs>
        <w:spacing w:line="137" w:lineRule="exact"/>
        <w:ind w:left="164" w:right="0"/>
        <w:jc w:val="left"/>
      </w:pPr>
      <w:r>
        <w:rPr>
          <w:b w:val="0"/>
          <w:bCs w:val="0"/>
          <w:spacing w:val="0"/>
          <w:w w:val="100"/>
        </w:rPr>
        <w:t>HP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320" w:right="0"/>
        <w:jc w:val="left"/>
      </w:pP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</w:p>
    <w:p>
      <w:pPr>
        <w:pStyle w:val="BodyText"/>
        <w:tabs>
          <w:tab w:pos="1273" w:val="left" w:leader="none"/>
        </w:tabs>
        <w:spacing w:line="137" w:lineRule="exact"/>
        <w:ind w:right="0"/>
        <w:jc w:val="left"/>
      </w:pP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3"/>
          <w:w w:val="100"/>
        </w:rPr>
        <w:t>j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152" w:right="0" w:hanging="3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152" w:right="0" w:hanging="3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26-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11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1" w:lineRule="exact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26-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7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11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1" w:lineRule="exact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26-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7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11</w:t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01077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21/02/1</w:t>
      </w:r>
      <w:r>
        <w:rPr>
          <w:b w:val="0"/>
          <w:bCs w:val="0"/>
          <w:spacing w:val="-3"/>
          <w:w w:val="100"/>
        </w:rPr>
        <w:t>3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02759</w:t>
      </w:r>
    </w:p>
    <w:p>
      <w:pPr>
        <w:pStyle w:val="BodyText"/>
        <w:spacing w:line="137" w:lineRule="exact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15/03/1</w:t>
      </w:r>
      <w:r>
        <w:rPr>
          <w:b w:val="0"/>
          <w:bCs w:val="0"/>
          <w:spacing w:val="-3"/>
          <w:w w:val="100"/>
        </w:rPr>
        <w:t>6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137" w:lineRule="exact"/>
        <w:jc w:val="left"/>
        <w:sectPr>
          <w:type w:val="continuous"/>
          <w:pgSz w:w="23813" w:h="16840" w:orient="landscape"/>
          <w:pgMar w:top="1400" w:bottom="580" w:left="280" w:right="460"/>
          <w:cols w:num="6" w:equalWidth="0">
            <w:col w:w="6254" w:space="374"/>
            <w:col w:w="2598" w:space="248"/>
            <w:col w:w="1613" w:space="334"/>
            <w:col w:w="687" w:space="244"/>
            <w:col w:w="8338" w:space="253"/>
            <w:col w:w="2130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03" w:val="left" w:leader="none"/>
          <w:tab w:pos="6080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00380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00414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05D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2694M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1525/1515/515</w:t>
      </w:r>
    </w:p>
    <w:p>
      <w:pPr>
        <w:pStyle w:val="BodyText"/>
        <w:tabs>
          <w:tab w:pos="1263" w:val="left" w:leader="none"/>
        </w:tabs>
        <w:spacing w:line="137" w:lineRule="exact"/>
        <w:ind w:left="188"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1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26-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40" w:val="left" w:leader="none"/>
        </w:tabs>
        <w:spacing w:line="97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11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7" w:lineRule="exact"/>
        <w:jc w:val="left"/>
        <w:sectPr>
          <w:type w:val="continuous"/>
          <w:pgSz w:w="23813" w:h="16840" w:orient="landscape"/>
          <w:pgMar w:top="1400" w:bottom="580" w:left="280" w:right="460"/>
          <w:cols w:num="5" w:equalWidth="0">
            <w:col w:w="6254" w:space="374"/>
            <w:col w:w="2598" w:space="258"/>
            <w:col w:w="1603" w:space="334"/>
            <w:col w:w="687" w:space="244"/>
            <w:col w:w="10721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13" w:val="left" w:leader="none"/>
          <w:tab w:pos="6080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00381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00415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H04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G2941M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1525/1515/515</w:t>
      </w:r>
    </w:p>
    <w:p>
      <w:pPr>
        <w:pStyle w:val="BodyText"/>
        <w:tabs>
          <w:tab w:pos="1263" w:val="left" w:leader="none"/>
        </w:tabs>
        <w:spacing w:before="1"/>
        <w:ind w:left="188"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26-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40" w:val="left" w:leader="none"/>
        </w:tabs>
        <w:spacing w:line="98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11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460"/>
          <w:cols w:num="5" w:equalWidth="0">
            <w:col w:w="6254" w:space="374"/>
            <w:col w:w="2598" w:space="258"/>
            <w:col w:w="1603" w:space="334"/>
            <w:col w:w="687" w:space="244"/>
            <w:col w:w="10721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22" w:val="left" w:leader="none"/>
          <w:tab w:pos="6080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00382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00476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09D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229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/QSM</w:t>
      </w:r>
    </w:p>
    <w:p>
      <w:pPr>
        <w:pStyle w:val="BodyText"/>
        <w:tabs>
          <w:tab w:pos="1172" w:val="left" w:leader="none"/>
        </w:tabs>
        <w:spacing w:before="1"/>
        <w:ind w:left="25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26-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40" w:val="left" w:leader="none"/>
        </w:tabs>
        <w:spacing w:line="98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11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460"/>
          <w:cols w:num="5" w:equalWidth="0">
            <w:col w:w="6254" w:space="374"/>
            <w:col w:w="2598" w:space="349"/>
            <w:col w:w="1512" w:space="334"/>
            <w:col w:w="687" w:space="244"/>
            <w:col w:w="10721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/>
        <w:pict>
          <v:group style="position:absolute;margin-left:13.62998pt;margin-top:79.86998pt;width:1162.300020pt;height:499.13pt;mso-position-horizontal-relative:page;mso-position-vertical-relative:page;z-index:-5922" coordorigin="273,1597" coordsize="23246,9983">
            <v:group style="position:absolute;left:278;top:1603;width:23234;height:2" coordorigin="278,1603" coordsize="23234,2">
              <v:shape style="position:absolute;left:278;top:1603;width:23234;height:2" coordorigin="278,1603" coordsize="23234,0" path="m278,1603l23513,1603e" filled="f" stroked="t" strokeweight=".580pt" strokecolor="#000000">
                <v:path arrowok="t"/>
              </v:shape>
            </v:group>
            <v:group style="position:absolute;left:283;top:1608;width:2;height:9961" coordorigin="283,1608" coordsize="2,9961">
              <v:shape style="position:absolute;left:283;top:1608;width:2;height:9961" coordorigin="283,1608" coordsize="0,9961" path="m283,1608l283,11569e" filled="f" stroked="t" strokeweight=".580pt" strokecolor="#000000">
                <v:path arrowok="t"/>
              </v:shape>
            </v:group>
            <v:group style="position:absolute;left:718;top:1608;width:2;height:9961" coordorigin="718,1608" coordsize="2,9961">
              <v:shape style="position:absolute;left:718;top:1608;width:2;height:9961" coordorigin="718,1608" coordsize="0,9961" path="m718,1608l718,11569e" filled="f" stroked="t" strokeweight=".580pt" strokecolor="#000000">
                <v:path arrowok="t"/>
              </v:shape>
            </v:group>
            <v:group style="position:absolute;left:1558;top:1608;width:2;height:9961" coordorigin="1558,1608" coordsize="2,9961">
              <v:shape style="position:absolute;left:1558;top:1608;width:2;height:9961" coordorigin="1558,1608" coordsize="0,9961" path="m1558,1608l1558,11569e" filled="f" stroked="t" strokeweight=".580pt" strokecolor="#000000">
                <v:path arrowok="t"/>
              </v:shape>
            </v:group>
            <v:group style="position:absolute;left:2552;top:1608;width:2;height:9961" coordorigin="2552,1608" coordsize="2,9961">
              <v:shape style="position:absolute;left:2552;top:1608;width:2;height:9961" coordorigin="2552,1608" coordsize="0,9961" path="m2552,1608l2552,11569e" filled="f" stroked="t" strokeweight=".580pt" strokecolor="#000000">
                <v:path arrowok="t"/>
              </v:shape>
            </v:group>
            <v:group style="position:absolute;left:4961;top:1608;width:2;height:9961" coordorigin="4961,1608" coordsize="2,9961">
              <v:shape style="position:absolute;left:4961;top:1608;width:2;height:9961" coordorigin="4961,1608" coordsize="0,9961" path="m4961,1608l4961,11569e" filled="f" stroked="t" strokeweight=".580pt" strokecolor="#000000">
                <v:path arrowok="t"/>
              </v:shape>
            </v:group>
            <v:group style="position:absolute;left:5952;top:1608;width:2;height:9961" coordorigin="5952,1608" coordsize="2,9961">
              <v:shape style="position:absolute;left:5952;top:1608;width:2;height:9961" coordorigin="5952,1608" coordsize="0,9961" path="m5952,1608l5952,11569e" filled="f" stroked="t" strokeweight=".58001pt" strokecolor="#000000">
                <v:path arrowok="t"/>
              </v:shape>
            </v:group>
            <v:group style="position:absolute;left:6947;top:1608;width:2;height:9961" coordorigin="6947,1608" coordsize="2,9961">
              <v:shape style="position:absolute;left:6947;top:1608;width:2;height:9961" coordorigin="6947,1608" coordsize="0,9961" path="m6947,1608l6947,11569e" filled="f" stroked="t" strokeweight=".579980pt" strokecolor="#000000">
                <v:path arrowok="t"/>
              </v:shape>
            </v:group>
            <v:group style="position:absolute;left:7938;top:1608;width:2;height:9961" coordorigin="7938,1608" coordsize="2,9961">
              <v:shape style="position:absolute;left:7938;top:1608;width:2;height:9961" coordorigin="7938,1608" coordsize="0,9961" path="m7938,1608l7938,11569e" filled="f" stroked="t" strokeweight=".579980pt" strokecolor="#000000">
                <v:path arrowok="t"/>
              </v:shape>
            </v:group>
            <v:group style="position:absolute;left:9073;top:1608;width:2;height:9961" coordorigin="9073,1608" coordsize="2,9961">
              <v:shape style="position:absolute;left:9073;top:1608;width:2;height:9961" coordorigin="9073,1608" coordsize="0,9961" path="m9073,1608l9073,11569e" filled="f" stroked="t" strokeweight=".58001pt" strokecolor="#000000">
                <v:path arrowok="t"/>
              </v:shape>
            </v:group>
            <v:group style="position:absolute;left:9781;top:1608;width:2;height:9961" coordorigin="9781,1608" coordsize="2,9961">
              <v:shape style="position:absolute;left:9781;top:1608;width:2;height:9961" coordorigin="9781,1608" coordsize="0,9961" path="m9781,1608l9781,11569e" filled="f" stroked="t" strokeweight=".579980pt" strokecolor="#000000">
                <v:path arrowok="t"/>
              </v:shape>
            </v:group>
            <v:group style="position:absolute;left:10775;top:1608;width:2;height:9961" coordorigin="10775,1608" coordsize="2,9961">
              <v:shape style="position:absolute;left:10775;top:1608;width:2;height:9961" coordorigin="10775,1608" coordsize="0,9961" path="m10775,1608l10775,11569e" filled="f" stroked="t" strokeweight=".58004pt" strokecolor="#000000">
                <v:path arrowok="t"/>
              </v:shape>
            </v:group>
            <v:group style="position:absolute;left:11625;top:1608;width:2;height:9961" coordorigin="11625,1608" coordsize="2,9961">
              <v:shape style="position:absolute;left:11625;top:1608;width:2;height:9961" coordorigin="11625,1608" coordsize="0,9961" path="m11625,1608l11625,11569e" filled="f" stroked="t" strokeweight=".579980pt" strokecolor="#000000">
                <v:path arrowok="t"/>
              </v:shape>
            </v:group>
            <v:group style="position:absolute;left:12618;top:1608;width:2;height:9961" coordorigin="12618,1608" coordsize="2,9961">
              <v:shape style="position:absolute;left:12618;top:1608;width:2;height:9961" coordorigin="12618,1608" coordsize="0,9961" path="m12618,1608l12618,11569e" filled="f" stroked="t" strokeweight=".579980pt" strokecolor="#000000">
                <v:path arrowok="t"/>
              </v:shape>
            </v:group>
            <v:group style="position:absolute;left:13326;top:1608;width:2;height:9961" coordorigin="13326,1608" coordsize="2,9961">
              <v:shape style="position:absolute;left:13326;top:1608;width:2;height:9961" coordorigin="13326,1608" coordsize="0,9961" path="m13326,1608l13326,11569e" filled="f" stroked="t" strokeweight=".579980pt" strokecolor="#000000">
                <v:path arrowok="t"/>
              </v:shape>
            </v:group>
            <v:group style="position:absolute;left:21264;top:1608;width:2;height:9961" coordorigin="21264,1608" coordsize="2,9961">
              <v:shape style="position:absolute;left:21264;top:1608;width:2;height:9961" coordorigin="21264,1608" coordsize="0,9961" path="m21264,1608l21264,11569e" filled="f" stroked="t" strokeweight=".580100pt" strokecolor="#000000">
                <v:path arrowok="t"/>
              </v:shape>
            </v:group>
            <v:group style="position:absolute;left:23508;top:1608;width:2;height:9961" coordorigin="23508,1608" coordsize="2,9961">
              <v:shape style="position:absolute;left:23508;top:1608;width:2;height:9961" coordorigin="23508,1608" coordsize="0,9961" path="m23508,1608l23508,11569e" filled="f" stroked="t" strokeweight=".579980pt" strokecolor="#000000">
                <v:path arrowok="t"/>
              </v:shape>
            </v:group>
            <v:group style="position:absolute;left:13321;top:1872;width:7947;height:2" coordorigin="13321,1872" coordsize="7947,2">
              <v:shape style="position:absolute;left:13321;top:1872;width:7947;height:2" coordorigin="13321,1872" coordsize="7947,0" path="m13321,1872l21269,1872e" filled="f" stroked="t" strokeweight=".580pt" strokecolor="#000000">
                <v:path arrowok="t"/>
              </v:shape>
            </v:group>
            <v:group style="position:absolute;left:14034;top:1877;width:2;height:9692" coordorigin="14034,1877" coordsize="2,9692">
              <v:shape style="position:absolute;left:14034;top:1877;width:2;height:9692" coordorigin="14034,1877" coordsize="0,9692" path="m14034,1877l14034,11569e" filled="f" stroked="t" strokeweight=".58004pt" strokecolor="#000000">
                <v:path arrowok="t"/>
              </v:shape>
            </v:group>
            <v:group style="position:absolute;left:14886;top:1877;width:2;height:9692" coordorigin="14886,1877" coordsize="2,9692">
              <v:shape style="position:absolute;left:14886;top:1877;width:2;height:9692" coordorigin="14886,1877" coordsize="0,9692" path="m14886,1877l14886,11569e" filled="f" stroked="t" strokeweight=".579980pt" strokecolor="#000000">
                <v:path arrowok="t"/>
              </v:shape>
            </v:group>
            <v:group style="position:absolute;left:15878;top:1877;width:2;height:9692" coordorigin="15878,1877" coordsize="2,9692">
              <v:shape style="position:absolute;left:15878;top:1877;width:2;height:9692" coordorigin="15878,1877" coordsize="0,9692" path="m15878,1877l15878,11569e" filled="f" stroked="t" strokeweight=".579980pt" strokecolor="#000000">
                <v:path arrowok="t"/>
              </v:shape>
            </v:group>
            <v:group style="position:absolute;left:16728;top:1877;width:2;height:9692" coordorigin="16728,1877" coordsize="2,9692">
              <v:shape style="position:absolute;left:16728;top:1877;width:2;height:9692" coordorigin="16728,1877" coordsize="0,9692" path="m16728,1877l16728,11569e" filled="f" stroked="t" strokeweight=".58004pt" strokecolor="#000000">
                <v:path arrowok="t"/>
              </v:shape>
            </v:group>
            <v:group style="position:absolute;left:17721;top:1877;width:2;height:9692" coordorigin="17721,1877" coordsize="2,9692">
              <v:shape style="position:absolute;left:17721;top:1877;width:2;height:9692" coordorigin="17721,1877" coordsize="0,9692" path="m17721,1877l17721,11569e" filled="f" stroked="t" strokeweight=".58004pt" strokecolor="#000000">
                <v:path arrowok="t"/>
              </v:shape>
            </v:group>
            <v:group style="position:absolute;left:18712;top:1877;width:2;height:9692" coordorigin="18712,1877" coordsize="2,9692">
              <v:shape style="position:absolute;left:18712;top:1877;width:2;height:9692" coordorigin="18712,1877" coordsize="0,9692" path="m18712,1877l18712,11569e" filled="f" stroked="t" strokeweight=".579980pt" strokecolor="#000000">
                <v:path arrowok="t"/>
              </v:shape>
            </v:group>
            <v:group style="position:absolute;left:19564;top:1877;width:2;height:9692" coordorigin="19564,1877" coordsize="2,9692">
              <v:shape style="position:absolute;left:19564;top:1877;width:2;height:9692" coordorigin="19564,1877" coordsize="0,9692" path="m19564,1877l19564,11569e" filled="f" stroked="t" strokeweight=".579980pt" strokecolor="#000000">
                <v:path arrowok="t"/>
              </v:shape>
            </v:group>
            <v:group style="position:absolute;left:20414;top:1877;width:2;height:9692" coordorigin="20414,1877" coordsize="2,9692">
              <v:shape style="position:absolute;left:20414;top:1877;width:2;height:9692" coordorigin="20414,1877" coordsize="0,9692" path="m20414,1877l20414,11569e" filled="f" stroked="t" strokeweight=".58004pt" strokecolor="#000000">
                <v:path arrowok="t"/>
              </v:shape>
            </v:group>
            <v:group style="position:absolute;left:13321;top:2278;width:7098;height:2" coordorigin="13321,2278" coordsize="7098,2">
              <v:shape style="position:absolute;left:13321;top:2278;width:7098;height:2" coordorigin="13321,2278" coordsize="7098,0" path="m13321,2278l20419,2278e" filled="f" stroked="t" strokeweight=".580pt" strokecolor="#000000">
                <v:path arrowok="t"/>
              </v:shape>
            </v:group>
            <v:group style="position:absolute;left:278;top:2590;width:23234;height:2" coordorigin="278,2590" coordsize="23234,2">
              <v:shape style="position:absolute;left:278;top:2590;width:23234;height:2" coordorigin="278,2590" coordsize="23234,0" path="m278,2590l23513,2590e" filled="f" stroked="t" strokeweight=".580pt" strokecolor="#000000">
                <v:path arrowok="t"/>
              </v:shape>
            </v:group>
            <v:group style="position:absolute;left:278;top:3080;width:23234;height:2" coordorigin="278,3080" coordsize="23234,2">
              <v:shape style="position:absolute;left:278;top:3080;width:23234;height:2" coordorigin="278,3080" coordsize="23234,0" path="m278,3080l23513,3080e" filled="f" stroked="t" strokeweight=".580pt" strokecolor="#000000">
                <v:path arrowok="t"/>
              </v:shape>
            </v:group>
            <v:group style="position:absolute;left:278;top:3569;width:23234;height:2" coordorigin="278,3569" coordsize="23234,2">
              <v:shape style="position:absolute;left:278;top:3569;width:23234;height:2" coordorigin="278,3569" coordsize="23234,0" path="m278,3569l23513,3569e" filled="f" stroked="t" strokeweight=".580pt" strokecolor="#000000">
                <v:path arrowok="t"/>
              </v:shape>
            </v:group>
            <v:group style="position:absolute;left:278;top:4061;width:23234;height:2" coordorigin="278,4061" coordsize="23234,2">
              <v:shape style="position:absolute;left:278;top:4061;width:23234;height:2" coordorigin="278,4061" coordsize="23234,0" path="m278,4061l23513,4061e" filled="f" stroked="t" strokeweight=".580pt" strokecolor="#000000">
                <v:path arrowok="t"/>
              </v:shape>
            </v:group>
            <v:group style="position:absolute;left:278;top:4551;width:23234;height:2" coordorigin="278,4551" coordsize="23234,2">
              <v:shape style="position:absolute;left:278;top:4551;width:23234;height:2" coordorigin="278,4551" coordsize="23234,0" path="m278,4551l23513,4551e" filled="f" stroked="t" strokeweight=".580pt" strokecolor="#000000">
                <v:path arrowok="t"/>
              </v:shape>
            </v:group>
            <v:group style="position:absolute;left:278;top:5093;width:23234;height:2" coordorigin="278,5093" coordsize="23234,2">
              <v:shape style="position:absolute;left:278;top:5093;width:23234;height:2" coordorigin="278,5093" coordsize="23234,0" path="m278,5093l23513,5093e" filled="f" stroked="t" strokeweight=".58001pt" strokecolor="#000000">
                <v:path arrowok="t"/>
              </v:shape>
            </v:group>
            <v:group style="position:absolute;left:278;top:5583;width:23234;height:2" coordorigin="278,5583" coordsize="23234,2">
              <v:shape style="position:absolute;left:278;top:5583;width:23234;height:2" coordorigin="278,5583" coordsize="23234,0" path="m278,5583l23513,5583e" filled="f" stroked="t" strokeweight=".579980pt" strokecolor="#000000">
                <v:path arrowok="t"/>
              </v:shape>
            </v:group>
            <v:group style="position:absolute;left:278;top:6128;width:23234;height:2" coordorigin="278,6128" coordsize="23234,2">
              <v:shape style="position:absolute;left:278;top:6128;width:23234;height:2" coordorigin="278,6128" coordsize="23234,0" path="m278,6128l23513,6128e" filled="f" stroked="t" strokeweight=".58001pt" strokecolor="#000000">
                <v:path arrowok="t"/>
              </v:shape>
            </v:group>
            <v:group style="position:absolute;left:278;top:6673;width:23234;height:2" coordorigin="278,6673" coordsize="23234,2">
              <v:shape style="position:absolute;left:278;top:6673;width:23234;height:2" coordorigin="278,6673" coordsize="23234,0" path="m278,6673l23513,6673e" filled="f" stroked="t" strokeweight=".58001pt" strokecolor="#000000">
                <v:path arrowok="t"/>
              </v:shape>
            </v:group>
            <v:group style="position:absolute;left:278;top:7163;width:23234;height:2" coordorigin="278,7163" coordsize="23234,2">
              <v:shape style="position:absolute;left:278;top:7163;width:23234;height:2" coordorigin="278,7163" coordsize="23234,0" path="m278,7163l23513,7163e" filled="f" stroked="t" strokeweight=".58001pt" strokecolor="#000000">
                <v:path arrowok="t"/>
              </v:shape>
            </v:group>
            <v:group style="position:absolute;left:278;top:7652;width:23234;height:2" coordorigin="278,7652" coordsize="23234,2">
              <v:shape style="position:absolute;left:278;top:7652;width:23234;height:2" coordorigin="278,7652" coordsize="23234,0" path="m278,7652l23513,7652e" filled="f" stroked="t" strokeweight=".579980pt" strokecolor="#000000">
                <v:path arrowok="t"/>
              </v:shape>
            </v:group>
            <v:group style="position:absolute;left:278;top:8142;width:23234;height:2" coordorigin="278,8142" coordsize="23234,2">
              <v:shape style="position:absolute;left:278;top:8142;width:23234;height:2" coordorigin="278,8142" coordsize="23234,0" path="m278,8142l23513,8142e" filled="f" stroked="t" strokeweight=".58001pt" strokecolor="#000000">
                <v:path arrowok="t"/>
              </v:shape>
            </v:group>
            <v:group style="position:absolute;left:278;top:8631;width:23234;height:2" coordorigin="278,8631" coordsize="23234,2">
              <v:shape style="position:absolute;left:278;top:8631;width:23234;height:2" coordorigin="278,8631" coordsize="23234,0" path="m278,8631l23513,8631e" filled="f" stroked="t" strokeweight=".58001pt" strokecolor="#000000">
                <v:path arrowok="t"/>
              </v:shape>
            </v:group>
            <v:group style="position:absolute;left:278;top:9123;width:23234;height:2" coordorigin="278,9123" coordsize="23234,2">
              <v:shape style="position:absolute;left:278;top:9123;width:23234;height:2" coordorigin="278,9123" coordsize="23234,0" path="m278,9123l23513,9123e" filled="f" stroked="t" strokeweight=".579980pt" strokecolor="#000000">
                <v:path arrowok="t"/>
              </v:shape>
            </v:group>
            <v:group style="position:absolute;left:278;top:9613;width:23234;height:2" coordorigin="278,9613" coordsize="23234,2">
              <v:shape style="position:absolute;left:278;top:9613;width:23234;height:2" coordorigin="278,9613" coordsize="23234,0" path="m278,9613l23513,9613e" filled="f" stroked="t" strokeweight=".58001pt" strokecolor="#000000">
                <v:path arrowok="t"/>
              </v:shape>
            </v:group>
            <v:group style="position:absolute;left:278;top:10103;width:23234;height:2" coordorigin="278,10103" coordsize="23234,2">
              <v:shape style="position:absolute;left:278;top:10103;width:23234;height:2" coordorigin="278,10103" coordsize="23234,0" path="m278,10103l23513,10103e" filled="f" stroked="t" strokeweight=".579980pt" strokecolor="#000000">
                <v:path arrowok="t"/>
              </v:shape>
            </v:group>
            <v:group style="position:absolute;left:278;top:10593;width:23234;height:2" coordorigin="278,10593" coordsize="23234,2">
              <v:shape style="position:absolute;left:278;top:10593;width:23234;height:2" coordorigin="278,10593" coordsize="23234,0" path="m278,10593l23513,10593e" filled="f" stroked="t" strokeweight=".579980pt" strokecolor="#000000">
                <v:path arrowok="t"/>
              </v:shape>
            </v:group>
            <v:group style="position:absolute;left:278;top:11082;width:23234;height:2" coordorigin="278,11082" coordsize="23234,2">
              <v:shape style="position:absolute;left:278;top:11082;width:23234;height:2" coordorigin="278,11082" coordsize="23234,0" path="m278,11082l23513,11082e" filled="f" stroked="t" strokeweight=".579980pt" strokecolor="#000000">
                <v:path arrowok="t"/>
              </v:shape>
            </v:group>
            <v:group style="position:absolute;left:278;top:11574;width:23234;height:2" coordorigin="278,11574" coordsize="23234,2">
              <v:shape style="position:absolute;left:278;top:11574;width:23234;height:2" coordorigin="278,11574" coordsize="23234,0" path="m278,11574l23513,11574e" filled="f" stroked="t" strokeweight=".58004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03" w:val="left" w:leader="none"/>
          <w:tab w:pos="6080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00383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00477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09D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2458M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/QSM</w:t>
      </w:r>
    </w:p>
    <w:p>
      <w:pPr>
        <w:pStyle w:val="BodyText"/>
        <w:tabs>
          <w:tab w:pos="1172" w:val="left" w:leader="none"/>
        </w:tabs>
        <w:spacing w:before="1"/>
        <w:ind w:left="25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26-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40" w:val="left" w:leader="none"/>
        </w:tabs>
        <w:spacing w:line="98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11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460"/>
          <w:cols w:num="5" w:equalWidth="0">
            <w:col w:w="6254" w:space="374"/>
            <w:col w:w="2598" w:space="349"/>
            <w:col w:w="1512" w:space="334"/>
            <w:col w:w="687" w:space="244"/>
            <w:col w:w="10721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pgSz w:w="23813" w:h="16840" w:orient="landscape"/>
          <w:pgMar w:header="272" w:footer="396" w:top="1400" w:bottom="580" w:left="280" w:right="320"/>
        </w:sectPr>
      </w:pP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209" w:right="0"/>
        <w:jc w:val="left"/>
        <w:rPr>
          <w:b w:val="0"/>
          <w:bCs w:val="0"/>
        </w:rPr>
      </w:pPr>
      <w:r>
        <w:rPr>
          <w:spacing w:val="-3"/>
          <w:w w:val="95"/>
        </w:rPr>
        <w:t>W</w:t>
      </w:r>
      <w:r>
        <w:rPr>
          <w:spacing w:val="0"/>
          <w:w w:val="95"/>
        </w:rPr>
        <w:t>O</w:t>
      </w:r>
      <w:r>
        <w:rPr>
          <w:spacing w:val="1"/>
          <w:w w:val="95"/>
        </w:rPr>
        <w:t>R</w:t>
      </w:r>
      <w:r>
        <w:rPr>
          <w:spacing w:val="0"/>
          <w:w w:val="95"/>
        </w:rPr>
        <w:t>K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2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[4]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[5]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[6]</w:t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148" w:lineRule="exact"/>
        <w:ind w:left="140" w:right="0" w:hanging="17"/>
        <w:jc w:val="left"/>
        <w:rPr>
          <w:b w:val="0"/>
          <w:bCs w:val="0"/>
        </w:rPr>
      </w:pPr>
      <w:r>
        <w:rPr>
          <w:spacing w:val="0"/>
          <w:w w:val="95"/>
        </w:rPr>
        <w:t>CUSTOMER</w:t>
      </w:r>
      <w:r>
        <w:rPr>
          <w:spacing w:val="0"/>
          <w:w w:val="99"/>
        </w:rPr>
        <w:t> </w:t>
      </w: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[7]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[8]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2" w:right="0"/>
        <w:jc w:val="left"/>
        <w:rPr>
          <w:b w:val="0"/>
          <w:bCs w:val="0"/>
        </w:rPr>
      </w:pPr>
      <w:r>
        <w:rPr>
          <w:spacing w:val="0"/>
          <w:w w:val="95"/>
        </w:rPr>
        <w:t>DEPARTMEN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[9]</w:t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[10]</w:t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[11]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0" w:right="0"/>
        <w:jc w:val="left"/>
        <w:rPr>
          <w:b w:val="0"/>
          <w:bCs w:val="0"/>
        </w:rPr>
      </w:pPr>
      <w:r>
        <w:rPr>
          <w:spacing w:val="0"/>
          <w:w w:val="95"/>
        </w:rPr>
        <w:t>PRODUC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396" w:right="0"/>
        <w:jc w:val="left"/>
        <w:rPr>
          <w:b w:val="0"/>
          <w:bCs w:val="0"/>
        </w:rPr>
      </w:pPr>
      <w:r>
        <w:rPr>
          <w:spacing w:val="0"/>
          <w:w w:val="100"/>
        </w:rPr>
        <w:t>PM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4" w:right="0"/>
        <w:jc w:val="left"/>
        <w:rPr>
          <w:b w:val="0"/>
          <w:bCs w:val="0"/>
        </w:rPr>
      </w:pPr>
      <w:r>
        <w:rPr>
          <w:spacing w:val="0"/>
          <w:w w:val="100"/>
        </w:rPr>
        <w:t>INITIA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330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[14]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QU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tabs>
          <w:tab w:pos="811" w:val="left" w:leader="none"/>
          <w:tab w:pos="1668" w:val="left" w:leader="none"/>
          <w:tab w:pos="2610" w:val="left" w:leader="none"/>
          <w:tab w:pos="3466" w:val="left" w:leader="none"/>
          <w:tab w:pos="4455" w:val="left" w:leader="none"/>
        </w:tabs>
        <w:ind w:left="111" w:right="0"/>
        <w:jc w:val="left"/>
        <w:rPr>
          <w:b w:val="0"/>
          <w:bCs w:val="0"/>
        </w:rPr>
      </w:pPr>
      <w:r>
        <w:rPr>
          <w:spacing w:val="0"/>
          <w:w w:val="100"/>
        </w:rPr>
        <w:t>D</w:t>
      </w:r>
      <w:r>
        <w:rPr>
          <w:spacing w:val="-1"/>
          <w:w w:val="100"/>
        </w:rPr>
        <w:t>A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QUA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R</w:t>
      </w:r>
      <w:r>
        <w:rPr>
          <w:spacing w:val="1"/>
          <w:w w:val="100"/>
        </w:rPr>
        <w:t>L</w:t>
      </w:r>
      <w:r>
        <w:rPr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6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12" w:lineRule="exact"/>
        <w:ind w:left="197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tabs>
          <w:tab w:pos="958" w:val="left" w:leader="none"/>
        </w:tabs>
        <w:spacing w:line="119" w:lineRule="exact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-6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[15]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320"/>
          <w:cols w:num="16" w:equalWidth="0">
            <w:col w:w="252" w:space="180"/>
            <w:col w:w="635" w:space="208"/>
            <w:col w:w="855" w:space="136"/>
            <w:col w:w="252" w:space="2160"/>
            <w:col w:w="853" w:space="138"/>
            <w:col w:w="873" w:space="119"/>
            <w:col w:w="853" w:space="141"/>
            <w:col w:w="988" w:space="147"/>
            <w:col w:w="252" w:space="456"/>
            <w:col w:w="312" w:space="679"/>
            <w:col w:w="705" w:space="148"/>
            <w:col w:w="599" w:space="392"/>
            <w:col w:w="570" w:space="193"/>
            <w:col w:w="5222" w:space="176"/>
            <w:col w:w="1464" w:space="1023"/>
            <w:col w:w="2232"/>
          </w:cols>
        </w:sectPr>
      </w:pPr>
    </w:p>
    <w:p>
      <w:pPr>
        <w:spacing w:line="54" w:lineRule="exact"/>
        <w:ind w:left="116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S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/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0"/>
          <w:szCs w:val="10"/>
        </w:rPr>
      </w:r>
    </w:p>
    <w:p>
      <w:pPr>
        <w:pStyle w:val="Heading3"/>
        <w:spacing w:line="73" w:lineRule="exact"/>
        <w:ind w:right="0"/>
        <w:jc w:val="center"/>
        <w:rPr>
          <w:b w:val="0"/>
          <w:bCs w:val="0"/>
        </w:rPr>
      </w:pPr>
      <w:r>
        <w:rPr>
          <w:spacing w:val="0"/>
          <w:w w:val="95"/>
        </w:rPr>
        <w:br w:type="column"/>
      </w:r>
      <w:r>
        <w:rPr>
          <w:spacing w:val="-1"/>
          <w:w w:val="95"/>
        </w:rPr>
        <w:t>ORDER</w:t>
      </w:r>
      <w:r>
        <w:rPr>
          <w:b w:val="0"/>
          <w:bCs w:val="0"/>
          <w:spacing w:val="0"/>
          <w:w w:val="100"/>
        </w:rPr>
      </w:r>
    </w:p>
    <w:p>
      <w:pPr>
        <w:spacing w:line="149" w:lineRule="exact"/>
        <w:ind w:left="259" w:right="14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95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DESCRIPTION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S/N.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9" w:lineRule="exact"/>
        <w:ind w:left="215" w:right="97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before="1"/>
        <w:ind w:left="190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27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O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W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NER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850" w:val="left" w:leader="none"/>
        </w:tabs>
        <w:spacing w:line="14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FLOOR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LOCATION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713" w:val="left" w:leader="none"/>
        </w:tabs>
        <w:spacing w:line="116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PROCEDUR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106" w:lineRule="exact"/>
        <w:ind w:left="0" w:right="324" w:firstLine="0"/>
        <w:jc w:val="righ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L</w:t>
      </w:r>
      <w:r>
        <w:rPr>
          <w:rFonts w:ascii="Times New Roman" w:hAnsi="Times New Roman" w:cs="Times New Roman" w:eastAsia="Times New Roman"/>
          <w:b/>
          <w:bCs/>
          <w:spacing w:val="-5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DATE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pStyle w:val="Heading4"/>
        <w:tabs>
          <w:tab w:pos="893" w:val="left" w:leader="none"/>
          <w:tab w:pos="1815" w:val="left" w:leader="none"/>
          <w:tab w:pos="2739" w:val="left" w:leader="none"/>
          <w:tab w:pos="3658" w:val="left" w:leader="none"/>
          <w:tab w:pos="4652" w:val="left" w:leader="none"/>
          <w:tab w:pos="5574" w:val="left" w:leader="none"/>
          <w:tab w:pos="6421" w:val="left" w:leader="none"/>
        </w:tabs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68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after="0" w:line="68" w:lineRule="exact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  <w:cols w:num="14" w:equalWidth="0">
            <w:col w:w="323" w:space="181"/>
            <w:col w:w="584" w:space="438"/>
            <w:col w:w="380" w:space="1000"/>
            <w:col w:w="1017" w:space="855"/>
            <w:col w:w="678" w:space="359"/>
            <w:col w:w="587" w:space="312"/>
            <w:col w:w="771" w:space="580"/>
            <w:col w:w="1312" w:space="150"/>
            <w:col w:w="822" w:space="410"/>
            <w:col w:w="1449" w:space="128"/>
            <w:col w:w="596" w:space="150"/>
            <w:col w:w="6829" w:space="283"/>
            <w:col w:w="615" w:space="906"/>
            <w:col w:w="1498"/>
          </w:cols>
        </w:sectPr>
      </w:pP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58" w:val="left" w:leader="none"/>
          <w:tab w:pos="5849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00384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00478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q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82800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82800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/QSM</w:t>
      </w:r>
    </w:p>
    <w:p>
      <w:pPr>
        <w:pStyle w:val="BodyText"/>
        <w:tabs>
          <w:tab w:pos="1172" w:val="left" w:leader="none"/>
        </w:tabs>
        <w:spacing w:before="1"/>
        <w:ind w:left="25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76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I02034</w:t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26-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11</w:t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03517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Da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17/05/1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320"/>
          <w:cols w:num="6" w:equalWidth="0">
            <w:col w:w="6490" w:space="138"/>
            <w:col w:w="2598" w:space="349"/>
            <w:col w:w="1512" w:space="329"/>
            <w:col w:w="694" w:space="242"/>
            <w:col w:w="8338" w:space="253"/>
            <w:col w:w="2270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58" w:val="left" w:leader="none"/>
          <w:tab w:pos="5849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00385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00479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q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82800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82800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/QSM</w:t>
      </w:r>
    </w:p>
    <w:p>
      <w:pPr>
        <w:pStyle w:val="BodyText"/>
        <w:tabs>
          <w:tab w:pos="1172" w:val="left" w:leader="none"/>
        </w:tabs>
        <w:spacing w:before="1"/>
        <w:ind w:left="25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76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I02034</w:t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26-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40" w:val="left" w:leader="none"/>
        </w:tabs>
        <w:spacing w:line="98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11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03518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Da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17/05/1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320"/>
          <w:cols w:num="5" w:equalWidth="0">
            <w:col w:w="6490" w:space="138"/>
            <w:col w:w="2598" w:space="349"/>
            <w:col w:w="1512" w:space="329"/>
            <w:col w:w="694" w:space="242"/>
            <w:col w:w="10861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937" w:val="left" w:leader="none"/>
          <w:tab w:pos="5929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00386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00480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515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ly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82851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82851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937" w:val="left" w:leader="none"/>
          <w:tab w:pos="5929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00387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00481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82613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82613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1525/1515/515</w:t>
      </w:r>
    </w:p>
    <w:p>
      <w:pPr>
        <w:pStyle w:val="BodyText"/>
        <w:tabs>
          <w:tab w:pos="1263" w:val="left" w:leader="none"/>
        </w:tabs>
        <w:spacing w:before="1"/>
        <w:ind w:left="188"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1525/1515/515</w:t>
      </w:r>
    </w:p>
    <w:p>
      <w:pPr>
        <w:pStyle w:val="BodyText"/>
        <w:tabs>
          <w:tab w:pos="1263" w:val="left" w:leader="none"/>
        </w:tabs>
        <w:spacing w:line="137" w:lineRule="exact"/>
        <w:ind w:left="188"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152" w:right="0" w:hanging="3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26-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11</w:t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2" w:lineRule="exact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26-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11</w:t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320"/>
          <w:cols w:num="6" w:equalWidth="0">
            <w:col w:w="6409" w:space="218"/>
            <w:col w:w="2598" w:space="258"/>
            <w:col w:w="1603" w:space="334"/>
            <w:col w:w="687" w:space="244"/>
            <w:col w:w="8338" w:space="253"/>
            <w:col w:w="2271"/>
          </w:cols>
        </w:sectPr>
      </w:pPr>
    </w:p>
    <w:p>
      <w:pPr>
        <w:spacing w:line="180" w:lineRule="exact" w:before="4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5026" w:val="left" w:leader="none"/>
          <w:tab w:pos="6017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00388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00486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x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85070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85070</w:t>
      </w:r>
    </w:p>
    <w:p>
      <w:pPr>
        <w:spacing w:line="260" w:lineRule="exact" w:before="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60" w:lineRule="exact" w:before="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ind w:left="320" w:right="0"/>
        <w:jc w:val="left"/>
      </w:pP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</w:p>
    <w:p>
      <w:pPr>
        <w:pStyle w:val="BodyText"/>
        <w:tabs>
          <w:tab w:pos="1273" w:val="left" w:leader="none"/>
        </w:tabs>
        <w:spacing w:before="1"/>
        <w:ind w:right="0"/>
        <w:jc w:val="left"/>
      </w:pP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3"/>
          <w:w w:val="100"/>
        </w:rPr>
        <w:t>j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60" w:lineRule="exact" w:before="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spacing w:line="242" w:lineRule="auto"/>
        <w:ind w:left="152" w:right="0" w:hanging="3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spacing w:line="260" w:lineRule="exact" w:before="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ind w:left="149" w:right="0"/>
        <w:jc w:val="center"/>
      </w:pPr>
      <w:r>
        <w:rPr>
          <w:b w:val="0"/>
          <w:bCs w:val="0"/>
          <w:spacing w:val="0"/>
          <w:w w:val="100"/>
        </w:rPr>
        <w:t>26-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before="1"/>
        <w:ind w:left="259" w:right="109"/>
        <w:jc w:val="center"/>
      </w:pPr>
      <w:r>
        <w:rPr>
          <w:b w:val="0"/>
          <w:bCs w:val="0"/>
          <w:spacing w:val="0"/>
          <w:w w:val="100"/>
        </w:rPr>
        <w:t>11</w:t>
      </w:r>
    </w:p>
    <w:p>
      <w:pPr>
        <w:spacing w:line="220" w:lineRule="exact" w:before="1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Heading1"/>
        <w:tabs>
          <w:tab w:pos="929" w:val="left" w:leader="none"/>
          <w:tab w:pos="1849" w:val="left" w:leader="none"/>
          <w:tab w:pos="2773" w:val="left" w:leader="none"/>
          <w:tab w:pos="3692" w:val="left" w:leader="none"/>
          <w:tab w:pos="4686" w:val="left" w:leader="none"/>
          <w:tab w:pos="5607" w:val="left" w:leader="none"/>
          <w:tab w:pos="6457" w:val="left" w:leader="none"/>
          <w:tab w:pos="7244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02760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15/03/1</w:t>
      </w:r>
      <w:r>
        <w:rPr>
          <w:b w:val="0"/>
          <w:bCs w:val="0"/>
          <w:spacing w:val="-2"/>
          <w:w w:val="100"/>
        </w:rPr>
        <w:t>6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03911</w:t>
      </w:r>
    </w:p>
    <w:p>
      <w:pPr>
        <w:pStyle w:val="BodyText"/>
        <w:spacing w:line="137" w:lineRule="exact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19/12/17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ve</w:t>
      </w:r>
    </w:p>
    <w:p>
      <w:pPr>
        <w:pStyle w:val="BodyText"/>
        <w:spacing w:before="1"/>
        <w:ind w:right="0"/>
        <w:jc w:val="left"/>
      </w:pP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320"/>
          <w:cols w:num="7" w:equalWidth="0">
            <w:col w:w="6319" w:space="309"/>
            <w:col w:w="2598" w:space="248"/>
            <w:col w:w="1613" w:space="334"/>
            <w:col w:w="687" w:space="244"/>
            <w:col w:w="528" w:space="304"/>
            <w:col w:w="7505" w:space="253"/>
            <w:col w:w="2271"/>
          </w:cols>
        </w:sectPr>
      </w:pP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966" w:val="left" w:leader="none"/>
          <w:tab w:pos="6080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00389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00487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4406959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</w:p>
    <w:p>
      <w:pPr>
        <w:pStyle w:val="BodyText"/>
        <w:tabs>
          <w:tab w:pos="1102" w:val="left" w:leader="none"/>
        </w:tabs>
        <w:spacing w:before="1"/>
        <w:ind w:left="18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76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I00279</w:t>
      </w:r>
    </w:p>
    <w:p>
      <w:pPr>
        <w:tabs>
          <w:tab w:pos="996" w:val="left" w:leader="none"/>
          <w:tab w:pos="1776" w:val="left" w:leader="none"/>
          <w:tab w:pos="2696" w:val="left" w:leader="none"/>
          <w:tab w:pos="3620" w:val="left" w:leader="none"/>
          <w:tab w:pos="4539" w:val="left" w:leader="none"/>
          <w:tab w:pos="5533" w:val="left" w:leader="none"/>
          <w:tab w:pos="6454" w:val="left" w:leader="none"/>
          <w:tab w:pos="7304" w:val="left" w:leader="none"/>
          <w:tab w:pos="8092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04-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293" w:right="0"/>
        <w:jc w:val="left"/>
      </w:pPr>
      <w:r>
        <w:rPr>
          <w:b w:val="0"/>
          <w:bCs w:val="0"/>
          <w:spacing w:val="0"/>
          <w:w w:val="100"/>
        </w:rPr>
        <w:t>09</w:t>
      </w:r>
    </w:p>
    <w:p>
      <w:pPr>
        <w:pStyle w:val="BodyText"/>
        <w:spacing w:line="242" w:lineRule="auto" w:before="85"/>
        <w:ind w:right="232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01078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21/02/13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Not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01298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02/07/1</w:t>
      </w:r>
      <w:r>
        <w:rPr>
          <w:b w:val="0"/>
          <w:bCs w:val="0"/>
          <w:spacing w:val="-3"/>
          <w:w w:val="100"/>
        </w:rPr>
        <w:t>3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242" w:lineRule="auto"/>
        <w:jc w:val="left"/>
        <w:sectPr>
          <w:type w:val="continuous"/>
          <w:pgSz w:w="23813" w:h="16840" w:orient="landscape"/>
          <w:pgMar w:top="1400" w:bottom="580" w:left="280" w:right="320"/>
          <w:cols w:num="6" w:equalWidth="0">
            <w:col w:w="6254" w:space="374"/>
            <w:col w:w="2598" w:space="419"/>
            <w:col w:w="1443" w:space="329"/>
            <w:col w:w="694" w:space="228"/>
            <w:col w:w="8352" w:space="253"/>
            <w:col w:w="2269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966" w:val="left" w:leader="none"/>
          <w:tab w:pos="6017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00390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00488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5037655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95037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/QSM</w:t>
      </w:r>
    </w:p>
    <w:p>
      <w:pPr>
        <w:pStyle w:val="BodyText"/>
        <w:tabs>
          <w:tab w:pos="1172" w:val="left" w:leader="none"/>
        </w:tabs>
        <w:spacing w:before="1"/>
        <w:ind w:left="25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76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I00279</w:t>
      </w:r>
    </w:p>
    <w:p>
      <w:pPr>
        <w:tabs>
          <w:tab w:pos="996" w:val="left" w:leader="none"/>
          <w:tab w:pos="1776" w:val="left" w:leader="none"/>
          <w:tab w:pos="2696" w:val="left" w:leader="none"/>
          <w:tab w:pos="3620" w:val="left" w:leader="none"/>
          <w:tab w:pos="4539" w:val="left" w:leader="none"/>
          <w:tab w:pos="5533" w:val="left" w:leader="none"/>
          <w:tab w:pos="6454" w:val="left" w:leader="none"/>
          <w:tab w:pos="7304" w:val="left" w:leader="none"/>
          <w:tab w:pos="8092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04-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293" w:right="0"/>
        <w:jc w:val="left"/>
      </w:pPr>
      <w:r>
        <w:rPr>
          <w:b w:val="0"/>
          <w:bCs w:val="0"/>
          <w:spacing w:val="0"/>
          <w:w w:val="100"/>
        </w:rPr>
        <w:t>09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01295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26/06/13.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01299</w:t>
      </w:r>
    </w:p>
    <w:p>
      <w:pPr>
        <w:pStyle w:val="BodyText"/>
        <w:spacing w:before="1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02/07/1</w:t>
      </w:r>
      <w:r>
        <w:rPr>
          <w:b w:val="0"/>
          <w:bCs w:val="0"/>
          <w:spacing w:val="-3"/>
          <w:w w:val="100"/>
        </w:rPr>
        <w:t>3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320"/>
          <w:cols w:num="6" w:equalWidth="0">
            <w:col w:w="6319" w:space="309"/>
            <w:col w:w="2598" w:space="349"/>
            <w:col w:w="1512" w:space="329"/>
            <w:col w:w="694" w:space="228"/>
            <w:col w:w="8352" w:space="253"/>
            <w:col w:w="2270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966" w:val="left" w:leader="none"/>
          <w:tab w:pos="6080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00391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00489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6069766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</w:p>
    <w:p>
      <w:pPr>
        <w:pStyle w:val="BodyText"/>
        <w:tabs>
          <w:tab w:pos="1102" w:val="left" w:leader="none"/>
        </w:tabs>
        <w:spacing w:line="137" w:lineRule="exact"/>
        <w:ind w:left="18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76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I00279</w:t>
      </w:r>
    </w:p>
    <w:p>
      <w:pPr>
        <w:tabs>
          <w:tab w:pos="994" w:val="left" w:leader="none"/>
          <w:tab w:pos="1774" w:val="left" w:leader="none"/>
          <w:tab w:pos="2694" w:val="left" w:leader="none"/>
          <w:tab w:pos="3618" w:val="left" w:leader="none"/>
          <w:tab w:pos="4537" w:val="left" w:leader="none"/>
          <w:tab w:pos="5530" w:val="left" w:leader="none"/>
          <w:tab w:pos="6452" w:val="left" w:leader="none"/>
          <w:tab w:pos="7302" w:val="left" w:leader="none"/>
          <w:tab w:pos="8089" w:val="left" w:leader="none"/>
        </w:tabs>
        <w:spacing w:line="181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17-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r-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7" w:lineRule="exact"/>
        <w:ind w:left="291" w:right="0"/>
        <w:jc w:val="left"/>
      </w:pPr>
      <w:r>
        <w:rPr>
          <w:b w:val="0"/>
          <w:bCs w:val="0"/>
          <w:spacing w:val="0"/>
          <w:w w:val="100"/>
        </w:rPr>
        <w:t>10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01296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26/06/13.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01300</w:t>
      </w:r>
    </w:p>
    <w:p>
      <w:pPr>
        <w:pStyle w:val="BodyText"/>
        <w:spacing w:line="137" w:lineRule="exact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02/07/1</w:t>
      </w:r>
      <w:r>
        <w:rPr>
          <w:b w:val="0"/>
          <w:bCs w:val="0"/>
          <w:spacing w:val="-3"/>
          <w:w w:val="100"/>
        </w:rPr>
        <w:t>3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137" w:lineRule="exact"/>
        <w:jc w:val="left"/>
        <w:sectPr>
          <w:type w:val="continuous"/>
          <w:pgSz w:w="23813" w:h="16840" w:orient="landscape"/>
          <w:pgMar w:top="1400" w:bottom="580" w:left="280" w:right="320"/>
          <w:cols w:num="6" w:equalWidth="0">
            <w:col w:w="6254" w:space="374"/>
            <w:col w:w="2598" w:space="419"/>
            <w:col w:w="1443" w:space="329"/>
            <w:col w:w="694" w:space="230"/>
            <w:col w:w="8350" w:space="253"/>
            <w:col w:w="2269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966" w:val="left" w:leader="none"/>
          <w:tab w:pos="6017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00392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00490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1140660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90282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</w:p>
    <w:p>
      <w:pPr>
        <w:pStyle w:val="BodyText"/>
        <w:tabs>
          <w:tab w:pos="1107" w:val="left" w:leader="none"/>
        </w:tabs>
        <w:spacing w:line="137" w:lineRule="exact"/>
        <w:ind w:left="185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1030" w:val="left" w:leader="none"/>
        </w:tabs>
        <w:spacing w:line="137" w:lineRule="exact"/>
        <w:ind w:left="176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I00279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01-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-10</w:t>
      </w:r>
    </w:p>
    <w:p>
      <w:pPr>
        <w:spacing w:line="100" w:lineRule="exact" w:before="3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929" w:val="left" w:leader="none"/>
          <w:tab w:pos="1849" w:val="left" w:leader="none"/>
          <w:tab w:pos="2773" w:val="left" w:leader="none"/>
          <w:tab w:pos="3692" w:val="left" w:leader="none"/>
          <w:tab w:pos="4686" w:val="left" w:leader="none"/>
          <w:tab w:pos="5607" w:val="left" w:leader="none"/>
          <w:tab w:pos="6457" w:val="left" w:leader="none"/>
          <w:tab w:pos="7244" w:val="left" w:leader="none"/>
        </w:tabs>
        <w:ind w:right="0"/>
        <w:jc w:val="left"/>
      </w:pP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01297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26/06/13.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01301</w:t>
      </w:r>
    </w:p>
    <w:p>
      <w:pPr>
        <w:pStyle w:val="BodyText"/>
        <w:spacing w:line="137" w:lineRule="exact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02/07/1</w:t>
      </w:r>
      <w:r>
        <w:rPr>
          <w:b w:val="0"/>
          <w:bCs w:val="0"/>
          <w:spacing w:val="-3"/>
          <w:w w:val="100"/>
        </w:rPr>
        <w:t>3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01302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02/07/1</w:t>
      </w:r>
      <w:r>
        <w:rPr>
          <w:b w:val="0"/>
          <w:bCs w:val="0"/>
          <w:spacing w:val="-3"/>
          <w:w w:val="100"/>
        </w:rPr>
        <w:t>3</w:t>
      </w:r>
      <w:r>
        <w:rPr>
          <w:b w:val="0"/>
          <w:bCs w:val="0"/>
          <w:spacing w:val="0"/>
          <w:w w:val="100"/>
        </w:rPr>
        <w:t>.</w:t>
      </w:r>
    </w:p>
    <w:p>
      <w:pPr>
        <w:pStyle w:val="BodyText"/>
        <w:spacing w:line="136" w:lineRule="exact" w:before="4"/>
        <w:ind w:right="53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01572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03/12/13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ve-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E/094/13)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320"/>
          <w:cols w:num="6" w:equalWidth="0">
            <w:col w:w="6319" w:space="309"/>
            <w:col w:w="2598" w:space="414"/>
            <w:col w:w="1447" w:space="329"/>
            <w:col w:w="1516" w:space="253"/>
            <w:col w:w="7505" w:space="253"/>
            <w:col w:w="2270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6080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01332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01270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Tub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line="136" w:lineRule="exact"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63" w:val="left" w:leader="none"/>
        </w:tabs>
        <w:spacing w:line="138" w:lineRule="exact"/>
        <w:ind w:left="341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</w:t>
      </w:r>
      <w:r>
        <w:rPr>
          <w:b w:val="0"/>
          <w:bCs w:val="0"/>
          <w:spacing w:val="-3"/>
          <w:w w:val="100"/>
          <w:position w:val="5"/>
          <w:sz w:val="8"/>
          <w:szCs w:val="8"/>
        </w:rPr>
        <w:t>st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Tu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ut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</w:p>
    <w:p>
      <w:pPr>
        <w:pStyle w:val="BodyText"/>
        <w:tabs>
          <w:tab w:pos="1217" w:val="left" w:leader="none"/>
        </w:tabs>
        <w:spacing w:line="137" w:lineRule="exact"/>
        <w:ind w:left="351" w:right="0"/>
        <w:jc w:val="left"/>
      </w:pP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tabs>
          <w:tab w:pos="1918" w:val="left" w:leader="none"/>
          <w:tab w:pos="2698" w:val="left" w:leader="none"/>
          <w:tab w:pos="3618" w:val="left" w:leader="none"/>
          <w:tab w:pos="4542" w:val="left" w:leader="none"/>
          <w:tab w:pos="5461" w:val="left" w:leader="none"/>
          <w:tab w:pos="6454" w:val="left" w:leader="none"/>
          <w:tab w:pos="7376" w:val="left" w:leader="none"/>
          <w:tab w:pos="8226" w:val="left" w:leader="none"/>
          <w:tab w:pos="9013" w:val="left" w:leader="none"/>
        </w:tabs>
        <w:spacing w:line="181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44" w:val="left" w:leader="none"/>
        </w:tabs>
        <w:spacing w:line="97" w:lineRule="exact"/>
        <w:ind w:left="176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I02576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23-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-13</w:t>
      </w:r>
    </w:p>
    <w:p>
      <w:pPr>
        <w:spacing w:line="280" w:lineRule="exact" w:before="12"/>
        <w:rPr>
          <w:sz w:val="28"/>
          <w:szCs w:val="28"/>
        </w:rPr>
      </w:pPr>
      <w:r>
        <w:rPr/>
        <w:br w:type="column"/>
      </w:r>
      <w:r>
        <w:rPr>
          <w:sz w:val="28"/>
          <w:szCs w:val="28"/>
        </w:rPr>
      </w:r>
    </w:p>
    <w:p>
      <w:pPr>
        <w:pStyle w:val="BodyText"/>
        <w:spacing w:line="136" w:lineRule="exact"/>
        <w:ind w:right="53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02612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18/01/16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ve-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E/009/16).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320"/>
          <w:cols w:num="5" w:equalWidth="0">
            <w:col w:w="6254" w:space="374"/>
            <w:col w:w="2573" w:space="329"/>
            <w:col w:w="1558" w:space="329"/>
            <w:col w:w="9274" w:space="253"/>
            <w:col w:w="2269"/>
          </w:cols>
        </w:sectPr>
      </w:pPr>
    </w:p>
    <w:p>
      <w:pPr>
        <w:spacing w:line="140" w:lineRule="exact" w:before="9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tabs>
          <w:tab w:pos="5089" w:val="left" w:leader="none"/>
          <w:tab w:pos="6080" w:val="left" w:leader="none"/>
        </w:tabs>
        <w:ind w:left="2377" w:right="0"/>
        <w:jc w:val="left"/>
      </w:pPr>
      <w:r>
        <w:rPr>
          <w:b w:val="0"/>
          <w:bCs w:val="0"/>
          <w:spacing w:val="0"/>
          <w:w w:val="100"/>
        </w:rPr>
        <w:t>Tub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2"/>
          <w:w w:val="100"/>
        </w:rPr>
        <w:t>S</w:t>
      </w:r>
      <w:r>
        <w:rPr>
          <w:b w:val="0"/>
          <w:bCs w:val="0"/>
          <w:spacing w:val="-3"/>
          <w:w w:val="100"/>
        </w:rPr>
        <w:t>y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138" w:lineRule="exact" w:before="9"/>
        <w:ind w:left="48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520" w:val="left" w:leader="none"/>
          <w:tab w:pos="2797" w:val="left" w:leader="none"/>
        </w:tabs>
        <w:spacing w:line="140" w:lineRule="exact"/>
        <w:ind w:left="675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</w:t>
      </w:r>
      <w:r>
        <w:rPr>
          <w:b w:val="0"/>
          <w:bCs w:val="0"/>
          <w:spacing w:val="-2"/>
          <w:w w:val="100"/>
          <w:position w:val="5"/>
          <w:sz w:val="8"/>
          <w:szCs w:val="8"/>
        </w:rPr>
        <w:t>st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pStyle w:val="BodyText"/>
        <w:spacing w:before="9"/>
        <w:ind w:left="439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Tu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ut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</w:p>
    <w:p>
      <w:pPr>
        <w:pStyle w:val="BodyText"/>
        <w:tabs>
          <w:tab w:pos="1507" w:val="left" w:leader="none"/>
        </w:tabs>
        <w:spacing w:before="1"/>
        <w:ind w:left="640" w:right="0"/>
        <w:jc w:val="left"/>
      </w:pP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before="9"/>
        <w:ind w:left="439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1334" w:val="left" w:leader="none"/>
        </w:tabs>
        <w:spacing w:before="1"/>
        <w:ind w:left="465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I02576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23-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-13</w:t>
      </w:r>
    </w:p>
    <w:p>
      <w:pPr>
        <w:pStyle w:val="Heading1"/>
        <w:tabs>
          <w:tab w:pos="1155" w:val="left" w:leader="none"/>
          <w:tab w:pos="2074" w:val="left" w:leader="none"/>
          <w:tab w:pos="2998" w:val="left" w:leader="none"/>
          <w:tab w:pos="3918" w:val="left" w:leader="none"/>
          <w:tab w:pos="4911" w:val="left" w:leader="none"/>
          <w:tab w:pos="5833" w:val="left" w:leader="none"/>
          <w:tab w:pos="6683" w:val="left" w:leader="none"/>
          <w:tab w:pos="7470" w:val="left" w:leader="none"/>
        </w:tabs>
        <w:spacing w:before="6"/>
        <w:ind w:left="375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320"/>
          <w:cols w:num="5" w:equalWidth="0">
            <w:col w:w="6254" w:space="40"/>
            <w:col w:w="2907" w:space="40"/>
            <w:col w:w="1847" w:space="40"/>
            <w:col w:w="1793" w:space="40"/>
            <w:col w:w="10252"/>
          </w:cols>
        </w:sectPr>
      </w:pP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29" w:val="left" w:leader="none"/>
          <w:tab w:pos="5929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01347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01283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515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ST0259365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82534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515/1500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</w:p>
    <w:p>
      <w:pPr>
        <w:pStyle w:val="BodyText"/>
        <w:tabs>
          <w:tab w:pos="1277" w:val="left" w:leader="none"/>
        </w:tabs>
        <w:spacing w:before="1"/>
        <w:ind w:left="202"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tabs>
          <w:tab w:pos="1913" w:val="left" w:leader="none"/>
          <w:tab w:pos="2693" w:val="left" w:leader="none"/>
          <w:tab w:pos="3613" w:val="left" w:leader="none"/>
          <w:tab w:pos="4537" w:val="left" w:leader="none"/>
          <w:tab w:pos="5456" w:val="left" w:leader="none"/>
          <w:tab w:pos="6450" w:val="left" w:leader="none"/>
          <w:tab w:pos="7371" w:val="left" w:leader="none"/>
          <w:tab w:pos="8221" w:val="left" w:leader="none"/>
          <w:tab w:pos="9008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SK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39" w:val="left" w:leader="none"/>
        </w:tabs>
        <w:spacing w:line="98" w:lineRule="exact"/>
        <w:ind w:left="152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02-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-12</w:t>
      </w:r>
    </w:p>
    <w:p>
      <w:pPr>
        <w:pStyle w:val="BodyText"/>
        <w:spacing w:line="242" w:lineRule="auto" w:before="85"/>
        <w:ind w:right="25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02178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11/05/15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242" w:lineRule="auto"/>
        <w:jc w:val="left"/>
        <w:sectPr>
          <w:type w:val="continuous"/>
          <w:pgSz w:w="23813" w:h="16840" w:orient="landscape"/>
          <w:pgMar w:top="1400" w:bottom="580" w:left="280" w:right="320"/>
          <w:cols w:num="5" w:equalWidth="0">
            <w:col w:w="6409" w:space="218"/>
            <w:col w:w="2598" w:space="244"/>
            <w:col w:w="1618" w:space="334"/>
            <w:col w:w="9269" w:space="253"/>
            <w:col w:w="2270"/>
          </w:cols>
        </w:sectPr>
      </w:pP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32" w:val="left" w:leader="none"/>
          <w:tab w:pos="5878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01348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01284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1500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05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3200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8270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-2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909" w:val="left" w:leader="none"/>
          <w:tab w:pos="5878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01349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01285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QSM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tor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E85-05687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8280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-2</w:t>
      </w:r>
    </w:p>
    <w:p>
      <w:pPr>
        <w:pStyle w:val="BodyText"/>
        <w:spacing w:before="84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4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515/1500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</w:p>
    <w:p>
      <w:pPr>
        <w:pStyle w:val="BodyText"/>
        <w:tabs>
          <w:tab w:pos="1277" w:val="left" w:leader="none"/>
        </w:tabs>
        <w:spacing w:before="1"/>
        <w:ind w:left="202"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55" w:right="0"/>
        <w:jc w:val="left"/>
      </w:pP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/QSM</w:t>
      </w:r>
    </w:p>
    <w:p>
      <w:pPr>
        <w:pStyle w:val="BodyText"/>
        <w:tabs>
          <w:tab w:pos="1277" w:val="left" w:leader="none"/>
        </w:tabs>
        <w:spacing w:line="137" w:lineRule="exact"/>
        <w:ind w:left="356" w:right="0"/>
        <w:jc w:val="center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tabs>
          <w:tab w:pos="1913" w:val="left" w:leader="none"/>
          <w:tab w:pos="2693" w:val="left" w:leader="none"/>
          <w:tab w:pos="3613" w:val="left" w:leader="none"/>
          <w:tab w:pos="4537" w:val="left" w:leader="none"/>
          <w:tab w:pos="5456" w:val="left" w:leader="none"/>
          <w:tab w:pos="6450" w:val="left" w:leader="none"/>
          <w:tab w:pos="7371" w:val="left" w:leader="none"/>
          <w:tab w:pos="8221" w:val="left" w:leader="none"/>
          <w:tab w:pos="9008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SK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39" w:val="left" w:leader="none"/>
        </w:tabs>
        <w:spacing w:line="98" w:lineRule="exact"/>
        <w:ind w:left="152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02-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-12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913" w:val="left" w:leader="none"/>
          <w:tab w:pos="2693" w:val="left" w:leader="none"/>
          <w:tab w:pos="3613" w:val="left" w:leader="none"/>
          <w:tab w:pos="4537" w:val="left" w:leader="none"/>
          <w:tab w:pos="5456" w:val="left" w:leader="none"/>
          <w:tab w:pos="6450" w:val="left" w:leader="none"/>
          <w:tab w:pos="7371" w:val="left" w:leader="none"/>
          <w:tab w:pos="8221" w:val="left" w:leader="none"/>
          <w:tab w:pos="9008" w:val="left" w:leader="none"/>
        </w:tabs>
        <w:spacing w:line="181" w:lineRule="exact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SK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39" w:val="left" w:leader="none"/>
        </w:tabs>
        <w:spacing w:line="97" w:lineRule="exact"/>
        <w:ind w:left="152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02-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-12</w:t>
      </w:r>
    </w:p>
    <w:p>
      <w:pPr>
        <w:pStyle w:val="BodyText"/>
        <w:spacing w:line="242" w:lineRule="auto" w:before="84"/>
        <w:ind w:right="25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02179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11/05/15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line="150" w:lineRule="exact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320"/>
          <w:cols w:num="5" w:equalWidth="0">
            <w:col w:w="6458" w:space="169"/>
            <w:col w:w="2598" w:space="244"/>
            <w:col w:w="1618" w:space="334"/>
            <w:col w:w="9269" w:space="253"/>
            <w:col w:w="2270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89" w:val="left" w:leader="none"/>
          <w:tab w:pos="5878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01350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01286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QSM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tor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OR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8280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-3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/QSM</w:t>
      </w:r>
    </w:p>
    <w:p>
      <w:pPr>
        <w:pStyle w:val="BodyText"/>
        <w:tabs>
          <w:tab w:pos="1172" w:val="left" w:leader="none"/>
        </w:tabs>
        <w:spacing w:line="137" w:lineRule="exact"/>
        <w:ind w:left="25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tabs>
          <w:tab w:pos="1913" w:val="left" w:leader="none"/>
          <w:tab w:pos="2693" w:val="left" w:leader="none"/>
          <w:tab w:pos="3613" w:val="left" w:leader="none"/>
          <w:tab w:pos="4537" w:val="left" w:leader="none"/>
          <w:tab w:pos="5456" w:val="left" w:leader="none"/>
          <w:tab w:pos="6450" w:val="left" w:leader="none"/>
          <w:tab w:pos="7371" w:val="left" w:leader="none"/>
          <w:tab w:pos="8221" w:val="left" w:leader="none"/>
          <w:tab w:pos="9008" w:val="left" w:leader="none"/>
        </w:tabs>
        <w:spacing w:line="181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SK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39" w:val="left" w:leader="none"/>
          <w:tab w:pos="9671" w:val="left" w:leader="none"/>
        </w:tabs>
        <w:spacing w:line="97" w:lineRule="exact"/>
        <w:ind w:left="152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02-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-12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7" w:lineRule="exact"/>
        <w:jc w:val="left"/>
        <w:sectPr>
          <w:type w:val="continuous"/>
          <w:pgSz w:w="23813" w:h="16840" w:orient="landscape"/>
          <w:pgMar w:top="1400" w:bottom="580" w:left="280" w:right="320"/>
          <w:cols w:num="4" w:equalWidth="0">
            <w:col w:w="6458" w:space="169"/>
            <w:col w:w="2598" w:space="349"/>
            <w:col w:w="1512" w:space="334"/>
            <w:col w:w="11793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01351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01287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QSM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H08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3206</w:t>
      </w:r>
      <w:r>
        <w:rPr>
          <w:b w:val="0"/>
          <w:bCs w:val="0"/>
          <w:spacing w:val="2"/>
          <w:w w:val="100"/>
        </w:rPr>
        <w:t>7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</w:p>
    <w:p>
      <w:pPr>
        <w:pStyle w:val="BodyText"/>
        <w:tabs>
          <w:tab w:pos="1200" w:val="left" w:leader="none"/>
        </w:tabs>
        <w:spacing w:line="137" w:lineRule="exact"/>
        <w:ind w:left="164" w:right="0"/>
        <w:jc w:val="left"/>
      </w:pPr>
      <w:r>
        <w:rPr>
          <w:b w:val="0"/>
          <w:bCs w:val="0"/>
          <w:spacing w:val="0"/>
          <w:w w:val="100"/>
        </w:rPr>
        <w:t>G08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43</w:t>
      </w:r>
      <w:r>
        <w:rPr>
          <w:b w:val="0"/>
          <w:bCs w:val="0"/>
          <w:spacing w:val="2"/>
          <w:w w:val="100"/>
        </w:rPr>
        <w:t>1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8294</w:t>
      </w:r>
      <w:r>
        <w:rPr>
          <w:b w:val="0"/>
          <w:bCs w:val="0"/>
          <w:spacing w:val="-2"/>
          <w:w w:val="100"/>
        </w:rPr>
        <w:t>3</w:t>
      </w:r>
      <w:r>
        <w:rPr>
          <w:b w:val="0"/>
          <w:bCs w:val="0"/>
          <w:spacing w:val="0"/>
          <w:w w:val="100"/>
        </w:rPr>
        <w:t>-11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/QSM</w:t>
      </w:r>
    </w:p>
    <w:p>
      <w:pPr>
        <w:pStyle w:val="BodyText"/>
        <w:tabs>
          <w:tab w:pos="1172" w:val="left" w:leader="none"/>
        </w:tabs>
        <w:spacing w:line="137" w:lineRule="exact"/>
        <w:ind w:left="25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tabs>
          <w:tab w:pos="1913" w:val="left" w:leader="none"/>
          <w:tab w:pos="2693" w:val="left" w:leader="none"/>
          <w:tab w:pos="3613" w:val="left" w:leader="none"/>
          <w:tab w:pos="4537" w:val="left" w:leader="none"/>
          <w:tab w:pos="5456" w:val="left" w:leader="none"/>
          <w:tab w:pos="6450" w:val="left" w:leader="none"/>
          <w:tab w:pos="7371" w:val="left" w:leader="none"/>
          <w:tab w:pos="8221" w:val="left" w:leader="none"/>
          <w:tab w:pos="9008" w:val="left" w:leader="none"/>
        </w:tabs>
        <w:spacing w:line="181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SK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39" w:val="left" w:leader="none"/>
          <w:tab w:pos="9671" w:val="left" w:leader="none"/>
        </w:tabs>
        <w:spacing w:line="97" w:lineRule="exact"/>
        <w:ind w:left="152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02-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-12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7" w:lineRule="exact"/>
        <w:jc w:val="left"/>
        <w:sectPr>
          <w:type w:val="continuous"/>
          <w:pgSz w:w="23813" w:h="16840" w:orient="landscape"/>
          <w:pgMar w:top="1400" w:bottom="580" w:left="280" w:right="320"/>
          <w:cols w:num="5" w:equalWidth="0">
            <w:col w:w="3761" w:space="888"/>
            <w:col w:w="1840" w:space="138"/>
            <w:col w:w="2598" w:space="349"/>
            <w:col w:w="1512" w:space="334"/>
            <w:col w:w="11793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5"/>
        <w:rPr>
          <w:sz w:val="20"/>
          <w:szCs w:val="20"/>
        </w:rPr>
      </w:pPr>
      <w:r>
        <w:rPr/>
        <w:pict>
          <v:group style="position:absolute;margin-left:13.62998pt;margin-top:91.389984pt;width:1162.300020pt;height:478.73pt;mso-position-horizontal-relative:page;mso-position-vertical-relative:page;z-index:-5921" coordorigin="273,1828" coordsize="23246,9575">
            <v:group style="position:absolute;left:278;top:1834;width:23234;height:2" coordorigin="278,1834" coordsize="23234,2">
              <v:shape style="position:absolute;left:278;top:1834;width:23234;height:2" coordorigin="278,1834" coordsize="23234,0" path="m278,1834l23513,1834e" filled="f" stroked="t" strokeweight=".580pt" strokecolor="#000000">
                <v:path arrowok="t"/>
              </v:shape>
            </v:group>
            <v:group style="position:absolute;left:283;top:1838;width:2;height:9553" coordorigin="283,1838" coordsize="2,9553">
              <v:shape style="position:absolute;left:283;top:1838;width:2;height:9553" coordorigin="283,1838" coordsize="0,9553" path="m283,1838l283,11392e" filled="f" stroked="t" strokeweight=".580pt" strokecolor="#000000">
                <v:path arrowok="t"/>
              </v:shape>
            </v:group>
            <v:group style="position:absolute;left:718;top:1838;width:2;height:9553" coordorigin="718,1838" coordsize="2,9553">
              <v:shape style="position:absolute;left:718;top:1838;width:2;height:9553" coordorigin="718,1838" coordsize="0,9553" path="m718,1838l718,11392e" filled="f" stroked="t" strokeweight=".580pt" strokecolor="#000000">
                <v:path arrowok="t"/>
              </v:shape>
            </v:group>
            <v:group style="position:absolute;left:1558;top:1838;width:2;height:9553" coordorigin="1558,1838" coordsize="2,9553">
              <v:shape style="position:absolute;left:1558;top:1838;width:2;height:9553" coordorigin="1558,1838" coordsize="0,9553" path="m1558,1838l1558,11392e" filled="f" stroked="t" strokeweight=".580pt" strokecolor="#000000">
                <v:path arrowok="t"/>
              </v:shape>
            </v:group>
            <v:group style="position:absolute;left:2552;top:1838;width:2;height:9553" coordorigin="2552,1838" coordsize="2,9553">
              <v:shape style="position:absolute;left:2552;top:1838;width:2;height:9553" coordorigin="2552,1838" coordsize="0,9553" path="m2552,1838l2552,11392e" filled="f" stroked="t" strokeweight=".580pt" strokecolor="#000000">
                <v:path arrowok="t"/>
              </v:shape>
            </v:group>
            <v:group style="position:absolute;left:4961;top:1838;width:2;height:9553" coordorigin="4961,1838" coordsize="2,9553">
              <v:shape style="position:absolute;left:4961;top:1838;width:2;height:9553" coordorigin="4961,1838" coordsize="0,9553" path="m4961,1838l4961,11392e" filled="f" stroked="t" strokeweight=".580pt" strokecolor="#000000">
                <v:path arrowok="t"/>
              </v:shape>
            </v:group>
            <v:group style="position:absolute;left:5952;top:1838;width:2;height:9553" coordorigin="5952,1838" coordsize="2,9553">
              <v:shape style="position:absolute;left:5952;top:1838;width:2;height:9553" coordorigin="5952,1838" coordsize="0,9553" path="m5952,1838l5952,11392e" filled="f" stroked="t" strokeweight=".58001pt" strokecolor="#000000">
                <v:path arrowok="t"/>
              </v:shape>
            </v:group>
            <v:group style="position:absolute;left:6947;top:1838;width:2;height:9553" coordorigin="6947,1838" coordsize="2,9553">
              <v:shape style="position:absolute;left:6947;top:1838;width:2;height:9553" coordorigin="6947,1838" coordsize="0,9553" path="m6947,1838l6947,11392e" filled="f" stroked="t" strokeweight=".579980pt" strokecolor="#000000">
                <v:path arrowok="t"/>
              </v:shape>
            </v:group>
            <v:group style="position:absolute;left:7938;top:1838;width:2;height:9553" coordorigin="7938,1838" coordsize="2,9553">
              <v:shape style="position:absolute;left:7938;top:1838;width:2;height:9553" coordorigin="7938,1838" coordsize="0,9553" path="m7938,1838l7938,11392e" filled="f" stroked="t" strokeweight=".579980pt" strokecolor="#000000">
                <v:path arrowok="t"/>
              </v:shape>
            </v:group>
            <v:group style="position:absolute;left:9073;top:1838;width:2;height:9553" coordorigin="9073,1838" coordsize="2,9553">
              <v:shape style="position:absolute;left:9073;top:1838;width:2;height:9553" coordorigin="9073,1838" coordsize="0,9553" path="m9073,1838l9073,11392e" filled="f" stroked="t" strokeweight=".58001pt" strokecolor="#000000">
                <v:path arrowok="t"/>
              </v:shape>
            </v:group>
            <v:group style="position:absolute;left:9781;top:1838;width:2;height:9553" coordorigin="9781,1838" coordsize="2,9553">
              <v:shape style="position:absolute;left:9781;top:1838;width:2;height:9553" coordorigin="9781,1838" coordsize="0,9553" path="m9781,1838l9781,11392e" filled="f" stroked="t" strokeweight=".579980pt" strokecolor="#000000">
                <v:path arrowok="t"/>
              </v:shape>
            </v:group>
            <v:group style="position:absolute;left:10775;top:1838;width:2;height:9553" coordorigin="10775,1838" coordsize="2,9553">
              <v:shape style="position:absolute;left:10775;top:1838;width:2;height:9553" coordorigin="10775,1838" coordsize="0,9553" path="m10775,1838l10775,11392e" filled="f" stroked="t" strokeweight=".58004pt" strokecolor="#000000">
                <v:path arrowok="t"/>
              </v:shape>
            </v:group>
            <v:group style="position:absolute;left:11625;top:1838;width:2;height:9553" coordorigin="11625,1838" coordsize="2,9553">
              <v:shape style="position:absolute;left:11625;top:1838;width:2;height:9553" coordorigin="11625,1838" coordsize="0,9553" path="m11625,1838l11625,11392e" filled="f" stroked="t" strokeweight=".579980pt" strokecolor="#000000">
                <v:path arrowok="t"/>
              </v:shape>
            </v:group>
            <v:group style="position:absolute;left:12618;top:1838;width:2;height:9553" coordorigin="12618,1838" coordsize="2,9553">
              <v:shape style="position:absolute;left:12618;top:1838;width:2;height:9553" coordorigin="12618,1838" coordsize="0,9553" path="m12618,1838l12618,11392e" filled="f" stroked="t" strokeweight=".579980pt" strokecolor="#000000">
                <v:path arrowok="t"/>
              </v:shape>
            </v:group>
            <v:group style="position:absolute;left:13326;top:1838;width:2;height:9553" coordorigin="13326,1838" coordsize="2,9553">
              <v:shape style="position:absolute;left:13326;top:1838;width:2;height:9553" coordorigin="13326,1838" coordsize="0,9553" path="m13326,1838l13326,11392e" filled="f" stroked="t" strokeweight=".579980pt" strokecolor="#000000">
                <v:path arrowok="t"/>
              </v:shape>
            </v:group>
            <v:group style="position:absolute;left:21264;top:1838;width:2;height:9553" coordorigin="21264,1838" coordsize="2,9553">
              <v:shape style="position:absolute;left:21264;top:1838;width:2;height:9553" coordorigin="21264,1838" coordsize="0,9553" path="m21264,1838l21264,11392e" filled="f" stroked="t" strokeweight=".580100pt" strokecolor="#000000">
                <v:path arrowok="t"/>
              </v:shape>
            </v:group>
            <v:group style="position:absolute;left:23508;top:1838;width:2;height:9553" coordorigin="23508,1838" coordsize="2,9553">
              <v:shape style="position:absolute;left:23508;top:1838;width:2;height:9553" coordorigin="23508,1838" coordsize="0,9553" path="m23508,1838l23508,11392e" filled="f" stroked="t" strokeweight=".579980pt" strokecolor="#000000">
                <v:path arrowok="t"/>
              </v:shape>
            </v:group>
            <v:group style="position:absolute;left:13321;top:2103;width:7947;height:2" coordorigin="13321,2103" coordsize="7947,2">
              <v:shape style="position:absolute;left:13321;top:2103;width:7947;height:2" coordorigin="13321,2103" coordsize="7947,0" path="m13321,2103l21269,2103e" filled="f" stroked="t" strokeweight=".580pt" strokecolor="#000000">
                <v:path arrowok="t"/>
              </v:shape>
            </v:group>
            <v:group style="position:absolute;left:14034;top:2108;width:2;height:9284" coordorigin="14034,2108" coordsize="2,9284">
              <v:shape style="position:absolute;left:14034;top:2108;width:2;height:9284" coordorigin="14034,2108" coordsize="0,9284" path="m14034,2108l14034,11392e" filled="f" stroked="t" strokeweight=".58004pt" strokecolor="#000000">
                <v:path arrowok="t"/>
              </v:shape>
            </v:group>
            <v:group style="position:absolute;left:14886;top:2108;width:2;height:9284" coordorigin="14886,2108" coordsize="2,9284">
              <v:shape style="position:absolute;left:14886;top:2108;width:2;height:9284" coordorigin="14886,2108" coordsize="0,9284" path="m14886,2108l14886,11392e" filled="f" stroked="t" strokeweight=".579980pt" strokecolor="#000000">
                <v:path arrowok="t"/>
              </v:shape>
            </v:group>
            <v:group style="position:absolute;left:15878;top:2108;width:2;height:9284" coordorigin="15878,2108" coordsize="2,9284">
              <v:shape style="position:absolute;left:15878;top:2108;width:2;height:9284" coordorigin="15878,2108" coordsize="0,9284" path="m15878,2108l15878,11392e" filled="f" stroked="t" strokeweight=".579980pt" strokecolor="#000000">
                <v:path arrowok="t"/>
              </v:shape>
            </v:group>
            <v:group style="position:absolute;left:16728;top:2108;width:2;height:9284" coordorigin="16728,2108" coordsize="2,9284">
              <v:shape style="position:absolute;left:16728;top:2108;width:2;height:9284" coordorigin="16728,2108" coordsize="0,9284" path="m16728,2108l16728,11392e" filled="f" stroked="t" strokeweight=".58004pt" strokecolor="#000000">
                <v:path arrowok="t"/>
              </v:shape>
            </v:group>
            <v:group style="position:absolute;left:17721;top:2108;width:2;height:9284" coordorigin="17721,2108" coordsize="2,9284">
              <v:shape style="position:absolute;left:17721;top:2108;width:2;height:9284" coordorigin="17721,2108" coordsize="0,9284" path="m17721,2108l17721,11392e" filled="f" stroked="t" strokeweight=".58004pt" strokecolor="#000000">
                <v:path arrowok="t"/>
              </v:shape>
            </v:group>
            <v:group style="position:absolute;left:18712;top:2108;width:2;height:9284" coordorigin="18712,2108" coordsize="2,9284">
              <v:shape style="position:absolute;left:18712;top:2108;width:2;height:9284" coordorigin="18712,2108" coordsize="0,9284" path="m18712,2108l18712,11392e" filled="f" stroked="t" strokeweight=".579980pt" strokecolor="#000000">
                <v:path arrowok="t"/>
              </v:shape>
            </v:group>
            <v:group style="position:absolute;left:19564;top:2108;width:2;height:9284" coordorigin="19564,2108" coordsize="2,9284">
              <v:shape style="position:absolute;left:19564;top:2108;width:2;height:9284" coordorigin="19564,2108" coordsize="0,9284" path="m19564,2108l19564,11392e" filled="f" stroked="t" strokeweight=".579980pt" strokecolor="#000000">
                <v:path arrowok="t"/>
              </v:shape>
            </v:group>
            <v:group style="position:absolute;left:20414;top:2108;width:2;height:9284" coordorigin="20414,2108" coordsize="2,9284">
              <v:shape style="position:absolute;left:20414;top:2108;width:2;height:9284" coordorigin="20414,2108" coordsize="0,9284" path="m20414,2108l20414,11392e" filled="f" stroked="t" strokeweight=".58004pt" strokecolor="#000000">
                <v:path arrowok="t"/>
              </v:shape>
            </v:group>
            <v:group style="position:absolute;left:13321;top:2508;width:7098;height:2" coordorigin="13321,2508" coordsize="7098,2">
              <v:shape style="position:absolute;left:13321;top:2508;width:7098;height:2" coordorigin="13321,2508" coordsize="7098,0" path="m13321,2508l20419,2508e" filled="f" stroked="t" strokeweight=".580pt" strokecolor="#000000">
                <v:path arrowok="t"/>
              </v:shape>
            </v:group>
            <v:group style="position:absolute;left:278;top:2820;width:23234;height:2" coordorigin="278,2820" coordsize="23234,2">
              <v:shape style="position:absolute;left:278;top:2820;width:23234;height:2" coordorigin="278,2820" coordsize="23234,0" path="m278,2820l23513,2820e" filled="f" stroked="t" strokeweight=".58001pt" strokecolor="#000000">
                <v:path arrowok="t"/>
              </v:shape>
            </v:group>
            <v:group style="position:absolute;left:278;top:3310;width:23234;height:2" coordorigin="278,3310" coordsize="23234,2">
              <v:shape style="position:absolute;left:278;top:3310;width:23234;height:2" coordorigin="278,3310" coordsize="23234,0" path="m278,3310l23513,3310e" filled="f" stroked="t" strokeweight=".580pt" strokecolor="#000000">
                <v:path arrowok="t"/>
              </v:shape>
            </v:group>
            <v:group style="position:absolute;left:278;top:3800;width:23234;height:2" coordorigin="278,3800" coordsize="23234,2">
              <v:shape style="position:absolute;left:278;top:3800;width:23234;height:2" coordorigin="278,3800" coordsize="23234,0" path="m278,3800l23513,3800e" filled="f" stroked="t" strokeweight=".580pt" strokecolor="#000000">
                <v:path arrowok="t"/>
              </v:shape>
            </v:group>
            <v:group style="position:absolute;left:278;top:4289;width:23234;height:2" coordorigin="278,4289" coordsize="23234,2">
              <v:shape style="position:absolute;left:278;top:4289;width:23234;height:2" coordorigin="278,4289" coordsize="23234,0" path="m278,4289l23513,4289e" filled="f" stroked="t" strokeweight=".580pt" strokecolor="#000000">
                <v:path arrowok="t"/>
              </v:shape>
            </v:group>
            <v:group style="position:absolute;left:278;top:4781;width:23234;height:2" coordorigin="278,4781" coordsize="23234,2">
              <v:shape style="position:absolute;left:278;top:4781;width:23234;height:2" coordorigin="278,4781" coordsize="23234,0" path="m278,4781l23513,4781e" filled="f" stroked="t" strokeweight=".580pt" strokecolor="#000000">
                <v:path arrowok="t"/>
              </v:shape>
            </v:group>
            <v:group style="position:absolute;left:278;top:5324;width:23234;height:2" coordorigin="278,5324" coordsize="23234,2">
              <v:shape style="position:absolute;left:278;top:5324;width:23234;height:2" coordorigin="278,5324" coordsize="23234,0" path="m278,5324l23513,5324e" filled="f" stroked="t" strokeweight=".58001pt" strokecolor="#000000">
                <v:path arrowok="t"/>
              </v:shape>
            </v:group>
            <v:group style="position:absolute;left:278;top:5814;width:23234;height:2" coordorigin="278,5814" coordsize="23234,2">
              <v:shape style="position:absolute;left:278;top:5814;width:23234;height:2" coordorigin="278,5814" coordsize="23234,0" path="m278,5814l23513,5814e" filled="f" stroked="t" strokeweight=".58001pt" strokecolor="#000000">
                <v:path arrowok="t"/>
              </v:shape>
            </v:group>
            <v:group style="position:absolute;left:278;top:6303;width:23234;height:2" coordorigin="278,6303" coordsize="23234,2">
              <v:shape style="position:absolute;left:278;top:6303;width:23234;height:2" coordorigin="278,6303" coordsize="23234,0" path="m278,6303l23513,6303e" filled="f" stroked="t" strokeweight=".579980pt" strokecolor="#000000">
                <v:path arrowok="t"/>
              </v:shape>
            </v:group>
            <v:group style="position:absolute;left:278;top:6795;width:23234;height:2" coordorigin="278,6795" coordsize="23234,2">
              <v:shape style="position:absolute;left:278;top:6795;width:23234;height:2" coordorigin="278,6795" coordsize="23234,0" path="m278,6795l23513,6795e" filled="f" stroked="t" strokeweight=".579980pt" strokecolor="#000000">
                <v:path arrowok="t"/>
              </v:shape>
            </v:group>
            <v:group style="position:absolute;left:278;top:7477;width:23234;height:2" coordorigin="278,7477" coordsize="23234,2">
              <v:shape style="position:absolute;left:278;top:7477;width:23234;height:2" coordorigin="278,7477" coordsize="23234,0" path="m278,7477l23513,7477e" filled="f" stroked="t" strokeweight=".58001pt" strokecolor="#000000">
                <v:path arrowok="t"/>
              </v:shape>
            </v:group>
            <v:group style="position:absolute;left:2547;top:7967;width:18722;height:2" coordorigin="2547,7967" coordsize="18722,2">
              <v:shape style="position:absolute;left:2547;top:7967;width:18722;height:2" coordorigin="2547,7967" coordsize="18722,0" path="m2547,7967l21269,7967e" filled="f" stroked="t" strokeweight=".579980pt" strokecolor="#000000">
                <v:path arrowok="t"/>
              </v:shape>
            </v:group>
            <v:group style="position:absolute;left:278;top:8456;width:23234;height:2" coordorigin="278,8456" coordsize="23234,2">
              <v:shape style="position:absolute;left:278;top:8456;width:23234;height:2" coordorigin="278,8456" coordsize="23234,0" path="m278,8456l23513,8456e" filled="f" stroked="t" strokeweight=".58001pt" strokecolor="#000000">
                <v:path arrowok="t"/>
              </v:shape>
            </v:group>
            <v:group style="position:absolute;left:278;top:8946;width:23234;height:2" coordorigin="278,8946" coordsize="23234,2">
              <v:shape style="position:absolute;left:278;top:8946;width:23234;height:2" coordorigin="278,8946" coordsize="23234,0" path="m278,8946l23513,8946e" filled="f" stroked="t" strokeweight=".58001pt" strokecolor="#000000">
                <v:path arrowok="t"/>
              </v:shape>
            </v:group>
            <v:group style="position:absolute;left:278;top:9436;width:23234;height:2" coordorigin="278,9436" coordsize="23234,2">
              <v:shape style="position:absolute;left:278;top:9436;width:23234;height:2" coordorigin="278,9436" coordsize="23234,0" path="m278,9436l23513,9436e" filled="f" stroked="t" strokeweight=".58001pt" strokecolor="#000000">
                <v:path arrowok="t"/>
              </v:shape>
            </v:group>
            <v:group style="position:absolute;left:278;top:9928;width:23234;height:2" coordorigin="278,9928" coordsize="23234,2">
              <v:shape style="position:absolute;left:278;top:9928;width:23234;height:2" coordorigin="278,9928" coordsize="23234,0" path="m278,9928l23513,9928e" filled="f" stroked="t" strokeweight=".58001pt" strokecolor="#000000">
                <v:path arrowok="t"/>
              </v:shape>
            </v:group>
            <v:group style="position:absolute;left:278;top:10417;width:23234;height:2" coordorigin="278,10417" coordsize="23234,2">
              <v:shape style="position:absolute;left:278;top:10417;width:23234;height:2" coordorigin="278,10417" coordsize="23234,0" path="m278,10417l23513,10417e" filled="f" stroked="t" strokeweight=".579980pt" strokecolor="#000000">
                <v:path arrowok="t"/>
              </v:shape>
            </v:group>
            <v:group style="position:absolute;left:278;top:10907;width:23234;height:2" coordorigin="278,10907" coordsize="23234,2">
              <v:shape style="position:absolute;left:278;top:10907;width:23234;height:2" coordorigin="278,10907" coordsize="23234,0" path="m278,10907l23513,10907e" filled="f" stroked="t" strokeweight=".579980pt" strokecolor="#000000">
                <v:path arrowok="t"/>
              </v:shape>
            </v:group>
            <v:group style="position:absolute;left:278;top:11397;width:23234;height:2" coordorigin="278,11397" coordsize="23234,2">
              <v:shape style="position:absolute;left:278;top:11397;width:23234;height:2" coordorigin="278,11397" coordsize="23234,0" path="m278,11397l23513,11397e" filled="f" stroked="t" strokeweight=".58004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20" w:val="left" w:leader="none"/>
          <w:tab w:pos="5849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01352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01288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QSM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3205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8294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-12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/QSM</w:t>
      </w:r>
    </w:p>
    <w:p>
      <w:pPr>
        <w:pStyle w:val="BodyText"/>
        <w:tabs>
          <w:tab w:pos="1172" w:val="left" w:leader="none"/>
        </w:tabs>
        <w:spacing w:before="1"/>
        <w:ind w:left="25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tabs>
          <w:tab w:pos="1913" w:val="left" w:leader="none"/>
          <w:tab w:pos="2693" w:val="left" w:leader="none"/>
          <w:tab w:pos="3613" w:val="left" w:leader="none"/>
          <w:tab w:pos="4537" w:val="left" w:leader="none"/>
          <w:tab w:pos="5456" w:val="left" w:leader="none"/>
          <w:tab w:pos="6450" w:val="left" w:leader="none"/>
          <w:tab w:pos="7371" w:val="left" w:leader="none"/>
          <w:tab w:pos="8221" w:val="left" w:leader="none"/>
          <w:tab w:pos="9008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SK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39" w:val="left" w:leader="none"/>
          <w:tab w:pos="9671" w:val="left" w:leader="none"/>
        </w:tabs>
        <w:spacing w:line="98" w:lineRule="exact"/>
        <w:ind w:left="152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02-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-12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320"/>
          <w:cols w:num="4" w:equalWidth="0">
            <w:col w:w="6490" w:space="138"/>
            <w:col w:w="2598" w:space="349"/>
            <w:col w:w="1512" w:space="334"/>
            <w:col w:w="11792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pgSz w:w="23813" w:h="16840" w:orient="landscape"/>
          <w:pgMar w:header="272" w:footer="396" w:top="1400" w:bottom="580" w:left="280" w:right="500"/>
        </w:sectPr>
      </w:pP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209" w:right="0"/>
        <w:jc w:val="left"/>
        <w:rPr>
          <w:b w:val="0"/>
          <w:bCs w:val="0"/>
        </w:rPr>
      </w:pPr>
      <w:r>
        <w:rPr>
          <w:spacing w:val="-3"/>
          <w:w w:val="95"/>
        </w:rPr>
        <w:t>W</w:t>
      </w:r>
      <w:r>
        <w:rPr>
          <w:spacing w:val="0"/>
          <w:w w:val="95"/>
        </w:rPr>
        <w:t>O</w:t>
      </w:r>
      <w:r>
        <w:rPr>
          <w:spacing w:val="1"/>
          <w:w w:val="95"/>
        </w:rPr>
        <w:t>R</w:t>
      </w:r>
      <w:r>
        <w:rPr>
          <w:spacing w:val="0"/>
          <w:w w:val="95"/>
        </w:rPr>
        <w:t>K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2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[4]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[5]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[6]</w:t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148" w:lineRule="exact"/>
        <w:ind w:left="140" w:right="0" w:hanging="17"/>
        <w:jc w:val="left"/>
        <w:rPr>
          <w:b w:val="0"/>
          <w:bCs w:val="0"/>
        </w:rPr>
      </w:pPr>
      <w:r>
        <w:rPr>
          <w:spacing w:val="0"/>
          <w:w w:val="95"/>
        </w:rPr>
        <w:t>CUSTOMER</w:t>
      </w:r>
      <w:r>
        <w:rPr>
          <w:spacing w:val="0"/>
          <w:w w:val="99"/>
        </w:rPr>
        <w:t> </w:t>
      </w: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[7]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[8]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2" w:right="0"/>
        <w:jc w:val="left"/>
        <w:rPr>
          <w:b w:val="0"/>
          <w:bCs w:val="0"/>
        </w:rPr>
      </w:pPr>
      <w:r>
        <w:rPr>
          <w:spacing w:val="0"/>
          <w:w w:val="95"/>
        </w:rPr>
        <w:t>DEPARTMEN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[9]</w:t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[10]</w:t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[11]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0" w:right="0"/>
        <w:jc w:val="left"/>
        <w:rPr>
          <w:b w:val="0"/>
          <w:bCs w:val="0"/>
        </w:rPr>
      </w:pPr>
      <w:r>
        <w:rPr>
          <w:spacing w:val="0"/>
          <w:w w:val="95"/>
        </w:rPr>
        <w:t>PRODUC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396" w:right="0"/>
        <w:jc w:val="left"/>
        <w:rPr>
          <w:b w:val="0"/>
          <w:bCs w:val="0"/>
        </w:rPr>
      </w:pPr>
      <w:r>
        <w:rPr>
          <w:spacing w:val="0"/>
          <w:w w:val="100"/>
        </w:rPr>
        <w:t>PM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4" w:right="0"/>
        <w:jc w:val="left"/>
        <w:rPr>
          <w:b w:val="0"/>
          <w:bCs w:val="0"/>
        </w:rPr>
      </w:pPr>
      <w:r>
        <w:rPr>
          <w:spacing w:val="0"/>
          <w:w w:val="100"/>
        </w:rPr>
        <w:t>INITIA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330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[14]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QU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tabs>
          <w:tab w:pos="811" w:val="left" w:leader="none"/>
          <w:tab w:pos="1668" w:val="left" w:leader="none"/>
          <w:tab w:pos="2610" w:val="left" w:leader="none"/>
          <w:tab w:pos="3466" w:val="left" w:leader="none"/>
          <w:tab w:pos="4455" w:val="left" w:leader="none"/>
        </w:tabs>
        <w:ind w:left="111" w:right="0"/>
        <w:jc w:val="left"/>
        <w:rPr>
          <w:b w:val="0"/>
          <w:bCs w:val="0"/>
        </w:rPr>
      </w:pPr>
      <w:r>
        <w:rPr>
          <w:spacing w:val="0"/>
          <w:w w:val="100"/>
        </w:rPr>
        <w:t>D</w:t>
      </w:r>
      <w:r>
        <w:rPr>
          <w:spacing w:val="-1"/>
          <w:w w:val="100"/>
        </w:rPr>
        <w:t>A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QUA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R</w:t>
      </w:r>
      <w:r>
        <w:rPr>
          <w:spacing w:val="1"/>
          <w:w w:val="100"/>
        </w:rPr>
        <w:t>L</w:t>
      </w:r>
      <w:r>
        <w:rPr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6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12" w:lineRule="exact"/>
        <w:ind w:left="197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tabs>
          <w:tab w:pos="958" w:val="left" w:leader="none"/>
        </w:tabs>
        <w:spacing w:line="119" w:lineRule="exact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-6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[15]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500"/>
          <w:cols w:num="16" w:equalWidth="0">
            <w:col w:w="252" w:space="180"/>
            <w:col w:w="635" w:space="208"/>
            <w:col w:w="855" w:space="136"/>
            <w:col w:w="252" w:space="2160"/>
            <w:col w:w="853" w:space="138"/>
            <w:col w:w="873" w:space="119"/>
            <w:col w:w="853" w:space="141"/>
            <w:col w:w="988" w:space="147"/>
            <w:col w:w="252" w:space="456"/>
            <w:col w:w="312" w:space="679"/>
            <w:col w:w="705" w:space="148"/>
            <w:col w:w="599" w:space="392"/>
            <w:col w:w="570" w:space="193"/>
            <w:col w:w="5222" w:space="176"/>
            <w:col w:w="1464" w:space="1023"/>
            <w:col w:w="2052"/>
          </w:cols>
        </w:sectPr>
      </w:pPr>
    </w:p>
    <w:p>
      <w:pPr>
        <w:spacing w:line="54" w:lineRule="exact"/>
        <w:ind w:left="116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S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/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0"/>
          <w:szCs w:val="10"/>
        </w:rPr>
      </w:r>
    </w:p>
    <w:p>
      <w:pPr>
        <w:pStyle w:val="Heading3"/>
        <w:spacing w:line="73" w:lineRule="exact"/>
        <w:ind w:right="0"/>
        <w:jc w:val="center"/>
        <w:rPr>
          <w:b w:val="0"/>
          <w:bCs w:val="0"/>
        </w:rPr>
      </w:pPr>
      <w:r>
        <w:rPr>
          <w:spacing w:val="0"/>
          <w:w w:val="95"/>
        </w:rPr>
        <w:br w:type="column"/>
      </w:r>
      <w:r>
        <w:rPr>
          <w:spacing w:val="-1"/>
          <w:w w:val="95"/>
        </w:rPr>
        <w:t>ORDER</w:t>
      </w:r>
      <w:r>
        <w:rPr>
          <w:b w:val="0"/>
          <w:bCs w:val="0"/>
          <w:spacing w:val="0"/>
          <w:w w:val="100"/>
        </w:rPr>
      </w:r>
    </w:p>
    <w:p>
      <w:pPr>
        <w:spacing w:line="149" w:lineRule="exact"/>
        <w:ind w:left="259" w:right="14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95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DESCRIPTION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S/N.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9" w:lineRule="exact"/>
        <w:ind w:left="215" w:right="97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before="1"/>
        <w:ind w:left="190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27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O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W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NER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850" w:val="left" w:leader="none"/>
        </w:tabs>
        <w:spacing w:line="14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FLOOR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LOCATION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713" w:val="left" w:leader="none"/>
        </w:tabs>
        <w:spacing w:line="116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PROCEDUR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106" w:lineRule="exact"/>
        <w:ind w:left="0" w:right="324" w:firstLine="0"/>
        <w:jc w:val="righ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L</w:t>
      </w:r>
      <w:r>
        <w:rPr>
          <w:rFonts w:ascii="Times New Roman" w:hAnsi="Times New Roman" w:cs="Times New Roman" w:eastAsia="Times New Roman"/>
          <w:b/>
          <w:bCs/>
          <w:spacing w:val="-5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DATE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pStyle w:val="Heading4"/>
        <w:tabs>
          <w:tab w:pos="893" w:val="left" w:leader="none"/>
          <w:tab w:pos="1815" w:val="left" w:leader="none"/>
          <w:tab w:pos="2739" w:val="left" w:leader="none"/>
          <w:tab w:pos="3658" w:val="left" w:leader="none"/>
          <w:tab w:pos="4652" w:val="left" w:leader="none"/>
          <w:tab w:pos="5574" w:val="left" w:leader="none"/>
          <w:tab w:pos="6421" w:val="left" w:leader="none"/>
        </w:tabs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68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after="0" w:line="68" w:lineRule="exact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  <w:cols w:num="14" w:equalWidth="0">
            <w:col w:w="323" w:space="181"/>
            <w:col w:w="584" w:space="438"/>
            <w:col w:w="380" w:space="1000"/>
            <w:col w:w="1017" w:space="855"/>
            <w:col w:w="678" w:space="359"/>
            <w:col w:w="587" w:space="312"/>
            <w:col w:w="771" w:space="580"/>
            <w:col w:w="1312" w:space="150"/>
            <w:col w:w="822" w:space="410"/>
            <w:col w:w="1449" w:space="128"/>
            <w:col w:w="596" w:space="150"/>
            <w:col w:w="6829" w:space="283"/>
            <w:col w:w="615" w:space="906"/>
            <w:col w:w="1318"/>
          </w:cols>
        </w:sectPr>
      </w:pP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20" w:val="left" w:leader="none"/>
          <w:tab w:pos="5849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01353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01289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QSM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3215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8294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-13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/QSM</w:t>
      </w:r>
    </w:p>
    <w:p>
      <w:pPr>
        <w:pStyle w:val="BodyText"/>
        <w:tabs>
          <w:tab w:pos="1172" w:val="left" w:leader="none"/>
        </w:tabs>
        <w:spacing w:before="1"/>
        <w:ind w:left="25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tabs>
          <w:tab w:pos="1913" w:val="left" w:leader="none"/>
          <w:tab w:pos="2693" w:val="left" w:leader="none"/>
          <w:tab w:pos="3613" w:val="left" w:leader="none"/>
          <w:tab w:pos="4537" w:val="left" w:leader="none"/>
          <w:tab w:pos="5456" w:val="left" w:leader="none"/>
          <w:tab w:pos="6450" w:val="left" w:leader="none"/>
          <w:tab w:pos="7371" w:val="left" w:leader="none"/>
          <w:tab w:pos="8221" w:val="left" w:leader="none"/>
          <w:tab w:pos="9008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SK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39" w:val="left" w:leader="none"/>
        </w:tabs>
        <w:spacing w:line="98" w:lineRule="exact"/>
        <w:ind w:left="152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02-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-12</w:t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6490" w:space="138"/>
            <w:col w:w="2598" w:space="349"/>
            <w:col w:w="1512" w:space="334"/>
            <w:col w:w="9269" w:space="253"/>
            <w:col w:w="2090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20" w:val="left" w:leader="none"/>
          <w:tab w:pos="5849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01354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01290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QSM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3217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8294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-14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/QSM</w:t>
      </w:r>
    </w:p>
    <w:p>
      <w:pPr>
        <w:pStyle w:val="BodyText"/>
        <w:tabs>
          <w:tab w:pos="1172" w:val="left" w:leader="none"/>
        </w:tabs>
        <w:spacing w:before="1"/>
        <w:ind w:left="25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tabs>
          <w:tab w:pos="1913" w:val="left" w:leader="none"/>
          <w:tab w:pos="2693" w:val="left" w:leader="none"/>
          <w:tab w:pos="3613" w:val="left" w:leader="none"/>
          <w:tab w:pos="4537" w:val="left" w:leader="none"/>
          <w:tab w:pos="5456" w:val="left" w:leader="none"/>
          <w:tab w:pos="6450" w:val="left" w:leader="none"/>
          <w:tab w:pos="7371" w:val="left" w:leader="none"/>
          <w:tab w:pos="8221" w:val="left" w:leader="none"/>
          <w:tab w:pos="9008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SK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39" w:val="left" w:leader="none"/>
          <w:tab w:pos="9671" w:val="left" w:leader="none"/>
        </w:tabs>
        <w:spacing w:line="98" w:lineRule="exact"/>
        <w:ind w:left="152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02-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-12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500"/>
          <w:cols w:num="4" w:equalWidth="0">
            <w:col w:w="6490" w:space="138"/>
            <w:col w:w="2598" w:space="349"/>
            <w:col w:w="1512" w:space="334"/>
            <w:col w:w="11612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20" w:val="left" w:leader="none"/>
          <w:tab w:pos="5849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01355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01291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QSM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3205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8294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-15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/QSM</w:t>
      </w:r>
    </w:p>
    <w:p>
      <w:pPr>
        <w:pStyle w:val="BodyText"/>
        <w:tabs>
          <w:tab w:pos="1172" w:val="left" w:leader="none"/>
        </w:tabs>
        <w:spacing w:before="1"/>
        <w:ind w:left="25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tabs>
          <w:tab w:pos="1913" w:val="left" w:leader="none"/>
          <w:tab w:pos="2693" w:val="left" w:leader="none"/>
          <w:tab w:pos="3613" w:val="left" w:leader="none"/>
          <w:tab w:pos="4537" w:val="left" w:leader="none"/>
          <w:tab w:pos="5456" w:val="left" w:leader="none"/>
          <w:tab w:pos="6450" w:val="left" w:leader="none"/>
          <w:tab w:pos="7371" w:val="left" w:leader="none"/>
          <w:tab w:pos="8221" w:val="left" w:leader="none"/>
          <w:tab w:pos="9008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SK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39" w:val="left" w:leader="none"/>
        </w:tabs>
        <w:spacing w:line="98" w:lineRule="exact"/>
        <w:ind w:left="152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02-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-12</w:t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6490" w:space="138"/>
            <w:col w:w="2598" w:space="349"/>
            <w:col w:w="1512" w:space="334"/>
            <w:col w:w="9269" w:space="253"/>
            <w:col w:w="2090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01356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01292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QSM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01357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01293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QSM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</w:p>
    <w:p>
      <w:pPr>
        <w:pStyle w:val="BodyText"/>
        <w:spacing w:before="87"/>
        <w:ind w:left="152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08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3215</w:t>
      </w:r>
      <w:r>
        <w:rPr>
          <w:b w:val="0"/>
          <w:bCs w:val="0"/>
          <w:spacing w:val="2"/>
          <w:w w:val="100"/>
        </w:rPr>
        <w:t>5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</w:p>
    <w:p>
      <w:pPr>
        <w:pStyle w:val="BodyText"/>
        <w:tabs>
          <w:tab w:pos="1200" w:val="left" w:leader="none"/>
        </w:tabs>
        <w:spacing w:line="137" w:lineRule="exact"/>
        <w:ind w:left="204" w:right="0"/>
        <w:jc w:val="left"/>
      </w:pP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0</w:t>
      </w:r>
      <w:r>
        <w:rPr>
          <w:b w:val="0"/>
          <w:bCs w:val="0"/>
          <w:spacing w:val="2"/>
          <w:w w:val="100"/>
        </w:rPr>
        <w:t>8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136C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8294</w:t>
      </w:r>
      <w:r>
        <w:rPr>
          <w:b w:val="0"/>
          <w:bCs w:val="0"/>
          <w:spacing w:val="-2"/>
          <w:w w:val="100"/>
        </w:rPr>
        <w:t>3</w:t>
      </w:r>
      <w:r>
        <w:rPr>
          <w:b w:val="0"/>
          <w:bCs w:val="0"/>
          <w:spacing w:val="0"/>
          <w:w w:val="100"/>
        </w:rPr>
        <w:t>-16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H07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3232</w:t>
      </w:r>
      <w:r>
        <w:rPr>
          <w:b w:val="0"/>
          <w:bCs w:val="0"/>
          <w:spacing w:val="2"/>
          <w:w w:val="100"/>
        </w:rPr>
        <w:t>8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</w:p>
    <w:p>
      <w:pPr>
        <w:pStyle w:val="BodyText"/>
        <w:tabs>
          <w:tab w:pos="1200" w:val="left" w:leader="none"/>
        </w:tabs>
        <w:spacing w:line="137" w:lineRule="exact"/>
        <w:ind w:left="164" w:right="0"/>
        <w:jc w:val="left"/>
      </w:pPr>
      <w:r>
        <w:rPr>
          <w:b w:val="0"/>
          <w:bCs w:val="0"/>
          <w:spacing w:val="0"/>
          <w:w w:val="100"/>
        </w:rPr>
        <w:t>G07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84</w:t>
      </w:r>
      <w:r>
        <w:rPr>
          <w:b w:val="0"/>
          <w:bCs w:val="0"/>
          <w:spacing w:val="2"/>
          <w:w w:val="100"/>
        </w:rPr>
        <w:t>3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8294</w:t>
      </w:r>
      <w:r>
        <w:rPr>
          <w:b w:val="0"/>
          <w:bCs w:val="0"/>
          <w:spacing w:val="-2"/>
          <w:w w:val="100"/>
        </w:rPr>
        <w:t>3</w:t>
      </w:r>
      <w:r>
        <w:rPr>
          <w:b w:val="0"/>
          <w:bCs w:val="0"/>
          <w:spacing w:val="0"/>
          <w:w w:val="100"/>
        </w:rPr>
        <w:t>-17</w:t>
      </w:r>
    </w:p>
    <w:p>
      <w:pPr>
        <w:pStyle w:val="BodyText"/>
        <w:spacing w:before="87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7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/QSM</w:t>
      </w:r>
    </w:p>
    <w:p>
      <w:pPr>
        <w:pStyle w:val="BodyText"/>
        <w:tabs>
          <w:tab w:pos="1172" w:val="left" w:leader="none"/>
        </w:tabs>
        <w:spacing w:line="137" w:lineRule="exact"/>
        <w:ind w:left="25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/QSM</w:t>
      </w:r>
    </w:p>
    <w:p>
      <w:pPr>
        <w:pStyle w:val="BodyText"/>
        <w:tabs>
          <w:tab w:pos="1172" w:val="left" w:leader="none"/>
        </w:tabs>
        <w:spacing w:line="137" w:lineRule="exact"/>
        <w:ind w:left="25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tabs>
          <w:tab w:pos="1913" w:val="left" w:leader="none"/>
          <w:tab w:pos="2693" w:val="left" w:leader="none"/>
          <w:tab w:pos="3613" w:val="left" w:leader="none"/>
          <w:tab w:pos="4537" w:val="left" w:leader="none"/>
          <w:tab w:pos="5456" w:val="left" w:leader="none"/>
          <w:tab w:pos="6450" w:val="left" w:leader="none"/>
          <w:tab w:pos="7371" w:val="left" w:leader="none"/>
          <w:tab w:pos="8221" w:val="left" w:leader="none"/>
          <w:tab w:pos="9008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SK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39" w:val="left" w:leader="none"/>
        </w:tabs>
        <w:spacing w:line="98" w:lineRule="exact"/>
        <w:ind w:left="152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02-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-12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913" w:val="left" w:leader="none"/>
          <w:tab w:pos="2693" w:val="left" w:leader="none"/>
          <w:tab w:pos="3613" w:val="left" w:leader="none"/>
          <w:tab w:pos="4537" w:val="left" w:leader="none"/>
          <w:tab w:pos="5456" w:val="left" w:leader="none"/>
          <w:tab w:pos="6450" w:val="left" w:leader="none"/>
          <w:tab w:pos="7371" w:val="left" w:leader="none"/>
          <w:tab w:pos="8221" w:val="left" w:leader="none"/>
          <w:tab w:pos="9008" w:val="left" w:leader="none"/>
        </w:tabs>
        <w:spacing w:line="181" w:lineRule="exact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SK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39" w:val="left" w:leader="none"/>
        </w:tabs>
        <w:spacing w:line="97" w:lineRule="exact"/>
        <w:ind w:left="152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02-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-12</w:t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500"/>
          <w:cols w:num="6" w:equalWidth="0">
            <w:col w:w="3762" w:space="888"/>
            <w:col w:w="1840" w:space="138"/>
            <w:col w:w="2598" w:space="349"/>
            <w:col w:w="1512" w:space="334"/>
            <w:col w:w="9269" w:space="253"/>
            <w:col w:w="2090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01358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01294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QSM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O8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3200</w:t>
      </w:r>
      <w:r>
        <w:rPr>
          <w:b w:val="0"/>
          <w:bCs w:val="0"/>
          <w:spacing w:val="2"/>
          <w:w w:val="100"/>
        </w:rPr>
        <w:t>4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</w:p>
    <w:p>
      <w:pPr>
        <w:pStyle w:val="BodyText"/>
        <w:tabs>
          <w:tab w:pos="1207" w:val="left" w:leader="none"/>
        </w:tabs>
        <w:spacing w:line="137" w:lineRule="exact"/>
        <w:ind w:left="190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0"/>
          <w:w w:val="100"/>
        </w:rPr>
        <w:t>08</w:t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106C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8294</w:t>
      </w:r>
      <w:r>
        <w:rPr>
          <w:b w:val="0"/>
          <w:bCs w:val="0"/>
          <w:spacing w:val="-2"/>
          <w:w w:val="100"/>
        </w:rPr>
        <w:t>3</w:t>
      </w:r>
      <w:r>
        <w:rPr>
          <w:b w:val="0"/>
          <w:bCs w:val="0"/>
          <w:spacing w:val="0"/>
          <w:w w:val="100"/>
        </w:rPr>
        <w:t>-18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/QSM</w:t>
      </w:r>
    </w:p>
    <w:p>
      <w:pPr>
        <w:pStyle w:val="BodyText"/>
        <w:tabs>
          <w:tab w:pos="1172" w:val="left" w:leader="none"/>
        </w:tabs>
        <w:spacing w:line="137" w:lineRule="exact"/>
        <w:ind w:left="25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tabs>
          <w:tab w:pos="1913" w:val="left" w:leader="none"/>
          <w:tab w:pos="2693" w:val="left" w:leader="none"/>
          <w:tab w:pos="3613" w:val="left" w:leader="none"/>
          <w:tab w:pos="4537" w:val="left" w:leader="none"/>
          <w:tab w:pos="5456" w:val="left" w:leader="none"/>
          <w:tab w:pos="6450" w:val="left" w:leader="none"/>
          <w:tab w:pos="7371" w:val="left" w:leader="none"/>
          <w:tab w:pos="8221" w:val="left" w:leader="none"/>
          <w:tab w:pos="9008" w:val="left" w:leader="none"/>
        </w:tabs>
        <w:spacing w:line="181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SK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39" w:val="left" w:leader="none"/>
          <w:tab w:pos="9671" w:val="left" w:leader="none"/>
        </w:tabs>
        <w:spacing w:line="97" w:lineRule="exact"/>
        <w:ind w:left="152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02-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-12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7" w:lineRule="exact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3761" w:space="881"/>
            <w:col w:w="1848" w:space="138"/>
            <w:col w:w="2598" w:space="349"/>
            <w:col w:w="1512" w:space="334"/>
            <w:col w:w="11612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"/>
        </w:numPr>
        <w:tabs>
          <w:tab w:pos="545" w:val="left" w:leader="none"/>
          <w:tab w:pos="1479" w:val="left" w:leader="none"/>
          <w:tab w:pos="2377" w:val="left" w:leader="none"/>
          <w:tab w:pos="4813" w:val="left" w:leader="none"/>
          <w:tab w:pos="6080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01573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01390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G13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G2138M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0"/>
          <w:w w:val="100"/>
        </w:rPr>
        <w:t>p</w:t>
      </w:r>
    </w:p>
    <w:p>
      <w:pPr>
        <w:pStyle w:val="BodyText"/>
        <w:tabs>
          <w:tab w:pos="1258" w:val="left" w:leader="none"/>
        </w:tabs>
        <w:spacing w:before="1"/>
        <w:ind w:left="209" w:right="0"/>
        <w:jc w:val="left"/>
      </w:pPr>
      <w:r>
        <w:rPr>
          <w:b w:val="0"/>
          <w:bCs w:val="0"/>
          <w:spacing w:val="0"/>
          <w:w w:val="100"/>
        </w:rPr>
        <w:t>Tr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89" w:val="left" w:leader="none"/>
          <w:tab w:pos="1769" w:val="left" w:leader="none"/>
          <w:tab w:pos="2689" w:val="left" w:leader="none"/>
          <w:tab w:pos="3613" w:val="left" w:leader="none"/>
          <w:tab w:pos="4532" w:val="left" w:leader="none"/>
          <w:tab w:pos="5526" w:val="left" w:leader="none"/>
          <w:tab w:pos="6447" w:val="left" w:leader="none"/>
          <w:tab w:pos="7297" w:val="left" w:leader="none"/>
          <w:tab w:pos="8084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03-D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47" w:val="left" w:leader="none"/>
        </w:tabs>
        <w:spacing w:line="98" w:lineRule="exact"/>
        <w:ind w:left="286" w:right="0"/>
        <w:jc w:val="left"/>
      </w:pPr>
      <w:r>
        <w:rPr>
          <w:b w:val="0"/>
          <w:bCs w:val="0"/>
          <w:spacing w:val="0"/>
          <w:w w:val="100"/>
        </w:rPr>
        <w:t>13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6254" w:space="374"/>
            <w:col w:w="2598" w:space="263"/>
            <w:col w:w="1599" w:space="334"/>
            <w:col w:w="687" w:space="237"/>
            <w:col w:w="10687"/>
          </w:cols>
        </w:sectPr>
      </w:pPr>
    </w:p>
    <w:p>
      <w:pPr>
        <w:spacing w:line="130" w:lineRule="exact" w:before="5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after="0" w:line="130" w:lineRule="exact"/>
        <w:rPr>
          <w:sz w:val="13"/>
          <w:szCs w:val="13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</w:tabs>
        <w:ind w:left="149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42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01574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01391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</w:r>
    </w:p>
    <w:p>
      <w:pPr>
        <w:pStyle w:val="BodyText"/>
        <w:spacing w:before="97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Gu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6000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us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"/>
          <w:w w:val="100"/>
        </w:rPr>
        <w:t>E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4"/>
          <w:w w:val="100"/>
        </w:rPr>
        <w:t>t</w:t>
      </w:r>
      <w:r>
        <w:rPr>
          <w:b w:val="0"/>
          <w:bCs w:val="0"/>
          <w:spacing w:val="0"/>
          <w:w w:val="100"/>
        </w:rPr>
        <w:t>y</w:t>
      </w:r>
    </w:p>
    <w:p>
      <w:pPr>
        <w:pStyle w:val="BodyText"/>
        <w:tabs>
          <w:tab w:pos="2707" w:val="left" w:leader="none"/>
          <w:tab w:pos="3852" w:val="left" w:leader="none"/>
        </w:tabs>
        <w:spacing w:line="137" w:lineRule="exact"/>
        <w:ind w:right="0"/>
        <w:jc w:val="left"/>
      </w:pP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3"/>
          <w:w w:val="100"/>
        </w:rPr>
        <w:t>y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08280865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97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186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97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</w:p>
    <w:p>
      <w:pPr>
        <w:pStyle w:val="BodyText"/>
        <w:tabs>
          <w:tab w:pos="1107" w:val="left" w:leader="none"/>
        </w:tabs>
        <w:spacing w:line="137" w:lineRule="exact"/>
        <w:ind w:left="185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100" w:lineRule="exact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pStyle w:val="BodyText"/>
        <w:spacing w:line="136" w:lineRule="exact"/>
        <w:ind w:left="176" w:right="0" w:hanging="27"/>
        <w:jc w:val="left"/>
      </w:pP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I00279</w:t>
      </w:r>
    </w:p>
    <w:p>
      <w:pPr>
        <w:pStyle w:val="BodyText"/>
        <w:spacing w:before="97"/>
        <w:ind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29-N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line="137" w:lineRule="exact"/>
        <w:ind w:left="150" w:right="0"/>
        <w:jc w:val="center"/>
      </w:pPr>
      <w:r>
        <w:rPr>
          <w:b w:val="0"/>
          <w:bCs w:val="0"/>
          <w:spacing w:val="0"/>
          <w:w w:val="100"/>
        </w:rPr>
        <w:t>13</w:t>
      </w:r>
    </w:p>
    <w:p>
      <w:pPr>
        <w:pStyle w:val="Heading1"/>
        <w:tabs>
          <w:tab w:pos="929" w:val="left" w:leader="none"/>
          <w:tab w:pos="1849" w:val="left" w:leader="none"/>
          <w:tab w:pos="2773" w:val="left" w:leader="none"/>
          <w:tab w:pos="3692" w:val="left" w:leader="none"/>
          <w:tab w:pos="4686" w:val="left" w:leader="none"/>
          <w:tab w:pos="5607" w:val="left" w:leader="none"/>
          <w:tab w:pos="6457" w:val="left" w:leader="none"/>
          <w:tab w:pos="7244" w:val="left" w:leader="none"/>
        </w:tabs>
        <w:spacing w:before="81"/>
        <w:ind w:right="0"/>
        <w:jc w:val="left"/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500"/>
          <w:cols w:num="8" w:equalWidth="0">
            <w:col w:w="2065" w:space="162"/>
            <w:col w:w="4026" w:space="374"/>
            <w:col w:w="2598" w:space="414"/>
            <w:col w:w="1447" w:space="329"/>
            <w:col w:w="694" w:space="228"/>
            <w:col w:w="557" w:space="290"/>
            <w:col w:w="7505" w:space="253"/>
            <w:col w:w="2091"/>
          </w:cols>
        </w:sectPr>
      </w:pPr>
    </w:p>
    <w:p>
      <w:pPr>
        <w:spacing w:line="180" w:lineRule="exact" w:before="6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2"/>
        </w:numPr>
        <w:tabs>
          <w:tab w:pos="543" w:val="left" w:leader="none"/>
          <w:tab w:pos="1479" w:val="left" w:leader="none"/>
          <w:tab w:pos="2377" w:val="left" w:leader="none"/>
          <w:tab w:pos="4887" w:val="left" w:leader="none"/>
          <w:tab w:pos="5878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01596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01396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(A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8252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8252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-1</w:t>
      </w:r>
    </w:p>
    <w:p>
      <w:pPr>
        <w:spacing w:line="260" w:lineRule="exact" w:before="6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130" w:lineRule="exact" w:before="2"/>
        <w:rPr>
          <w:sz w:val="13"/>
          <w:szCs w:val="13"/>
        </w:rPr>
      </w:pPr>
      <w:r>
        <w:rPr/>
        <w:br w:type="column"/>
      </w:r>
      <w:r>
        <w:rPr>
          <w:sz w:val="13"/>
          <w:szCs w:val="13"/>
        </w:rPr>
      </w:r>
    </w:p>
    <w:p>
      <w:pPr>
        <w:pStyle w:val="BodyText"/>
        <w:spacing w:line="136" w:lineRule="exact"/>
        <w:ind w:right="873" w:firstLine="9"/>
        <w:jc w:val="left"/>
      </w:pP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112" w:val="left" w:leader="none"/>
        </w:tabs>
        <w:ind w:left="19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60" w:lineRule="exact" w:before="6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1030" w:val="left" w:leader="none"/>
        </w:tabs>
        <w:spacing w:before="1"/>
        <w:ind w:left="176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I00297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14-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-13</w:t>
      </w:r>
    </w:p>
    <w:p>
      <w:pPr>
        <w:spacing w:line="220" w:lineRule="exact" w:before="16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Heading1"/>
        <w:tabs>
          <w:tab w:pos="929" w:val="left" w:leader="none"/>
          <w:tab w:pos="1849" w:val="left" w:leader="none"/>
          <w:tab w:pos="2773" w:val="left" w:leader="none"/>
          <w:tab w:pos="3692" w:val="left" w:leader="none"/>
          <w:tab w:pos="4686" w:val="left" w:leader="none"/>
          <w:tab w:pos="5607" w:val="left" w:leader="none"/>
          <w:tab w:pos="6457" w:val="left" w:leader="none"/>
          <w:tab w:pos="7244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500"/>
          <w:cols w:num="6" w:equalWidth="0">
            <w:col w:w="6458" w:space="169"/>
            <w:col w:w="2598" w:space="409"/>
            <w:col w:w="1452" w:space="329"/>
            <w:col w:w="1516" w:space="253"/>
            <w:col w:w="7505" w:space="253"/>
            <w:col w:w="2091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2"/>
        </w:numPr>
        <w:tabs>
          <w:tab w:pos="543" w:val="left" w:leader="none"/>
          <w:tab w:pos="1479" w:val="left" w:leader="none"/>
          <w:tab w:pos="2377" w:val="left" w:leader="none"/>
          <w:tab w:pos="4832" w:val="left" w:leader="none"/>
          <w:tab w:pos="5893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01786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01524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3220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TE82969-1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2"/>
        </w:numPr>
        <w:tabs>
          <w:tab w:pos="543" w:val="left" w:leader="none"/>
          <w:tab w:pos="1479" w:val="left" w:leader="none"/>
          <w:tab w:pos="2377" w:val="left" w:leader="none"/>
          <w:tab w:pos="4832" w:val="left" w:leader="none"/>
          <w:tab w:pos="5893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01787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01525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ng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wn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3207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TE83057-4</w:t>
      </w:r>
    </w:p>
    <w:p>
      <w:pPr>
        <w:pStyle w:val="BodyText"/>
        <w:spacing w:before="87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7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90"/>
        <w:ind w:left="176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I02997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156" w:right="0" w:hanging="3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1023" w:val="left" w:leader="none"/>
          <w:tab w:pos="1803" w:val="left" w:leader="none"/>
          <w:tab w:pos="2722" w:val="left" w:leader="none"/>
          <w:tab w:pos="3646" w:val="left" w:leader="none"/>
          <w:tab w:pos="4566" w:val="left" w:leader="none"/>
          <w:tab w:pos="5559" w:val="left" w:leader="none"/>
          <w:tab w:pos="6481" w:val="left" w:leader="none"/>
          <w:tab w:pos="7331" w:val="left" w:leader="none"/>
          <w:tab w:pos="8118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05-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320" w:right="0"/>
        <w:jc w:val="left"/>
      </w:pPr>
      <w:r>
        <w:rPr>
          <w:b w:val="0"/>
          <w:bCs w:val="0"/>
          <w:spacing w:val="0"/>
          <w:w w:val="100"/>
        </w:rPr>
        <w:t>14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023" w:val="left" w:leader="none"/>
          <w:tab w:pos="1803" w:val="left" w:leader="none"/>
          <w:tab w:pos="2722" w:val="left" w:leader="none"/>
          <w:tab w:pos="3646" w:val="left" w:leader="none"/>
          <w:tab w:pos="4566" w:val="left" w:leader="none"/>
          <w:tab w:pos="5559" w:val="left" w:leader="none"/>
          <w:tab w:pos="6481" w:val="left" w:leader="none"/>
          <w:tab w:pos="7331" w:val="left" w:leader="none"/>
          <w:tab w:pos="8118" w:val="left" w:leader="none"/>
        </w:tabs>
        <w:spacing w:line="181" w:lineRule="exact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05-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7" w:lineRule="exact"/>
        <w:ind w:left="320" w:right="0"/>
        <w:jc w:val="left"/>
      </w:pPr>
      <w:r>
        <w:rPr>
          <w:b w:val="0"/>
          <w:bCs w:val="0"/>
          <w:spacing w:val="0"/>
          <w:w w:val="100"/>
        </w:rPr>
        <w:t>14</w:t>
      </w:r>
    </w:p>
    <w:p>
      <w:pPr>
        <w:pStyle w:val="BodyText"/>
        <w:spacing w:before="87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02761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15/03/16.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03519</w:t>
      </w:r>
    </w:p>
    <w:p>
      <w:pPr>
        <w:pStyle w:val="BodyText"/>
        <w:spacing w:line="137" w:lineRule="exact"/>
        <w:ind w:right="0"/>
        <w:jc w:val="left"/>
      </w:pPr>
      <w:r>
        <w:rPr>
          <w:b w:val="0"/>
          <w:bCs w:val="0"/>
          <w:spacing w:val="-1"/>
          <w:w w:val="100"/>
        </w:rPr>
        <w:t>Da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17/05/1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right="304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04447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21/09/18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3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ID.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500"/>
          <w:cols w:num="6" w:equalWidth="0">
            <w:col w:w="6444" w:space="183"/>
            <w:col w:w="2598" w:space="359"/>
            <w:col w:w="1503" w:space="329"/>
            <w:col w:w="694" w:space="201"/>
            <w:col w:w="8378" w:space="253"/>
            <w:col w:w="2091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2"/>
        </w:numPr>
        <w:tabs>
          <w:tab w:pos="543" w:val="left" w:leader="none"/>
          <w:tab w:pos="1479" w:val="left" w:leader="none"/>
          <w:tab w:pos="2377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01788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01526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ng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wn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H04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01</w:t>
      </w:r>
      <w:r>
        <w:rPr>
          <w:b w:val="0"/>
          <w:bCs w:val="0"/>
          <w:spacing w:val="2"/>
          <w:w w:val="100"/>
        </w:rPr>
        <w:t>2</w:t>
      </w:r>
      <w:r>
        <w:rPr>
          <w:b w:val="0"/>
          <w:bCs w:val="0"/>
          <w:spacing w:val="0"/>
          <w:w w:val="100"/>
        </w:rPr>
        <w:t>C</w:t>
      </w:r>
    </w:p>
    <w:p>
      <w:pPr>
        <w:pStyle w:val="BodyText"/>
        <w:tabs>
          <w:tab w:pos="1229" w:val="left" w:leader="none"/>
        </w:tabs>
        <w:spacing w:line="137" w:lineRule="exact"/>
        <w:ind w:left="154" w:right="0"/>
        <w:jc w:val="left"/>
      </w:pP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0"/>
          <w:w w:val="100"/>
        </w:rPr>
        <w:t>04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3210</w:t>
      </w:r>
      <w:r>
        <w:rPr>
          <w:b w:val="0"/>
          <w:bCs w:val="0"/>
          <w:spacing w:val="2"/>
          <w:w w:val="100"/>
        </w:rPr>
        <w:t>8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TE82964-1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1023" w:val="left" w:leader="none"/>
          <w:tab w:pos="1803" w:val="left" w:leader="none"/>
          <w:tab w:pos="2722" w:val="left" w:leader="none"/>
          <w:tab w:pos="3646" w:val="left" w:leader="none"/>
          <w:tab w:pos="4566" w:val="left" w:leader="none"/>
          <w:tab w:pos="5559" w:val="left" w:leader="none"/>
          <w:tab w:pos="6481" w:val="left" w:leader="none"/>
          <w:tab w:pos="7331" w:val="left" w:leader="none"/>
          <w:tab w:pos="8118" w:val="left" w:leader="none"/>
        </w:tabs>
        <w:spacing w:line="181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05-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7" w:lineRule="exact"/>
        <w:ind w:left="320" w:right="0"/>
        <w:jc w:val="left"/>
      </w:pPr>
      <w:r>
        <w:rPr>
          <w:b w:val="0"/>
          <w:bCs w:val="0"/>
          <w:spacing w:val="0"/>
          <w:w w:val="100"/>
        </w:rPr>
        <w:t>14</w:t>
      </w:r>
    </w:p>
    <w:p>
      <w:pPr>
        <w:spacing w:line="220" w:lineRule="exact" w:before="2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500"/>
          <w:cols w:num="7" w:equalWidth="0">
            <w:col w:w="4488" w:space="175"/>
            <w:col w:w="1780" w:space="183"/>
            <w:col w:w="2598" w:space="359"/>
            <w:col w:w="1503" w:space="334"/>
            <w:col w:w="687" w:space="204"/>
            <w:col w:w="8378" w:space="253"/>
            <w:col w:w="2091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3" w:val="left" w:leader="none"/>
          <w:tab w:pos="1479" w:val="left" w:leader="none"/>
          <w:tab w:pos="2377" w:val="left" w:leader="none"/>
          <w:tab w:pos="4829" w:val="left" w:leader="none"/>
          <w:tab w:pos="5864" w:val="left" w:leader="none"/>
        </w:tabs>
        <w:ind w:left="14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47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01789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01527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2489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G05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3200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TE82903-06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3" w:val="left" w:leader="none"/>
          <w:tab w:pos="1479" w:val="left" w:leader="none"/>
          <w:tab w:pos="2377" w:val="left" w:leader="none"/>
          <w:tab w:pos="4849" w:val="left" w:leader="none"/>
          <w:tab w:pos="5893" w:val="left" w:leader="none"/>
        </w:tabs>
        <w:ind w:left="14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48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01790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01528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2489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3209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TE82903-9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76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I03034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2" w:lineRule="auto"/>
        <w:ind w:left="176" w:right="0" w:hanging="27"/>
        <w:jc w:val="left"/>
      </w:pP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I03034</w:t>
      </w:r>
    </w:p>
    <w:p>
      <w:pPr>
        <w:tabs>
          <w:tab w:pos="1023" w:val="left" w:leader="none"/>
          <w:tab w:pos="1803" w:val="left" w:leader="none"/>
          <w:tab w:pos="2722" w:val="left" w:leader="none"/>
          <w:tab w:pos="3646" w:val="left" w:leader="none"/>
          <w:tab w:pos="4566" w:val="left" w:leader="none"/>
          <w:tab w:pos="5559" w:val="left" w:leader="none"/>
          <w:tab w:pos="6481" w:val="left" w:leader="none"/>
          <w:tab w:pos="7331" w:val="left" w:leader="none"/>
          <w:tab w:pos="8118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05-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320" w:right="0"/>
        <w:jc w:val="left"/>
      </w:pPr>
      <w:r>
        <w:rPr>
          <w:b w:val="0"/>
          <w:bCs w:val="0"/>
          <w:spacing w:val="0"/>
          <w:w w:val="100"/>
        </w:rPr>
        <w:t>14</w:t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023" w:val="left" w:leader="none"/>
          <w:tab w:pos="1803" w:val="left" w:leader="none"/>
          <w:tab w:pos="2722" w:val="left" w:leader="none"/>
          <w:tab w:pos="3646" w:val="left" w:leader="none"/>
          <w:tab w:pos="4566" w:val="left" w:leader="none"/>
          <w:tab w:pos="5559" w:val="left" w:leader="none"/>
          <w:tab w:pos="6481" w:val="left" w:leader="none"/>
          <w:tab w:pos="7331" w:val="left" w:leader="none"/>
          <w:tab w:pos="8118" w:val="left" w:leader="none"/>
        </w:tabs>
        <w:spacing w:line="182" w:lineRule="exact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05-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320" w:right="0"/>
        <w:jc w:val="left"/>
      </w:pPr>
      <w:r>
        <w:rPr>
          <w:b w:val="0"/>
          <w:bCs w:val="0"/>
          <w:spacing w:val="0"/>
          <w:w w:val="100"/>
        </w:rPr>
        <w:t>14</w:t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03588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21/07/17.</w:t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03589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21/07/17.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500"/>
          <w:cols w:num="6" w:equalWidth="0">
            <w:col w:w="6475" w:space="152"/>
            <w:col w:w="2598" w:space="359"/>
            <w:col w:w="1503" w:space="329"/>
            <w:col w:w="694" w:space="201"/>
            <w:col w:w="8378" w:space="253"/>
            <w:col w:w="2091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3" w:val="left" w:leader="none"/>
          <w:tab w:pos="1479" w:val="left" w:leader="none"/>
          <w:tab w:pos="2377" w:val="left" w:leader="none"/>
          <w:tab w:pos="4849" w:val="left" w:leader="none"/>
          <w:tab w:pos="5893" w:val="left" w:leader="none"/>
        </w:tabs>
        <w:ind w:left="14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49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01791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01529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2489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3212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TE82903-8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76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I03034</w:t>
      </w:r>
    </w:p>
    <w:p>
      <w:pPr>
        <w:tabs>
          <w:tab w:pos="1023" w:val="left" w:leader="none"/>
          <w:tab w:pos="1803" w:val="left" w:leader="none"/>
          <w:tab w:pos="2722" w:val="left" w:leader="none"/>
          <w:tab w:pos="3646" w:val="left" w:leader="none"/>
          <w:tab w:pos="4566" w:val="left" w:leader="none"/>
          <w:tab w:pos="5559" w:val="left" w:leader="none"/>
          <w:tab w:pos="6481" w:val="left" w:leader="none"/>
          <w:tab w:pos="7331" w:val="left" w:leader="none"/>
          <w:tab w:pos="8118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05-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80" w:val="left" w:leader="none"/>
        </w:tabs>
        <w:spacing w:line="98" w:lineRule="exact"/>
        <w:ind w:left="320" w:right="0"/>
        <w:jc w:val="left"/>
      </w:pPr>
      <w:r>
        <w:rPr>
          <w:b w:val="0"/>
          <w:bCs w:val="0"/>
          <w:spacing w:val="0"/>
          <w:w w:val="100"/>
        </w:rPr>
        <w:t>14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03590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21/07/17</w:t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6444" w:space="183"/>
            <w:col w:w="2598" w:space="359"/>
            <w:col w:w="1503" w:space="329"/>
            <w:col w:w="694" w:space="201"/>
            <w:col w:w="10722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3" w:val="left" w:leader="none"/>
          <w:tab w:pos="1479" w:val="left" w:leader="none"/>
          <w:tab w:pos="2377" w:val="left" w:leader="none"/>
          <w:tab w:pos="4849" w:val="left" w:leader="none"/>
          <w:tab w:pos="5864" w:val="left" w:leader="none"/>
        </w:tabs>
        <w:ind w:left="14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50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01792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01530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2489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3210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TE82903-10</w:t>
      </w:r>
    </w:p>
    <w:p>
      <w:pPr>
        <w:pStyle w:val="BodyText"/>
        <w:spacing w:before="87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7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90"/>
        <w:ind w:left="176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I03034</w:t>
      </w:r>
    </w:p>
    <w:p>
      <w:pPr>
        <w:tabs>
          <w:tab w:pos="1023" w:val="left" w:leader="none"/>
          <w:tab w:pos="1803" w:val="left" w:leader="none"/>
          <w:tab w:pos="2722" w:val="left" w:leader="none"/>
          <w:tab w:pos="3646" w:val="left" w:leader="none"/>
          <w:tab w:pos="4566" w:val="left" w:leader="none"/>
          <w:tab w:pos="5559" w:val="left" w:leader="none"/>
          <w:tab w:pos="6481" w:val="left" w:leader="none"/>
          <w:tab w:pos="7331" w:val="left" w:leader="none"/>
          <w:tab w:pos="8118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05-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80" w:val="left" w:leader="none"/>
        </w:tabs>
        <w:spacing w:line="98" w:lineRule="exact"/>
        <w:ind w:left="320" w:right="0"/>
        <w:jc w:val="left"/>
      </w:pPr>
      <w:r>
        <w:rPr>
          <w:b w:val="0"/>
          <w:bCs w:val="0"/>
          <w:spacing w:val="0"/>
          <w:w w:val="100"/>
        </w:rPr>
        <w:t>14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03591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21/07/17.</w:t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6475" w:space="152"/>
            <w:col w:w="2598" w:space="359"/>
            <w:col w:w="1503" w:space="329"/>
            <w:col w:w="694" w:space="201"/>
            <w:col w:w="10722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3"/>
        <w:rPr>
          <w:sz w:val="20"/>
          <w:szCs w:val="20"/>
        </w:rPr>
      </w:pPr>
      <w:r>
        <w:rPr/>
        <w:pict>
          <v:group style="position:absolute;margin-left:13.62998pt;margin-top:91.389984pt;width:1162.300020pt;height:470.33pt;mso-position-horizontal-relative:page;mso-position-vertical-relative:page;z-index:-5920" coordorigin="273,1828" coordsize="23246,9407">
            <v:group style="position:absolute;left:278;top:1834;width:23234;height:2" coordorigin="278,1834" coordsize="23234,2">
              <v:shape style="position:absolute;left:278;top:1834;width:23234;height:2" coordorigin="278,1834" coordsize="23234,0" path="m278,1834l23513,1834e" filled="f" stroked="t" strokeweight=".580pt" strokecolor="#000000">
                <v:path arrowok="t"/>
              </v:shape>
            </v:group>
            <v:group style="position:absolute;left:283;top:1838;width:2;height:9385" coordorigin="283,1838" coordsize="2,9385">
              <v:shape style="position:absolute;left:283;top:1838;width:2;height:9385" coordorigin="283,1838" coordsize="0,9385" path="m283,1838l283,11224e" filled="f" stroked="t" strokeweight=".580pt" strokecolor="#000000">
                <v:path arrowok="t"/>
              </v:shape>
            </v:group>
            <v:group style="position:absolute;left:718;top:1838;width:2;height:9385" coordorigin="718,1838" coordsize="2,9385">
              <v:shape style="position:absolute;left:718;top:1838;width:2;height:9385" coordorigin="718,1838" coordsize="0,9385" path="m718,1838l718,11224e" filled="f" stroked="t" strokeweight=".580pt" strokecolor="#000000">
                <v:path arrowok="t"/>
              </v:shape>
            </v:group>
            <v:group style="position:absolute;left:1558;top:1838;width:2;height:9385" coordorigin="1558,1838" coordsize="2,9385">
              <v:shape style="position:absolute;left:1558;top:1838;width:2;height:9385" coordorigin="1558,1838" coordsize="0,9385" path="m1558,1838l1558,11224e" filled="f" stroked="t" strokeweight=".580pt" strokecolor="#000000">
                <v:path arrowok="t"/>
              </v:shape>
            </v:group>
            <v:group style="position:absolute;left:2552;top:1838;width:2;height:9385" coordorigin="2552,1838" coordsize="2,9385">
              <v:shape style="position:absolute;left:2552;top:1838;width:2;height:9385" coordorigin="2552,1838" coordsize="0,9385" path="m2552,1838l2552,11224e" filled="f" stroked="t" strokeweight=".580pt" strokecolor="#000000">
                <v:path arrowok="t"/>
              </v:shape>
            </v:group>
            <v:group style="position:absolute;left:4961;top:1838;width:2;height:9385" coordorigin="4961,1838" coordsize="2,9385">
              <v:shape style="position:absolute;left:4961;top:1838;width:2;height:9385" coordorigin="4961,1838" coordsize="0,9385" path="m4961,1838l4961,11224e" filled="f" stroked="t" strokeweight=".580pt" strokecolor="#000000">
                <v:path arrowok="t"/>
              </v:shape>
            </v:group>
            <v:group style="position:absolute;left:5952;top:1838;width:2;height:9385" coordorigin="5952,1838" coordsize="2,9385">
              <v:shape style="position:absolute;left:5952;top:1838;width:2;height:9385" coordorigin="5952,1838" coordsize="0,9385" path="m5952,1838l5952,11224e" filled="f" stroked="t" strokeweight=".58001pt" strokecolor="#000000">
                <v:path arrowok="t"/>
              </v:shape>
            </v:group>
            <v:group style="position:absolute;left:6947;top:1838;width:2;height:9385" coordorigin="6947,1838" coordsize="2,9385">
              <v:shape style="position:absolute;left:6947;top:1838;width:2;height:9385" coordorigin="6947,1838" coordsize="0,9385" path="m6947,1838l6947,11224e" filled="f" stroked="t" strokeweight=".579980pt" strokecolor="#000000">
                <v:path arrowok="t"/>
              </v:shape>
            </v:group>
            <v:group style="position:absolute;left:7938;top:1838;width:2;height:9385" coordorigin="7938,1838" coordsize="2,9385">
              <v:shape style="position:absolute;left:7938;top:1838;width:2;height:9385" coordorigin="7938,1838" coordsize="0,9385" path="m7938,1838l7938,11224e" filled="f" stroked="t" strokeweight=".579980pt" strokecolor="#000000">
                <v:path arrowok="t"/>
              </v:shape>
            </v:group>
            <v:group style="position:absolute;left:9073;top:1838;width:2;height:9385" coordorigin="9073,1838" coordsize="2,9385">
              <v:shape style="position:absolute;left:9073;top:1838;width:2;height:9385" coordorigin="9073,1838" coordsize="0,9385" path="m9073,1838l9073,11224e" filled="f" stroked="t" strokeweight=".58001pt" strokecolor="#000000">
                <v:path arrowok="t"/>
              </v:shape>
            </v:group>
            <v:group style="position:absolute;left:9781;top:1838;width:2;height:9385" coordorigin="9781,1838" coordsize="2,9385">
              <v:shape style="position:absolute;left:9781;top:1838;width:2;height:9385" coordorigin="9781,1838" coordsize="0,9385" path="m9781,1838l9781,11224e" filled="f" stroked="t" strokeweight=".579980pt" strokecolor="#000000">
                <v:path arrowok="t"/>
              </v:shape>
            </v:group>
            <v:group style="position:absolute;left:10775;top:1838;width:2;height:9385" coordorigin="10775,1838" coordsize="2,9385">
              <v:shape style="position:absolute;left:10775;top:1838;width:2;height:9385" coordorigin="10775,1838" coordsize="0,9385" path="m10775,1838l10775,11224e" filled="f" stroked="t" strokeweight=".58004pt" strokecolor="#000000">
                <v:path arrowok="t"/>
              </v:shape>
            </v:group>
            <v:group style="position:absolute;left:11625;top:1838;width:2;height:9385" coordorigin="11625,1838" coordsize="2,9385">
              <v:shape style="position:absolute;left:11625;top:1838;width:2;height:9385" coordorigin="11625,1838" coordsize="0,9385" path="m11625,1838l11625,11224e" filled="f" stroked="t" strokeweight=".579980pt" strokecolor="#000000">
                <v:path arrowok="t"/>
              </v:shape>
            </v:group>
            <v:group style="position:absolute;left:12618;top:1838;width:2;height:9385" coordorigin="12618,1838" coordsize="2,9385">
              <v:shape style="position:absolute;left:12618;top:1838;width:2;height:9385" coordorigin="12618,1838" coordsize="0,9385" path="m12618,1838l12618,11224e" filled="f" stroked="t" strokeweight=".579980pt" strokecolor="#000000">
                <v:path arrowok="t"/>
              </v:shape>
            </v:group>
            <v:group style="position:absolute;left:13326;top:1838;width:2;height:9385" coordorigin="13326,1838" coordsize="2,9385">
              <v:shape style="position:absolute;left:13326;top:1838;width:2;height:9385" coordorigin="13326,1838" coordsize="0,9385" path="m13326,1838l13326,11224e" filled="f" stroked="t" strokeweight=".579980pt" strokecolor="#000000">
                <v:path arrowok="t"/>
              </v:shape>
            </v:group>
            <v:group style="position:absolute;left:21264;top:1838;width:2;height:9385" coordorigin="21264,1838" coordsize="2,9385">
              <v:shape style="position:absolute;left:21264;top:1838;width:2;height:9385" coordorigin="21264,1838" coordsize="0,9385" path="m21264,1838l21264,11224e" filled="f" stroked="t" strokeweight=".580100pt" strokecolor="#000000">
                <v:path arrowok="t"/>
              </v:shape>
            </v:group>
            <v:group style="position:absolute;left:23508;top:1838;width:2;height:9385" coordorigin="23508,1838" coordsize="2,9385">
              <v:shape style="position:absolute;left:23508;top:1838;width:2;height:9385" coordorigin="23508,1838" coordsize="0,9385" path="m23508,1838l23508,11224e" filled="f" stroked="t" strokeweight=".579980pt" strokecolor="#000000">
                <v:path arrowok="t"/>
              </v:shape>
            </v:group>
            <v:group style="position:absolute;left:13321;top:2103;width:7947;height:2" coordorigin="13321,2103" coordsize="7947,2">
              <v:shape style="position:absolute;left:13321;top:2103;width:7947;height:2" coordorigin="13321,2103" coordsize="7947,0" path="m13321,2103l21269,2103e" filled="f" stroked="t" strokeweight=".580pt" strokecolor="#000000">
                <v:path arrowok="t"/>
              </v:shape>
            </v:group>
            <v:group style="position:absolute;left:14034;top:2108;width:2;height:9116" coordorigin="14034,2108" coordsize="2,9116">
              <v:shape style="position:absolute;left:14034;top:2108;width:2;height:9116" coordorigin="14034,2108" coordsize="0,9116" path="m14034,2108l14034,11224e" filled="f" stroked="t" strokeweight=".58004pt" strokecolor="#000000">
                <v:path arrowok="t"/>
              </v:shape>
            </v:group>
            <v:group style="position:absolute;left:14886;top:2108;width:2;height:9116" coordorigin="14886,2108" coordsize="2,9116">
              <v:shape style="position:absolute;left:14886;top:2108;width:2;height:9116" coordorigin="14886,2108" coordsize="0,9116" path="m14886,2108l14886,11224e" filled="f" stroked="t" strokeweight=".579980pt" strokecolor="#000000">
                <v:path arrowok="t"/>
              </v:shape>
            </v:group>
            <v:group style="position:absolute;left:15878;top:2108;width:2;height:9116" coordorigin="15878,2108" coordsize="2,9116">
              <v:shape style="position:absolute;left:15878;top:2108;width:2;height:9116" coordorigin="15878,2108" coordsize="0,9116" path="m15878,2108l15878,11224e" filled="f" stroked="t" strokeweight=".579980pt" strokecolor="#000000">
                <v:path arrowok="t"/>
              </v:shape>
            </v:group>
            <v:group style="position:absolute;left:16728;top:2108;width:2;height:9116" coordorigin="16728,2108" coordsize="2,9116">
              <v:shape style="position:absolute;left:16728;top:2108;width:2;height:9116" coordorigin="16728,2108" coordsize="0,9116" path="m16728,2108l16728,11224e" filled="f" stroked="t" strokeweight=".58004pt" strokecolor="#000000">
                <v:path arrowok="t"/>
              </v:shape>
            </v:group>
            <v:group style="position:absolute;left:17721;top:2108;width:2;height:9116" coordorigin="17721,2108" coordsize="2,9116">
              <v:shape style="position:absolute;left:17721;top:2108;width:2;height:9116" coordorigin="17721,2108" coordsize="0,9116" path="m17721,2108l17721,11224e" filled="f" stroked="t" strokeweight=".58004pt" strokecolor="#000000">
                <v:path arrowok="t"/>
              </v:shape>
            </v:group>
            <v:group style="position:absolute;left:18712;top:2108;width:2;height:9116" coordorigin="18712,2108" coordsize="2,9116">
              <v:shape style="position:absolute;left:18712;top:2108;width:2;height:9116" coordorigin="18712,2108" coordsize="0,9116" path="m18712,2108l18712,11224e" filled="f" stroked="t" strokeweight=".579980pt" strokecolor="#000000">
                <v:path arrowok="t"/>
              </v:shape>
            </v:group>
            <v:group style="position:absolute;left:19564;top:2108;width:2;height:9116" coordorigin="19564,2108" coordsize="2,9116">
              <v:shape style="position:absolute;left:19564;top:2108;width:2;height:9116" coordorigin="19564,2108" coordsize="0,9116" path="m19564,2108l19564,11224e" filled="f" stroked="t" strokeweight=".579980pt" strokecolor="#000000">
                <v:path arrowok="t"/>
              </v:shape>
            </v:group>
            <v:group style="position:absolute;left:20414;top:2108;width:2;height:9116" coordorigin="20414,2108" coordsize="2,9116">
              <v:shape style="position:absolute;left:20414;top:2108;width:2;height:9116" coordorigin="20414,2108" coordsize="0,9116" path="m20414,2108l20414,11224e" filled="f" stroked="t" strokeweight=".58004pt" strokecolor="#000000">
                <v:path arrowok="t"/>
              </v:shape>
            </v:group>
            <v:group style="position:absolute;left:13321;top:2508;width:7098;height:2" coordorigin="13321,2508" coordsize="7098,2">
              <v:shape style="position:absolute;left:13321;top:2508;width:7098;height:2" coordorigin="13321,2508" coordsize="7098,0" path="m13321,2508l20419,2508e" filled="f" stroked="t" strokeweight=".580pt" strokecolor="#000000">
                <v:path arrowok="t"/>
              </v:shape>
            </v:group>
            <v:group style="position:absolute;left:278;top:2820;width:23234;height:2" coordorigin="278,2820" coordsize="23234,2">
              <v:shape style="position:absolute;left:278;top:2820;width:23234;height:2" coordorigin="278,2820" coordsize="23234,0" path="m278,2820l23513,2820e" filled="f" stroked="t" strokeweight=".58001pt" strokecolor="#000000">
                <v:path arrowok="t"/>
              </v:shape>
            </v:group>
            <v:group style="position:absolute;left:278;top:3310;width:23234;height:2" coordorigin="278,3310" coordsize="23234,2">
              <v:shape style="position:absolute;left:278;top:3310;width:23234;height:2" coordorigin="278,3310" coordsize="23234,0" path="m278,3310l23513,3310e" filled="f" stroked="t" strokeweight=".580pt" strokecolor="#000000">
                <v:path arrowok="t"/>
              </v:shape>
            </v:group>
            <v:group style="position:absolute;left:278;top:3800;width:23234;height:2" coordorigin="278,3800" coordsize="23234,2">
              <v:shape style="position:absolute;left:278;top:3800;width:23234;height:2" coordorigin="278,3800" coordsize="23234,0" path="m278,3800l23513,3800e" filled="f" stroked="t" strokeweight=".580pt" strokecolor="#000000">
                <v:path arrowok="t"/>
              </v:shape>
            </v:group>
            <v:group style="position:absolute;left:278;top:4289;width:23234;height:2" coordorigin="278,4289" coordsize="23234,2">
              <v:shape style="position:absolute;left:278;top:4289;width:23234;height:2" coordorigin="278,4289" coordsize="23234,0" path="m278,4289l23513,4289e" filled="f" stroked="t" strokeweight=".580pt" strokecolor="#000000">
                <v:path arrowok="t"/>
              </v:shape>
            </v:group>
            <v:group style="position:absolute;left:278;top:4781;width:23234;height:2" coordorigin="278,4781" coordsize="23234,2">
              <v:shape style="position:absolute;left:278;top:4781;width:23234;height:2" coordorigin="278,4781" coordsize="23234,0" path="m278,4781l23513,4781e" filled="f" stroked="t" strokeweight=".580pt" strokecolor="#000000">
                <v:path arrowok="t"/>
              </v:shape>
            </v:group>
            <v:group style="position:absolute;left:278;top:5271;width:23234;height:2" coordorigin="278,5271" coordsize="23234,2">
              <v:shape style="position:absolute;left:278;top:5271;width:23234;height:2" coordorigin="278,5271" coordsize="23234,0" path="m278,5271l23513,5271e" filled="f" stroked="t" strokeweight=".579980pt" strokecolor="#000000">
                <v:path arrowok="t"/>
              </v:shape>
            </v:group>
            <v:group style="position:absolute;left:278;top:5761;width:23234;height:2" coordorigin="278,5761" coordsize="23234,2">
              <v:shape style="position:absolute;left:278;top:5761;width:23234;height:2" coordorigin="278,5761" coordsize="23234,0" path="m278,5761l23513,5761e" filled="f" stroked="t" strokeweight=".579980pt" strokecolor="#000000">
                <v:path arrowok="t"/>
              </v:shape>
            </v:group>
            <v:group style="position:absolute;left:278;top:6251;width:23234;height:2" coordorigin="278,6251" coordsize="23234,2">
              <v:shape style="position:absolute;left:278;top:6251;width:23234;height:2" coordorigin="278,6251" coordsize="23234,0" path="m278,6251l23513,6251e" filled="f" stroked="t" strokeweight=".58001pt" strokecolor="#000000">
                <v:path arrowok="t"/>
              </v:shape>
            </v:group>
            <v:group style="position:absolute;left:278;top:6764;width:23234;height:2" coordorigin="278,6764" coordsize="23234,2">
              <v:shape style="position:absolute;left:278;top:6764;width:23234;height:2" coordorigin="278,6764" coordsize="23234,0" path="m278,6764l23513,6764e" filled="f" stroked="t" strokeweight=".579980pt" strokecolor="#000000">
                <v:path arrowok="t"/>
              </v:shape>
            </v:group>
            <v:group style="position:absolute;left:278;top:7307;width:23234;height:2" coordorigin="278,7307" coordsize="23234,2">
              <v:shape style="position:absolute;left:278;top:7307;width:23234;height:2" coordorigin="278,7307" coordsize="23234,0" path="m278,7307l23513,7307e" filled="f" stroked="t" strokeweight=".579980pt" strokecolor="#000000">
                <v:path arrowok="t"/>
              </v:shape>
            </v:group>
            <v:group style="position:absolute;left:278;top:7799;width:23234;height:2" coordorigin="278,7799" coordsize="23234,2">
              <v:shape style="position:absolute;left:278;top:7799;width:23234;height:2" coordorigin="278,7799" coordsize="23234,0" path="m278,7799l23513,7799e" filled="f" stroked="t" strokeweight=".58001pt" strokecolor="#000000">
                <v:path arrowok="t"/>
              </v:shape>
            </v:group>
            <v:group style="position:absolute;left:278;top:8288;width:23234;height:2" coordorigin="278,8288" coordsize="23234,2">
              <v:shape style="position:absolute;left:278;top:8288;width:23234;height:2" coordorigin="278,8288" coordsize="23234,0" path="m278,8288l23513,8288e" filled="f" stroked="t" strokeweight=".58001pt" strokecolor="#000000">
                <v:path arrowok="t"/>
              </v:shape>
            </v:group>
            <v:group style="position:absolute;left:278;top:8778;width:23234;height:2" coordorigin="278,8778" coordsize="23234,2">
              <v:shape style="position:absolute;left:278;top:8778;width:23234;height:2" coordorigin="278,8778" coordsize="23234,0" path="m278,8778l23513,8778e" filled="f" stroked="t" strokeweight=".579980pt" strokecolor="#000000">
                <v:path arrowok="t"/>
              </v:shape>
            </v:group>
            <v:group style="position:absolute;left:278;top:9267;width:23234;height:2" coordorigin="278,9267" coordsize="23234,2">
              <v:shape style="position:absolute;left:278;top:9267;width:23234;height:2" coordorigin="278,9267" coordsize="23234,0" path="m278,9267l23513,9267e" filled="f" stroked="t" strokeweight=".58001pt" strokecolor="#000000">
                <v:path arrowok="t"/>
              </v:shape>
            </v:group>
            <v:group style="position:absolute;left:278;top:9757;width:23234;height:2" coordorigin="278,9757" coordsize="23234,2">
              <v:shape style="position:absolute;left:278;top:9757;width:23234;height:2" coordorigin="278,9757" coordsize="23234,0" path="m278,9757l23513,9757e" filled="f" stroked="t" strokeweight=".579980pt" strokecolor="#000000">
                <v:path arrowok="t"/>
              </v:shape>
            </v:group>
            <v:group style="position:absolute;left:278;top:10247;width:23234;height:2" coordorigin="278,10247" coordsize="23234,2">
              <v:shape style="position:absolute;left:278;top:10247;width:23234;height:2" coordorigin="278,10247" coordsize="23234,0" path="m278,10247l23513,10247e" filled="f" stroked="t" strokeweight=".579980pt" strokecolor="#000000">
                <v:path arrowok="t"/>
              </v:shape>
            </v:group>
            <v:group style="position:absolute;left:278;top:10739;width:23234;height:2" coordorigin="278,10739" coordsize="23234,2">
              <v:shape style="position:absolute;left:278;top:10739;width:23234;height:2" coordorigin="278,10739" coordsize="23234,0" path="m278,10739l23513,10739e" filled="f" stroked="t" strokeweight=".58004pt" strokecolor="#000000">
                <v:path arrowok="t"/>
              </v:shape>
            </v:group>
            <v:group style="position:absolute;left:278;top:11229;width:23234;height:2" coordorigin="278,11229" coordsize="23234,2">
              <v:shape style="position:absolute;left:278;top:11229;width:23234;height:2" coordorigin="278,11229" coordsize="23234,0" path="m278,11229l23513,11229e" filled="f" stroked="t" strokeweight=".579980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numPr>
          <w:ilvl w:val="0"/>
          <w:numId w:val="3"/>
        </w:numPr>
        <w:tabs>
          <w:tab w:pos="543" w:val="left" w:leader="none"/>
          <w:tab w:pos="1479" w:val="left" w:leader="none"/>
          <w:tab w:pos="2377" w:val="left" w:leader="none"/>
          <w:tab w:pos="4837" w:val="left" w:leader="none"/>
          <w:tab w:pos="5893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01793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01531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2998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E13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32018W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TE82882-8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1023" w:val="left" w:leader="none"/>
          <w:tab w:pos="1803" w:val="left" w:leader="none"/>
          <w:tab w:pos="2722" w:val="left" w:leader="none"/>
          <w:tab w:pos="3646" w:val="left" w:leader="none"/>
          <w:tab w:pos="4566" w:val="left" w:leader="none"/>
          <w:tab w:pos="5559" w:val="left" w:leader="none"/>
          <w:tab w:pos="6481" w:val="left" w:leader="none"/>
          <w:tab w:pos="7331" w:val="left" w:leader="none"/>
          <w:tab w:pos="8118" w:val="left" w:leader="none"/>
        </w:tabs>
        <w:spacing w:line="181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05-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80" w:val="left" w:leader="none"/>
        </w:tabs>
        <w:spacing w:line="97" w:lineRule="exact"/>
        <w:ind w:left="320" w:right="0"/>
        <w:jc w:val="left"/>
      </w:pPr>
      <w:r>
        <w:rPr>
          <w:b w:val="0"/>
          <w:bCs w:val="0"/>
          <w:spacing w:val="0"/>
          <w:w w:val="100"/>
        </w:rPr>
        <w:t>14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7" w:lineRule="exact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6444" w:space="183"/>
            <w:col w:w="2598" w:space="359"/>
            <w:col w:w="1503" w:space="334"/>
            <w:col w:w="687" w:space="204"/>
            <w:col w:w="10721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pgSz w:w="23813" w:h="16840" w:orient="landscape"/>
          <w:pgMar w:header="272" w:footer="396" w:top="1400" w:bottom="580" w:left="280" w:right="460"/>
        </w:sectPr>
      </w:pP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209" w:right="0"/>
        <w:jc w:val="left"/>
        <w:rPr>
          <w:b w:val="0"/>
          <w:bCs w:val="0"/>
        </w:rPr>
      </w:pPr>
      <w:r>
        <w:rPr>
          <w:spacing w:val="-3"/>
          <w:w w:val="95"/>
        </w:rPr>
        <w:t>W</w:t>
      </w:r>
      <w:r>
        <w:rPr>
          <w:spacing w:val="0"/>
          <w:w w:val="95"/>
        </w:rPr>
        <w:t>O</w:t>
      </w:r>
      <w:r>
        <w:rPr>
          <w:spacing w:val="1"/>
          <w:w w:val="95"/>
        </w:rPr>
        <w:t>R</w:t>
      </w:r>
      <w:r>
        <w:rPr>
          <w:spacing w:val="0"/>
          <w:w w:val="95"/>
        </w:rPr>
        <w:t>K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2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[4]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[5]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[6]</w:t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148" w:lineRule="exact"/>
        <w:ind w:left="140" w:right="0" w:hanging="17"/>
        <w:jc w:val="left"/>
        <w:rPr>
          <w:b w:val="0"/>
          <w:bCs w:val="0"/>
        </w:rPr>
      </w:pPr>
      <w:r>
        <w:rPr>
          <w:spacing w:val="0"/>
          <w:w w:val="95"/>
        </w:rPr>
        <w:t>CUSTOMER</w:t>
      </w:r>
      <w:r>
        <w:rPr>
          <w:spacing w:val="0"/>
          <w:w w:val="99"/>
        </w:rPr>
        <w:t> </w:t>
      </w: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[7]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[8]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2" w:right="0"/>
        <w:jc w:val="left"/>
        <w:rPr>
          <w:b w:val="0"/>
          <w:bCs w:val="0"/>
        </w:rPr>
      </w:pPr>
      <w:r>
        <w:rPr>
          <w:spacing w:val="0"/>
          <w:w w:val="95"/>
        </w:rPr>
        <w:t>DEPARTMEN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[9]</w:t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[10]</w:t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[11]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0" w:right="0"/>
        <w:jc w:val="left"/>
        <w:rPr>
          <w:b w:val="0"/>
          <w:bCs w:val="0"/>
        </w:rPr>
      </w:pPr>
      <w:r>
        <w:rPr>
          <w:spacing w:val="0"/>
          <w:w w:val="95"/>
        </w:rPr>
        <w:t>PRODUC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396" w:right="0"/>
        <w:jc w:val="left"/>
        <w:rPr>
          <w:b w:val="0"/>
          <w:bCs w:val="0"/>
        </w:rPr>
      </w:pPr>
      <w:r>
        <w:rPr>
          <w:spacing w:val="0"/>
          <w:w w:val="100"/>
        </w:rPr>
        <w:t>PM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4" w:right="0"/>
        <w:jc w:val="left"/>
        <w:rPr>
          <w:b w:val="0"/>
          <w:bCs w:val="0"/>
        </w:rPr>
      </w:pPr>
      <w:r>
        <w:rPr>
          <w:spacing w:val="0"/>
          <w:w w:val="100"/>
        </w:rPr>
        <w:t>INITIA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330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[14]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QU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tabs>
          <w:tab w:pos="811" w:val="left" w:leader="none"/>
          <w:tab w:pos="1668" w:val="left" w:leader="none"/>
          <w:tab w:pos="2610" w:val="left" w:leader="none"/>
          <w:tab w:pos="3466" w:val="left" w:leader="none"/>
          <w:tab w:pos="4455" w:val="left" w:leader="none"/>
        </w:tabs>
        <w:ind w:left="111" w:right="0"/>
        <w:jc w:val="left"/>
        <w:rPr>
          <w:b w:val="0"/>
          <w:bCs w:val="0"/>
        </w:rPr>
      </w:pPr>
      <w:r>
        <w:rPr>
          <w:spacing w:val="0"/>
          <w:w w:val="100"/>
        </w:rPr>
        <w:t>D</w:t>
      </w:r>
      <w:r>
        <w:rPr>
          <w:spacing w:val="-1"/>
          <w:w w:val="100"/>
        </w:rPr>
        <w:t>A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QUA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R</w:t>
      </w:r>
      <w:r>
        <w:rPr>
          <w:spacing w:val="1"/>
          <w:w w:val="100"/>
        </w:rPr>
        <w:t>L</w:t>
      </w:r>
      <w:r>
        <w:rPr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6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12" w:lineRule="exact"/>
        <w:ind w:left="197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tabs>
          <w:tab w:pos="958" w:val="left" w:leader="none"/>
        </w:tabs>
        <w:spacing w:line="119" w:lineRule="exact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-6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[15]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16" w:equalWidth="0">
            <w:col w:w="252" w:space="180"/>
            <w:col w:w="635" w:space="208"/>
            <w:col w:w="855" w:space="136"/>
            <w:col w:w="252" w:space="2160"/>
            <w:col w:w="853" w:space="138"/>
            <w:col w:w="873" w:space="119"/>
            <w:col w:w="853" w:space="141"/>
            <w:col w:w="988" w:space="147"/>
            <w:col w:w="252" w:space="456"/>
            <w:col w:w="312" w:space="679"/>
            <w:col w:w="705" w:space="148"/>
            <w:col w:w="599" w:space="392"/>
            <w:col w:w="570" w:space="193"/>
            <w:col w:w="5222" w:space="176"/>
            <w:col w:w="1464" w:space="1023"/>
            <w:col w:w="2092"/>
          </w:cols>
        </w:sectPr>
      </w:pPr>
    </w:p>
    <w:p>
      <w:pPr>
        <w:spacing w:line="54" w:lineRule="exact"/>
        <w:ind w:left="116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S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/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0"/>
          <w:szCs w:val="10"/>
        </w:rPr>
      </w:r>
    </w:p>
    <w:p>
      <w:pPr>
        <w:pStyle w:val="Heading3"/>
        <w:spacing w:line="73" w:lineRule="exact"/>
        <w:ind w:right="0"/>
        <w:jc w:val="center"/>
        <w:rPr>
          <w:b w:val="0"/>
          <w:bCs w:val="0"/>
        </w:rPr>
      </w:pPr>
      <w:r>
        <w:rPr>
          <w:spacing w:val="0"/>
          <w:w w:val="95"/>
        </w:rPr>
        <w:br w:type="column"/>
      </w:r>
      <w:r>
        <w:rPr>
          <w:spacing w:val="-1"/>
          <w:w w:val="95"/>
        </w:rPr>
        <w:t>ORDER</w:t>
      </w:r>
      <w:r>
        <w:rPr>
          <w:b w:val="0"/>
          <w:bCs w:val="0"/>
          <w:spacing w:val="0"/>
          <w:w w:val="100"/>
        </w:rPr>
      </w:r>
    </w:p>
    <w:p>
      <w:pPr>
        <w:spacing w:line="149" w:lineRule="exact"/>
        <w:ind w:left="259" w:right="14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95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DESCRIPTION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S/N.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9" w:lineRule="exact"/>
        <w:ind w:left="215" w:right="97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before="1"/>
        <w:ind w:left="190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27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O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W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NER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850" w:val="left" w:leader="none"/>
        </w:tabs>
        <w:spacing w:line="14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FLOOR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LOCATION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713" w:val="left" w:leader="none"/>
        </w:tabs>
        <w:spacing w:line="116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PROCEDUR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106" w:lineRule="exact"/>
        <w:ind w:left="0" w:right="324" w:firstLine="0"/>
        <w:jc w:val="righ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L</w:t>
      </w:r>
      <w:r>
        <w:rPr>
          <w:rFonts w:ascii="Times New Roman" w:hAnsi="Times New Roman" w:cs="Times New Roman" w:eastAsia="Times New Roman"/>
          <w:b/>
          <w:bCs/>
          <w:spacing w:val="-5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DATE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pStyle w:val="Heading4"/>
        <w:tabs>
          <w:tab w:pos="893" w:val="left" w:leader="none"/>
          <w:tab w:pos="1815" w:val="left" w:leader="none"/>
          <w:tab w:pos="2739" w:val="left" w:leader="none"/>
          <w:tab w:pos="3658" w:val="left" w:leader="none"/>
          <w:tab w:pos="4652" w:val="left" w:leader="none"/>
          <w:tab w:pos="5574" w:val="left" w:leader="none"/>
          <w:tab w:pos="6421" w:val="left" w:leader="none"/>
        </w:tabs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2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68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after="0" w:line="68" w:lineRule="exact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  <w:cols w:num="14" w:equalWidth="0">
            <w:col w:w="323" w:space="181"/>
            <w:col w:w="584" w:space="438"/>
            <w:col w:w="380" w:space="1000"/>
            <w:col w:w="1017" w:space="855"/>
            <w:col w:w="678" w:space="359"/>
            <w:col w:w="587" w:space="312"/>
            <w:col w:w="771" w:space="580"/>
            <w:col w:w="1312" w:space="150"/>
            <w:col w:w="822" w:space="410"/>
            <w:col w:w="1449" w:space="128"/>
            <w:col w:w="596" w:space="150"/>
            <w:col w:w="6829" w:space="283"/>
            <w:col w:w="615" w:space="906"/>
            <w:col w:w="1358"/>
          </w:cols>
        </w:sectPr>
      </w:pP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3"/>
        </w:numPr>
        <w:tabs>
          <w:tab w:pos="543" w:val="left" w:leader="none"/>
          <w:tab w:pos="1479" w:val="left" w:leader="none"/>
          <w:tab w:pos="2377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01794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01532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2998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3"/>
        </w:numPr>
        <w:tabs>
          <w:tab w:pos="543" w:val="left" w:leader="none"/>
          <w:tab w:pos="1479" w:val="left" w:leader="none"/>
          <w:tab w:pos="2377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01795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01533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2998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</w:p>
    <w:p>
      <w:pPr>
        <w:pStyle w:val="BodyText"/>
        <w:spacing w:before="85"/>
        <w:ind w:left="152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08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3226</w:t>
      </w:r>
      <w:r>
        <w:rPr>
          <w:b w:val="0"/>
          <w:bCs w:val="0"/>
          <w:spacing w:val="2"/>
          <w:w w:val="100"/>
        </w:rPr>
        <w:t>4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</w:p>
    <w:p>
      <w:pPr>
        <w:pStyle w:val="BodyText"/>
        <w:tabs>
          <w:tab w:pos="1243" w:val="left" w:leader="none"/>
        </w:tabs>
        <w:spacing w:before="1"/>
        <w:ind w:left="164" w:right="0"/>
        <w:jc w:val="left"/>
      </w:pP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08</w:t>
      </w:r>
      <w:r>
        <w:rPr>
          <w:b w:val="0"/>
          <w:bCs w:val="0"/>
          <w:spacing w:val="1"/>
          <w:w w:val="100"/>
        </w:rPr>
        <w:t>B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67</w:t>
      </w:r>
      <w:r>
        <w:rPr>
          <w:b w:val="0"/>
          <w:bCs w:val="0"/>
          <w:spacing w:val="2"/>
          <w:w w:val="100"/>
        </w:rPr>
        <w:t>0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TE82882-6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64" w:right="0"/>
        <w:jc w:val="left"/>
      </w:pPr>
      <w:r>
        <w:rPr>
          <w:b w:val="0"/>
          <w:bCs w:val="0"/>
          <w:spacing w:val="0"/>
          <w:w w:val="100"/>
        </w:rPr>
        <w:t>D04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24</w:t>
      </w:r>
      <w:r>
        <w:rPr>
          <w:b w:val="0"/>
          <w:bCs w:val="0"/>
          <w:spacing w:val="2"/>
          <w:w w:val="100"/>
        </w:rPr>
        <w:t>7</w:t>
      </w:r>
      <w:r>
        <w:rPr>
          <w:b w:val="0"/>
          <w:bCs w:val="0"/>
          <w:spacing w:val="0"/>
          <w:w w:val="100"/>
        </w:rPr>
        <w:t>C</w:t>
      </w:r>
    </w:p>
    <w:p>
      <w:pPr>
        <w:pStyle w:val="BodyText"/>
        <w:tabs>
          <w:tab w:pos="1243" w:val="left" w:leader="none"/>
        </w:tabs>
        <w:spacing w:before="1"/>
        <w:ind w:right="0"/>
        <w:jc w:val="left"/>
      </w:pP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H04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32213W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TE82882-1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spacing w:line="200" w:lineRule="exact" w:befor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2" w:lineRule="auto"/>
        <w:ind w:left="152" w:right="0" w:hanging="3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1023" w:val="left" w:leader="none"/>
          <w:tab w:pos="1803" w:val="left" w:leader="none"/>
          <w:tab w:pos="2722" w:val="left" w:leader="none"/>
          <w:tab w:pos="3646" w:val="left" w:leader="none"/>
          <w:tab w:pos="4566" w:val="left" w:leader="none"/>
          <w:tab w:pos="5559" w:val="left" w:leader="none"/>
          <w:tab w:pos="6481" w:val="left" w:leader="none"/>
          <w:tab w:pos="7331" w:val="left" w:leader="none"/>
          <w:tab w:pos="8118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05-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320" w:right="0"/>
        <w:jc w:val="left"/>
      </w:pPr>
      <w:r>
        <w:rPr>
          <w:b w:val="0"/>
          <w:bCs w:val="0"/>
          <w:spacing w:val="0"/>
          <w:w w:val="100"/>
        </w:rPr>
        <w:t>14</w:t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023" w:val="left" w:leader="none"/>
          <w:tab w:pos="1803" w:val="left" w:leader="none"/>
          <w:tab w:pos="2722" w:val="left" w:leader="none"/>
          <w:tab w:pos="3646" w:val="left" w:leader="none"/>
          <w:tab w:pos="4566" w:val="left" w:leader="none"/>
          <w:tab w:pos="5559" w:val="left" w:leader="none"/>
          <w:tab w:pos="6481" w:val="left" w:leader="none"/>
          <w:tab w:pos="7331" w:val="left" w:leader="none"/>
          <w:tab w:pos="8118" w:val="left" w:leader="none"/>
        </w:tabs>
        <w:spacing w:line="182" w:lineRule="exact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05-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320" w:right="0"/>
        <w:jc w:val="left"/>
      </w:pPr>
      <w:r>
        <w:rPr>
          <w:b w:val="0"/>
          <w:bCs w:val="0"/>
          <w:spacing w:val="0"/>
          <w:w w:val="100"/>
        </w:rPr>
        <w:t>14</w:t>
      </w:r>
    </w:p>
    <w:p>
      <w:pPr>
        <w:pStyle w:val="BodyText"/>
        <w:spacing w:line="242" w:lineRule="auto" w:before="85"/>
        <w:ind w:right="184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02180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11/05/15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line="200" w:lineRule="exact" w:befor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2" w:lineRule="auto"/>
        <w:ind w:right="183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02181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11/05/15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242" w:lineRule="auto"/>
        <w:jc w:val="left"/>
        <w:sectPr>
          <w:type w:val="continuous"/>
          <w:pgSz w:w="23813" w:h="16840" w:orient="landscape"/>
          <w:pgMar w:top="1400" w:bottom="580" w:left="280" w:right="460"/>
          <w:cols w:num="7" w:equalWidth="0">
            <w:col w:w="4313" w:space="336"/>
            <w:col w:w="1795" w:space="183"/>
            <w:col w:w="2598" w:space="359"/>
            <w:col w:w="1503" w:space="334"/>
            <w:col w:w="687" w:space="204"/>
            <w:col w:w="8378" w:space="253"/>
            <w:col w:w="2130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3"/>
        </w:numPr>
        <w:tabs>
          <w:tab w:pos="543" w:val="left" w:leader="none"/>
          <w:tab w:pos="1479" w:val="left" w:leader="none"/>
          <w:tab w:pos="2377" w:val="left" w:leader="none"/>
          <w:tab w:pos="4832" w:val="left" w:leader="none"/>
          <w:tab w:pos="5893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01796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01534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2998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3208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TE82882-2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1023" w:val="left" w:leader="none"/>
          <w:tab w:pos="1803" w:val="left" w:leader="none"/>
          <w:tab w:pos="2722" w:val="left" w:leader="none"/>
          <w:tab w:pos="3646" w:val="left" w:leader="none"/>
          <w:tab w:pos="4566" w:val="left" w:leader="none"/>
          <w:tab w:pos="5559" w:val="left" w:leader="none"/>
          <w:tab w:pos="6481" w:val="left" w:leader="none"/>
          <w:tab w:pos="7331" w:val="left" w:leader="none"/>
          <w:tab w:pos="8118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05-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320" w:right="0"/>
        <w:jc w:val="left"/>
      </w:pPr>
      <w:r>
        <w:rPr>
          <w:b w:val="0"/>
          <w:bCs w:val="0"/>
          <w:spacing w:val="0"/>
          <w:w w:val="100"/>
        </w:rPr>
        <w:t>14</w:t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6" w:equalWidth="0">
            <w:col w:w="6444" w:space="183"/>
            <w:col w:w="2598" w:space="359"/>
            <w:col w:w="1503" w:space="334"/>
            <w:col w:w="687" w:space="204"/>
            <w:col w:w="8378" w:space="253"/>
            <w:col w:w="2130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3"/>
        </w:numPr>
        <w:tabs>
          <w:tab w:pos="543" w:val="left" w:leader="none"/>
          <w:tab w:pos="1479" w:val="left" w:leader="none"/>
          <w:tab w:pos="2377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01797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01535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2998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</w:p>
    <w:p>
      <w:pPr>
        <w:pStyle w:val="BodyText"/>
        <w:spacing w:before="87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G07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3203</w:t>
      </w:r>
      <w:r>
        <w:rPr>
          <w:b w:val="0"/>
          <w:bCs w:val="0"/>
          <w:spacing w:val="2"/>
          <w:w w:val="100"/>
        </w:rPr>
        <w:t>0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</w:p>
    <w:p>
      <w:pPr>
        <w:pStyle w:val="BodyText"/>
        <w:tabs>
          <w:tab w:pos="1243" w:val="left" w:leader="none"/>
        </w:tabs>
        <w:spacing w:line="137" w:lineRule="exact"/>
        <w:ind w:left="173" w:right="0"/>
        <w:jc w:val="left"/>
      </w:pP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07</w:t>
      </w:r>
      <w:r>
        <w:rPr>
          <w:b w:val="0"/>
          <w:bCs w:val="0"/>
          <w:spacing w:val="1"/>
          <w:w w:val="100"/>
        </w:rPr>
        <w:t>B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12</w:t>
      </w:r>
      <w:r>
        <w:rPr>
          <w:b w:val="0"/>
          <w:bCs w:val="0"/>
          <w:spacing w:val="2"/>
          <w:w w:val="100"/>
        </w:rPr>
        <w:t>3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TE82882-5</w:t>
      </w:r>
    </w:p>
    <w:p>
      <w:pPr>
        <w:pStyle w:val="BodyText"/>
        <w:spacing w:before="87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7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90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1023" w:val="left" w:leader="none"/>
          <w:tab w:pos="1803" w:val="left" w:leader="none"/>
          <w:tab w:pos="2722" w:val="left" w:leader="none"/>
          <w:tab w:pos="3646" w:val="left" w:leader="none"/>
          <w:tab w:pos="4566" w:val="left" w:leader="none"/>
          <w:tab w:pos="5559" w:val="left" w:leader="none"/>
          <w:tab w:pos="6481" w:val="left" w:leader="none"/>
          <w:tab w:pos="7331" w:val="left" w:leader="none"/>
          <w:tab w:pos="8118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05-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320" w:right="0"/>
        <w:jc w:val="left"/>
      </w:pPr>
      <w:r>
        <w:rPr>
          <w:b w:val="0"/>
          <w:bCs w:val="0"/>
          <w:spacing w:val="0"/>
          <w:w w:val="100"/>
        </w:rPr>
        <w:t>14</w:t>
      </w:r>
    </w:p>
    <w:p>
      <w:pPr>
        <w:pStyle w:val="BodyText"/>
        <w:spacing w:line="136" w:lineRule="exact" w:before="90"/>
        <w:ind w:right="184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02182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11/05/15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460"/>
          <w:cols w:num="7" w:equalWidth="0">
            <w:col w:w="4313" w:space="336"/>
            <w:col w:w="1795" w:space="183"/>
            <w:col w:w="2598" w:space="359"/>
            <w:col w:w="1503" w:space="334"/>
            <w:col w:w="687" w:space="204"/>
            <w:col w:w="8378" w:space="253"/>
            <w:col w:w="2130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3"/>
        </w:numPr>
        <w:tabs>
          <w:tab w:pos="543" w:val="left" w:leader="none"/>
          <w:tab w:pos="1479" w:val="left" w:leader="none"/>
          <w:tab w:pos="2377" w:val="left" w:leader="none"/>
          <w:tab w:pos="4832" w:val="left" w:leader="none"/>
          <w:tab w:pos="6080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01867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01573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3209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1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25-S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p-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7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14</w:t>
      </w:r>
    </w:p>
    <w:p>
      <w:pPr>
        <w:spacing w:line="220" w:lineRule="exact" w:before="2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6" w:equalWidth="0">
            <w:col w:w="6254" w:space="374"/>
            <w:col w:w="2598" w:space="359"/>
            <w:col w:w="1503" w:space="334"/>
            <w:col w:w="687" w:space="244"/>
            <w:col w:w="8338" w:space="253"/>
            <w:col w:w="2129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3"/>
        </w:numPr>
        <w:tabs>
          <w:tab w:pos="543" w:val="left" w:leader="none"/>
          <w:tab w:pos="1479" w:val="left" w:leader="none"/>
          <w:tab w:pos="2377" w:val="left" w:leader="none"/>
          <w:tab w:pos="4846" w:val="left" w:leader="none"/>
          <w:tab w:pos="6080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01868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01574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32122N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1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25-S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p-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40" w:val="left" w:leader="none"/>
        </w:tabs>
        <w:spacing w:line="97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14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7" w:lineRule="exact"/>
        <w:jc w:val="left"/>
        <w:sectPr>
          <w:type w:val="continuous"/>
          <w:pgSz w:w="23813" w:h="16840" w:orient="landscape"/>
          <w:pgMar w:top="1400" w:bottom="580" w:left="280" w:right="460"/>
          <w:cols w:num="5" w:equalWidth="0">
            <w:col w:w="6254" w:space="374"/>
            <w:col w:w="2598" w:space="359"/>
            <w:col w:w="1503" w:space="334"/>
            <w:col w:w="687" w:space="244"/>
            <w:col w:w="10720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3"/>
        </w:numPr>
        <w:tabs>
          <w:tab w:pos="543" w:val="left" w:leader="none"/>
          <w:tab w:pos="1479" w:val="left" w:leader="none"/>
          <w:tab w:pos="2377" w:val="left" w:leader="none"/>
          <w:tab w:pos="4901" w:val="left" w:leader="none"/>
          <w:tab w:pos="5893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01869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01575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TE82659-2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TE82659-2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25-S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p-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40" w:val="left" w:leader="none"/>
        </w:tabs>
        <w:spacing w:line="98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14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460"/>
          <w:cols w:num="5" w:equalWidth="0">
            <w:col w:w="6444" w:space="183"/>
            <w:col w:w="2598" w:space="359"/>
            <w:col w:w="1503" w:space="334"/>
            <w:col w:w="687" w:space="244"/>
            <w:col w:w="10721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3" w:val="left" w:leader="none"/>
          <w:tab w:pos="1479" w:val="left" w:leader="none"/>
          <w:tab w:pos="2377" w:val="left" w:leader="none"/>
          <w:tab w:pos="4849" w:val="left" w:leader="none"/>
          <w:tab w:pos="5823" w:val="left" w:leader="none"/>
        </w:tabs>
        <w:ind w:left="14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59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01870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01576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G08998943N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TE186002998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25-S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p-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40" w:val="left" w:leader="none"/>
        </w:tabs>
        <w:spacing w:line="98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14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460"/>
          <w:cols w:num="5" w:equalWidth="0">
            <w:col w:w="6513" w:space="115"/>
            <w:col w:w="2598" w:space="359"/>
            <w:col w:w="1503" w:space="334"/>
            <w:col w:w="687" w:space="244"/>
            <w:col w:w="10720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3" w:val="left" w:leader="none"/>
          <w:tab w:pos="1479" w:val="left" w:leader="none"/>
          <w:tab w:pos="2377" w:val="left" w:leader="none"/>
          <w:tab w:pos="4952" w:val="left" w:leader="none"/>
          <w:tab w:pos="5943" w:val="left" w:leader="none"/>
        </w:tabs>
        <w:ind w:left="14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60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01871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01577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Fi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TE82965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TE82965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25-S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p-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40" w:val="left" w:leader="none"/>
        </w:tabs>
        <w:spacing w:line="98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14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460"/>
          <w:cols w:num="5" w:equalWidth="0">
            <w:col w:w="6393" w:space="235"/>
            <w:col w:w="2598" w:space="359"/>
            <w:col w:w="1503" w:space="334"/>
            <w:col w:w="687" w:space="244"/>
            <w:col w:w="10720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tabs>
          <w:tab w:pos="543" w:val="left" w:leader="none"/>
          <w:tab w:pos="1479" w:val="left" w:leader="none"/>
          <w:tab w:pos="2377" w:val="left" w:leader="none"/>
          <w:tab w:pos="4916" w:val="left" w:leader="none"/>
          <w:tab w:pos="6428" w:val="right" w:leader="none"/>
        </w:tabs>
        <w:spacing w:before="205"/>
        <w:ind w:left="14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61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01872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01578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9120000-3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9120000-3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3" w:val="left" w:leader="none"/>
          <w:tab w:pos="1479" w:val="left" w:leader="none"/>
          <w:tab w:pos="2377" w:val="left" w:leader="none"/>
          <w:tab w:pos="4952" w:val="left" w:leader="none"/>
          <w:tab w:pos="5943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01873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01579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Sup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TE82874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TE82874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5" w:val="left" w:leader="none"/>
          <w:tab w:pos="1479" w:val="left" w:leader="none"/>
          <w:tab w:pos="2377" w:val="left" w:leader="none"/>
          <w:tab w:pos="4803" w:val="left" w:leader="none"/>
          <w:tab w:pos="6080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02183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01725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19032G000182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93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02184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01726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TE82520-2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3" w:val="left" w:leader="none"/>
          <w:tab w:pos="1479" w:val="left" w:leader="none"/>
          <w:tab w:pos="2377" w:val="left" w:leader="none"/>
          <w:tab w:pos="4858" w:val="left" w:leader="none"/>
          <w:tab w:pos="5943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02185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01727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515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TE82534</w:t>
      </w:r>
    </w:p>
    <w:p>
      <w:pPr>
        <w:pStyle w:val="BodyText"/>
        <w:spacing w:before="87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8" w:lineRule="exac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58" w:val="left" w:leader="none"/>
        </w:tabs>
        <w:spacing w:line="140" w:lineRule="exact"/>
        <w:ind w:left="341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th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pStyle w:val="BodyText"/>
        <w:spacing w:before="87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90"/>
        <w:ind w:left="156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156" w:right="0" w:hanging="3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176" w:right="0" w:hanging="27"/>
        <w:jc w:val="left"/>
      </w:pP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I00279</w:t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2" w:lineRule="auto"/>
        <w:ind w:left="176" w:right="0" w:hanging="27"/>
        <w:jc w:val="left"/>
      </w:pP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I00297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2" w:lineRule="auto"/>
        <w:ind w:left="156" w:right="0" w:hanging="3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1003" w:val="left" w:leader="none"/>
          <w:tab w:pos="1783" w:val="left" w:leader="none"/>
          <w:tab w:pos="2703" w:val="left" w:leader="none"/>
          <w:tab w:pos="3627" w:val="left" w:leader="none"/>
          <w:tab w:pos="4546" w:val="left" w:leader="none"/>
          <w:tab w:pos="5540" w:val="left" w:leader="none"/>
          <w:tab w:pos="6462" w:val="left" w:leader="none"/>
          <w:tab w:pos="7312" w:val="left" w:leader="none"/>
          <w:tab w:pos="8099" w:val="left" w:leader="none"/>
        </w:tabs>
        <w:spacing w:line="182" w:lineRule="exact" w:before="81"/>
        <w:ind w:left="171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25-S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p-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300" w:right="0"/>
        <w:jc w:val="left"/>
      </w:pPr>
      <w:r>
        <w:rPr>
          <w:b w:val="0"/>
          <w:bCs w:val="0"/>
          <w:spacing w:val="0"/>
          <w:w w:val="100"/>
        </w:rPr>
        <w:t>14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003" w:val="left" w:leader="none"/>
          <w:tab w:pos="1783" w:val="left" w:leader="none"/>
          <w:tab w:pos="2703" w:val="left" w:leader="none"/>
          <w:tab w:pos="3627" w:val="left" w:leader="none"/>
          <w:tab w:pos="4546" w:val="left" w:leader="none"/>
          <w:tab w:pos="5540" w:val="left" w:leader="none"/>
          <w:tab w:pos="6462" w:val="left" w:leader="none"/>
          <w:tab w:pos="7312" w:val="left" w:leader="none"/>
          <w:tab w:pos="8099" w:val="left" w:leader="none"/>
        </w:tabs>
        <w:spacing w:line="181" w:lineRule="exact"/>
        <w:ind w:left="171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25-S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p-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7" w:lineRule="exact"/>
        <w:ind w:left="300" w:right="0"/>
        <w:jc w:val="left"/>
      </w:pPr>
      <w:r>
        <w:rPr>
          <w:b w:val="0"/>
          <w:bCs w:val="0"/>
          <w:spacing w:val="0"/>
          <w:w w:val="100"/>
        </w:rPr>
        <w:t>14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003" w:val="left" w:leader="none"/>
          <w:tab w:pos="1783" w:val="left" w:leader="none"/>
          <w:tab w:pos="2703" w:val="left" w:leader="none"/>
          <w:tab w:pos="3627" w:val="left" w:leader="none"/>
          <w:tab w:pos="4546" w:val="left" w:leader="none"/>
          <w:tab w:pos="5540" w:val="left" w:leader="none"/>
          <w:tab w:pos="6462" w:val="left" w:leader="none"/>
          <w:tab w:pos="7312" w:val="left" w:leader="none"/>
          <w:tab w:pos="8099" w:val="left" w:leader="none"/>
        </w:tabs>
        <w:spacing w:line="181" w:lineRule="exact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15-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7" w:lineRule="exact"/>
        <w:ind w:left="300" w:right="0"/>
        <w:jc w:val="left"/>
      </w:pPr>
      <w:r>
        <w:rPr>
          <w:b w:val="0"/>
          <w:bCs w:val="0"/>
          <w:spacing w:val="0"/>
          <w:w w:val="100"/>
        </w:rPr>
        <w:t>15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003" w:val="left" w:leader="none"/>
          <w:tab w:pos="1783" w:val="left" w:leader="none"/>
          <w:tab w:pos="2703" w:val="left" w:leader="none"/>
          <w:tab w:pos="3627" w:val="left" w:leader="none"/>
          <w:tab w:pos="4546" w:val="left" w:leader="none"/>
          <w:tab w:pos="5540" w:val="left" w:leader="none"/>
          <w:tab w:pos="6462" w:val="left" w:leader="none"/>
          <w:tab w:pos="7312" w:val="left" w:leader="none"/>
          <w:tab w:pos="8099" w:val="left" w:leader="none"/>
        </w:tabs>
        <w:spacing w:line="182" w:lineRule="exact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15-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300" w:right="0"/>
        <w:jc w:val="left"/>
      </w:pPr>
      <w:r>
        <w:rPr>
          <w:b w:val="0"/>
          <w:bCs w:val="0"/>
          <w:spacing w:val="0"/>
          <w:w w:val="100"/>
        </w:rPr>
        <w:t>15</w:t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003" w:val="left" w:leader="none"/>
          <w:tab w:pos="1783" w:val="left" w:leader="none"/>
          <w:tab w:pos="2703" w:val="left" w:leader="none"/>
          <w:tab w:pos="3627" w:val="left" w:leader="none"/>
          <w:tab w:pos="4546" w:val="left" w:leader="none"/>
          <w:tab w:pos="5540" w:val="left" w:leader="none"/>
          <w:tab w:pos="6462" w:val="left" w:leader="none"/>
          <w:tab w:pos="7312" w:val="left" w:leader="none"/>
          <w:tab w:pos="8099" w:val="left" w:leader="none"/>
        </w:tabs>
        <w:spacing w:line="182" w:lineRule="exact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11-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300" w:right="0"/>
        <w:jc w:val="left"/>
      </w:pPr>
      <w:r>
        <w:rPr>
          <w:b w:val="0"/>
          <w:bCs w:val="0"/>
          <w:spacing w:val="0"/>
          <w:w w:val="100"/>
        </w:rPr>
        <w:t>15</w:t>
      </w:r>
    </w:p>
    <w:p>
      <w:pPr>
        <w:pStyle w:val="BodyText"/>
        <w:spacing w:line="136" w:lineRule="exact" w:before="90"/>
        <w:ind w:right="251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02762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15/03/16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E/015/16).</w:t>
      </w:r>
    </w:p>
    <w:p>
      <w:pPr>
        <w:spacing w:line="150" w:lineRule="exact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line="150" w:lineRule="exact" w:before="4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6" w:equalWidth="0">
            <w:col w:w="6444" w:space="183"/>
            <w:col w:w="2598" w:space="359"/>
            <w:col w:w="1503" w:space="329"/>
            <w:col w:w="694" w:space="220"/>
            <w:col w:w="8359" w:space="253"/>
            <w:col w:w="2131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3" w:val="left" w:leader="none"/>
          <w:tab w:pos="1479" w:val="left" w:leader="none"/>
          <w:tab w:pos="2377" w:val="left" w:leader="none"/>
          <w:tab w:pos="4885" w:val="left" w:leader="none"/>
          <w:tab w:pos="5893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02186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01728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1500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TE82705-2</w:t>
      </w:r>
    </w:p>
    <w:p>
      <w:pPr>
        <w:pStyle w:val="BodyText"/>
        <w:spacing w:line="138" w:lineRule="exact"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58" w:val="left" w:leader="none"/>
        </w:tabs>
        <w:spacing w:line="140" w:lineRule="exact"/>
        <w:ind w:left="341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th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1003" w:val="left" w:leader="none"/>
          <w:tab w:pos="1783" w:val="left" w:leader="none"/>
          <w:tab w:pos="2703" w:val="left" w:leader="none"/>
          <w:tab w:pos="3627" w:val="left" w:leader="none"/>
          <w:tab w:pos="4546" w:val="left" w:leader="none"/>
          <w:tab w:pos="5540" w:val="left" w:leader="none"/>
          <w:tab w:pos="6462" w:val="left" w:leader="none"/>
          <w:tab w:pos="7312" w:val="left" w:leader="none"/>
          <w:tab w:pos="8099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11-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61" w:val="left" w:leader="none"/>
        </w:tabs>
        <w:spacing w:line="98" w:lineRule="exact"/>
        <w:ind w:left="300" w:right="0"/>
        <w:jc w:val="left"/>
      </w:pPr>
      <w:r>
        <w:rPr>
          <w:b w:val="0"/>
          <w:bCs w:val="0"/>
          <w:spacing w:val="0"/>
          <w:w w:val="100"/>
        </w:rPr>
        <w:t>15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460"/>
          <w:cols w:num="5" w:equalWidth="0">
            <w:col w:w="6444" w:space="183"/>
            <w:col w:w="2580" w:space="377"/>
            <w:col w:w="1503" w:space="334"/>
            <w:col w:w="687" w:space="223"/>
            <w:col w:w="10742"/>
          </w:cols>
        </w:sectPr>
      </w:pPr>
    </w:p>
    <w:p>
      <w:pPr>
        <w:spacing w:line="100" w:lineRule="exact" w:before="4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after="0" w:line="100" w:lineRule="exact"/>
        <w:rPr>
          <w:sz w:val="10"/>
          <w:szCs w:val="10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20" w:lineRule="exact" w:before="5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0"/>
          <w:numId w:val="4"/>
        </w:numPr>
        <w:tabs>
          <w:tab w:pos="543" w:val="left" w:leader="none"/>
          <w:tab w:pos="1479" w:val="left" w:leader="none"/>
          <w:tab w:pos="2377" w:val="left" w:leader="none"/>
          <w:tab w:pos="4882" w:val="left" w:leader="none"/>
          <w:tab w:pos="6080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02187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01729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All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OH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100" w:lineRule="exact" w:before="7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pStyle w:val="BodyText"/>
        <w:spacing w:line="136" w:lineRule="exac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6" w:val="left" w:leader="none"/>
          <w:tab w:pos="2458" w:val="left" w:leader="none"/>
        </w:tabs>
        <w:spacing w:line="138" w:lineRule="exact"/>
        <w:ind w:left="341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th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spacing w:line="100" w:lineRule="exact" w:before="7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100" w:lineRule="exact" w:before="10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pStyle w:val="BodyText"/>
        <w:spacing w:line="136" w:lineRule="exact"/>
        <w:ind w:left="152" w:right="0" w:hanging="3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spacing w:line="100" w:lineRule="exact" w:before="1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tabs>
          <w:tab w:pos="1003" w:val="left" w:leader="none"/>
          <w:tab w:pos="1783" w:val="left" w:leader="none"/>
          <w:tab w:pos="2703" w:val="left" w:leader="none"/>
          <w:tab w:pos="3627" w:val="left" w:leader="none"/>
          <w:tab w:pos="4546" w:val="left" w:leader="none"/>
          <w:tab w:pos="5540" w:val="left" w:leader="none"/>
          <w:tab w:pos="6462" w:val="left" w:leader="none"/>
          <w:tab w:pos="7312" w:val="left" w:leader="none"/>
          <w:tab w:pos="8099" w:val="left" w:leader="none"/>
        </w:tabs>
        <w:spacing w:line="182" w:lineRule="exact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11-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300" w:right="0"/>
        <w:jc w:val="left"/>
      </w:pPr>
      <w:r>
        <w:rPr>
          <w:b w:val="0"/>
          <w:bCs w:val="0"/>
          <w:spacing w:val="0"/>
          <w:w w:val="100"/>
        </w:rPr>
        <w:t>15</w:t>
      </w:r>
    </w:p>
    <w:p>
      <w:pPr>
        <w:spacing w:line="148" w:lineRule="exact" w:before="86"/>
        <w:ind w:left="149" w:right="106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  <w:t>03177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  <w:t>Date: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  <w:t>05/12/16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3"/>
          <w:szCs w:val="1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  <w:t>nact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3"/>
          <w:szCs w:val="1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3"/>
          <w:szCs w:val="1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  <w:t>e-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99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  <w:t>Re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3"/>
          <w:szCs w:val="1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3"/>
          <w:szCs w:val="1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  <w:t>ve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  <w:t>from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  <w:t>line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  <w:t>(RE/054/1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3"/>
          <w:szCs w:val="1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  <w:t>).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after="0" w:line="148" w:lineRule="exact"/>
        <w:jc w:val="left"/>
        <w:rPr>
          <w:rFonts w:ascii="Times New Roman" w:hAnsi="Times New Roman" w:cs="Times New Roman" w:eastAsia="Times New Roman"/>
          <w:sz w:val="13"/>
          <w:szCs w:val="13"/>
        </w:rPr>
        <w:sectPr>
          <w:type w:val="continuous"/>
          <w:pgSz w:w="23813" w:h="16840" w:orient="landscape"/>
          <w:pgMar w:top="1400" w:bottom="580" w:left="280" w:right="460"/>
          <w:cols w:num="6" w:equalWidth="0">
            <w:col w:w="6254" w:space="374"/>
            <w:col w:w="2580" w:space="377"/>
            <w:col w:w="1503" w:space="334"/>
            <w:col w:w="687" w:space="223"/>
            <w:col w:w="8359" w:space="253"/>
            <w:col w:w="2129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3"/>
        <w:rPr>
          <w:sz w:val="20"/>
          <w:szCs w:val="20"/>
        </w:rPr>
      </w:pPr>
      <w:r>
        <w:rPr/>
        <w:pict>
          <v:group style="position:absolute;margin-left:13.62998pt;margin-top:91.389984pt;width:1162.300020pt;height:466.49pt;mso-position-horizontal-relative:page;mso-position-vertical-relative:page;z-index:-5919" coordorigin="273,1828" coordsize="23246,9330">
            <v:group style="position:absolute;left:278;top:1834;width:23234;height:2" coordorigin="278,1834" coordsize="23234,2">
              <v:shape style="position:absolute;left:278;top:1834;width:23234;height:2" coordorigin="278,1834" coordsize="23234,0" path="m278,1834l23513,1834e" filled="f" stroked="t" strokeweight=".580pt" strokecolor="#000000">
                <v:path arrowok="t"/>
              </v:shape>
            </v:group>
            <v:group style="position:absolute;left:283;top:1838;width:2;height:9309" coordorigin="283,1838" coordsize="2,9309">
              <v:shape style="position:absolute;left:283;top:1838;width:2;height:9309" coordorigin="283,1838" coordsize="0,9309" path="m283,1838l283,11147e" filled="f" stroked="t" strokeweight=".580pt" strokecolor="#000000">
                <v:path arrowok="t"/>
              </v:shape>
            </v:group>
            <v:group style="position:absolute;left:718;top:1838;width:2;height:9309" coordorigin="718,1838" coordsize="2,9309">
              <v:shape style="position:absolute;left:718;top:1838;width:2;height:9309" coordorigin="718,1838" coordsize="0,9309" path="m718,1838l718,11147e" filled="f" stroked="t" strokeweight=".580pt" strokecolor="#000000">
                <v:path arrowok="t"/>
              </v:shape>
            </v:group>
            <v:group style="position:absolute;left:1558;top:1838;width:2;height:9309" coordorigin="1558,1838" coordsize="2,9309">
              <v:shape style="position:absolute;left:1558;top:1838;width:2;height:9309" coordorigin="1558,1838" coordsize="0,9309" path="m1558,1838l1558,11147e" filled="f" stroked="t" strokeweight=".580pt" strokecolor="#000000">
                <v:path arrowok="t"/>
              </v:shape>
            </v:group>
            <v:group style="position:absolute;left:2552;top:1838;width:2;height:9309" coordorigin="2552,1838" coordsize="2,9309">
              <v:shape style="position:absolute;left:2552;top:1838;width:2;height:9309" coordorigin="2552,1838" coordsize="0,9309" path="m2552,1838l2552,11147e" filled="f" stroked="t" strokeweight=".580pt" strokecolor="#000000">
                <v:path arrowok="t"/>
              </v:shape>
            </v:group>
            <v:group style="position:absolute;left:4961;top:1838;width:2;height:9309" coordorigin="4961,1838" coordsize="2,9309">
              <v:shape style="position:absolute;left:4961;top:1838;width:2;height:9309" coordorigin="4961,1838" coordsize="0,9309" path="m4961,1838l4961,11147e" filled="f" stroked="t" strokeweight=".580pt" strokecolor="#000000">
                <v:path arrowok="t"/>
              </v:shape>
            </v:group>
            <v:group style="position:absolute;left:5952;top:1838;width:2;height:9309" coordorigin="5952,1838" coordsize="2,9309">
              <v:shape style="position:absolute;left:5952;top:1838;width:2;height:9309" coordorigin="5952,1838" coordsize="0,9309" path="m5952,1838l5952,11147e" filled="f" stroked="t" strokeweight=".58001pt" strokecolor="#000000">
                <v:path arrowok="t"/>
              </v:shape>
            </v:group>
            <v:group style="position:absolute;left:6947;top:1838;width:2;height:9309" coordorigin="6947,1838" coordsize="2,9309">
              <v:shape style="position:absolute;left:6947;top:1838;width:2;height:9309" coordorigin="6947,1838" coordsize="0,9309" path="m6947,1838l6947,11147e" filled="f" stroked="t" strokeweight=".579980pt" strokecolor="#000000">
                <v:path arrowok="t"/>
              </v:shape>
            </v:group>
            <v:group style="position:absolute;left:7938;top:1838;width:2;height:9309" coordorigin="7938,1838" coordsize="2,9309">
              <v:shape style="position:absolute;left:7938;top:1838;width:2;height:9309" coordorigin="7938,1838" coordsize="0,9309" path="m7938,1838l7938,11147e" filled="f" stroked="t" strokeweight=".579980pt" strokecolor="#000000">
                <v:path arrowok="t"/>
              </v:shape>
            </v:group>
            <v:group style="position:absolute;left:9073;top:1838;width:2;height:9309" coordorigin="9073,1838" coordsize="2,9309">
              <v:shape style="position:absolute;left:9073;top:1838;width:2;height:9309" coordorigin="9073,1838" coordsize="0,9309" path="m9073,1838l9073,11147e" filled="f" stroked="t" strokeweight=".58001pt" strokecolor="#000000">
                <v:path arrowok="t"/>
              </v:shape>
            </v:group>
            <v:group style="position:absolute;left:9781;top:1838;width:2;height:9309" coordorigin="9781,1838" coordsize="2,9309">
              <v:shape style="position:absolute;left:9781;top:1838;width:2;height:9309" coordorigin="9781,1838" coordsize="0,9309" path="m9781,1838l9781,11147e" filled="f" stroked="t" strokeweight=".579980pt" strokecolor="#000000">
                <v:path arrowok="t"/>
              </v:shape>
            </v:group>
            <v:group style="position:absolute;left:10775;top:1838;width:2;height:9309" coordorigin="10775,1838" coordsize="2,9309">
              <v:shape style="position:absolute;left:10775;top:1838;width:2;height:9309" coordorigin="10775,1838" coordsize="0,9309" path="m10775,1838l10775,11147e" filled="f" stroked="t" strokeweight=".58004pt" strokecolor="#000000">
                <v:path arrowok="t"/>
              </v:shape>
            </v:group>
            <v:group style="position:absolute;left:11625;top:1838;width:2;height:9309" coordorigin="11625,1838" coordsize="2,9309">
              <v:shape style="position:absolute;left:11625;top:1838;width:2;height:9309" coordorigin="11625,1838" coordsize="0,9309" path="m11625,1838l11625,11147e" filled="f" stroked="t" strokeweight=".579980pt" strokecolor="#000000">
                <v:path arrowok="t"/>
              </v:shape>
            </v:group>
            <v:group style="position:absolute;left:12618;top:1838;width:2;height:9309" coordorigin="12618,1838" coordsize="2,9309">
              <v:shape style="position:absolute;left:12618;top:1838;width:2;height:9309" coordorigin="12618,1838" coordsize="0,9309" path="m12618,1838l12618,11147e" filled="f" stroked="t" strokeweight=".579980pt" strokecolor="#000000">
                <v:path arrowok="t"/>
              </v:shape>
            </v:group>
            <v:group style="position:absolute;left:13326;top:1838;width:2;height:9309" coordorigin="13326,1838" coordsize="2,9309">
              <v:shape style="position:absolute;left:13326;top:1838;width:2;height:9309" coordorigin="13326,1838" coordsize="0,9309" path="m13326,1838l13326,11147e" filled="f" stroked="t" strokeweight=".579980pt" strokecolor="#000000">
                <v:path arrowok="t"/>
              </v:shape>
            </v:group>
            <v:group style="position:absolute;left:21264;top:1838;width:2;height:9309" coordorigin="21264,1838" coordsize="2,9309">
              <v:shape style="position:absolute;left:21264;top:1838;width:2;height:9309" coordorigin="21264,1838" coordsize="0,9309" path="m21264,1838l21264,11147e" filled="f" stroked="t" strokeweight=".580100pt" strokecolor="#000000">
                <v:path arrowok="t"/>
              </v:shape>
            </v:group>
            <v:group style="position:absolute;left:23508;top:1838;width:2;height:9309" coordorigin="23508,1838" coordsize="2,9309">
              <v:shape style="position:absolute;left:23508;top:1838;width:2;height:9309" coordorigin="23508,1838" coordsize="0,9309" path="m23508,1838l23508,11147e" filled="f" stroked="t" strokeweight=".579980pt" strokecolor="#000000">
                <v:path arrowok="t"/>
              </v:shape>
            </v:group>
            <v:group style="position:absolute;left:13321;top:2103;width:7947;height:2" coordorigin="13321,2103" coordsize="7947,2">
              <v:shape style="position:absolute;left:13321;top:2103;width:7947;height:2" coordorigin="13321,2103" coordsize="7947,0" path="m13321,2103l21269,2103e" filled="f" stroked="t" strokeweight=".580pt" strokecolor="#000000">
                <v:path arrowok="t"/>
              </v:shape>
            </v:group>
            <v:group style="position:absolute;left:14034;top:2108;width:2;height:9039" coordorigin="14034,2108" coordsize="2,9039">
              <v:shape style="position:absolute;left:14034;top:2108;width:2;height:9039" coordorigin="14034,2108" coordsize="0,9039" path="m14034,2108l14034,11147e" filled="f" stroked="t" strokeweight=".58004pt" strokecolor="#000000">
                <v:path arrowok="t"/>
              </v:shape>
            </v:group>
            <v:group style="position:absolute;left:14886;top:2108;width:2;height:9039" coordorigin="14886,2108" coordsize="2,9039">
              <v:shape style="position:absolute;left:14886;top:2108;width:2;height:9039" coordorigin="14886,2108" coordsize="0,9039" path="m14886,2108l14886,11147e" filled="f" stroked="t" strokeweight=".579980pt" strokecolor="#000000">
                <v:path arrowok="t"/>
              </v:shape>
            </v:group>
            <v:group style="position:absolute;left:15878;top:2108;width:2;height:9039" coordorigin="15878,2108" coordsize="2,9039">
              <v:shape style="position:absolute;left:15878;top:2108;width:2;height:9039" coordorigin="15878,2108" coordsize="0,9039" path="m15878,2108l15878,11147e" filled="f" stroked="t" strokeweight=".579980pt" strokecolor="#000000">
                <v:path arrowok="t"/>
              </v:shape>
            </v:group>
            <v:group style="position:absolute;left:16728;top:2108;width:2;height:9039" coordorigin="16728,2108" coordsize="2,9039">
              <v:shape style="position:absolute;left:16728;top:2108;width:2;height:9039" coordorigin="16728,2108" coordsize="0,9039" path="m16728,2108l16728,11147e" filled="f" stroked="t" strokeweight=".58004pt" strokecolor="#000000">
                <v:path arrowok="t"/>
              </v:shape>
            </v:group>
            <v:group style="position:absolute;left:17721;top:2108;width:2;height:9039" coordorigin="17721,2108" coordsize="2,9039">
              <v:shape style="position:absolute;left:17721;top:2108;width:2;height:9039" coordorigin="17721,2108" coordsize="0,9039" path="m17721,2108l17721,11147e" filled="f" stroked="t" strokeweight=".58004pt" strokecolor="#000000">
                <v:path arrowok="t"/>
              </v:shape>
            </v:group>
            <v:group style="position:absolute;left:18712;top:2108;width:2;height:9039" coordorigin="18712,2108" coordsize="2,9039">
              <v:shape style="position:absolute;left:18712;top:2108;width:2;height:9039" coordorigin="18712,2108" coordsize="0,9039" path="m18712,2108l18712,11147e" filled="f" stroked="t" strokeweight=".579980pt" strokecolor="#000000">
                <v:path arrowok="t"/>
              </v:shape>
            </v:group>
            <v:group style="position:absolute;left:19564;top:2108;width:2;height:9039" coordorigin="19564,2108" coordsize="2,9039">
              <v:shape style="position:absolute;left:19564;top:2108;width:2;height:9039" coordorigin="19564,2108" coordsize="0,9039" path="m19564,2108l19564,11147e" filled="f" stroked="t" strokeweight=".579980pt" strokecolor="#000000">
                <v:path arrowok="t"/>
              </v:shape>
            </v:group>
            <v:group style="position:absolute;left:20414;top:2108;width:2;height:9039" coordorigin="20414,2108" coordsize="2,9039">
              <v:shape style="position:absolute;left:20414;top:2108;width:2;height:9039" coordorigin="20414,2108" coordsize="0,9039" path="m20414,2108l20414,11147e" filled="f" stroked="t" strokeweight=".58004pt" strokecolor="#000000">
                <v:path arrowok="t"/>
              </v:shape>
            </v:group>
            <v:group style="position:absolute;left:13321;top:2508;width:7098;height:2" coordorigin="13321,2508" coordsize="7098,2">
              <v:shape style="position:absolute;left:13321;top:2508;width:7098;height:2" coordorigin="13321,2508" coordsize="7098,0" path="m13321,2508l20419,2508e" filled="f" stroked="t" strokeweight=".580pt" strokecolor="#000000">
                <v:path arrowok="t"/>
              </v:shape>
            </v:group>
            <v:group style="position:absolute;left:278;top:2820;width:23234;height:2" coordorigin="278,2820" coordsize="23234,2">
              <v:shape style="position:absolute;left:278;top:2820;width:23234;height:2" coordorigin="278,2820" coordsize="23234,0" path="m278,2820l23513,2820e" filled="f" stroked="t" strokeweight=".58001pt" strokecolor="#000000">
                <v:path arrowok="t"/>
              </v:shape>
            </v:group>
            <v:group style="position:absolute;left:278;top:3310;width:23234;height:2" coordorigin="278,3310" coordsize="23234,2">
              <v:shape style="position:absolute;left:278;top:3310;width:23234;height:2" coordorigin="278,3310" coordsize="23234,0" path="m278,3310l23513,3310e" filled="f" stroked="t" strokeweight=".580pt" strokecolor="#000000">
                <v:path arrowok="t"/>
              </v:shape>
            </v:group>
            <v:group style="position:absolute;left:278;top:3800;width:23234;height:2" coordorigin="278,3800" coordsize="23234,2">
              <v:shape style="position:absolute;left:278;top:3800;width:23234;height:2" coordorigin="278,3800" coordsize="23234,0" path="m278,3800l23513,3800e" filled="f" stroked="t" strokeweight=".580pt" strokecolor="#000000">
                <v:path arrowok="t"/>
              </v:shape>
            </v:group>
            <v:group style="position:absolute;left:278;top:4289;width:23234;height:2" coordorigin="278,4289" coordsize="23234,2">
              <v:shape style="position:absolute;left:278;top:4289;width:23234;height:2" coordorigin="278,4289" coordsize="23234,0" path="m278,4289l23513,4289e" filled="f" stroked="t" strokeweight=".580pt" strokecolor="#000000">
                <v:path arrowok="t"/>
              </v:shape>
            </v:group>
            <v:group style="position:absolute;left:278;top:4781;width:23234;height:2" coordorigin="278,4781" coordsize="23234,2">
              <v:shape style="position:absolute;left:278;top:4781;width:23234;height:2" coordorigin="278,4781" coordsize="23234,0" path="m278,4781l23513,4781e" filled="f" stroked="t" strokeweight=".580pt" strokecolor="#000000">
                <v:path arrowok="t"/>
              </v:shape>
            </v:group>
            <v:group style="position:absolute;left:278;top:5271;width:23234;height:2" coordorigin="278,5271" coordsize="23234,2">
              <v:shape style="position:absolute;left:278;top:5271;width:23234;height:2" coordorigin="278,5271" coordsize="23234,0" path="m278,5271l23513,5271e" filled="f" stroked="t" strokeweight=".579980pt" strokecolor="#000000">
                <v:path arrowok="t"/>
              </v:shape>
            </v:group>
            <v:group style="position:absolute;left:278;top:5761;width:23234;height:2" coordorigin="278,5761" coordsize="23234,2">
              <v:shape style="position:absolute;left:278;top:5761;width:23234;height:2" coordorigin="278,5761" coordsize="23234,0" path="m278,5761l23513,5761e" filled="f" stroked="t" strokeweight=".579980pt" strokecolor="#000000">
                <v:path arrowok="t"/>
              </v:shape>
            </v:group>
            <v:group style="position:absolute;left:278;top:6251;width:23234;height:2" coordorigin="278,6251" coordsize="23234,2">
              <v:shape style="position:absolute;left:278;top:6251;width:23234;height:2" coordorigin="278,6251" coordsize="23234,0" path="m278,6251l23513,6251e" filled="f" stroked="t" strokeweight=".58001pt" strokecolor="#000000">
                <v:path arrowok="t"/>
              </v:shape>
            </v:group>
            <v:group style="position:absolute;left:278;top:6740;width:23234;height:2" coordorigin="278,6740" coordsize="23234,2">
              <v:shape style="position:absolute;left:278;top:6740;width:23234;height:2" coordorigin="278,6740" coordsize="23234,0" path="m278,6740l23513,6740e" filled="f" stroked="t" strokeweight=".58001pt" strokecolor="#000000">
                <v:path arrowok="t"/>
              </v:shape>
            </v:group>
            <v:group style="position:absolute;left:278;top:7230;width:23234;height:2" coordorigin="278,7230" coordsize="23234,2">
              <v:shape style="position:absolute;left:278;top:7230;width:23234;height:2" coordorigin="278,7230" coordsize="23234,0" path="m278,7230l23513,7230e" filled="f" stroked="t" strokeweight=".579980pt" strokecolor="#000000">
                <v:path arrowok="t"/>
              </v:shape>
            </v:group>
            <v:group style="position:absolute;left:278;top:7722;width:23234;height:2" coordorigin="278,7722" coordsize="23234,2">
              <v:shape style="position:absolute;left:278;top:7722;width:23234;height:2" coordorigin="278,7722" coordsize="23234,0" path="m278,7722l23513,7722e" filled="f" stroked="t" strokeweight=".58001pt" strokecolor="#000000">
                <v:path arrowok="t"/>
              </v:shape>
            </v:group>
            <v:group style="position:absolute;left:278;top:8211;width:23234;height:2" coordorigin="278,8211" coordsize="23234,2">
              <v:shape style="position:absolute;left:278;top:8211;width:23234;height:2" coordorigin="278,8211" coordsize="23234,0" path="m278,8211l23513,8211e" filled="f" stroked="t" strokeweight=".58001pt" strokecolor="#000000">
                <v:path arrowok="t"/>
              </v:shape>
            </v:group>
            <v:group style="position:absolute;left:278;top:8701;width:23234;height:2" coordorigin="278,8701" coordsize="23234,2">
              <v:shape style="position:absolute;left:278;top:8701;width:23234;height:2" coordorigin="278,8701" coordsize="23234,0" path="m278,8701l23513,8701e" filled="f" stroked="t" strokeweight=".579980pt" strokecolor="#000000">
                <v:path arrowok="t"/>
              </v:shape>
            </v:group>
            <v:group style="position:absolute;left:278;top:9191;width:23234;height:2" coordorigin="278,9191" coordsize="23234,2">
              <v:shape style="position:absolute;left:278;top:9191;width:23234;height:2" coordorigin="278,9191" coordsize="23234,0" path="m278,9191l23513,9191e" filled="f" stroked="t" strokeweight=".58001pt" strokecolor="#000000">
                <v:path arrowok="t"/>
              </v:shape>
            </v:group>
            <v:group style="position:absolute;left:278;top:9681;width:23234;height:2" coordorigin="278,9681" coordsize="23234,2">
              <v:shape style="position:absolute;left:278;top:9681;width:23234;height:2" coordorigin="278,9681" coordsize="23234,0" path="m278,9681l23513,9681e" filled="f" stroked="t" strokeweight=".58001pt" strokecolor="#000000">
                <v:path arrowok="t"/>
              </v:shape>
            </v:group>
            <v:group style="position:absolute;left:278;top:10170;width:23234;height:2" coordorigin="278,10170" coordsize="23234,2">
              <v:shape style="position:absolute;left:278;top:10170;width:23234;height:2" coordorigin="278,10170" coordsize="23234,0" path="m278,10170l23513,10170e" filled="f" stroked="t" strokeweight=".58001pt" strokecolor="#000000">
                <v:path arrowok="t"/>
              </v:shape>
            </v:group>
            <v:group style="position:absolute;left:278;top:10662;width:23234;height:2" coordorigin="278,10662" coordsize="23234,2">
              <v:shape style="position:absolute;left:278;top:10662;width:23234;height:2" coordorigin="278,10662" coordsize="23234,0" path="m278,10662l23513,10662e" filled="f" stroked="t" strokeweight=".579980pt" strokecolor="#000000">
                <v:path arrowok="t"/>
              </v:shape>
            </v:group>
            <v:group style="position:absolute;left:278;top:11152;width:23234;height:2" coordorigin="278,11152" coordsize="23234,2">
              <v:shape style="position:absolute;left:278;top:11152;width:23234;height:2" coordorigin="278,11152" coordsize="23234,0" path="m278,11152l23513,11152e" filled="f" stroked="t" strokeweight=".58004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3" w:val="left" w:leader="none"/>
          <w:tab w:pos="1479" w:val="left" w:leader="none"/>
          <w:tab w:pos="2377" w:val="left" w:leader="none"/>
          <w:tab w:pos="4906" w:val="left" w:leader="none"/>
          <w:tab w:pos="6080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02188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01730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All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line="136" w:lineRule="exact"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58" w:val="left" w:leader="none"/>
        </w:tabs>
        <w:spacing w:line="138" w:lineRule="exact"/>
        <w:ind w:left="341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th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1003" w:val="left" w:leader="none"/>
          <w:tab w:pos="1783" w:val="left" w:leader="none"/>
          <w:tab w:pos="2703" w:val="left" w:leader="none"/>
          <w:tab w:pos="3627" w:val="left" w:leader="none"/>
          <w:tab w:pos="4546" w:val="left" w:leader="none"/>
          <w:tab w:pos="5540" w:val="left" w:leader="none"/>
          <w:tab w:pos="6462" w:val="left" w:leader="none"/>
          <w:tab w:pos="7312" w:val="left" w:leader="none"/>
          <w:tab w:pos="8099" w:val="left" w:leader="none"/>
        </w:tabs>
        <w:spacing w:line="181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11-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61" w:val="left" w:leader="none"/>
        </w:tabs>
        <w:spacing w:line="97" w:lineRule="exact"/>
        <w:ind w:left="300" w:right="0"/>
        <w:jc w:val="left"/>
      </w:pPr>
      <w:r>
        <w:rPr>
          <w:b w:val="0"/>
          <w:bCs w:val="0"/>
          <w:spacing w:val="0"/>
          <w:w w:val="100"/>
        </w:rPr>
        <w:t>15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7" w:lineRule="exact"/>
        <w:jc w:val="left"/>
        <w:sectPr>
          <w:type w:val="continuous"/>
          <w:pgSz w:w="23813" w:h="16840" w:orient="landscape"/>
          <w:pgMar w:top="1400" w:bottom="580" w:left="280" w:right="460"/>
          <w:cols w:num="5" w:equalWidth="0">
            <w:col w:w="6254" w:space="374"/>
            <w:col w:w="2580" w:space="377"/>
            <w:col w:w="1503" w:space="334"/>
            <w:col w:w="687" w:space="223"/>
            <w:col w:w="10741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pgSz w:w="23813" w:h="16840" w:orient="landscape"/>
          <w:pgMar w:header="272" w:footer="396" w:top="1400" w:bottom="580" w:left="280" w:right="320"/>
        </w:sectPr>
      </w:pP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209" w:right="0"/>
        <w:jc w:val="left"/>
        <w:rPr>
          <w:b w:val="0"/>
          <w:bCs w:val="0"/>
        </w:rPr>
      </w:pPr>
      <w:r>
        <w:rPr>
          <w:spacing w:val="-3"/>
          <w:w w:val="95"/>
        </w:rPr>
        <w:t>W</w:t>
      </w:r>
      <w:r>
        <w:rPr>
          <w:spacing w:val="0"/>
          <w:w w:val="95"/>
        </w:rPr>
        <w:t>O</w:t>
      </w:r>
      <w:r>
        <w:rPr>
          <w:spacing w:val="1"/>
          <w:w w:val="95"/>
        </w:rPr>
        <w:t>R</w:t>
      </w:r>
      <w:r>
        <w:rPr>
          <w:spacing w:val="0"/>
          <w:w w:val="95"/>
        </w:rPr>
        <w:t>K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2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[4]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[5]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[6]</w:t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148" w:lineRule="exact"/>
        <w:ind w:left="140" w:right="0" w:hanging="17"/>
        <w:jc w:val="left"/>
        <w:rPr>
          <w:b w:val="0"/>
          <w:bCs w:val="0"/>
        </w:rPr>
      </w:pPr>
      <w:r>
        <w:rPr>
          <w:spacing w:val="0"/>
          <w:w w:val="95"/>
        </w:rPr>
        <w:t>CUSTOMER</w:t>
      </w:r>
      <w:r>
        <w:rPr>
          <w:spacing w:val="0"/>
          <w:w w:val="99"/>
        </w:rPr>
        <w:t> </w:t>
      </w: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[7]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[8]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2" w:right="0"/>
        <w:jc w:val="left"/>
        <w:rPr>
          <w:b w:val="0"/>
          <w:bCs w:val="0"/>
        </w:rPr>
      </w:pPr>
      <w:r>
        <w:rPr>
          <w:spacing w:val="0"/>
          <w:w w:val="95"/>
        </w:rPr>
        <w:t>DEPARTMEN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[9]</w:t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[10]</w:t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[11]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0" w:right="0"/>
        <w:jc w:val="left"/>
        <w:rPr>
          <w:b w:val="0"/>
          <w:bCs w:val="0"/>
        </w:rPr>
      </w:pPr>
      <w:r>
        <w:rPr>
          <w:spacing w:val="0"/>
          <w:w w:val="95"/>
        </w:rPr>
        <w:t>PRODUC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396" w:right="0"/>
        <w:jc w:val="left"/>
        <w:rPr>
          <w:b w:val="0"/>
          <w:bCs w:val="0"/>
        </w:rPr>
      </w:pPr>
      <w:r>
        <w:rPr>
          <w:spacing w:val="0"/>
          <w:w w:val="100"/>
        </w:rPr>
        <w:t>PM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4" w:right="0"/>
        <w:jc w:val="left"/>
        <w:rPr>
          <w:b w:val="0"/>
          <w:bCs w:val="0"/>
        </w:rPr>
      </w:pPr>
      <w:r>
        <w:rPr>
          <w:spacing w:val="0"/>
          <w:w w:val="100"/>
        </w:rPr>
        <w:t>INITIA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330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[14]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QU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tabs>
          <w:tab w:pos="811" w:val="left" w:leader="none"/>
          <w:tab w:pos="1668" w:val="left" w:leader="none"/>
          <w:tab w:pos="2610" w:val="left" w:leader="none"/>
          <w:tab w:pos="3466" w:val="left" w:leader="none"/>
          <w:tab w:pos="4455" w:val="left" w:leader="none"/>
        </w:tabs>
        <w:ind w:left="111" w:right="0"/>
        <w:jc w:val="left"/>
        <w:rPr>
          <w:b w:val="0"/>
          <w:bCs w:val="0"/>
        </w:rPr>
      </w:pPr>
      <w:r>
        <w:rPr>
          <w:spacing w:val="0"/>
          <w:w w:val="100"/>
        </w:rPr>
        <w:t>D</w:t>
      </w:r>
      <w:r>
        <w:rPr>
          <w:spacing w:val="-1"/>
          <w:w w:val="100"/>
        </w:rPr>
        <w:t>A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QUA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R</w:t>
      </w:r>
      <w:r>
        <w:rPr>
          <w:spacing w:val="1"/>
          <w:w w:val="100"/>
        </w:rPr>
        <w:t>L</w:t>
      </w:r>
      <w:r>
        <w:rPr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6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12" w:lineRule="exact"/>
        <w:ind w:left="197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tabs>
          <w:tab w:pos="958" w:val="left" w:leader="none"/>
        </w:tabs>
        <w:spacing w:line="119" w:lineRule="exact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-6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[15]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320"/>
          <w:cols w:num="16" w:equalWidth="0">
            <w:col w:w="252" w:space="180"/>
            <w:col w:w="635" w:space="208"/>
            <w:col w:w="855" w:space="136"/>
            <w:col w:w="252" w:space="2160"/>
            <w:col w:w="853" w:space="138"/>
            <w:col w:w="873" w:space="119"/>
            <w:col w:w="853" w:space="141"/>
            <w:col w:w="988" w:space="147"/>
            <w:col w:w="252" w:space="456"/>
            <w:col w:w="312" w:space="679"/>
            <w:col w:w="705" w:space="148"/>
            <w:col w:w="599" w:space="392"/>
            <w:col w:w="570" w:space="193"/>
            <w:col w:w="5222" w:space="176"/>
            <w:col w:w="1464" w:space="1023"/>
            <w:col w:w="2232"/>
          </w:cols>
        </w:sectPr>
      </w:pPr>
    </w:p>
    <w:p>
      <w:pPr>
        <w:spacing w:line="54" w:lineRule="exact"/>
        <w:ind w:left="116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S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/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0"/>
          <w:szCs w:val="10"/>
        </w:rPr>
      </w:r>
    </w:p>
    <w:p>
      <w:pPr>
        <w:pStyle w:val="Heading3"/>
        <w:spacing w:line="73" w:lineRule="exact"/>
        <w:ind w:right="0"/>
        <w:jc w:val="center"/>
        <w:rPr>
          <w:b w:val="0"/>
          <w:bCs w:val="0"/>
        </w:rPr>
      </w:pPr>
      <w:r>
        <w:rPr>
          <w:spacing w:val="0"/>
          <w:w w:val="95"/>
        </w:rPr>
        <w:br w:type="column"/>
      </w:r>
      <w:r>
        <w:rPr>
          <w:spacing w:val="-1"/>
          <w:w w:val="95"/>
        </w:rPr>
        <w:t>ORDER</w:t>
      </w:r>
      <w:r>
        <w:rPr>
          <w:b w:val="0"/>
          <w:bCs w:val="0"/>
          <w:spacing w:val="0"/>
          <w:w w:val="100"/>
        </w:rPr>
      </w:r>
    </w:p>
    <w:p>
      <w:pPr>
        <w:spacing w:line="149" w:lineRule="exact"/>
        <w:ind w:left="259" w:right="14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95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DESCRIPTION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S/N.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9" w:lineRule="exact"/>
        <w:ind w:left="215" w:right="97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before="1"/>
        <w:ind w:left="190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27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O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W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NER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850" w:val="left" w:leader="none"/>
        </w:tabs>
        <w:spacing w:line="14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FLOOR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LOCATION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713" w:val="left" w:leader="none"/>
        </w:tabs>
        <w:spacing w:line="116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PROCEDUR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106" w:lineRule="exact"/>
        <w:ind w:left="0" w:right="324" w:firstLine="0"/>
        <w:jc w:val="righ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L</w:t>
      </w:r>
      <w:r>
        <w:rPr>
          <w:rFonts w:ascii="Times New Roman" w:hAnsi="Times New Roman" w:cs="Times New Roman" w:eastAsia="Times New Roman"/>
          <w:b/>
          <w:bCs/>
          <w:spacing w:val="-5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DATE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pStyle w:val="Heading4"/>
        <w:tabs>
          <w:tab w:pos="893" w:val="left" w:leader="none"/>
          <w:tab w:pos="1815" w:val="left" w:leader="none"/>
          <w:tab w:pos="2739" w:val="left" w:leader="none"/>
          <w:tab w:pos="3658" w:val="left" w:leader="none"/>
          <w:tab w:pos="4652" w:val="left" w:leader="none"/>
          <w:tab w:pos="5574" w:val="left" w:leader="none"/>
          <w:tab w:pos="6421" w:val="left" w:leader="none"/>
        </w:tabs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68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after="0" w:line="68" w:lineRule="exact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  <w:cols w:num="14" w:equalWidth="0">
            <w:col w:w="323" w:space="181"/>
            <w:col w:w="584" w:space="438"/>
            <w:col w:w="380" w:space="1000"/>
            <w:col w:w="1017" w:space="855"/>
            <w:col w:w="678" w:space="359"/>
            <w:col w:w="587" w:space="312"/>
            <w:col w:w="771" w:space="580"/>
            <w:col w:w="1312" w:space="150"/>
            <w:col w:w="822" w:space="410"/>
            <w:col w:w="1449" w:space="128"/>
            <w:col w:w="596" w:space="150"/>
            <w:col w:w="6829" w:space="283"/>
            <w:col w:w="615" w:space="906"/>
            <w:col w:w="1498"/>
          </w:cols>
        </w:sectPr>
      </w:pP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3" w:val="left" w:leader="none"/>
          <w:tab w:pos="1479" w:val="left" w:leader="none"/>
          <w:tab w:pos="2377" w:val="left" w:leader="none"/>
          <w:tab w:pos="4820" w:val="left" w:leader="none"/>
          <w:tab w:pos="6080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02189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01731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All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3209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line="138" w:lineRule="exact"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58" w:val="left" w:leader="none"/>
        </w:tabs>
        <w:spacing w:line="140" w:lineRule="exact"/>
        <w:ind w:left="341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th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1003" w:val="left" w:leader="none"/>
          <w:tab w:pos="1783" w:val="left" w:leader="none"/>
          <w:tab w:pos="2703" w:val="left" w:leader="none"/>
          <w:tab w:pos="3627" w:val="left" w:leader="none"/>
          <w:tab w:pos="4546" w:val="left" w:leader="none"/>
          <w:tab w:pos="5540" w:val="left" w:leader="none"/>
          <w:tab w:pos="6462" w:val="left" w:leader="none"/>
          <w:tab w:pos="7312" w:val="left" w:leader="none"/>
          <w:tab w:pos="8099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11-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300" w:right="0"/>
        <w:jc w:val="left"/>
      </w:pPr>
      <w:r>
        <w:rPr>
          <w:b w:val="0"/>
          <w:bCs w:val="0"/>
          <w:spacing w:val="0"/>
          <w:w w:val="100"/>
        </w:rPr>
        <w:t>15</w:t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320"/>
          <w:cols w:num="6" w:equalWidth="0">
            <w:col w:w="6254" w:space="374"/>
            <w:col w:w="2580" w:space="377"/>
            <w:col w:w="1503" w:space="334"/>
            <w:col w:w="687" w:space="223"/>
            <w:col w:w="8359" w:space="253"/>
            <w:col w:w="2269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3" w:val="left" w:leader="none"/>
          <w:tab w:pos="1479" w:val="left" w:leader="none"/>
          <w:tab w:pos="2377" w:val="left" w:leader="none"/>
          <w:tab w:pos="4829" w:val="left" w:leader="none"/>
          <w:tab w:pos="6080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02190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01732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All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H10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3203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line="138" w:lineRule="exact"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58" w:val="left" w:leader="none"/>
        </w:tabs>
        <w:spacing w:line="140" w:lineRule="exact"/>
        <w:ind w:left="341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th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1003" w:val="left" w:leader="none"/>
          <w:tab w:pos="1783" w:val="left" w:leader="none"/>
          <w:tab w:pos="2703" w:val="left" w:leader="none"/>
          <w:tab w:pos="3627" w:val="left" w:leader="none"/>
          <w:tab w:pos="4546" w:val="left" w:leader="none"/>
          <w:tab w:pos="5540" w:val="left" w:leader="none"/>
          <w:tab w:pos="6462" w:val="left" w:leader="none"/>
          <w:tab w:pos="7312" w:val="left" w:leader="none"/>
          <w:tab w:pos="8099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11-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61" w:val="left" w:leader="none"/>
        </w:tabs>
        <w:spacing w:line="98" w:lineRule="exact"/>
        <w:ind w:left="300" w:right="0"/>
        <w:jc w:val="left"/>
      </w:pPr>
      <w:r>
        <w:rPr>
          <w:b w:val="0"/>
          <w:bCs w:val="0"/>
          <w:spacing w:val="0"/>
          <w:w w:val="100"/>
        </w:rPr>
        <w:t>15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320"/>
          <w:cols w:num="5" w:equalWidth="0">
            <w:col w:w="6254" w:space="374"/>
            <w:col w:w="2580" w:space="377"/>
            <w:col w:w="1503" w:space="334"/>
            <w:col w:w="687" w:space="223"/>
            <w:col w:w="10881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3" w:val="left" w:leader="none"/>
          <w:tab w:pos="1479" w:val="left" w:leader="none"/>
          <w:tab w:pos="2377" w:val="left" w:leader="none"/>
          <w:tab w:pos="5089" w:val="left" w:leader="none"/>
          <w:tab w:pos="5864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02191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01733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2998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TE82882-09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3" w:val="left" w:leader="none"/>
          <w:tab w:pos="1479" w:val="left" w:leader="none"/>
          <w:tab w:pos="2377" w:val="left" w:leader="none"/>
          <w:tab w:pos="4820" w:val="left" w:leader="none"/>
          <w:tab w:pos="5864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02192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01734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2998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12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3241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TE82882-10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3" w:val="left" w:leader="none"/>
          <w:tab w:pos="1479" w:val="left" w:leader="none"/>
          <w:tab w:pos="2377" w:val="left" w:leader="none"/>
          <w:tab w:pos="4839" w:val="left" w:leader="none"/>
          <w:tab w:pos="5864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02193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01735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2998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13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3228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TE82882-11</w:t>
      </w:r>
    </w:p>
    <w:p>
      <w:pPr>
        <w:pStyle w:val="BodyText"/>
        <w:spacing w:line="138" w:lineRule="exact"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58" w:val="left" w:leader="none"/>
        </w:tabs>
        <w:spacing w:line="140" w:lineRule="exact"/>
        <w:ind w:left="341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th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58" w:val="left" w:leader="none"/>
        </w:tabs>
        <w:spacing w:line="138" w:lineRule="exact"/>
        <w:ind w:left="341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th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58" w:val="left" w:leader="none"/>
        </w:tabs>
        <w:spacing w:line="138" w:lineRule="exact"/>
        <w:ind w:left="341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th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152" w:right="0" w:hanging="3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152" w:right="0" w:hanging="3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1003" w:val="left" w:leader="none"/>
          <w:tab w:pos="1783" w:val="left" w:leader="none"/>
          <w:tab w:pos="2703" w:val="left" w:leader="none"/>
          <w:tab w:pos="3627" w:val="left" w:leader="none"/>
          <w:tab w:pos="4546" w:val="left" w:leader="none"/>
          <w:tab w:pos="5540" w:val="left" w:leader="none"/>
          <w:tab w:pos="6462" w:val="left" w:leader="none"/>
          <w:tab w:pos="7312" w:val="left" w:leader="none"/>
          <w:tab w:pos="8099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11-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300" w:right="0"/>
        <w:jc w:val="left"/>
      </w:pPr>
      <w:r>
        <w:rPr>
          <w:b w:val="0"/>
          <w:bCs w:val="0"/>
          <w:spacing w:val="0"/>
          <w:w w:val="100"/>
        </w:rPr>
        <w:t>15</w:t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003" w:val="left" w:leader="none"/>
          <w:tab w:pos="1783" w:val="left" w:leader="none"/>
          <w:tab w:pos="2703" w:val="left" w:leader="none"/>
          <w:tab w:pos="3627" w:val="left" w:leader="none"/>
          <w:tab w:pos="4546" w:val="left" w:leader="none"/>
          <w:tab w:pos="5540" w:val="left" w:leader="none"/>
          <w:tab w:pos="6462" w:val="left" w:leader="none"/>
          <w:tab w:pos="7312" w:val="left" w:leader="none"/>
          <w:tab w:pos="8099" w:val="left" w:leader="none"/>
        </w:tabs>
        <w:spacing w:line="182" w:lineRule="exact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11-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300" w:right="0"/>
        <w:jc w:val="left"/>
      </w:pPr>
      <w:r>
        <w:rPr>
          <w:b w:val="0"/>
          <w:bCs w:val="0"/>
          <w:spacing w:val="0"/>
          <w:w w:val="100"/>
        </w:rPr>
        <w:t>15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003" w:val="left" w:leader="none"/>
          <w:tab w:pos="1783" w:val="left" w:leader="none"/>
          <w:tab w:pos="2703" w:val="left" w:leader="none"/>
          <w:tab w:pos="3627" w:val="left" w:leader="none"/>
          <w:tab w:pos="4546" w:val="left" w:leader="none"/>
          <w:tab w:pos="5540" w:val="left" w:leader="none"/>
          <w:tab w:pos="6462" w:val="left" w:leader="none"/>
          <w:tab w:pos="7312" w:val="left" w:leader="none"/>
          <w:tab w:pos="8099" w:val="left" w:leader="none"/>
        </w:tabs>
        <w:spacing w:line="181" w:lineRule="exact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11-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7" w:lineRule="exact"/>
        <w:ind w:left="300" w:right="0"/>
        <w:jc w:val="left"/>
      </w:pPr>
      <w:r>
        <w:rPr>
          <w:b w:val="0"/>
          <w:bCs w:val="0"/>
          <w:spacing w:val="0"/>
          <w:w w:val="100"/>
        </w:rPr>
        <w:t>15</w:t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320"/>
          <w:cols w:num="6" w:equalWidth="0">
            <w:col w:w="6475" w:space="152"/>
            <w:col w:w="2580" w:space="377"/>
            <w:col w:w="1503" w:space="334"/>
            <w:col w:w="687" w:space="223"/>
            <w:col w:w="8359" w:space="253"/>
            <w:col w:w="2270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3" w:val="left" w:leader="none"/>
          <w:tab w:pos="1479" w:val="left" w:leader="none"/>
          <w:tab w:pos="2377" w:val="left" w:leader="none"/>
          <w:tab w:pos="5089" w:val="left" w:leader="none"/>
          <w:tab w:pos="5893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02194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01736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q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ng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x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TE83076-3</w:t>
      </w:r>
    </w:p>
    <w:p>
      <w:pPr>
        <w:pStyle w:val="BodyText"/>
        <w:spacing w:line="136" w:lineRule="exact"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58" w:val="left" w:leader="none"/>
        </w:tabs>
        <w:spacing w:line="138" w:lineRule="exact"/>
        <w:ind w:left="341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th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76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I02962</w:t>
      </w:r>
    </w:p>
    <w:p>
      <w:pPr>
        <w:tabs>
          <w:tab w:pos="1003" w:val="left" w:leader="none"/>
          <w:tab w:pos="1783" w:val="left" w:leader="none"/>
          <w:tab w:pos="2703" w:val="left" w:leader="none"/>
          <w:tab w:pos="3627" w:val="left" w:leader="none"/>
          <w:tab w:pos="4546" w:val="left" w:leader="none"/>
          <w:tab w:pos="5540" w:val="left" w:leader="none"/>
          <w:tab w:pos="6462" w:val="left" w:leader="none"/>
          <w:tab w:pos="7312" w:val="left" w:leader="none"/>
          <w:tab w:pos="8099" w:val="left" w:leader="none"/>
        </w:tabs>
        <w:spacing w:line="181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11-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61" w:val="left" w:leader="none"/>
        </w:tabs>
        <w:spacing w:line="97" w:lineRule="exact"/>
        <w:ind w:left="300" w:right="0"/>
        <w:jc w:val="left"/>
      </w:pPr>
      <w:r>
        <w:rPr>
          <w:b w:val="0"/>
          <w:bCs w:val="0"/>
          <w:spacing w:val="0"/>
          <w:w w:val="100"/>
        </w:rPr>
        <w:t>15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03592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24/07/17.</w:t>
      </w:r>
    </w:p>
    <w:p>
      <w:pPr>
        <w:spacing w:after="0" w:line="97" w:lineRule="exact"/>
        <w:jc w:val="left"/>
        <w:sectPr>
          <w:type w:val="continuous"/>
          <w:pgSz w:w="23813" w:h="16840" w:orient="landscape"/>
          <w:pgMar w:top="1400" w:bottom="580" w:left="280" w:right="320"/>
          <w:cols w:num="5" w:equalWidth="0">
            <w:col w:w="6444" w:space="183"/>
            <w:col w:w="2580" w:space="377"/>
            <w:col w:w="1503" w:space="329"/>
            <w:col w:w="694" w:space="220"/>
            <w:col w:w="10883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3" w:val="left" w:leader="none"/>
          <w:tab w:pos="1479" w:val="left" w:leader="none"/>
          <w:tab w:pos="2377" w:val="left" w:leader="none"/>
          <w:tab w:pos="4863" w:val="left" w:leader="none"/>
          <w:tab w:pos="6080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00076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00143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ry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040318000D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line="138" w:lineRule="exact"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58" w:val="left" w:leader="none"/>
        </w:tabs>
        <w:spacing w:line="140" w:lineRule="exact"/>
        <w:ind w:left="341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th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77" w:val="left" w:leader="none"/>
        </w:tabs>
        <w:spacing w:before="1"/>
        <w:ind w:left="279" w:right="0"/>
        <w:jc w:val="left"/>
      </w:pP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tabs>
          <w:tab w:pos="1913" w:val="left" w:leader="none"/>
          <w:tab w:pos="2693" w:val="left" w:leader="none"/>
          <w:tab w:pos="3613" w:val="left" w:leader="none"/>
          <w:tab w:pos="4537" w:val="left" w:leader="none"/>
          <w:tab w:pos="5456" w:val="left" w:leader="none"/>
          <w:tab w:pos="6450" w:val="left" w:leader="none"/>
          <w:tab w:pos="7371" w:val="left" w:leader="none"/>
          <w:tab w:pos="8221" w:val="left" w:leader="none"/>
          <w:tab w:pos="9008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SK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30" w:val="left" w:leader="none"/>
          <w:tab w:pos="9671" w:val="left" w:leader="none"/>
        </w:tabs>
        <w:spacing w:line="98" w:lineRule="exact"/>
        <w:ind w:left="152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00240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31-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-11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320"/>
          <w:cols w:num="4" w:equalWidth="0">
            <w:col w:w="6254" w:space="374"/>
            <w:col w:w="2580" w:space="363"/>
            <w:col w:w="1517" w:space="334"/>
            <w:col w:w="11791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20" w:lineRule="exact" w:before="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tabs>
          <w:tab w:pos="4863" w:val="left" w:leader="none"/>
          <w:tab w:pos="6080" w:val="left" w:leader="none"/>
        </w:tabs>
        <w:ind w:left="2377" w:right="0"/>
        <w:jc w:val="left"/>
      </w:pP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ry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040318000D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138" w:lineRule="exact" w:before="85"/>
        <w:ind w:left="48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638" w:val="left" w:leader="none"/>
          <w:tab w:pos="2792" w:val="left" w:leader="none"/>
        </w:tabs>
        <w:spacing w:line="140" w:lineRule="exact"/>
        <w:ind w:left="675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th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pStyle w:val="BodyText"/>
        <w:spacing w:before="85"/>
        <w:ind w:left="472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500" w:val="left" w:leader="none"/>
        </w:tabs>
        <w:spacing w:before="1"/>
        <w:ind w:left="602" w:right="0"/>
        <w:jc w:val="left"/>
      </w:pP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446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00240</w:t>
      </w:r>
    </w:p>
    <w:p>
      <w:pPr>
        <w:pStyle w:val="BodyText"/>
        <w:spacing w:before="85"/>
        <w:ind w:left="340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29-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ug-</w:t>
      </w:r>
    </w:p>
    <w:p>
      <w:pPr>
        <w:pStyle w:val="BodyText"/>
        <w:spacing w:before="1"/>
        <w:ind w:left="343" w:right="0"/>
        <w:jc w:val="center"/>
      </w:pPr>
      <w:r>
        <w:rPr>
          <w:b w:val="0"/>
          <w:bCs w:val="0"/>
          <w:spacing w:val="0"/>
          <w:w w:val="100"/>
        </w:rPr>
        <w:t>12</w:t>
      </w:r>
    </w:p>
    <w:p>
      <w:pPr>
        <w:pStyle w:val="Heading1"/>
        <w:tabs>
          <w:tab w:pos="1182" w:val="left" w:leader="none"/>
          <w:tab w:pos="2102" w:val="left" w:leader="none"/>
          <w:tab w:pos="3026" w:val="left" w:leader="none"/>
          <w:tab w:pos="3945" w:val="left" w:leader="none"/>
          <w:tab w:pos="4938" w:val="left" w:leader="none"/>
          <w:tab w:pos="5860" w:val="left" w:leader="none"/>
          <w:tab w:pos="6710" w:val="left" w:leader="none"/>
          <w:tab w:pos="7497" w:val="left" w:leader="none"/>
        </w:tabs>
        <w:spacing w:before="81"/>
        <w:ind w:left="402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36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00869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27/08/12.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320"/>
          <w:cols w:num="7" w:equalWidth="0">
            <w:col w:w="6254" w:space="40"/>
            <w:col w:w="2914" w:space="40"/>
            <w:col w:w="1840" w:space="40"/>
            <w:col w:w="981" w:space="40"/>
            <w:col w:w="745" w:space="40"/>
            <w:col w:w="7758" w:space="40"/>
            <w:col w:w="2481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3" w:val="left" w:leader="none"/>
          <w:tab w:pos="1479" w:val="left" w:leader="none"/>
          <w:tab w:pos="2377" w:val="left" w:leader="none"/>
          <w:tab w:pos="4868" w:val="left" w:leader="none"/>
          <w:tab w:pos="6080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00846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00796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279329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line="138" w:lineRule="exact"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58" w:val="left" w:leader="none"/>
        </w:tabs>
        <w:spacing w:line="140" w:lineRule="exact"/>
        <w:ind w:left="341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th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pStyle w:val="BodyText"/>
        <w:spacing w:before="85"/>
        <w:ind w:left="272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285" w:val="left" w:leader="none"/>
        </w:tabs>
        <w:spacing w:before="1"/>
        <w:ind w:right="0"/>
        <w:jc w:val="left"/>
      </w:pP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tabs>
          <w:tab w:pos="1918" w:val="left" w:leader="none"/>
          <w:tab w:pos="2698" w:val="left" w:leader="none"/>
          <w:tab w:pos="3618" w:val="left" w:leader="none"/>
          <w:tab w:pos="4542" w:val="left" w:leader="none"/>
          <w:tab w:pos="5461" w:val="left" w:leader="none"/>
          <w:tab w:pos="6454" w:val="left" w:leader="none"/>
          <w:tab w:pos="7376" w:val="left" w:leader="none"/>
          <w:tab w:pos="8226" w:val="left" w:leader="none"/>
          <w:tab w:pos="9013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30" w:val="left" w:leader="none"/>
          <w:tab w:pos="9676" w:val="left" w:leader="none"/>
        </w:tabs>
        <w:spacing w:line="98" w:lineRule="exact"/>
        <w:ind w:left="176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I00671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07-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-10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320"/>
          <w:cols w:num="4" w:equalWidth="0">
            <w:col w:w="6254" w:space="374"/>
            <w:col w:w="2580" w:space="255"/>
            <w:col w:w="1625" w:space="329"/>
            <w:col w:w="11796"/>
          </w:cols>
        </w:sectPr>
      </w:pP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tabs>
          <w:tab w:pos="4868" w:val="left" w:leader="none"/>
          <w:tab w:pos="6080" w:val="left" w:leader="none"/>
        </w:tabs>
        <w:ind w:left="2377" w:right="0"/>
        <w:jc w:val="left"/>
      </w:pPr>
      <w:r>
        <w:rPr>
          <w:b w:val="0"/>
          <w:bCs w:val="0"/>
          <w:spacing w:val="0"/>
          <w:w w:val="100"/>
        </w:rPr>
        <w:t>Pur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ra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2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4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279329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8" w:lineRule="exact"/>
        <w:ind w:left="48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638" w:val="left" w:leader="none"/>
          <w:tab w:pos="2792" w:val="left" w:leader="none"/>
        </w:tabs>
        <w:spacing w:line="140" w:lineRule="exact"/>
        <w:ind w:left="675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th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487"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500" w:val="left" w:leader="none"/>
        </w:tabs>
        <w:spacing w:before="1"/>
        <w:ind w:left="364" w:right="0"/>
        <w:jc w:val="left"/>
      </w:pP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439" w:right="0"/>
        <w:jc w:val="left"/>
      </w:pP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1319" w:val="left" w:leader="none"/>
        </w:tabs>
        <w:spacing w:before="1"/>
        <w:ind w:left="465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I00671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07-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-10</w:t>
      </w:r>
    </w:p>
    <w:p>
      <w:pPr>
        <w:spacing w:line="100" w:lineRule="exact" w:before="1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1143" w:val="left" w:leader="none"/>
          <w:tab w:pos="2062" w:val="left" w:leader="none"/>
          <w:tab w:pos="2986" w:val="left" w:leader="none"/>
          <w:tab w:pos="3906" w:val="left" w:leader="none"/>
          <w:tab w:pos="4899" w:val="left" w:leader="none"/>
          <w:tab w:pos="5821" w:val="left" w:leader="none"/>
          <w:tab w:pos="6671" w:val="left" w:leader="none"/>
          <w:tab w:pos="7458" w:val="left" w:leader="none"/>
        </w:tabs>
        <w:ind w:left="363"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7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spacing w:line="239" w:lineRule="auto"/>
        <w:ind w:left="363" w:right="11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04012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03/04/18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3"/>
          <w:w w:val="100"/>
        </w:rPr>
        <w:t>y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4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04068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25/05/18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3"/>
          <w:w w:val="100"/>
        </w:rPr>
        <w:t>h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qu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&amp;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239" w:lineRule="auto"/>
        <w:jc w:val="left"/>
        <w:sectPr>
          <w:type w:val="continuous"/>
          <w:pgSz w:w="23813" w:h="16840" w:orient="landscape"/>
          <w:pgMar w:top="1400" w:bottom="580" w:left="280" w:right="320"/>
          <w:cols w:num="6" w:equalWidth="0">
            <w:col w:w="6254" w:space="40"/>
            <w:col w:w="2914" w:space="40"/>
            <w:col w:w="1840" w:space="40"/>
            <w:col w:w="1805" w:space="40"/>
            <w:col w:w="7718" w:space="40"/>
            <w:col w:w="2482"/>
          </w:cols>
        </w:sectPr>
      </w:pPr>
    </w:p>
    <w:p>
      <w:pPr>
        <w:spacing w:line="130" w:lineRule="exact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after="0" w:line="130" w:lineRule="exact"/>
        <w:rPr>
          <w:sz w:val="13"/>
          <w:szCs w:val="13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3" w:val="left" w:leader="none"/>
          <w:tab w:pos="1479" w:val="left" w:leader="none"/>
          <w:tab w:pos="2377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00862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01126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m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03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49754</w:t>
      </w:r>
    </w:p>
    <w:p>
      <w:pPr>
        <w:pStyle w:val="BodyText"/>
        <w:tabs>
          <w:tab w:pos="1426" w:val="left" w:leader="none"/>
        </w:tabs>
        <w:spacing w:line="137" w:lineRule="exact"/>
        <w:ind w:left="459" w:right="0"/>
        <w:jc w:val="left"/>
      </w:pPr>
      <w:r>
        <w:rPr>
          <w:b w:val="0"/>
          <w:bCs w:val="0"/>
          <w:spacing w:val="0"/>
          <w:w w:val="100"/>
        </w:rPr>
        <w:t>2F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136" w:lineRule="exact"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58" w:val="left" w:leader="none"/>
        </w:tabs>
        <w:spacing w:line="138" w:lineRule="exact"/>
        <w:ind w:left="341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th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pStyle w:val="BodyText"/>
        <w:spacing w:before="85"/>
        <w:ind w:left="272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285" w:val="left" w:leader="none"/>
        </w:tabs>
        <w:spacing w:line="137" w:lineRule="exact"/>
        <w:ind w:right="0"/>
        <w:jc w:val="left"/>
      </w:pP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76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I01746</w:t>
      </w:r>
    </w:p>
    <w:p>
      <w:pPr>
        <w:tabs>
          <w:tab w:pos="996" w:val="left" w:leader="none"/>
          <w:tab w:pos="1776" w:val="left" w:leader="none"/>
          <w:tab w:pos="2696" w:val="left" w:leader="none"/>
          <w:tab w:pos="3620" w:val="left" w:leader="none"/>
          <w:tab w:pos="4539" w:val="left" w:leader="none"/>
          <w:tab w:pos="5533" w:val="left" w:leader="none"/>
          <w:tab w:pos="6454" w:val="left" w:leader="none"/>
          <w:tab w:pos="7304" w:val="left" w:leader="none"/>
          <w:tab w:pos="8092" w:val="left" w:leader="none"/>
        </w:tabs>
        <w:spacing w:line="181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23-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54" w:val="left" w:leader="none"/>
        </w:tabs>
        <w:spacing w:line="97" w:lineRule="exact"/>
        <w:ind w:left="293" w:right="0"/>
        <w:jc w:val="left"/>
      </w:pPr>
      <w:r>
        <w:rPr>
          <w:b w:val="0"/>
          <w:bCs w:val="0"/>
          <w:spacing w:val="0"/>
          <w:w w:val="100"/>
        </w:rPr>
        <w:t>12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7" w:lineRule="exact"/>
        <w:jc w:val="left"/>
        <w:sectPr>
          <w:type w:val="continuous"/>
          <w:pgSz w:w="23813" w:h="16840" w:orient="landscape"/>
          <w:pgMar w:top="1400" w:bottom="580" w:left="280" w:right="320"/>
          <w:cols w:num="6" w:equalWidth="0">
            <w:col w:w="3538" w:space="1116"/>
            <w:col w:w="1600" w:space="374"/>
            <w:col w:w="2580" w:space="255"/>
            <w:col w:w="1625" w:space="329"/>
            <w:col w:w="694" w:space="228"/>
            <w:col w:w="10874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3" w:val="left" w:leader="none"/>
          <w:tab w:pos="1479" w:val="left" w:leader="none"/>
          <w:tab w:pos="2377" w:val="left" w:leader="none"/>
          <w:tab w:pos="4868" w:val="left" w:leader="none"/>
          <w:tab w:pos="6080" w:val="left" w:leader="none"/>
        </w:tabs>
        <w:spacing w:line="160" w:lineRule="exact"/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01435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01351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90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P90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229898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line="136" w:lineRule="exact"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63" w:val="left" w:leader="none"/>
          <w:tab w:pos="3051" w:val="left" w:leader="none"/>
          <w:tab w:pos="4119" w:val="left" w:leader="none"/>
        </w:tabs>
        <w:spacing w:line="138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</w:t>
      </w:r>
      <w:r>
        <w:rPr>
          <w:b w:val="0"/>
          <w:bCs w:val="0"/>
          <w:spacing w:val="-2"/>
          <w:w w:val="100"/>
          <w:position w:val="5"/>
          <w:sz w:val="8"/>
          <w:szCs w:val="8"/>
        </w:rPr>
        <w:t>s</w:t>
      </w:r>
      <w:r>
        <w:rPr>
          <w:b w:val="0"/>
          <w:bCs w:val="0"/>
          <w:spacing w:val="0"/>
          <w:w w:val="100"/>
          <w:position w:val="5"/>
          <w:sz w:val="8"/>
          <w:szCs w:val="8"/>
        </w:rPr>
        <w:t>t</w:t>
      </w:r>
      <w:r>
        <w:rPr>
          <w:b w:val="0"/>
          <w:bCs w:val="0"/>
          <w:spacing w:val="0"/>
          <w:w w:val="100"/>
          <w:position w:val="5"/>
          <w:sz w:val="8"/>
          <w:szCs w:val="8"/>
        </w:rPr>
        <w:tab/>
      </w:r>
      <w:r>
        <w:rPr>
          <w:b w:val="0"/>
          <w:bCs w:val="0"/>
          <w:spacing w:val="0"/>
          <w:w w:val="100"/>
          <w:position w:val="0"/>
        </w:rPr>
        <w:t>Tu</w:t>
      </w:r>
      <w:r>
        <w:rPr>
          <w:b w:val="0"/>
          <w:bCs w:val="0"/>
          <w:spacing w:val="-3"/>
          <w:w w:val="100"/>
          <w:position w:val="0"/>
        </w:rPr>
        <w:t>b</w:t>
      </w:r>
      <w:r>
        <w:rPr>
          <w:b w:val="0"/>
          <w:bCs w:val="0"/>
          <w:spacing w:val="0"/>
          <w:w w:val="100"/>
          <w:position w:val="0"/>
        </w:rPr>
        <w:t>e</w:t>
      </w:r>
      <w:r>
        <w:rPr>
          <w:b w:val="0"/>
          <w:bCs w:val="0"/>
          <w:spacing w:val="0"/>
          <w:w w:val="100"/>
          <w:position w:val="0"/>
        </w:rPr>
        <w:t> </w:t>
      </w:r>
      <w:r>
        <w:rPr>
          <w:b w:val="0"/>
          <w:bCs w:val="0"/>
          <w:spacing w:val="-1"/>
          <w:w w:val="100"/>
          <w:position w:val="0"/>
        </w:rPr>
        <w:t>C</w:t>
      </w:r>
      <w:r>
        <w:rPr>
          <w:b w:val="0"/>
          <w:bCs w:val="0"/>
          <w:spacing w:val="0"/>
          <w:w w:val="100"/>
          <w:position w:val="0"/>
        </w:rPr>
        <w:t>ut</w:t>
      </w:r>
      <w:r>
        <w:rPr>
          <w:b w:val="0"/>
          <w:bCs w:val="0"/>
          <w:spacing w:val="2"/>
          <w:w w:val="100"/>
          <w:position w:val="0"/>
        </w:rPr>
        <w:t>t</w:t>
      </w:r>
      <w:r>
        <w:rPr>
          <w:b w:val="0"/>
          <w:bCs w:val="0"/>
          <w:spacing w:val="-3"/>
          <w:w w:val="100"/>
          <w:position w:val="0"/>
        </w:rPr>
        <w:t>i</w:t>
      </w:r>
      <w:r>
        <w:rPr>
          <w:b w:val="0"/>
          <w:bCs w:val="0"/>
          <w:spacing w:val="-3"/>
          <w:w w:val="100"/>
          <w:position w:val="0"/>
        </w:rPr>
        <w:t>n</w:t>
      </w:r>
      <w:r>
        <w:rPr>
          <w:b w:val="0"/>
          <w:bCs w:val="0"/>
          <w:spacing w:val="0"/>
          <w:w w:val="100"/>
          <w:position w:val="0"/>
        </w:rPr>
        <w:t>g</w:t>
      </w:r>
      <w:r>
        <w:rPr>
          <w:b w:val="0"/>
          <w:bCs w:val="0"/>
          <w:spacing w:val="0"/>
          <w:w w:val="100"/>
          <w:position w:val="0"/>
        </w:rPr>
        <w:tab/>
      </w:r>
      <w:r>
        <w:rPr>
          <w:b w:val="0"/>
          <w:bCs w:val="0"/>
          <w:spacing w:val="-3"/>
          <w:w w:val="100"/>
          <w:position w:val="0"/>
        </w:rPr>
        <w:t>W</w:t>
      </w:r>
      <w:r>
        <w:rPr>
          <w:b w:val="0"/>
          <w:bCs w:val="0"/>
          <w:spacing w:val="-1"/>
          <w:w w:val="100"/>
          <w:position w:val="0"/>
        </w:rPr>
        <w:t>a</w:t>
      </w:r>
      <w:r>
        <w:rPr>
          <w:b w:val="0"/>
          <w:bCs w:val="0"/>
          <w:spacing w:val="2"/>
          <w:w w:val="100"/>
          <w:position w:val="0"/>
        </w:rPr>
        <w:t>t</w:t>
      </w:r>
      <w:r>
        <w:rPr>
          <w:b w:val="0"/>
          <w:bCs w:val="0"/>
          <w:spacing w:val="-1"/>
          <w:w w:val="100"/>
          <w:position w:val="0"/>
        </w:rPr>
        <w:t>e</w:t>
      </w:r>
      <w:r>
        <w:rPr>
          <w:b w:val="0"/>
          <w:bCs w:val="0"/>
          <w:spacing w:val="0"/>
          <w:w w:val="100"/>
          <w:position w:val="0"/>
        </w:rPr>
        <w:t>rs</w:t>
      </w:r>
    </w:p>
    <w:p>
      <w:pPr>
        <w:tabs>
          <w:tab w:pos="1918" w:val="left" w:leader="none"/>
          <w:tab w:pos="2698" w:val="left" w:leader="none"/>
          <w:tab w:pos="3618" w:val="left" w:leader="none"/>
          <w:tab w:pos="4542" w:val="left" w:leader="none"/>
          <w:tab w:pos="5461" w:val="left" w:leader="none"/>
          <w:tab w:pos="6454" w:val="left" w:leader="none"/>
          <w:tab w:pos="7376" w:val="left" w:leader="none"/>
          <w:tab w:pos="8226" w:val="left" w:leader="none"/>
          <w:tab w:pos="9013" w:val="left" w:leader="none"/>
          <w:tab w:pos="9676" w:val="left" w:leader="none"/>
        </w:tabs>
        <w:spacing w:before="76"/>
        <w:ind w:left="149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12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12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12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2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12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12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2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2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7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7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7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7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7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7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7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7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7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7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7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7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6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6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7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7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7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7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7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position w:val="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4"/>
          <w:szCs w:val="14"/>
        </w:rPr>
        <w:t>01523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position w:val="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4"/>
          <w:szCs w:val="14"/>
        </w:rPr>
        <w:t>Dat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4"/>
          <w:szCs w:val="1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4"/>
          <w:szCs w:val="14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position w:val="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4"/>
          <w:szCs w:val="14"/>
        </w:rPr>
        <w:t>19/09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4"/>
          <w:szCs w:val="14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4"/>
          <w:szCs w:val="14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4"/>
          <w:szCs w:val="14"/>
        </w:rPr>
        <w:t>3.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4"/>
          <w:szCs w:val="1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type w:val="continuous"/>
          <w:pgSz w:w="23813" w:h="16840" w:orient="landscape"/>
          <w:pgMar w:top="1400" w:bottom="580" w:left="280" w:right="320"/>
          <w:cols w:num="3" w:equalWidth="0">
            <w:col w:w="6254" w:space="374"/>
            <w:col w:w="4459" w:space="329"/>
            <w:col w:w="11797"/>
          </w:cols>
        </w:sectPr>
      </w:pPr>
    </w:p>
    <w:p>
      <w:pPr>
        <w:spacing w:line="140" w:lineRule="exact" w:before="8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tabs>
          <w:tab w:pos="4868" w:val="left" w:leader="none"/>
          <w:tab w:pos="6080" w:val="left" w:leader="none"/>
        </w:tabs>
        <w:ind w:left="2377" w:right="0"/>
        <w:jc w:val="left"/>
      </w:pPr>
      <w:r>
        <w:rPr>
          <w:b w:val="0"/>
          <w:bCs w:val="0"/>
          <w:spacing w:val="0"/>
          <w:w w:val="100"/>
        </w:rPr>
        <w:t>Pur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90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P90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229898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1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spacing w:line="137" w:lineRule="exact"/>
        <w:ind w:left="48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638" w:val="left" w:leader="none"/>
          <w:tab w:pos="2797" w:val="left" w:leader="none"/>
          <w:tab w:pos="3385" w:val="left" w:leader="none"/>
          <w:tab w:pos="4453" w:val="left" w:leader="none"/>
        </w:tabs>
        <w:spacing w:line="139" w:lineRule="exact"/>
        <w:ind w:left="67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</w:t>
      </w:r>
      <w:r>
        <w:rPr>
          <w:b w:val="0"/>
          <w:bCs w:val="0"/>
          <w:spacing w:val="-2"/>
          <w:w w:val="100"/>
          <w:position w:val="5"/>
          <w:sz w:val="8"/>
          <w:szCs w:val="8"/>
        </w:rPr>
        <w:t>s</w:t>
      </w:r>
      <w:r>
        <w:rPr>
          <w:b w:val="0"/>
          <w:bCs w:val="0"/>
          <w:spacing w:val="0"/>
          <w:w w:val="100"/>
          <w:position w:val="5"/>
          <w:sz w:val="8"/>
          <w:szCs w:val="8"/>
        </w:rPr>
        <w:t>t</w:t>
      </w:r>
      <w:r>
        <w:rPr>
          <w:b w:val="0"/>
          <w:bCs w:val="0"/>
          <w:spacing w:val="0"/>
          <w:w w:val="100"/>
          <w:position w:val="5"/>
          <w:sz w:val="8"/>
          <w:szCs w:val="8"/>
        </w:rPr>
        <w:tab/>
      </w:r>
      <w:r>
        <w:rPr>
          <w:b w:val="0"/>
          <w:bCs w:val="0"/>
          <w:spacing w:val="0"/>
          <w:w w:val="100"/>
          <w:position w:val="0"/>
        </w:rPr>
        <w:t>Tu</w:t>
      </w:r>
      <w:r>
        <w:rPr>
          <w:b w:val="0"/>
          <w:bCs w:val="0"/>
          <w:spacing w:val="-3"/>
          <w:w w:val="100"/>
          <w:position w:val="0"/>
        </w:rPr>
        <w:t>b</w:t>
      </w:r>
      <w:r>
        <w:rPr>
          <w:b w:val="0"/>
          <w:bCs w:val="0"/>
          <w:spacing w:val="0"/>
          <w:w w:val="100"/>
          <w:position w:val="0"/>
        </w:rPr>
        <w:t>e</w:t>
      </w:r>
      <w:r>
        <w:rPr>
          <w:b w:val="0"/>
          <w:bCs w:val="0"/>
          <w:spacing w:val="0"/>
          <w:w w:val="100"/>
          <w:position w:val="0"/>
        </w:rPr>
        <w:t> </w:t>
      </w:r>
      <w:r>
        <w:rPr>
          <w:b w:val="0"/>
          <w:bCs w:val="0"/>
          <w:spacing w:val="-1"/>
          <w:w w:val="100"/>
          <w:position w:val="0"/>
        </w:rPr>
        <w:t>C</w:t>
      </w:r>
      <w:r>
        <w:rPr>
          <w:b w:val="0"/>
          <w:bCs w:val="0"/>
          <w:spacing w:val="0"/>
          <w:w w:val="100"/>
          <w:position w:val="0"/>
        </w:rPr>
        <w:t>ut</w:t>
      </w:r>
      <w:r>
        <w:rPr>
          <w:b w:val="0"/>
          <w:bCs w:val="0"/>
          <w:spacing w:val="2"/>
          <w:w w:val="100"/>
          <w:position w:val="0"/>
        </w:rPr>
        <w:t>t</w:t>
      </w:r>
      <w:r>
        <w:rPr>
          <w:b w:val="0"/>
          <w:bCs w:val="0"/>
          <w:spacing w:val="-3"/>
          <w:w w:val="100"/>
          <w:position w:val="0"/>
        </w:rPr>
        <w:t>i</w:t>
      </w:r>
      <w:r>
        <w:rPr>
          <w:b w:val="0"/>
          <w:bCs w:val="0"/>
          <w:spacing w:val="-3"/>
          <w:w w:val="100"/>
          <w:position w:val="0"/>
        </w:rPr>
        <w:t>n</w:t>
      </w:r>
      <w:r>
        <w:rPr>
          <w:b w:val="0"/>
          <w:bCs w:val="0"/>
          <w:spacing w:val="0"/>
          <w:w w:val="100"/>
          <w:position w:val="0"/>
        </w:rPr>
        <w:t>g</w:t>
      </w:r>
      <w:r>
        <w:rPr>
          <w:b w:val="0"/>
          <w:bCs w:val="0"/>
          <w:spacing w:val="0"/>
          <w:w w:val="100"/>
          <w:position w:val="0"/>
        </w:rPr>
        <w:tab/>
      </w:r>
      <w:r>
        <w:rPr>
          <w:b w:val="0"/>
          <w:bCs w:val="0"/>
          <w:spacing w:val="-3"/>
          <w:w w:val="100"/>
          <w:position w:val="0"/>
        </w:rPr>
        <w:t>W</w:t>
      </w:r>
      <w:r>
        <w:rPr>
          <w:b w:val="0"/>
          <w:bCs w:val="0"/>
          <w:spacing w:val="-1"/>
          <w:w w:val="100"/>
          <w:position w:val="0"/>
        </w:rPr>
        <w:t>a</w:t>
      </w:r>
      <w:r>
        <w:rPr>
          <w:b w:val="0"/>
          <w:bCs w:val="0"/>
          <w:spacing w:val="2"/>
          <w:w w:val="100"/>
          <w:position w:val="0"/>
        </w:rPr>
        <w:t>t</w:t>
      </w:r>
      <w:r>
        <w:rPr>
          <w:b w:val="0"/>
          <w:bCs w:val="0"/>
          <w:spacing w:val="-1"/>
          <w:w w:val="100"/>
          <w:position w:val="0"/>
        </w:rPr>
        <w:t>e</w:t>
      </w:r>
      <w:r>
        <w:rPr>
          <w:b w:val="0"/>
          <w:bCs w:val="0"/>
          <w:spacing w:val="0"/>
          <w:w w:val="100"/>
          <w:position w:val="0"/>
        </w:rPr>
        <w:t>rs</w:t>
      </w:r>
    </w:p>
    <w:p>
      <w:pPr>
        <w:spacing w:line="200" w:lineRule="exact" w:before="13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spacing w:line="138" w:lineRule="exact"/>
        <w:ind w:left="465" w:right="0" w:hanging="27"/>
        <w:jc w:val="left"/>
      </w:pP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I02637</w:t>
      </w:r>
    </w:p>
    <w:p>
      <w:pPr>
        <w:spacing w:line="200" w:lineRule="exact" w:before="8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tabs>
          <w:tab w:pos="1184" w:val="left" w:leader="none"/>
          <w:tab w:pos="1964" w:val="left" w:leader="none"/>
          <w:tab w:pos="2884" w:val="left" w:leader="none"/>
          <w:tab w:pos="3808" w:val="left" w:leader="none"/>
          <w:tab w:pos="4727" w:val="left" w:leader="none"/>
          <w:tab w:pos="5721" w:val="left" w:leader="none"/>
          <w:tab w:pos="6642" w:val="left" w:leader="none"/>
          <w:tab w:pos="7492" w:val="left" w:leader="none"/>
          <w:tab w:pos="8280" w:val="left" w:leader="none"/>
        </w:tabs>
        <w:spacing w:line="181" w:lineRule="exact"/>
        <w:ind w:left="337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12-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7" w:lineRule="exact"/>
        <w:ind w:left="481" w:right="0"/>
        <w:jc w:val="left"/>
      </w:pPr>
      <w:r>
        <w:rPr>
          <w:b w:val="0"/>
          <w:bCs w:val="0"/>
          <w:spacing w:val="0"/>
          <w:w w:val="100"/>
        </w:rPr>
        <w:t>13</w:t>
      </w:r>
    </w:p>
    <w:p>
      <w:pPr>
        <w:pStyle w:val="Heading2"/>
        <w:spacing w:line="142" w:lineRule="exact"/>
        <w:ind w:left="36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02794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Dat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03/05</w:t>
      </w:r>
      <w:r>
        <w:rPr>
          <w:b w:val="0"/>
          <w:bCs w:val="0"/>
          <w:spacing w:val="1"/>
          <w:w w:val="100"/>
        </w:rPr>
        <w:t>/</w:t>
      </w:r>
      <w:r>
        <w:rPr>
          <w:b w:val="0"/>
          <w:bCs w:val="0"/>
          <w:spacing w:val="0"/>
          <w:w w:val="100"/>
        </w:rPr>
        <w:t>16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1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ac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4"/>
          <w:w w:val="100"/>
        </w:rPr>
        <w:t>e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</w:r>
    </w:p>
    <w:p>
      <w:pPr>
        <w:pStyle w:val="Heading2"/>
        <w:ind w:left="363" w:right="0"/>
        <w:jc w:val="left"/>
      </w:pPr>
      <w:r>
        <w:rPr/>
        <w:pict>
          <v:shape style="position:absolute;margin-left:593.590027pt;margin-top:-13.412874pt;width:66.36pt;height:6pt;mso-position-horizontal-relative:page;mso-position-vertical-relative:paragraph;z-index:-5917" type="#_x0000_t202" filled="f" stroked="f">
            <v:textbox inset="0,0,0,0">
              <w:txbxContent>
                <w:p>
                  <w:pPr>
                    <w:pStyle w:val="BodyText"/>
                    <w:tabs>
                      <w:tab w:pos="868" w:val="left" w:leader="none"/>
                    </w:tabs>
                    <w:spacing w:line="120" w:lineRule="exact"/>
                    <w:ind w:left="0" w:right="0"/>
                    <w:jc w:val="left"/>
                  </w:pPr>
                  <w:r>
                    <w:rPr>
                      <w:b w:val="0"/>
                      <w:bCs w:val="0"/>
                      <w:spacing w:val="0"/>
                      <w:w w:val="100"/>
                    </w:rPr>
                    <w:t>S</w:t>
                  </w:r>
                  <w:r>
                    <w:rPr>
                      <w:b w:val="0"/>
                      <w:bCs w:val="0"/>
                      <w:spacing w:val="-3"/>
                      <w:w w:val="100"/>
                    </w:rPr>
                    <w:t>K</w:t>
                  </w:r>
                  <w:r>
                    <w:rPr>
                      <w:b w:val="0"/>
                      <w:bCs w:val="0"/>
                      <w:spacing w:val="0"/>
                      <w:w w:val="100"/>
                    </w:rPr>
                    <w:t>I01770</w:t>
                  </w:r>
                  <w:r>
                    <w:rPr>
                      <w:b w:val="0"/>
                      <w:bCs w:val="0"/>
                      <w:spacing w:val="0"/>
                      <w:w w:val="100"/>
                    </w:rPr>
                    <w:tab/>
                  </w:r>
                  <w:r>
                    <w:rPr>
                      <w:b w:val="0"/>
                      <w:bCs w:val="0"/>
                      <w:spacing w:val="0"/>
                      <w:w w:val="100"/>
                    </w:rPr>
                    <w:t>29-</w:t>
                  </w:r>
                  <w:r>
                    <w:rPr>
                      <w:b w:val="0"/>
                      <w:bCs w:val="0"/>
                      <w:spacing w:val="-2"/>
                      <w:w w:val="100"/>
                    </w:rPr>
                    <w:t>J</w:t>
                  </w:r>
                  <w:r>
                    <w:rPr>
                      <w:b w:val="0"/>
                      <w:bCs w:val="0"/>
                      <w:spacing w:val="2"/>
                      <w:w w:val="100"/>
                    </w:rPr>
                    <w:t>u</w:t>
                  </w:r>
                  <w:r>
                    <w:rPr>
                      <w:b w:val="0"/>
                      <w:bCs w:val="0"/>
                      <w:spacing w:val="-5"/>
                      <w:w w:val="100"/>
                    </w:rPr>
                    <w:t>l</w:t>
                  </w:r>
                  <w:r>
                    <w:rPr>
                      <w:b w:val="0"/>
                      <w:bCs w:val="0"/>
                      <w:spacing w:val="0"/>
                      <w:w w:val="100"/>
                    </w:rPr>
                    <w:t>-13</w:t>
                  </w:r>
                </w:p>
              </w:txbxContent>
            </v:textbox>
            <w10:wrap type="none"/>
          </v:shape>
        </w:pic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-7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1"/>
          <w:w w:val="100"/>
        </w:rPr>
        <w:t>(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1"/>
          <w:w w:val="100"/>
        </w:rPr>
        <w:t>0</w:t>
      </w:r>
      <w:r>
        <w:rPr>
          <w:b w:val="0"/>
          <w:bCs w:val="0"/>
          <w:spacing w:val="0"/>
          <w:w w:val="100"/>
        </w:rPr>
        <w:t>20/1</w:t>
      </w:r>
      <w:r>
        <w:rPr>
          <w:b w:val="0"/>
          <w:bCs w:val="0"/>
          <w:spacing w:val="1"/>
          <w:w w:val="100"/>
        </w:rPr>
        <w:t>6</w:t>
      </w:r>
      <w:r>
        <w:rPr>
          <w:b w:val="0"/>
          <w:bCs w:val="0"/>
          <w:spacing w:val="-1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320"/>
          <w:cols w:num="5" w:equalWidth="0">
            <w:col w:w="6254" w:space="40"/>
            <w:col w:w="4794" w:space="40"/>
            <w:col w:w="984" w:space="40"/>
            <w:col w:w="8540" w:space="40"/>
            <w:col w:w="2481"/>
          </w:cols>
        </w:sectPr>
      </w:pP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3" w:val="left" w:leader="none"/>
          <w:tab w:pos="1479" w:val="left" w:leader="none"/>
          <w:tab w:pos="2377" w:val="left" w:leader="none"/>
          <w:tab w:pos="4880" w:val="left" w:leader="none"/>
          <w:tab w:pos="5864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02756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02120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S4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TE82882-13</w:t>
      </w:r>
    </w:p>
    <w:p>
      <w:pPr>
        <w:pStyle w:val="BodyText"/>
        <w:spacing w:line="138" w:lineRule="exact"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58" w:val="left" w:leader="none"/>
        </w:tabs>
        <w:spacing w:line="140" w:lineRule="exact"/>
        <w:ind w:left="341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th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94" w:val="left" w:leader="none"/>
          <w:tab w:pos="1774" w:val="left" w:leader="none"/>
          <w:tab w:pos="2694" w:val="left" w:leader="none"/>
          <w:tab w:pos="3618" w:val="left" w:leader="none"/>
          <w:tab w:pos="4537" w:val="left" w:leader="none"/>
          <w:tab w:pos="5530" w:val="left" w:leader="none"/>
          <w:tab w:pos="6452" w:val="left" w:leader="none"/>
          <w:tab w:pos="7302" w:val="left" w:leader="none"/>
          <w:tab w:pos="8089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15-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r-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52" w:val="left" w:leader="none"/>
        </w:tabs>
        <w:spacing w:line="98" w:lineRule="exact"/>
        <w:ind w:left="291" w:right="0"/>
        <w:jc w:val="left"/>
      </w:pPr>
      <w:r>
        <w:rPr>
          <w:b w:val="0"/>
          <w:bCs w:val="0"/>
          <w:spacing w:val="0"/>
          <w:w w:val="100"/>
        </w:rPr>
        <w:t>16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320"/>
          <w:cols w:num="5" w:equalWidth="0">
            <w:col w:w="6475" w:space="152"/>
            <w:col w:w="2580" w:space="377"/>
            <w:col w:w="1503" w:space="334"/>
            <w:col w:w="687" w:space="232"/>
            <w:col w:w="10873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3" w:val="left" w:leader="none"/>
          <w:tab w:pos="1479" w:val="left" w:leader="none"/>
          <w:tab w:pos="2377" w:val="left" w:leader="none"/>
          <w:tab w:pos="4892" w:val="left" w:leader="none"/>
          <w:tab w:pos="5864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02757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02121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S4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LY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TE82882-14</w:t>
      </w:r>
    </w:p>
    <w:p>
      <w:pPr>
        <w:pStyle w:val="BodyText"/>
        <w:spacing w:line="138" w:lineRule="exact"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58" w:val="left" w:leader="none"/>
        </w:tabs>
        <w:spacing w:line="140" w:lineRule="exact"/>
        <w:ind w:left="341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th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94" w:val="left" w:leader="none"/>
          <w:tab w:pos="1774" w:val="left" w:leader="none"/>
          <w:tab w:pos="2694" w:val="left" w:leader="none"/>
          <w:tab w:pos="3618" w:val="left" w:leader="none"/>
          <w:tab w:pos="4537" w:val="left" w:leader="none"/>
          <w:tab w:pos="5530" w:val="left" w:leader="none"/>
          <w:tab w:pos="6452" w:val="left" w:leader="none"/>
          <w:tab w:pos="7302" w:val="left" w:leader="none"/>
          <w:tab w:pos="8089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15-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r-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52" w:val="left" w:leader="none"/>
        </w:tabs>
        <w:spacing w:line="98" w:lineRule="exact"/>
        <w:ind w:left="291" w:right="0"/>
        <w:jc w:val="left"/>
      </w:pPr>
      <w:r>
        <w:rPr>
          <w:b w:val="0"/>
          <w:bCs w:val="0"/>
          <w:spacing w:val="0"/>
          <w:w w:val="100"/>
        </w:rPr>
        <w:t>16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320"/>
          <w:cols w:num="5" w:equalWidth="0">
            <w:col w:w="6475" w:space="152"/>
            <w:col w:w="2580" w:space="377"/>
            <w:col w:w="1503" w:space="334"/>
            <w:col w:w="687" w:space="232"/>
            <w:col w:w="10873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3" w:val="left" w:leader="none"/>
          <w:tab w:pos="1479" w:val="left" w:leader="none"/>
          <w:tab w:pos="2377" w:val="left" w:leader="none"/>
          <w:tab w:pos="4832" w:val="left" w:leader="none"/>
          <w:tab w:pos="6080" w:val="left" w:leader="none"/>
        </w:tabs>
        <w:ind w:left="543" w:right="0" w:hanging="394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02821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02153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All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12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3220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line="138" w:lineRule="exact"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58" w:val="left" w:leader="none"/>
        </w:tabs>
        <w:spacing w:line="140" w:lineRule="exact"/>
        <w:ind w:left="341" w:right="0"/>
        <w:jc w:val="left"/>
        <w:rPr>
          <w:sz w:val="8"/>
          <w:szCs w:val="8"/>
        </w:rPr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th</w:t>
      </w:r>
      <w:r>
        <w:rPr>
          <w:b w:val="0"/>
          <w:bCs w:val="0"/>
          <w:spacing w:val="0"/>
          <w:w w:val="100"/>
          <w:position w:val="0"/>
          <w:sz w:val="8"/>
          <w:szCs w:val="8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1001" w:val="left" w:leader="none"/>
          <w:tab w:pos="1781" w:val="left" w:leader="none"/>
          <w:tab w:pos="2701" w:val="left" w:leader="none"/>
          <w:tab w:pos="3625" w:val="left" w:leader="none"/>
          <w:tab w:pos="4544" w:val="left" w:leader="none"/>
          <w:tab w:pos="5538" w:val="left" w:leader="none"/>
          <w:tab w:pos="6459" w:val="left" w:leader="none"/>
          <w:tab w:pos="7309" w:val="left" w:leader="none"/>
          <w:tab w:pos="8096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24-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59" w:val="left" w:leader="none"/>
        </w:tabs>
        <w:spacing w:line="98" w:lineRule="exact"/>
        <w:ind w:left="298" w:right="0"/>
        <w:jc w:val="left"/>
      </w:pPr>
      <w:r>
        <w:rPr>
          <w:b w:val="0"/>
          <w:bCs w:val="0"/>
          <w:spacing w:val="0"/>
          <w:w w:val="100"/>
        </w:rPr>
        <w:t>16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320"/>
          <w:cols w:num="5" w:equalWidth="0">
            <w:col w:w="6254" w:space="374"/>
            <w:col w:w="2580" w:space="377"/>
            <w:col w:w="1503" w:space="334"/>
            <w:col w:w="687" w:space="225"/>
            <w:col w:w="10879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320"/>
        </w:sectPr>
      </w:pPr>
    </w:p>
    <w:p>
      <w:pPr>
        <w:spacing w:line="200" w:lineRule="exact" w:before="3"/>
        <w:rPr>
          <w:sz w:val="20"/>
          <w:szCs w:val="20"/>
        </w:rPr>
      </w:pPr>
      <w:r>
        <w:rPr/>
        <w:pict>
          <v:group style="position:absolute;margin-left:13.62998pt;margin-top:91.389984pt;width:1162.300020pt;height:476.09pt;mso-position-horizontal-relative:page;mso-position-vertical-relative:page;z-index:-5918" coordorigin="273,1828" coordsize="23246,9522">
            <v:group style="position:absolute;left:278;top:1834;width:23234;height:2" coordorigin="278,1834" coordsize="23234,2">
              <v:shape style="position:absolute;left:278;top:1834;width:23234;height:2" coordorigin="278,1834" coordsize="23234,0" path="m278,1834l23513,1834e" filled="f" stroked="t" strokeweight=".580pt" strokecolor="#000000">
                <v:path arrowok="t"/>
              </v:shape>
            </v:group>
            <v:group style="position:absolute;left:283;top:1838;width:2;height:9501" coordorigin="283,1838" coordsize="2,9501">
              <v:shape style="position:absolute;left:283;top:1838;width:2;height:9501" coordorigin="283,1838" coordsize="0,9501" path="m283,1838l283,11339e" filled="f" stroked="t" strokeweight=".580pt" strokecolor="#000000">
                <v:path arrowok="t"/>
              </v:shape>
            </v:group>
            <v:group style="position:absolute;left:718;top:1838;width:2;height:9501" coordorigin="718,1838" coordsize="2,9501">
              <v:shape style="position:absolute;left:718;top:1838;width:2;height:9501" coordorigin="718,1838" coordsize="0,9501" path="m718,1838l718,11339e" filled="f" stroked="t" strokeweight=".580pt" strokecolor="#000000">
                <v:path arrowok="t"/>
              </v:shape>
            </v:group>
            <v:group style="position:absolute;left:1558;top:1838;width:2;height:9501" coordorigin="1558,1838" coordsize="2,9501">
              <v:shape style="position:absolute;left:1558;top:1838;width:2;height:9501" coordorigin="1558,1838" coordsize="0,9501" path="m1558,1838l1558,11339e" filled="f" stroked="t" strokeweight=".580pt" strokecolor="#000000">
                <v:path arrowok="t"/>
              </v:shape>
            </v:group>
            <v:group style="position:absolute;left:2552;top:1838;width:2;height:9501" coordorigin="2552,1838" coordsize="2,9501">
              <v:shape style="position:absolute;left:2552;top:1838;width:2;height:9501" coordorigin="2552,1838" coordsize="0,9501" path="m2552,1838l2552,11339e" filled="f" stroked="t" strokeweight=".580pt" strokecolor="#000000">
                <v:path arrowok="t"/>
              </v:shape>
            </v:group>
            <v:group style="position:absolute;left:4961;top:1838;width:2;height:9501" coordorigin="4961,1838" coordsize="2,9501">
              <v:shape style="position:absolute;left:4961;top:1838;width:2;height:9501" coordorigin="4961,1838" coordsize="0,9501" path="m4961,1838l4961,11339e" filled="f" stroked="t" strokeweight=".580pt" strokecolor="#000000">
                <v:path arrowok="t"/>
              </v:shape>
            </v:group>
            <v:group style="position:absolute;left:5952;top:1838;width:2;height:9501" coordorigin="5952,1838" coordsize="2,9501">
              <v:shape style="position:absolute;left:5952;top:1838;width:2;height:9501" coordorigin="5952,1838" coordsize="0,9501" path="m5952,1838l5952,11339e" filled="f" stroked="t" strokeweight=".58001pt" strokecolor="#000000">
                <v:path arrowok="t"/>
              </v:shape>
            </v:group>
            <v:group style="position:absolute;left:6947;top:1838;width:2;height:9501" coordorigin="6947,1838" coordsize="2,9501">
              <v:shape style="position:absolute;left:6947;top:1838;width:2;height:9501" coordorigin="6947,1838" coordsize="0,9501" path="m6947,1838l6947,11339e" filled="f" stroked="t" strokeweight=".579980pt" strokecolor="#000000">
                <v:path arrowok="t"/>
              </v:shape>
            </v:group>
            <v:group style="position:absolute;left:7938;top:1838;width:2;height:9501" coordorigin="7938,1838" coordsize="2,9501">
              <v:shape style="position:absolute;left:7938;top:1838;width:2;height:9501" coordorigin="7938,1838" coordsize="0,9501" path="m7938,1838l7938,11339e" filled="f" stroked="t" strokeweight=".579980pt" strokecolor="#000000">
                <v:path arrowok="t"/>
              </v:shape>
            </v:group>
            <v:group style="position:absolute;left:9073;top:1838;width:2;height:9501" coordorigin="9073,1838" coordsize="2,9501">
              <v:shape style="position:absolute;left:9073;top:1838;width:2;height:9501" coordorigin="9073,1838" coordsize="0,9501" path="m9073,1838l9073,11339e" filled="f" stroked="t" strokeweight=".58001pt" strokecolor="#000000">
                <v:path arrowok="t"/>
              </v:shape>
            </v:group>
            <v:group style="position:absolute;left:9781;top:1838;width:2;height:9501" coordorigin="9781,1838" coordsize="2,9501">
              <v:shape style="position:absolute;left:9781;top:1838;width:2;height:9501" coordorigin="9781,1838" coordsize="0,9501" path="m9781,1838l9781,11339e" filled="f" stroked="t" strokeweight=".579980pt" strokecolor="#000000">
                <v:path arrowok="t"/>
              </v:shape>
            </v:group>
            <v:group style="position:absolute;left:10775;top:1838;width:2;height:9501" coordorigin="10775,1838" coordsize="2,9501">
              <v:shape style="position:absolute;left:10775;top:1838;width:2;height:9501" coordorigin="10775,1838" coordsize="0,9501" path="m10775,1838l10775,11339e" filled="f" stroked="t" strokeweight=".58004pt" strokecolor="#000000">
                <v:path arrowok="t"/>
              </v:shape>
            </v:group>
            <v:group style="position:absolute;left:11625;top:1838;width:2;height:9501" coordorigin="11625,1838" coordsize="2,9501">
              <v:shape style="position:absolute;left:11625;top:1838;width:2;height:9501" coordorigin="11625,1838" coordsize="0,9501" path="m11625,1838l11625,11339e" filled="f" stroked="t" strokeweight=".579980pt" strokecolor="#000000">
                <v:path arrowok="t"/>
              </v:shape>
            </v:group>
            <v:group style="position:absolute;left:12618;top:1838;width:2;height:9501" coordorigin="12618,1838" coordsize="2,9501">
              <v:shape style="position:absolute;left:12618;top:1838;width:2;height:9501" coordorigin="12618,1838" coordsize="0,9501" path="m12618,1838l12618,11339e" filled="f" stroked="t" strokeweight=".579980pt" strokecolor="#000000">
                <v:path arrowok="t"/>
              </v:shape>
            </v:group>
            <v:group style="position:absolute;left:13326;top:1838;width:2;height:9501" coordorigin="13326,1838" coordsize="2,9501">
              <v:shape style="position:absolute;left:13326;top:1838;width:2;height:9501" coordorigin="13326,1838" coordsize="0,9501" path="m13326,1838l13326,11339e" filled="f" stroked="t" strokeweight=".579980pt" strokecolor="#000000">
                <v:path arrowok="t"/>
              </v:shape>
            </v:group>
            <v:group style="position:absolute;left:21264;top:1838;width:2;height:9501" coordorigin="21264,1838" coordsize="2,9501">
              <v:shape style="position:absolute;left:21264;top:1838;width:2;height:9501" coordorigin="21264,1838" coordsize="0,9501" path="m21264,1838l21264,11339e" filled="f" stroked="t" strokeweight=".580100pt" strokecolor="#000000">
                <v:path arrowok="t"/>
              </v:shape>
            </v:group>
            <v:group style="position:absolute;left:23508;top:1838;width:2;height:9501" coordorigin="23508,1838" coordsize="2,9501">
              <v:shape style="position:absolute;left:23508;top:1838;width:2;height:9501" coordorigin="23508,1838" coordsize="0,9501" path="m23508,1838l23508,11339e" filled="f" stroked="t" strokeweight=".579980pt" strokecolor="#000000">
                <v:path arrowok="t"/>
              </v:shape>
            </v:group>
            <v:group style="position:absolute;left:13321;top:2103;width:7947;height:2" coordorigin="13321,2103" coordsize="7947,2">
              <v:shape style="position:absolute;left:13321;top:2103;width:7947;height:2" coordorigin="13321,2103" coordsize="7947,0" path="m13321,2103l21269,2103e" filled="f" stroked="t" strokeweight=".580pt" strokecolor="#000000">
                <v:path arrowok="t"/>
              </v:shape>
            </v:group>
            <v:group style="position:absolute;left:14034;top:2108;width:2;height:9231" coordorigin="14034,2108" coordsize="2,9231">
              <v:shape style="position:absolute;left:14034;top:2108;width:2;height:9231" coordorigin="14034,2108" coordsize="0,9231" path="m14034,2108l14034,11339e" filled="f" stroked="t" strokeweight=".58004pt" strokecolor="#000000">
                <v:path arrowok="t"/>
              </v:shape>
            </v:group>
            <v:group style="position:absolute;left:14886;top:2108;width:2;height:9231" coordorigin="14886,2108" coordsize="2,9231">
              <v:shape style="position:absolute;left:14886;top:2108;width:2;height:9231" coordorigin="14886,2108" coordsize="0,9231" path="m14886,2108l14886,11339e" filled="f" stroked="t" strokeweight=".579980pt" strokecolor="#000000">
                <v:path arrowok="t"/>
              </v:shape>
            </v:group>
            <v:group style="position:absolute;left:15878;top:2108;width:2;height:9231" coordorigin="15878,2108" coordsize="2,9231">
              <v:shape style="position:absolute;left:15878;top:2108;width:2;height:9231" coordorigin="15878,2108" coordsize="0,9231" path="m15878,2108l15878,11339e" filled="f" stroked="t" strokeweight=".579980pt" strokecolor="#000000">
                <v:path arrowok="t"/>
              </v:shape>
            </v:group>
            <v:group style="position:absolute;left:16728;top:2108;width:2;height:9231" coordorigin="16728,2108" coordsize="2,9231">
              <v:shape style="position:absolute;left:16728;top:2108;width:2;height:9231" coordorigin="16728,2108" coordsize="0,9231" path="m16728,2108l16728,11339e" filled="f" stroked="t" strokeweight=".58004pt" strokecolor="#000000">
                <v:path arrowok="t"/>
              </v:shape>
            </v:group>
            <v:group style="position:absolute;left:17721;top:2108;width:2;height:9231" coordorigin="17721,2108" coordsize="2,9231">
              <v:shape style="position:absolute;left:17721;top:2108;width:2;height:9231" coordorigin="17721,2108" coordsize="0,9231" path="m17721,2108l17721,11339e" filled="f" stroked="t" strokeweight=".58004pt" strokecolor="#000000">
                <v:path arrowok="t"/>
              </v:shape>
            </v:group>
            <v:group style="position:absolute;left:18712;top:2108;width:2;height:9231" coordorigin="18712,2108" coordsize="2,9231">
              <v:shape style="position:absolute;left:18712;top:2108;width:2;height:9231" coordorigin="18712,2108" coordsize="0,9231" path="m18712,2108l18712,11339e" filled="f" stroked="t" strokeweight=".579980pt" strokecolor="#000000">
                <v:path arrowok="t"/>
              </v:shape>
            </v:group>
            <v:group style="position:absolute;left:19564;top:2108;width:2;height:9231" coordorigin="19564,2108" coordsize="2,9231">
              <v:shape style="position:absolute;left:19564;top:2108;width:2;height:9231" coordorigin="19564,2108" coordsize="0,9231" path="m19564,2108l19564,11339e" filled="f" stroked="t" strokeweight=".579980pt" strokecolor="#000000">
                <v:path arrowok="t"/>
              </v:shape>
            </v:group>
            <v:group style="position:absolute;left:20414;top:2108;width:2;height:9231" coordorigin="20414,2108" coordsize="2,9231">
              <v:shape style="position:absolute;left:20414;top:2108;width:2;height:9231" coordorigin="20414,2108" coordsize="0,9231" path="m20414,2108l20414,11339e" filled="f" stroked="t" strokeweight=".58004pt" strokecolor="#000000">
                <v:path arrowok="t"/>
              </v:shape>
            </v:group>
            <v:group style="position:absolute;left:13321;top:2508;width:7098;height:2" coordorigin="13321,2508" coordsize="7098,2">
              <v:shape style="position:absolute;left:13321;top:2508;width:7098;height:2" coordorigin="13321,2508" coordsize="7098,0" path="m13321,2508l20419,2508e" filled="f" stroked="t" strokeweight=".580pt" strokecolor="#000000">
                <v:path arrowok="t"/>
              </v:shape>
            </v:group>
            <v:group style="position:absolute;left:278;top:2820;width:23234;height:2" coordorigin="278,2820" coordsize="23234,2">
              <v:shape style="position:absolute;left:278;top:2820;width:23234;height:2" coordorigin="278,2820" coordsize="23234,0" path="m278,2820l23513,2820e" filled="f" stroked="t" strokeweight=".58001pt" strokecolor="#000000">
                <v:path arrowok="t"/>
              </v:shape>
            </v:group>
            <v:group style="position:absolute;left:278;top:3310;width:23234;height:2" coordorigin="278,3310" coordsize="23234,2">
              <v:shape style="position:absolute;left:278;top:3310;width:23234;height:2" coordorigin="278,3310" coordsize="23234,0" path="m278,3310l23513,3310e" filled="f" stroked="t" strokeweight=".580pt" strokecolor="#000000">
                <v:path arrowok="t"/>
              </v:shape>
            </v:group>
            <v:group style="position:absolute;left:278;top:3800;width:23234;height:2" coordorigin="278,3800" coordsize="23234,2">
              <v:shape style="position:absolute;left:278;top:3800;width:23234;height:2" coordorigin="278,3800" coordsize="23234,0" path="m278,3800l23513,3800e" filled="f" stroked="t" strokeweight=".580pt" strokecolor="#000000">
                <v:path arrowok="t"/>
              </v:shape>
            </v:group>
            <v:group style="position:absolute;left:278;top:4289;width:23234;height:2" coordorigin="278,4289" coordsize="23234,2">
              <v:shape style="position:absolute;left:278;top:4289;width:23234;height:2" coordorigin="278,4289" coordsize="23234,0" path="m278,4289l23513,4289e" filled="f" stroked="t" strokeweight=".580pt" strokecolor="#000000">
                <v:path arrowok="t"/>
              </v:shape>
            </v:group>
            <v:group style="position:absolute;left:278;top:4781;width:23234;height:2" coordorigin="278,4781" coordsize="23234,2">
              <v:shape style="position:absolute;left:278;top:4781;width:23234;height:2" coordorigin="278,4781" coordsize="23234,0" path="m278,4781l23513,4781e" filled="f" stroked="t" strokeweight=".580pt" strokecolor="#000000">
                <v:path arrowok="t"/>
              </v:shape>
            </v:group>
            <v:group style="position:absolute;left:278;top:5271;width:23234;height:2" coordorigin="278,5271" coordsize="23234,2">
              <v:shape style="position:absolute;left:278;top:5271;width:23234;height:2" coordorigin="278,5271" coordsize="23234,0" path="m278,5271l23513,5271e" filled="f" stroked="t" strokeweight=".579980pt" strokecolor="#000000">
                <v:path arrowok="t"/>
              </v:shape>
            </v:group>
            <v:group style="position:absolute;left:278;top:5761;width:23234;height:2" coordorigin="278,5761" coordsize="23234,2">
              <v:shape style="position:absolute;left:278;top:5761;width:23234;height:2" coordorigin="278,5761" coordsize="23234,0" path="m278,5761l23513,5761e" filled="f" stroked="t" strokeweight=".579980pt" strokecolor="#000000">
                <v:path arrowok="t"/>
              </v:shape>
            </v:group>
            <v:group style="position:absolute;left:2547;top:6251;width:20966;height:2" coordorigin="2547,6251" coordsize="20966,2">
              <v:shape style="position:absolute;left:2547;top:6251;width:20966;height:2" coordorigin="2547,6251" coordsize="20966,0" path="m2547,6251l23513,6251e" filled="f" stroked="t" strokeweight=".58001pt" strokecolor="#000000">
                <v:path arrowok="t"/>
              </v:shape>
            </v:group>
            <v:group style="position:absolute;left:278;top:6740;width:23234;height:2" coordorigin="278,6740" coordsize="23234,2">
              <v:shape style="position:absolute;left:278;top:6740;width:23234;height:2" coordorigin="278,6740" coordsize="23234,0" path="m278,6740l23513,6740e" filled="f" stroked="t" strokeweight=".58001pt" strokecolor="#000000">
                <v:path arrowok="t"/>
              </v:shape>
            </v:group>
            <v:group style="position:absolute;left:2547;top:7230;width:20966;height:2" coordorigin="2547,7230" coordsize="20966,2">
              <v:shape style="position:absolute;left:2547;top:7230;width:20966;height:2" coordorigin="2547,7230" coordsize="20966,0" path="m2547,7230l23513,7230e" filled="f" stroked="t" strokeweight=".579980pt" strokecolor="#000000">
                <v:path arrowok="t"/>
              </v:shape>
            </v:group>
            <v:group style="position:absolute;left:278;top:7911;width:23234;height:2" coordorigin="278,7911" coordsize="23234,2">
              <v:shape style="position:absolute;left:278;top:7911;width:23234;height:2" coordorigin="278,7911" coordsize="23234,0" path="m278,7911l23513,7911e" filled="f" stroked="t" strokeweight=".58001pt" strokecolor="#000000">
                <v:path arrowok="t"/>
              </v:shape>
            </v:group>
            <v:group style="position:absolute;left:278;top:8403;width:23234;height:2" coordorigin="278,8403" coordsize="23234,2">
              <v:shape style="position:absolute;left:278;top:8403;width:23234;height:2" coordorigin="278,8403" coordsize="23234,0" path="m278,8403l23513,8403e" filled="f" stroked="t" strokeweight=".579980pt" strokecolor="#000000">
                <v:path arrowok="t"/>
              </v:shape>
            </v:group>
            <v:group style="position:absolute;left:2547;top:8893;width:18722;height:2" coordorigin="2547,8893" coordsize="18722,2">
              <v:shape style="position:absolute;left:2547;top:8893;width:18722;height:2" coordorigin="2547,8893" coordsize="18722,0" path="m2547,8893l21269,8893e" filled="f" stroked="t" strokeweight=".58001pt" strokecolor="#000000">
                <v:path arrowok="t"/>
              </v:shape>
            </v:group>
            <v:group style="position:absolute;left:278;top:9383;width:23234;height:2" coordorigin="278,9383" coordsize="23234,2">
              <v:shape style="position:absolute;left:278;top:9383;width:23234;height:2" coordorigin="278,9383" coordsize="23234,0" path="m278,9383l23513,9383e" filled="f" stroked="t" strokeweight=".579980pt" strokecolor="#000000">
                <v:path arrowok="t"/>
              </v:shape>
            </v:group>
            <v:group style="position:absolute;left:278;top:9873;width:23234;height:2" coordorigin="278,9873" coordsize="23234,2">
              <v:shape style="position:absolute;left:278;top:9873;width:23234;height:2" coordorigin="278,9873" coordsize="23234,0" path="m278,9873l23513,9873e" filled="f" stroked="t" strokeweight=".58001pt" strokecolor="#000000">
                <v:path arrowok="t"/>
              </v:shape>
            </v:group>
            <v:group style="position:absolute;left:278;top:10362;width:23234;height:2" coordorigin="278,10362" coordsize="23234,2">
              <v:shape style="position:absolute;left:278;top:10362;width:23234;height:2" coordorigin="278,10362" coordsize="23234,0" path="m278,10362l23513,10362e" filled="f" stroked="t" strokeweight=".579980pt" strokecolor="#000000">
                <v:path arrowok="t"/>
              </v:shape>
            </v:group>
            <v:group style="position:absolute;left:278;top:10852;width:23234;height:2" coordorigin="278,10852" coordsize="23234,2">
              <v:shape style="position:absolute;left:278;top:10852;width:23234;height:2" coordorigin="278,10852" coordsize="23234,0" path="m278,10852l23513,10852e" filled="f" stroked="t" strokeweight=".58004pt" strokecolor="#000000">
                <v:path arrowok="t"/>
              </v:shape>
            </v:group>
            <v:group style="position:absolute;left:278;top:11344;width:23234;height:2" coordorigin="278,11344" coordsize="23234,2">
              <v:shape style="position:absolute;left:278;top:11344;width:23234;height:2" coordorigin="278,11344" coordsize="23234,0" path="m278,11344l23513,11344e" filled="f" stroked="t" strokeweight=".579980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5" w:val="left" w:leader="none"/>
          <w:tab w:pos="1479" w:val="left" w:leader="none"/>
          <w:tab w:pos="2377" w:val="left" w:leader="none"/>
          <w:tab w:pos="5086" w:val="left" w:leader="none"/>
          <w:tab w:pos="6080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02938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02246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ng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100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line="136" w:lineRule="exact"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58" w:val="left" w:leader="none"/>
          <w:tab w:pos="2991" w:val="left" w:leader="none"/>
          <w:tab w:pos="4119" w:val="left" w:leader="none"/>
        </w:tabs>
        <w:spacing w:line="138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  <w:position w:val="5"/>
          <w:sz w:val="8"/>
          <w:szCs w:val="8"/>
        </w:rPr>
        <w:t>t</w:t>
      </w:r>
      <w:r>
        <w:rPr>
          <w:b w:val="0"/>
          <w:bCs w:val="0"/>
          <w:spacing w:val="0"/>
          <w:w w:val="100"/>
          <w:position w:val="5"/>
          <w:sz w:val="8"/>
          <w:szCs w:val="8"/>
        </w:rPr>
        <w:t>h</w:t>
      </w:r>
      <w:r>
        <w:rPr>
          <w:b w:val="0"/>
          <w:bCs w:val="0"/>
          <w:spacing w:val="0"/>
          <w:w w:val="100"/>
          <w:position w:val="5"/>
          <w:sz w:val="8"/>
          <w:szCs w:val="8"/>
        </w:rPr>
        <w:tab/>
      </w:r>
      <w:r>
        <w:rPr>
          <w:b w:val="0"/>
          <w:bCs w:val="0"/>
          <w:spacing w:val="0"/>
          <w:w w:val="100"/>
          <w:position w:val="0"/>
        </w:rPr>
        <w:t>P</w:t>
      </w:r>
      <w:r>
        <w:rPr>
          <w:b w:val="0"/>
          <w:bCs w:val="0"/>
          <w:spacing w:val="-2"/>
          <w:w w:val="100"/>
          <w:position w:val="0"/>
        </w:rPr>
        <w:t>r</w:t>
      </w:r>
      <w:r>
        <w:rPr>
          <w:b w:val="0"/>
          <w:bCs w:val="0"/>
          <w:spacing w:val="2"/>
          <w:w w:val="100"/>
          <w:position w:val="0"/>
        </w:rPr>
        <w:t>o</w:t>
      </w:r>
      <w:r>
        <w:rPr>
          <w:b w:val="0"/>
          <w:bCs w:val="0"/>
          <w:spacing w:val="0"/>
          <w:w w:val="100"/>
          <w:position w:val="0"/>
        </w:rPr>
        <w:t>du</w:t>
      </w:r>
      <w:r>
        <w:rPr>
          <w:b w:val="0"/>
          <w:bCs w:val="0"/>
          <w:spacing w:val="-1"/>
          <w:w w:val="100"/>
          <w:position w:val="0"/>
        </w:rPr>
        <w:t>c</w:t>
      </w:r>
      <w:r>
        <w:rPr>
          <w:b w:val="0"/>
          <w:bCs w:val="0"/>
          <w:spacing w:val="2"/>
          <w:w w:val="100"/>
          <w:position w:val="0"/>
        </w:rPr>
        <w:t>t</w:t>
      </w:r>
      <w:r>
        <w:rPr>
          <w:b w:val="0"/>
          <w:bCs w:val="0"/>
          <w:spacing w:val="-5"/>
          <w:w w:val="100"/>
          <w:position w:val="0"/>
        </w:rPr>
        <w:t>i</w:t>
      </w:r>
      <w:r>
        <w:rPr>
          <w:b w:val="0"/>
          <w:bCs w:val="0"/>
          <w:spacing w:val="2"/>
          <w:w w:val="100"/>
          <w:position w:val="0"/>
        </w:rPr>
        <w:t>o</w:t>
      </w:r>
      <w:r>
        <w:rPr>
          <w:b w:val="0"/>
          <w:bCs w:val="0"/>
          <w:spacing w:val="0"/>
          <w:w w:val="100"/>
          <w:position w:val="0"/>
        </w:rPr>
        <w:t>n</w:t>
      </w:r>
      <w:r>
        <w:rPr>
          <w:b w:val="0"/>
          <w:bCs w:val="0"/>
          <w:spacing w:val="-1"/>
          <w:w w:val="100"/>
          <w:position w:val="0"/>
        </w:rPr>
        <w:t> </w:t>
      </w:r>
      <w:r>
        <w:rPr>
          <w:b w:val="0"/>
          <w:bCs w:val="0"/>
          <w:spacing w:val="-1"/>
          <w:w w:val="100"/>
          <w:position w:val="0"/>
        </w:rPr>
        <w:t>a</w:t>
      </w:r>
      <w:r>
        <w:rPr>
          <w:b w:val="0"/>
          <w:bCs w:val="0"/>
          <w:spacing w:val="0"/>
          <w:w w:val="100"/>
          <w:position w:val="0"/>
        </w:rPr>
        <w:t>r</w:t>
      </w:r>
      <w:r>
        <w:rPr>
          <w:b w:val="0"/>
          <w:bCs w:val="0"/>
          <w:spacing w:val="-1"/>
          <w:w w:val="100"/>
          <w:position w:val="0"/>
        </w:rPr>
        <w:t>e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0"/>
          <w:w w:val="100"/>
          <w:position w:val="0"/>
        </w:rPr>
        <w:tab/>
      </w:r>
      <w:r>
        <w:rPr>
          <w:b w:val="0"/>
          <w:bCs w:val="0"/>
          <w:spacing w:val="-3"/>
          <w:w w:val="100"/>
          <w:position w:val="0"/>
        </w:rPr>
        <w:t>W</w:t>
      </w:r>
      <w:r>
        <w:rPr>
          <w:b w:val="0"/>
          <w:bCs w:val="0"/>
          <w:spacing w:val="-1"/>
          <w:w w:val="100"/>
          <w:position w:val="0"/>
        </w:rPr>
        <w:t>a</w:t>
      </w:r>
      <w:r>
        <w:rPr>
          <w:b w:val="0"/>
          <w:bCs w:val="0"/>
          <w:spacing w:val="2"/>
          <w:w w:val="100"/>
          <w:position w:val="0"/>
        </w:rPr>
        <w:t>t</w:t>
      </w:r>
      <w:r>
        <w:rPr>
          <w:b w:val="0"/>
          <w:bCs w:val="0"/>
          <w:spacing w:val="-1"/>
          <w:w w:val="100"/>
          <w:position w:val="0"/>
        </w:rPr>
        <w:t>e</w:t>
      </w:r>
      <w:r>
        <w:rPr>
          <w:b w:val="0"/>
          <w:bCs w:val="0"/>
          <w:spacing w:val="0"/>
          <w:w w:val="100"/>
          <w:position w:val="0"/>
        </w:rPr>
        <w:t>rs</w:t>
      </w:r>
    </w:p>
    <w:p>
      <w:pPr>
        <w:tabs>
          <w:tab w:pos="1913" w:val="left" w:leader="none"/>
          <w:tab w:pos="2693" w:val="left" w:leader="none"/>
          <w:tab w:pos="3613" w:val="left" w:leader="none"/>
          <w:tab w:pos="4537" w:val="left" w:leader="none"/>
          <w:tab w:pos="5456" w:val="left" w:leader="none"/>
          <w:tab w:pos="6450" w:val="left" w:leader="none"/>
          <w:tab w:pos="7371" w:val="left" w:leader="none"/>
          <w:tab w:pos="8221" w:val="left" w:leader="none"/>
          <w:tab w:pos="9008" w:val="left" w:leader="none"/>
        </w:tabs>
        <w:spacing w:line="181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SK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39" w:val="left" w:leader="none"/>
          <w:tab w:pos="9671" w:val="left" w:leader="none"/>
        </w:tabs>
        <w:spacing w:line="97" w:lineRule="exact"/>
        <w:ind w:left="152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04-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-16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7" w:lineRule="exact"/>
        <w:jc w:val="left"/>
        <w:sectPr>
          <w:type w:val="continuous"/>
          <w:pgSz w:w="23813" w:h="16840" w:orient="landscape"/>
          <w:pgMar w:top="1400" w:bottom="580" w:left="280" w:right="320"/>
          <w:cols w:num="3" w:equalWidth="0">
            <w:col w:w="6254" w:space="374"/>
            <w:col w:w="4459" w:space="334"/>
            <w:col w:w="11792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pgSz w:w="23813" w:h="16840" w:orient="landscape"/>
          <w:pgMar w:header="272" w:footer="396" w:top="1400" w:bottom="580" w:left="280" w:right="500"/>
        </w:sectPr>
      </w:pP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209" w:right="0"/>
        <w:jc w:val="left"/>
        <w:rPr>
          <w:b w:val="0"/>
          <w:bCs w:val="0"/>
        </w:rPr>
      </w:pPr>
      <w:r>
        <w:rPr>
          <w:spacing w:val="-3"/>
          <w:w w:val="95"/>
        </w:rPr>
        <w:t>W</w:t>
      </w:r>
      <w:r>
        <w:rPr>
          <w:spacing w:val="0"/>
          <w:w w:val="95"/>
        </w:rPr>
        <w:t>O</w:t>
      </w:r>
      <w:r>
        <w:rPr>
          <w:spacing w:val="1"/>
          <w:w w:val="95"/>
        </w:rPr>
        <w:t>R</w:t>
      </w:r>
      <w:r>
        <w:rPr>
          <w:spacing w:val="0"/>
          <w:w w:val="95"/>
        </w:rPr>
        <w:t>K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2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[4]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[5]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[6]</w:t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148" w:lineRule="exact"/>
        <w:ind w:left="140" w:right="0" w:hanging="17"/>
        <w:jc w:val="left"/>
        <w:rPr>
          <w:b w:val="0"/>
          <w:bCs w:val="0"/>
        </w:rPr>
      </w:pPr>
      <w:r>
        <w:rPr>
          <w:spacing w:val="0"/>
          <w:w w:val="95"/>
        </w:rPr>
        <w:t>CUSTOMER</w:t>
      </w:r>
      <w:r>
        <w:rPr>
          <w:spacing w:val="0"/>
          <w:w w:val="99"/>
        </w:rPr>
        <w:t> </w:t>
      </w: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[7]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[8]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2" w:right="0"/>
        <w:jc w:val="left"/>
        <w:rPr>
          <w:b w:val="0"/>
          <w:bCs w:val="0"/>
        </w:rPr>
      </w:pPr>
      <w:r>
        <w:rPr>
          <w:spacing w:val="0"/>
          <w:w w:val="95"/>
        </w:rPr>
        <w:t>DEPARTMEN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[9]</w:t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[10]</w:t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[11]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0" w:right="0"/>
        <w:jc w:val="left"/>
        <w:rPr>
          <w:b w:val="0"/>
          <w:bCs w:val="0"/>
        </w:rPr>
      </w:pPr>
      <w:r>
        <w:rPr>
          <w:spacing w:val="0"/>
          <w:w w:val="95"/>
        </w:rPr>
        <w:t>PRODUC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396" w:right="0"/>
        <w:jc w:val="left"/>
        <w:rPr>
          <w:b w:val="0"/>
          <w:bCs w:val="0"/>
        </w:rPr>
      </w:pPr>
      <w:r>
        <w:rPr>
          <w:spacing w:val="0"/>
          <w:w w:val="100"/>
        </w:rPr>
        <w:t>PM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4" w:right="0"/>
        <w:jc w:val="left"/>
        <w:rPr>
          <w:b w:val="0"/>
          <w:bCs w:val="0"/>
        </w:rPr>
      </w:pPr>
      <w:r>
        <w:rPr>
          <w:spacing w:val="0"/>
          <w:w w:val="100"/>
        </w:rPr>
        <w:t>INITIA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330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[14]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QU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tabs>
          <w:tab w:pos="811" w:val="left" w:leader="none"/>
          <w:tab w:pos="1668" w:val="left" w:leader="none"/>
          <w:tab w:pos="2610" w:val="left" w:leader="none"/>
          <w:tab w:pos="3466" w:val="left" w:leader="none"/>
          <w:tab w:pos="4455" w:val="left" w:leader="none"/>
        </w:tabs>
        <w:ind w:left="111" w:right="0"/>
        <w:jc w:val="left"/>
        <w:rPr>
          <w:b w:val="0"/>
          <w:bCs w:val="0"/>
        </w:rPr>
      </w:pPr>
      <w:r>
        <w:rPr>
          <w:spacing w:val="0"/>
          <w:w w:val="100"/>
        </w:rPr>
        <w:t>D</w:t>
      </w:r>
      <w:r>
        <w:rPr>
          <w:spacing w:val="-1"/>
          <w:w w:val="100"/>
        </w:rPr>
        <w:t>A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QUA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R</w:t>
      </w:r>
      <w:r>
        <w:rPr>
          <w:spacing w:val="1"/>
          <w:w w:val="100"/>
        </w:rPr>
        <w:t>L</w:t>
      </w:r>
      <w:r>
        <w:rPr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6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12" w:lineRule="exact"/>
        <w:ind w:left="197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tabs>
          <w:tab w:pos="958" w:val="left" w:leader="none"/>
        </w:tabs>
        <w:spacing w:line="119" w:lineRule="exact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-6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[15]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500"/>
          <w:cols w:num="16" w:equalWidth="0">
            <w:col w:w="252" w:space="180"/>
            <w:col w:w="635" w:space="208"/>
            <w:col w:w="855" w:space="136"/>
            <w:col w:w="252" w:space="2160"/>
            <w:col w:w="853" w:space="138"/>
            <w:col w:w="873" w:space="119"/>
            <w:col w:w="853" w:space="141"/>
            <w:col w:w="988" w:space="147"/>
            <w:col w:w="252" w:space="456"/>
            <w:col w:w="312" w:space="679"/>
            <w:col w:w="705" w:space="148"/>
            <w:col w:w="599" w:space="392"/>
            <w:col w:w="570" w:space="193"/>
            <w:col w:w="5222" w:space="176"/>
            <w:col w:w="1464" w:space="1023"/>
            <w:col w:w="2052"/>
          </w:cols>
        </w:sectPr>
      </w:pPr>
    </w:p>
    <w:p>
      <w:pPr>
        <w:spacing w:line="54" w:lineRule="exact"/>
        <w:ind w:left="116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S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/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0"/>
          <w:szCs w:val="10"/>
        </w:rPr>
      </w:r>
    </w:p>
    <w:p>
      <w:pPr>
        <w:pStyle w:val="Heading3"/>
        <w:spacing w:line="73" w:lineRule="exact"/>
        <w:ind w:right="0"/>
        <w:jc w:val="center"/>
        <w:rPr>
          <w:b w:val="0"/>
          <w:bCs w:val="0"/>
        </w:rPr>
      </w:pPr>
      <w:r>
        <w:rPr>
          <w:spacing w:val="0"/>
          <w:w w:val="95"/>
        </w:rPr>
        <w:br w:type="column"/>
      </w:r>
      <w:r>
        <w:rPr>
          <w:spacing w:val="-1"/>
          <w:w w:val="95"/>
        </w:rPr>
        <w:t>ORDER</w:t>
      </w:r>
      <w:r>
        <w:rPr>
          <w:b w:val="0"/>
          <w:bCs w:val="0"/>
          <w:spacing w:val="0"/>
          <w:w w:val="100"/>
        </w:rPr>
      </w:r>
    </w:p>
    <w:p>
      <w:pPr>
        <w:spacing w:line="149" w:lineRule="exact"/>
        <w:ind w:left="259" w:right="14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95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DESCRIPTION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S/N.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9" w:lineRule="exact"/>
        <w:ind w:left="215" w:right="97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before="1"/>
        <w:ind w:left="190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27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O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W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NER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850" w:val="left" w:leader="none"/>
        </w:tabs>
        <w:spacing w:line="14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FLOOR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LOCATION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713" w:val="left" w:leader="none"/>
        </w:tabs>
        <w:spacing w:line="116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PROCEDUR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106" w:lineRule="exact"/>
        <w:ind w:left="0" w:right="324" w:firstLine="0"/>
        <w:jc w:val="righ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L</w:t>
      </w:r>
      <w:r>
        <w:rPr>
          <w:rFonts w:ascii="Times New Roman" w:hAnsi="Times New Roman" w:cs="Times New Roman" w:eastAsia="Times New Roman"/>
          <w:b/>
          <w:bCs/>
          <w:spacing w:val="-5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DATE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pStyle w:val="Heading4"/>
        <w:tabs>
          <w:tab w:pos="893" w:val="left" w:leader="none"/>
          <w:tab w:pos="1815" w:val="left" w:leader="none"/>
          <w:tab w:pos="2739" w:val="left" w:leader="none"/>
          <w:tab w:pos="3658" w:val="left" w:leader="none"/>
          <w:tab w:pos="4652" w:val="left" w:leader="none"/>
          <w:tab w:pos="5574" w:val="left" w:leader="none"/>
          <w:tab w:pos="6421" w:val="left" w:leader="none"/>
        </w:tabs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2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68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after="0" w:line="68" w:lineRule="exact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  <w:cols w:num="14" w:equalWidth="0">
            <w:col w:w="323" w:space="181"/>
            <w:col w:w="584" w:space="438"/>
            <w:col w:w="380" w:space="1000"/>
            <w:col w:w="1017" w:space="855"/>
            <w:col w:w="678" w:space="359"/>
            <w:col w:w="587" w:space="312"/>
            <w:col w:w="771" w:space="580"/>
            <w:col w:w="1312" w:space="150"/>
            <w:col w:w="822" w:space="410"/>
            <w:col w:w="1449" w:space="128"/>
            <w:col w:w="596" w:space="150"/>
            <w:col w:w="6829" w:space="283"/>
            <w:col w:w="615" w:space="906"/>
            <w:col w:w="1318"/>
          </w:cols>
        </w:sectPr>
      </w:pP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5" w:val="left" w:leader="none"/>
          <w:tab w:pos="1479" w:val="left" w:leader="none"/>
          <w:tab w:pos="2377" w:val="left" w:leader="none"/>
          <w:tab w:pos="4832" w:val="left" w:leader="none"/>
          <w:tab w:pos="6080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03176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02448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All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12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3225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81" w:right="0"/>
        <w:jc w:val="left"/>
      </w:pP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89" w:val="left" w:leader="none"/>
          <w:tab w:pos="1769" w:val="left" w:leader="none"/>
          <w:tab w:pos="2689" w:val="left" w:leader="none"/>
          <w:tab w:pos="3613" w:val="left" w:leader="none"/>
          <w:tab w:pos="4532" w:val="left" w:leader="none"/>
          <w:tab w:pos="5526" w:val="left" w:leader="none"/>
          <w:tab w:pos="6447" w:val="left" w:leader="none"/>
          <w:tab w:pos="7297" w:val="left" w:leader="none"/>
          <w:tab w:pos="8084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06-D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47" w:val="left" w:leader="none"/>
        </w:tabs>
        <w:spacing w:line="98" w:lineRule="exact"/>
        <w:ind w:left="286" w:right="0"/>
        <w:jc w:val="left"/>
      </w:pPr>
      <w:r>
        <w:rPr>
          <w:b w:val="0"/>
          <w:bCs w:val="0"/>
          <w:spacing w:val="0"/>
          <w:w w:val="100"/>
        </w:rPr>
        <w:t>16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6254" w:space="374"/>
            <w:col w:w="2598" w:space="359"/>
            <w:col w:w="1503" w:space="334"/>
            <w:col w:w="687" w:space="237"/>
            <w:col w:w="10687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6080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03201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02464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SQT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296" w:right="0"/>
        <w:jc w:val="left"/>
      </w:pP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52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89" w:val="left" w:leader="none"/>
          <w:tab w:pos="1769" w:val="left" w:leader="none"/>
          <w:tab w:pos="2689" w:val="left" w:leader="none"/>
          <w:tab w:pos="3613" w:val="left" w:leader="none"/>
          <w:tab w:pos="4532" w:val="left" w:leader="none"/>
          <w:tab w:pos="5526" w:val="left" w:leader="none"/>
          <w:tab w:pos="6447" w:val="left" w:leader="none"/>
          <w:tab w:pos="7297" w:val="left" w:leader="none"/>
          <w:tab w:pos="8084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23-D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47" w:val="left" w:leader="none"/>
        </w:tabs>
        <w:spacing w:line="98" w:lineRule="exact"/>
        <w:ind w:left="286" w:right="0"/>
        <w:jc w:val="left"/>
      </w:pPr>
      <w:r>
        <w:rPr>
          <w:b w:val="0"/>
          <w:bCs w:val="0"/>
          <w:spacing w:val="0"/>
          <w:w w:val="100"/>
        </w:rPr>
        <w:t>16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6254" w:space="374"/>
            <w:col w:w="2598" w:space="359"/>
            <w:col w:w="1503" w:space="334"/>
            <w:col w:w="687" w:space="237"/>
            <w:col w:w="10687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0"/>
          <w:numId w:val="4"/>
        </w:num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47" w:val="left" w:leader="none"/>
        </w:tabs>
        <w:ind w:left="545" w:right="0" w:hanging="396"/>
        <w:jc w:val="left"/>
      </w:pPr>
      <w:r>
        <w:rPr>
          <w:b w:val="0"/>
          <w:bCs w:val="0"/>
          <w:spacing w:val="0"/>
          <w:w w:val="100"/>
        </w:rPr>
        <w:t>WO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03508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02618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Mo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  <w:sz w:val="12"/>
          <w:szCs w:val="12"/>
        </w:rPr>
        <w:t>N</w:t>
      </w:r>
      <w:r>
        <w:rPr>
          <w:b w:val="0"/>
          <w:bCs w:val="0"/>
          <w:spacing w:val="0"/>
          <w:w w:val="100"/>
          <w:sz w:val="12"/>
          <w:szCs w:val="12"/>
        </w:rPr>
        <w:t>A</w:t>
      </w:r>
      <w:r>
        <w:rPr>
          <w:b w:val="0"/>
          <w:bCs w:val="0"/>
          <w:spacing w:val="0"/>
          <w:w w:val="100"/>
          <w:sz w:val="12"/>
          <w:szCs w:val="12"/>
        </w:rPr>
        <w:tab/>
      </w:r>
      <w:r>
        <w:rPr>
          <w:b w:val="0"/>
          <w:bCs w:val="0"/>
          <w:spacing w:val="-2"/>
          <w:w w:val="95"/>
        </w:rPr>
        <w:t>T</w:t>
      </w:r>
      <w:r>
        <w:rPr>
          <w:b w:val="0"/>
          <w:bCs w:val="0"/>
          <w:spacing w:val="-2"/>
          <w:w w:val="95"/>
        </w:rPr>
        <w:t>E</w:t>
      </w:r>
      <w:r>
        <w:rPr>
          <w:b w:val="0"/>
          <w:bCs w:val="0"/>
          <w:spacing w:val="1"/>
          <w:w w:val="95"/>
        </w:rPr>
        <w:t>8</w:t>
      </w:r>
      <w:r>
        <w:rPr>
          <w:b w:val="0"/>
          <w:bCs w:val="0"/>
          <w:spacing w:val="0"/>
          <w:w w:val="95"/>
        </w:rPr>
        <w:t>273</w:t>
      </w:r>
      <w:r>
        <w:rPr>
          <w:b w:val="0"/>
          <w:bCs w:val="0"/>
          <w:spacing w:val="2"/>
          <w:w w:val="95"/>
        </w:rPr>
        <w:t>3</w:t>
      </w:r>
      <w:r>
        <w:rPr>
          <w:b w:val="0"/>
          <w:bCs w:val="0"/>
          <w:spacing w:val="-1"/>
          <w:w w:val="95"/>
        </w:rPr>
        <w:t>-</w:t>
      </w:r>
      <w:r>
        <w:rPr>
          <w:b w:val="0"/>
          <w:bCs w:val="0"/>
          <w:spacing w:val="0"/>
          <w:w w:val="95"/>
        </w:rPr>
        <w:t>1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47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03509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02619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4"/>
          <w:szCs w:val="14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Mo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4"/>
          <w:szCs w:val="14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4"/>
          <w:szCs w:val="14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95"/>
          <w:sz w:val="14"/>
          <w:szCs w:val="14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95"/>
          <w:sz w:val="14"/>
          <w:szCs w:val="1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95"/>
          <w:sz w:val="14"/>
          <w:szCs w:val="14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95"/>
          <w:sz w:val="14"/>
          <w:szCs w:val="14"/>
        </w:rPr>
        <w:t>273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95"/>
          <w:sz w:val="14"/>
          <w:szCs w:val="14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95"/>
          <w:sz w:val="14"/>
          <w:szCs w:val="14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95"/>
          <w:sz w:val="14"/>
          <w:szCs w:val="14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4"/>
        </w:num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47" w:val="left" w:leader="none"/>
        </w:tabs>
        <w:ind w:left="545" w:right="0" w:hanging="396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03510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02620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4"/>
          <w:szCs w:val="14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Mo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4"/>
          <w:szCs w:val="14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4"/>
          <w:szCs w:val="14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95"/>
          <w:sz w:val="14"/>
          <w:szCs w:val="14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95"/>
          <w:sz w:val="14"/>
          <w:szCs w:val="1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95"/>
          <w:sz w:val="14"/>
          <w:szCs w:val="14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95"/>
          <w:sz w:val="14"/>
          <w:szCs w:val="14"/>
        </w:rPr>
        <w:t>273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95"/>
          <w:sz w:val="14"/>
          <w:szCs w:val="14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95"/>
          <w:sz w:val="14"/>
          <w:szCs w:val="14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95"/>
          <w:sz w:val="14"/>
          <w:szCs w:val="14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180" w:right="0"/>
        <w:jc w:val="left"/>
      </w:pP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180" w:right="0"/>
        <w:jc w:val="left"/>
      </w:pP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180" w:right="0"/>
        <w:jc w:val="left"/>
      </w:pP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76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I04071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176" w:right="0" w:hanging="27"/>
        <w:jc w:val="left"/>
      </w:pP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I04071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176" w:right="0" w:hanging="27"/>
        <w:jc w:val="left"/>
      </w:pP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I04071</w:t>
      </w:r>
    </w:p>
    <w:p>
      <w:pPr>
        <w:tabs>
          <w:tab w:pos="1001" w:val="left" w:leader="none"/>
          <w:tab w:pos="1781" w:val="left" w:leader="none"/>
          <w:tab w:pos="2701" w:val="left" w:leader="none"/>
          <w:tab w:pos="3625" w:val="left" w:leader="none"/>
          <w:tab w:pos="4544" w:val="left" w:leader="none"/>
          <w:tab w:pos="5538" w:val="left" w:leader="none"/>
          <w:tab w:pos="6459" w:val="left" w:leader="none"/>
          <w:tab w:pos="7309" w:val="left" w:leader="none"/>
          <w:tab w:pos="8096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03-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59" w:val="left" w:leader="none"/>
        </w:tabs>
        <w:spacing w:line="98" w:lineRule="exact"/>
        <w:ind w:left="298" w:right="0"/>
        <w:jc w:val="left"/>
      </w:pP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001" w:val="left" w:leader="none"/>
          <w:tab w:pos="1781" w:val="left" w:leader="none"/>
          <w:tab w:pos="2701" w:val="left" w:leader="none"/>
          <w:tab w:pos="3625" w:val="left" w:leader="none"/>
          <w:tab w:pos="4544" w:val="left" w:leader="none"/>
          <w:tab w:pos="5538" w:val="left" w:leader="none"/>
          <w:tab w:pos="6459" w:val="left" w:leader="none"/>
          <w:tab w:pos="7309" w:val="left" w:leader="none"/>
          <w:tab w:pos="8096" w:val="left" w:leader="none"/>
        </w:tabs>
        <w:spacing w:line="182" w:lineRule="exact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03-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59" w:val="left" w:leader="none"/>
        </w:tabs>
        <w:spacing w:line="98" w:lineRule="exact"/>
        <w:ind w:left="298" w:right="0"/>
        <w:jc w:val="left"/>
      </w:pP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001" w:val="left" w:leader="none"/>
          <w:tab w:pos="1781" w:val="left" w:leader="none"/>
          <w:tab w:pos="2701" w:val="left" w:leader="none"/>
          <w:tab w:pos="3625" w:val="left" w:leader="none"/>
          <w:tab w:pos="4544" w:val="left" w:leader="none"/>
          <w:tab w:pos="5538" w:val="left" w:leader="none"/>
          <w:tab w:pos="6459" w:val="left" w:leader="none"/>
          <w:tab w:pos="7309" w:val="left" w:leader="none"/>
          <w:tab w:pos="8096" w:val="left" w:leader="none"/>
        </w:tabs>
        <w:spacing w:line="181" w:lineRule="exact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03-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59" w:val="left" w:leader="none"/>
        </w:tabs>
        <w:spacing w:line="97" w:lineRule="exact"/>
        <w:ind w:left="298" w:right="0"/>
        <w:jc w:val="left"/>
      </w:pP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7" w:lineRule="exact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6485" w:space="143"/>
            <w:col w:w="2598" w:space="359"/>
            <w:col w:w="1503" w:space="329"/>
            <w:col w:w="694" w:space="223"/>
            <w:col w:w="10699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0"/>
          <w:numId w:val="4"/>
        </w:num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47" w:val="left" w:leader="none"/>
        </w:tabs>
        <w:ind w:left="545" w:right="0" w:hanging="396"/>
        <w:jc w:val="left"/>
      </w:pPr>
      <w:r>
        <w:rPr>
          <w:b w:val="0"/>
          <w:bCs w:val="0"/>
          <w:spacing w:val="0"/>
          <w:w w:val="100"/>
        </w:rPr>
        <w:t>WO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03511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02621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Mo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  <w:sz w:val="12"/>
          <w:szCs w:val="12"/>
        </w:rPr>
        <w:t>N</w:t>
      </w:r>
      <w:r>
        <w:rPr>
          <w:b w:val="0"/>
          <w:bCs w:val="0"/>
          <w:spacing w:val="0"/>
          <w:w w:val="100"/>
          <w:sz w:val="12"/>
          <w:szCs w:val="12"/>
        </w:rPr>
        <w:t>A</w:t>
      </w:r>
      <w:r>
        <w:rPr>
          <w:b w:val="0"/>
          <w:bCs w:val="0"/>
          <w:spacing w:val="0"/>
          <w:w w:val="100"/>
          <w:sz w:val="12"/>
          <w:szCs w:val="12"/>
        </w:rPr>
        <w:tab/>
      </w:r>
      <w:r>
        <w:rPr>
          <w:b w:val="0"/>
          <w:bCs w:val="0"/>
          <w:spacing w:val="-2"/>
          <w:w w:val="95"/>
        </w:rPr>
        <w:t>T</w:t>
      </w:r>
      <w:r>
        <w:rPr>
          <w:b w:val="0"/>
          <w:bCs w:val="0"/>
          <w:spacing w:val="-2"/>
          <w:w w:val="95"/>
        </w:rPr>
        <w:t>E</w:t>
      </w:r>
      <w:r>
        <w:rPr>
          <w:b w:val="0"/>
          <w:bCs w:val="0"/>
          <w:spacing w:val="1"/>
          <w:w w:val="95"/>
        </w:rPr>
        <w:t>8</w:t>
      </w:r>
      <w:r>
        <w:rPr>
          <w:b w:val="0"/>
          <w:bCs w:val="0"/>
          <w:spacing w:val="0"/>
          <w:w w:val="95"/>
        </w:rPr>
        <w:t>273</w:t>
      </w:r>
      <w:r>
        <w:rPr>
          <w:b w:val="0"/>
          <w:bCs w:val="0"/>
          <w:spacing w:val="2"/>
          <w:w w:val="95"/>
        </w:rPr>
        <w:t>3</w:t>
      </w:r>
      <w:r>
        <w:rPr>
          <w:b w:val="0"/>
          <w:bCs w:val="0"/>
          <w:spacing w:val="-1"/>
          <w:w w:val="95"/>
        </w:rPr>
        <w:t>-</w:t>
      </w:r>
      <w:r>
        <w:rPr>
          <w:b w:val="0"/>
          <w:bCs w:val="0"/>
          <w:spacing w:val="0"/>
          <w:w w:val="95"/>
        </w:rPr>
        <w:t>4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line="137" w:lineRule="exact"/>
        <w:ind w:left="180" w:right="0"/>
        <w:jc w:val="left"/>
      </w:pP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76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I04071</w:t>
      </w:r>
    </w:p>
    <w:p>
      <w:pPr>
        <w:tabs>
          <w:tab w:pos="1001" w:val="left" w:leader="none"/>
          <w:tab w:pos="1781" w:val="left" w:leader="none"/>
          <w:tab w:pos="2701" w:val="left" w:leader="none"/>
          <w:tab w:pos="3625" w:val="left" w:leader="none"/>
          <w:tab w:pos="4544" w:val="left" w:leader="none"/>
          <w:tab w:pos="5538" w:val="left" w:leader="none"/>
          <w:tab w:pos="6459" w:val="left" w:leader="none"/>
          <w:tab w:pos="7309" w:val="left" w:leader="none"/>
          <w:tab w:pos="8096" w:val="left" w:leader="none"/>
        </w:tabs>
        <w:spacing w:line="181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03-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59" w:val="left" w:leader="none"/>
        </w:tabs>
        <w:spacing w:line="97" w:lineRule="exact"/>
        <w:ind w:left="298" w:right="0"/>
        <w:jc w:val="left"/>
      </w:pP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7" w:lineRule="exact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6485" w:space="143"/>
            <w:col w:w="2598" w:space="359"/>
            <w:col w:w="1503" w:space="329"/>
            <w:col w:w="694" w:space="223"/>
            <w:col w:w="10699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0"/>
          <w:numId w:val="4"/>
        </w:num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47" w:val="left" w:leader="none"/>
        </w:tabs>
        <w:ind w:left="545" w:right="0" w:hanging="396"/>
        <w:jc w:val="left"/>
      </w:pPr>
      <w:r>
        <w:rPr>
          <w:b w:val="0"/>
          <w:bCs w:val="0"/>
          <w:spacing w:val="0"/>
          <w:w w:val="100"/>
        </w:rPr>
        <w:t>WO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03512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02622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Mo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  <w:sz w:val="12"/>
          <w:szCs w:val="12"/>
        </w:rPr>
        <w:t>N</w:t>
      </w:r>
      <w:r>
        <w:rPr>
          <w:b w:val="0"/>
          <w:bCs w:val="0"/>
          <w:spacing w:val="0"/>
          <w:w w:val="100"/>
          <w:sz w:val="12"/>
          <w:szCs w:val="12"/>
        </w:rPr>
        <w:t>A</w:t>
      </w:r>
      <w:r>
        <w:rPr>
          <w:b w:val="0"/>
          <w:bCs w:val="0"/>
          <w:spacing w:val="0"/>
          <w:w w:val="100"/>
          <w:sz w:val="12"/>
          <w:szCs w:val="12"/>
        </w:rPr>
        <w:tab/>
      </w:r>
      <w:r>
        <w:rPr>
          <w:b w:val="0"/>
          <w:bCs w:val="0"/>
          <w:spacing w:val="-2"/>
          <w:w w:val="95"/>
        </w:rPr>
        <w:t>T</w:t>
      </w:r>
      <w:r>
        <w:rPr>
          <w:b w:val="0"/>
          <w:bCs w:val="0"/>
          <w:spacing w:val="-2"/>
          <w:w w:val="95"/>
        </w:rPr>
        <w:t>E</w:t>
      </w:r>
      <w:r>
        <w:rPr>
          <w:b w:val="0"/>
          <w:bCs w:val="0"/>
          <w:spacing w:val="1"/>
          <w:w w:val="95"/>
        </w:rPr>
        <w:t>8</w:t>
      </w:r>
      <w:r>
        <w:rPr>
          <w:b w:val="0"/>
          <w:bCs w:val="0"/>
          <w:spacing w:val="0"/>
          <w:w w:val="95"/>
        </w:rPr>
        <w:t>273</w:t>
      </w:r>
      <w:r>
        <w:rPr>
          <w:b w:val="0"/>
          <w:bCs w:val="0"/>
          <w:spacing w:val="2"/>
          <w:w w:val="95"/>
        </w:rPr>
        <w:t>3</w:t>
      </w:r>
      <w:r>
        <w:rPr>
          <w:b w:val="0"/>
          <w:bCs w:val="0"/>
          <w:spacing w:val="-1"/>
          <w:w w:val="95"/>
        </w:rPr>
        <w:t>-</w:t>
      </w:r>
      <w:r>
        <w:rPr>
          <w:b w:val="0"/>
          <w:bCs w:val="0"/>
          <w:spacing w:val="0"/>
          <w:w w:val="95"/>
        </w:rPr>
        <w:t>5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180" w:right="0"/>
        <w:jc w:val="left"/>
      </w:pP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76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I04071</w:t>
      </w:r>
    </w:p>
    <w:p>
      <w:pPr>
        <w:tabs>
          <w:tab w:pos="1001" w:val="left" w:leader="none"/>
          <w:tab w:pos="1781" w:val="left" w:leader="none"/>
          <w:tab w:pos="2701" w:val="left" w:leader="none"/>
          <w:tab w:pos="3625" w:val="left" w:leader="none"/>
          <w:tab w:pos="4544" w:val="left" w:leader="none"/>
          <w:tab w:pos="5538" w:val="left" w:leader="none"/>
          <w:tab w:pos="6459" w:val="left" w:leader="none"/>
          <w:tab w:pos="7309" w:val="left" w:leader="none"/>
          <w:tab w:pos="8096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03-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59" w:val="left" w:leader="none"/>
        </w:tabs>
        <w:spacing w:line="98" w:lineRule="exact"/>
        <w:ind w:left="298" w:right="0"/>
        <w:jc w:val="left"/>
      </w:pP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6485" w:space="143"/>
            <w:col w:w="2598" w:space="359"/>
            <w:col w:w="1503" w:space="329"/>
            <w:col w:w="694" w:space="223"/>
            <w:col w:w="10699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0"/>
          <w:numId w:val="4"/>
        </w:num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47" w:val="left" w:leader="none"/>
        </w:tabs>
        <w:ind w:left="545" w:right="0" w:hanging="396"/>
        <w:jc w:val="left"/>
      </w:pPr>
      <w:r>
        <w:rPr>
          <w:b w:val="0"/>
          <w:bCs w:val="0"/>
          <w:spacing w:val="0"/>
          <w:w w:val="100"/>
        </w:rPr>
        <w:t>WO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03513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02623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Mo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  <w:sz w:val="12"/>
          <w:szCs w:val="12"/>
        </w:rPr>
        <w:t>N</w:t>
      </w:r>
      <w:r>
        <w:rPr>
          <w:b w:val="0"/>
          <w:bCs w:val="0"/>
          <w:spacing w:val="0"/>
          <w:w w:val="100"/>
          <w:sz w:val="12"/>
          <w:szCs w:val="12"/>
        </w:rPr>
        <w:t>A</w:t>
      </w:r>
      <w:r>
        <w:rPr>
          <w:b w:val="0"/>
          <w:bCs w:val="0"/>
          <w:spacing w:val="0"/>
          <w:w w:val="100"/>
          <w:sz w:val="12"/>
          <w:szCs w:val="12"/>
        </w:rPr>
        <w:tab/>
      </w:r>
      <w:r>
        <w:rPr>
          <w:b w:val="0"/>
          <w:bCs w:val="0"/>
          <w:spacing w:val="-2"/>
          <w:w w:val="95"/>
        </w:rPr>
        <w:t>T</w:t>
      </w:r>
      <w:r>
        <w:rPr>
          <w:b w:val="0"/>
          <w:bCs w:val="0"/>
          <w:spacing w:val="-2"/>
          <w:w w:val="95"/>
        </w:rPr>
        <w:t>E</w:t>
      </w:r>
      <w:r>
        <w:rPr>
          <w:b w:val="0"/>
          <w:bCs w:val="0"/>
          <w:spacing w:val="1"/>
          <w:w w:val="95"/>
        </w:rPr>
        <w:t>8</w:t>
      </w:r>
      <w:r>
        <w:rPr>
          <w:b w:val="0"/>
          <w:bCs w:val="0"/>
          <w:spacing w:val="0"/>
          <w:w w:val="95"/>
        </w:rPr>
        <w:t>273</w:t>
      </w:r>
      <w:r>
        <w:rPr>
          <w:b w:val="0"/>
          <w:bCs w:val="0"/>
          <w:spacing w:val="2"/>
          <w:w w:val="95"/>
        </w:rPr>
        <w:t>3</w:t>
      </w:r>
      <w:r>
        <w:rPr>
          <w:b w:val="0"/>
          <w:bCs w:val="0"/>
          <w:spacing w:val="-1"/>
          <w:w w:val="95"/>
        </w:rPr>
        <w:t>-</w:t>
      </w:r>
      <w:r>
        <w:rPr>
          <w:b w:val="0"/>
          <w:bCs w:val="0"/>
          <w:spacing w:val="0"/>
          <w:w w:val="95"/>
        </w:rPr>
        <w:t>6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62" w:val="left" w:leader="none"/>
        </w:tabs>
        <w:spacing w:before="1"/>
        <w:ind w:left="180" w:right="0"/>
        <w:jc w:val="left"/>
      </w:pP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76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I04071</w:t>
      </w:r>
    </w:p>
    <w:p>
      <w:pPr>
        <w:tabs>
          <w:tab w:pos="1001" w:val="left" w:leader="none"/>
          <w:tab w:pos="1781" w:val="left" w:leader="none"/>
          <w:tab w:pos="2701" w:val="left" w:leader="none"/>
          <w:tab w:pos="3625" w:val="left" w:leader="none"/>
          <w:tab w:pos="4544" w:val="left" w:leader="none"/>
          <w:tab w:pos="5538" w:val="left" w:leader="none"/>
          <w:tab w:pos="6459" w:val="left" w:leader="none"/>
          <w:tab w:pos="7309" w:val="left" w:leader="none"/>
          <w:tab w:pos="8096" w:val="left" w:leader="none"/>
        </w:tabs>
        <w:spacing w:line="182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03-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5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59" w:val="left" w:leader="none"/>
        </w:tabs>
        <w:spacing w:line="98" w:lineRule="exact"/>
        <w:ind w:left="298" w:right="0"/>
        <w:jc w:val="left"/>
      </w:pP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6485" w:space="143"/>
            <w:col w:w="2598" w:space="359"/>
            <w:col w:w="1503" w:space="329"/>
            <w:col w:w="694" w:space="223"/>
            <w:col w:w="10699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890" w:val="left" w:leader="none"/>
        </w:tabs>
        <w:ind w:left="14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91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00157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00321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007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186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007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180" w:lineRule="exact" w:before="3"/>
        <w:rPr>
          <w:sz w:val="18"/>
          <w:szCs w:val="18"/>
        </w:rPr>
      </w:pPr>
      <w:r>
        <w:rPr/>
        <w:br w:type="column"/>
      </w: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65" w:val="left" w:leader="none"/>
        </w:tabs>
        <w:spacing w:line="156" w:lineRule="exact"/>
        <w:ind w:left="411" w:right="0"/>
        <w:jc w:val="left"/>
      </w:pPr>
      <w:r>
        <w:rPr>
          <w:b w:val="0"/>
          <w:bCs w:val="0"/>
          <w:spacing w:val="0"/>
          <w:w w:val="100"/>
          <w:position w:val="2"/>
        </w:rPr>
        <w:t>T</w:t>
      </w:r>
      <w:r>
        <w:rPr>
          <w:b w:val="0"/>
          <w:bCs w:val="0"/>
          <w:spacing w:val="-1"/>
          <w:w w:val="100"/>
          <w:position w:val="2"/>
        </w:rPr>
        <w:t>e</w:t>
      </w:r>
      <w:r>
        <w:rPr>
          <w:b w:val="0"/>
          <w:bCs w:val="0"/>
          <w:spacing w:val="-2"/>
          <w:w w:val="100"/>
          <w:position w:val="2"/>
        </w:rPr>
        <w:t>s</w:t>
      </w:r>
      <w:r>
        <w:rPr>
          <w:b w:val="0"/>
          <w:bCs w:val="0"/>
          <w:spacing w:val="0"/>
          <w:w w:val="100"/>
          <w:position w:val="2"/>
        </w:rPr>
        <w:t>t</w:t>
      </w:r>
      <w:r>
        <w:rPr>
          <w:b w:val="0"/>
          <w:bCs w:val="0"/>
          <w:spacing w:val="0"/>
          <w:w w:val="100"/>
          <w:position w:val="2"/>
        </w:rPr>
        <w:tab/>
      </w:r>
      <w:r>
        <w:rPr>
          <w:b w:val="0"/>
          <w:bCs w:val="0"/>
          <w:spacing w:val="-3"/>
          <w:w w:val="100"/>
          <w:position w:val="0"/>
        </w:rPr>
        <w:t>W</w:t>
      </w:r>
      <w:r>
        <w:rPr>
          <w:b w:val="0"/>
          <w:bCs w:val="0"/>
          <w:spacing w:val="-1"/>
          <w:w w:val="100"/>
          <w:position w:val="0"/>
        </w:rPr>
        <w:t>a</w:t>
      </w:r>
      <w:r>
        <w:rPr>
          <w:b w:val="0"/>
          <w:bCs w:val="0"/>
          <w:spacing w:val="2"/>
          <w:w w:val="100"/>
          <w:position w:val="0"/>
        </w:rPr>
        <w:t>t</w:t>
      </w:r>
      <w:r>
        <w:rPr>
          <w:b w:val="0"/>
          <w:bCs w:val="0"/>
          <w:spacing w:val="-1"/>
          <w:w w:val="100"/>
          <w:position w:val="0"/>
        </w:rPr>
        <w:t>e</w:t>
      </w:r>
      <w:r>
        <w:rPr>
          <w:b w:val="0"/>
          <w:bCs w:val="0"/>
          <w:spacing w:val="0"/>
          <w:w w:val="100"/>
          <w:position w:val="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2" w:lineRule="auto"/>
        <w:ind w:right="0" w:firstLine="88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49" w:right="0"/>
        <w:jc w:val="center"/>
      </w:pPr>
      <w:r>
        <w:rPr>
          <w:b w:val="0"/>
          <w:bCs w:val="0"/>
          <w:spacing w:val="0"/>
          <w:w w:val="100"/>
        </w:rPr>
        <w:t>25-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before="1"/>
        <w:ind w:left="259" w:right="109"/>
        <w:jc w:val="center"/>
      </w:pPr>
      <w:r>
        <w:rPr>
          <w:b w:val="0"/>
          <w:bCs w:val="0"/>
          <w:spacing w:val="0"/>
          <w:w w:val="100"/>
        </w:rPr>
        <w:t>11</w:t>
      </w:r>
    </w:p>
    <w:p>
      <w:pPr>
        <w:spacing w:line="100" w:lineRule="exact" w:before="1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929" w:val="left" w:leader="none"/>
          <w:tab w:pos="1849" w:val="left" w:leader="none"/>
          <w:tab w:pos="2773" w:val="left" w:leader="none"/>
          <w:tab w:pos="3692" w:val="left" w:leader="none"/>
          <w:tab w:pos="4686" w:val="left" w:leader="none"/>
          <w:tab w:pos="5607" w:val="left" w:leader="none"/>
          <w:tab w:pos="6457" w:val="left" w:leader="none"/>
          <w:tab w:pos="7244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4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240" w:lineRule="auto" w:before="1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03864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13/12/17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E/123/17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240" w:lineRule="auto"/>
        <w:jc w:val="left"/>
        <w:sectPr>
          <w:type w:val="continuous"/>
          <w:pgSz w:w="23813" w:h="16840" w:orient="landscape"/>
          <w:pgMar w:top="1400" w:bottom="580" w:left="280" w:right="500"/>
          <w:cols w:num="7" w:equalWidth="0">
            <w:col w:w="6443" w:space="184"/>
            <w:col w:w="2598" w:space="256"/>
            <w:col w:w="1606" w:space="360"/>
            <w:col w:w="637" w:space="268"/>
            <w:col w:w="528" w:space="304"/>
            <w:col w:w="7505" w:space="253"/>
            <w:col w:w="2091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890" w:val="left" w:leader="none"/>
        </w:tabs>
        <w:ind w:left="14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92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00162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00326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014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191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014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120" w:lineRule="exact" w:before="4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spacing w:line="242" w:lineRule="auto"/>
        <w:ind w:left="411" w:right="0" w:hanging="262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</w:p>
    <w:p>
      <w:pPr>
        <w:spacing w:line="130" w:lineRule="exact" w:before="9"/>
        <w:rPr>
          <w:sz w:val="13"/>
          <w:szCs w:val="13"/>
        </w:rPr>
      </w:pPr>
      <w:r>
        <w:rPr/>
        <w:br w:type="column"/>
      </w: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2" w:lineRule="auto"/>
        <w:ind w:right="0" w:firstLine="88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49" w:right="0"/>
        <w:jc w:val="center"/>
      </w:pPr>
      <w:r>
        <w:rPr>
          <w:b w:val="0"/>
          <w:bCs w:val="0"/>
          <w:spacing w:val="0"/>
          <w:w w:val="100"/>
        </w:rPr>
        <w:t>25-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before="1"/>
        <w:ind w:left="259" w:right="109"/>
        <w:jc w:val="center"/>
      </w:pPr>
      <w:r>
        <w:rPr>
          <w:b w:val="0"/>
          <w:bCs w:val="0"/>
          <w:spacing w:val="0"/>
          <w:w w:val="100"/>
        </w:rPr>
        <w:t>11</w:t>
      </w:r>
    </w:p>
    <w:p>
      <w:pPr>
        <w:spacing w:line="100" w:lineRule="exact" w:before="1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929" w:val="left" w:leader="none"/>
          <w:tab w:pos="1849" w:val="left" w:leader="none"/>
          <w:tab w:pos="2773" w:val="left" w:leader="none"/>
          <w:tab w:pos="3692" w:val="left" w:leader="none"/>
          <w:tab w:pos="4686" w:val="left" w:leader="none"/>
          <w:tab w:pos="5607" w:val="left" w:leader="none"/>
          <w:tab w:pos="6457" w:val="left" w:leader="none"/>
          <w:tab w:pos="7244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4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240" w:lineRule="auto" w:before="1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03865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13/12/17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1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E/124/17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240" w:lineRule="auto"/>
        <w:jc w:val="left"/>
        <w:sectPr>
          <w:type w:val="continuous"/>
          <w:pgSz w:w="23813" w:h="16840" w:orient="landscape"/>
          <w:pgMar w:top="1400" w:bottom="580" w:left="280" w:right="500"/>
          <w:cols w:num="8" w:equalWidth="0">
            <w:col w:w="6443" w:space="184"/>
            <w:col w:w="2598" w:space="256"/>
            <w:col w:w="886" w:space="230"/>
            <w:col w:w="489" w:space="360"/>
            <w:col w:w="637" w:space="268"/>
            <w:col w:w="528" w:space="304"/>
            <w:col w:w="7505" w:space="253"/>
            <w:col w:w="2092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893" w:val="left" w:leader="none"/>
        </w:tabs>
        <w:ind w:left="14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93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00167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00331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026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196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026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65" w:val="left" w:leader="none"/>
        </w:tabs>
        <w:spacing w:line="137" w:lineRule="exact"/>
        <w:ind w:left="411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right="0" w:firstLine="88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49" w:right="0"/>
        <w:jc w:val="center"/>
      </w:pPr>
      <w:r>
        <w:rPr>
          <w:b w:val="0"/>
          <w:bCs w:val="0"/>
          <w:spacing w:val="0"/>
          <w:w w:val="100"/>
        </w:rPr>
        <w:t>25-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line="137" w:lineRule="exact"/>
        <w:ind w:left="259" w:right="109"/>
        <w:jc w:val="center"/>
      </w:pPr>
      <w:r>
        <w:rPr>
          <w:b w:val="0"/>
          <w:bCs w:val="0"/>
          <w:spacing w:val="0"/>
          <w:w w:val="100"/>
        </w:rPr>
        <w:t>11</w:t>
      </w:r>
    </w:p>
    <w:p>
      <w:pPr>
        <w:spacing w:line="100" w:lineRule="exact" w:before="1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929" w:val="left" w:leader="none"/>
          <w:tab w:pos="1849" w:val="left" w:leader="none"/>
          <w:tab w:pos="2773" w:val="left" w:leader="none"/>
          <w:tab w:pos="3692" w:val="left" w:leader="none"/>
          <w:tab w:pos="4686" w:val="left" w:leader="none"/>
          <w:tab w:pos="5607" w:val="left" w:leader="none"/>
          <w:tab w:pos="6457" w:val="left" w:leader="none"/>
          <w:tab w:pos="7244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137" w:lineRule="exact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03962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</w:p>
    <w:p>
      <w:pPr>
        <w:pStyle w:val="BodyText"/>
        <w:spacing w:line="136" w:lineRule="exact" w:before="4"/>
        <w:ind w:right="0"/>
        <w:jc w:val="left"/>
      </w:pPr>
      <w:r>
        <w:rPr>
          <w:b w:val="0"/>
          <w:bCs w:val="0"/>
          <w:spacing w:val="0"/>
          <w:w w:val="100"/>
        </w:rPr>
        <w:t>22/02/18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500"/>
          <w:cols w:num="7" w:equalWidth="0">
            <w:col w:w="6439" w:space="189"/>
            <w:col w:w="2598" w:space="256"/>
            <w:col w:w="1606" w:space="360"/>
            <w:col w:w="637" w:space="268"/>
            <w:col w:w="528" w:space="304"/>
            <w:col w:w="7505" w:space="253"/>
            <w:col w:w="2090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6080" w:val="left" w:leader="none"/>
        </w:tabs>
        <w:ind w:left="14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94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00169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00333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289002227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(#0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199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65" w:val="left" w:leader="none"/>
        </w:tabs>
        <w:spacing w:line="137" w:lineRule="exact"/>
        <w:ind w:left="411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right="0" w:firstLine="88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tabs>
          <w:tab w:pos="982" w:val="left" w:leader="none"/>
          <w:tab w:pos="1762" w:val="left" w:leader="none"/>
          <w:tab w:pos="2682" w:val="left" w:leader="none"/>
          <w:tab w:pos="3606" w:val="left" w:leader="none"/>
          <w:tab w:pos="4525" w:val="left" w:leader="none"/>
          <w:tab w:pos="5518" w:val="left" w:leader="none"/>
          <w:tab w:pos="6440" w:val="left" w:leader="none"/>
          <w:tab w:pos="7290" w:val="left" w:leader="none"/>
          <w:tab w:pos="8077" w:val="left" w:leader="none"/>
        </w:tabs>
        <w:spacing w:line="181" w:lineRule="exact" w:before="81"/>
        <w:ind w:left="14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25-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7" w:lineRule="exact"/>
        <w:ind w:left="279" w:right="0"/>
        <w:jc w:val="left"/>
      </w:pPr>
      <w:r>
        <w:rPr>
          <w:b w:val="0"/>
          <w:bCs w:val="0"/>
          <w:spacing w:val="0"/>
          <w:w w:val="100"/>
        </w:rPr>
        <w:t>11</w:t>
      </w:r>
    </w:p>
    <w:p>
      <w:pPr>
        <w:pStyle w:val="BodyText"/>
        <w:spacing w:before="85"/>
        <w:ind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137" w:lineRule="exact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137" w:lineRule="exact"/>
        <w:jc w:val="left"/>
        <w:sectPr>
          <w:type w:val="continuous"/>
          <w:pgSz w:w="23813" w:h="16840" w:orient="landscape"/>
          <w:pgMar w:top="1400" w:bottom="580" w:left="280" w:right="500"/>
          <w:cols w:num="6" w:equalWidth="0">
            <w:col w:w="6254" w:space="374"/>
            <w:col w:w="2598" w:space="256"/>
            <w:col w:w="1606" w:space="360"/>
            <w:col w:w="637" w:space="268"/>
            <w:col w:w="8338" w:space="253"/>
            <w:col w:w="2089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914" w:val="left" w:leader="none"/>
        </w:tabs>
        <w:ind w:left="14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95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00172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00336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159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222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159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65" w:val="left" w:leader="none"/>
        </w:tabs>
        <w:spacing w:line="137" w:lineRule="exact"/>
        <w:ind w:left="411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right="0" w:firstLine="88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49" w:right="0"/>
        <w:jc w:val="center"/>
      </w:pPr>
      <w:r>
        <w:rPr>
          <w:b w:val="0"/>
          <w:bCs w:val="0"/>
          <w:spacing w:val="0"/>
          <w:w w:val="100"/>
        </w:rPr>
        <w:t>25-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line="137" w:lineRule="exact"/>
        <w:ind w:left="259" w:right="109"/>
        <w:jc w:val="center"/>
      </w:pPr>
      <w:r>
        <w:rPr>
          <w:b w:val="0"/>
          <w:bCs w:val="0"/>
          <w:spacing w:val="0"/>
          <w:w w:val="100"/>
        </w:rPr>
        <w:t>11</w:t>
      </w:r>
    </w:p>
    <w:p>
      <w:pPr>
        <w:spacing w:line="100" w:lineRule="exact" w:before="4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929" w:val="left" w:leader="none"/>
          <w:tab w:pos="1849" w:val="left" w:leader="none"/>
          <w:tab w:pos="2773" w:val="left" w:leader="none"/>
          <w:tab w:pos="3692" w:val="left" w:leader="none"/>
          <w:tab w:pos="4686" w:val="left" w:leader="none"/>
          <w:tab w:pos="5607" w:val="left" w:leader="none"/>
          <w:tab w:pos="6457" w:val="left" w:leader="none"/>
          <w:tab w:pos="7244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7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137" w:lineRule="exact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03963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</w:p>
    <w:p>
      <w:pPr>
        <w:pStyle w:val="BodyText"/>
        <w:spacing w:line="136" w:lineRule="exact" w:before="4"/>
        <w:ind w:right="0"/>
        <w:jc w:val="left"/>
      </w:pPr>
      <w:r>
        <w:rPr>
          <w:b w:val="0"/>
          <w:bCs w:val="0"/>
          <w:spacing w:val="0"/>
          <w:w w:val="100"/>
        </w:rPr>
        <w:t>22/02/18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500"/>
          <w:cols w:num="7" w:equalWidth="0">
            <w:col w:w="6419" w:space="208"/>
            <w:col w:w="2598" w:space="256"/>
            <w:col w:w="1606" w:space="360"/>
            <w:col w:w="637" w:space="268"/>
            <w:col w:w="528" w:space="304"/>
            <w:col w:w="7505" w:space="253"/>
            <w:col w:w="2091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6080" w:val="left" w:leader="none"/>
        </w:tabs>
        <w:ind w:left="14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96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00173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00337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289002149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(#0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223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65" w:val="left" w:leader="none"/>
        </w:tabs>
        <w:spacing w:before="1"/>
        <w:ind w:left="411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2" w:lineRule="auto"/>
        <w:ind w:right="0" w:firstLine="88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49" w:right="0"/>
        <w:jc w:val="center"/>
      </w:pPr>
      <w:r>
        <w:rPr>
          <w:b w:val="0"/>
          <w:bCs w:val="0"/>
          <w:spacing w:val="0"/>
          <w:w w:val="100"/>
        </w:rPr>
        <w:t>25-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before="1"/>
        <w:ind w:left="259" w:right="109"/>
        <w:jc w:val="center"/>
      </w:pPr>
      <w:r>
        <w:rPr>
          <w:b w:val="0"/>
          <w:bCs w:val="0"/>
          <w:spacing w:val="0"/>
          <w:w w:val="100"/>
        </w:rPr>
        <w:t>11</w:t>
      </w:r>
    </w:p>
    <w:p>
      <w:pPr>
        <w:spacing w:line="100" w:lineRule="exact" w:before="3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929" w:val="left" w:leader="none"/>
          <w:tab w:pos="1849" w:val="left" w:leader="none"/>
          <w:tab w:pos="2773" w:val="left" w:leader="none"/>
          <w:tab w:pos="3692" w:val="left" w:leader="none"/>
          <w:tab w:pos="4686" w:val="left" w:leader="none"/>
          <w:tab w:pos="5607" w:val="left" w:leader="none"/>
          <w:tab w:pos="6457" w:val="left" w:leader="none"/>
          <w:tab w:pos="7244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240" w:lineRule="auto" w:before="1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03964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22/02/18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240" w:lineRule="auto"/>
        <w:jc w:val="left"/>
        <w:sectPr>
          <w:type w:val="continuous"/>
          <w:pgSz w:w="23813" w:h="16840" w:orient="landscape"/>
          <w:pgMar w:top="1400" w:bottom="580" w:left="280" w:right="500"/>
          <w:cols w:num="7" w:equalWidth="0">
            <w:col w:w="6254" w:space="374"/>
            <w:col w:w="2598" w:space="256"/>
            <w:col w:w="1606" w:space="360"/>
            <w:col w:w="637" w:space="268"/>
            <w:col w:w="528" w:space="304"/>
            <w:col w:w="7505" w:space="253"/>
            <w:col w:w="2090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/>
        <w:pict>
          <v:group style="position:absolute;margin-left:13.62998pt;margin-top:91.389984pt;width:1162.300020pt;height:475.01pt;mso-position-horizontal-relative:page;mso-position-vertical-relative:page;z-index:-5916" coordorigin="273,1828" coordsize="23246,9500">
            <v:group style="position:absolute;left:278;top:1834;width:23234;height:2" coordorigin="278,1834" coordsize="23234,2">
              <v:shape style="position:absolute;left:278;top:1834;width:23234;height:2" coordorigin="278,1834" coordsize="23234,0" path="m278,1834l23513,1834e" filled="f" stroked="t" strokeweight=".580pt" strokecolor="#000000">
                <v:path arrowok="t"/>
              </v:shape>
            </v:group>
            <v:group style="position:absolute;left:283;top:1838;width:2;height:9479" coordorigin="283,1838" coordsize="2,9479">
              <v:shape style="position:absolute;left:283;top:1838;width:2;height:9479" coordorigin="283,1838" coordsize="0,9479" path="m283,1838l283,11317e" filled="f" stroked="t" strokeweight=".580pt" strokecolor="#000000">
                <v:path arrowok="t"/>
              </v:shape>
            </v:group>
            <v:group style="position:absolute;left:718;top:1838;width:2;height:9479" coordorigin="718,1838" coordsize="2,9479">
              <v:shape style="position:absolute;left:718;top:1838;width:2;height:9479" coordorigin="718,1838" coordsize="0,9479" path="m718,1838l718,11317e" filled="f" stroked="t" strokeweight=".580pt" strokecolor="#000000">
                <v:path arrowok="t"/>
              </v:shape>
            </v:group>
            <v:group style="position:absolute;left:1558;top:1838;width:2;height:9479" coordorigin="1558,1838" coordsize="2,9479">
              <v:shape style="position:absolute;left:1558;top:1838;width:2;height:9479" coordorigin="1558,1838" coordsize="0,9479" path="m1558,1838l1558,11317e" filled="f" stroked="t" strokeweight=".580pt" strokecolor="#000000">
                <v:path arrowok="t"/>
              </v:shape>
            </v:group>
            <v:group style="position:absolute;left:2552;top:1838;width:2;height:9479" coordorigin="2552,1838" coordsize="2,9479">
              <v:shape style="position:absolute;left:2552;top:1838;width:2;height:9479" coordorigin="2552,1838" coordsize="0,9479" path="m2552,1838l2552,11317e" filled="f" stroked="t" strokeweight=".580pt" strokecolor="#000000">
                <v:path arrowok="t"/>
              </v:shape>
            </v:group>
            <v:group style="position:absolute;left:4961;top:1838;width:2;height:9479" coordorigin="4961,1838" coordsize="2,9479">
              <v:shape style="position:absolute;left:4961;top:1838;width:2;height:9479" coordorigin="4961,1838" coordsize="0,9479" path="m4961,1838l4961,11317e" filled="f" stroked="t" strokeweight=".580pt" strokecolor="#000000">
                <v:path arrowok="t"/>
              </v:shape>
            </v:group>
            <v:group style="position:absolute;left:5952;top:1838;width:2;height:9479" coordorigin="5952,1838" coordsize="2,9479">
              <v:shape style="position:absolute;left:5952;top:1838;width:2;height:9479" coordorigin="5952,1838" coordsize="0,9479" path="m5952,1838l5952,11317e" filled="f" stroked="t" strokeweight=".58001pt" strokecolor="#000000">
                <v:path arrowok="t"/>
              </v:shape>
            </v:group>
            <v:group style="position:absolute;left:6947;top:1838;width:2;height:9479" coordorigin="6947,1838" coordsize="2,9479">
              <v:shape style="position:absolute;left:6947;top:1838;width:2;height:9479" coordorigin="6947,1838" coordsize="0,9479" path="m6947,1838l6947,11317e" filled="f" stroked="t" strokeweight=".579980pt" strokecolor="#000000">
                <v:path arrowok="t"/>
              </v:shape>
            </v:group>
            <v:group style="position:absolute;left:7938;top:1838;width:2;height:9479" coordorigin="7938,1838" coordsize="2,9479">
              <v:shape style="position:absolute;left:7938;top:1838;width:2;height:9479" coordorigin="7938,1838" coordsize="0,9479" path="m7938,1838l7938,11317e" filled="f" stroked="t" strokeweight=".579980pt" strokecolor="#000000">
                <v:path arrowok="t"/>
              </v:shape>
            </v:group>
            <v:group style="position:absolute;left:9073;top:1838;width:2;height:9479" coordorigin="9073,1838" coordsize="2,9479">
              <v:shape style="position:absolute;left:9073;top:1838;width:2;height:9479" coordorigin="9073,1838" coordsize="0,9479" path="m9073,1838l9073,11317e" filled="f" stroked="t" strokeweight=".58001pt" strokecolor="#000000">
                <v:path arrowok="t"/>
              </v:shape>
            </v:group>
            <v:group style="position:absolute;left:9781;top:1838;width:2;height:9479" coordorigin="9781,1838" coordsize="2,9479">
              <v:shape style="position:absolute;left:9781;top:1838;width:2;height:9479" coordorigin="9781,1838" coordsize="0,9479" path="m9781,1838l9781,11317e" filled="f" stroked="t" strokeweight=".579980pt" strokecolor="#000000">
                <v:path arrowok="t"/>
              </v:shape>
            </v:group>
            <v:group style="position:absolute;left:10775;top:1838;width:2;height:9479" coordorigin="10775,1838" coordsize="2,9479">
              <v:shape style="position:absolute;left:10775;top:1838;width:2;height:9479" coordorigin="10775,1838" coordsize="0,9479" path="m10775,1838l10775,11317e" filled="f" stroked="t" strokeweight=".58004pt" strokecolor="#000000">
                <v:path arrowok="t"/>
              </v:shape>
            </v:group>
            <v:group style="position:absolute;left:11625;top:1838;width:2;height:9479" coordorigin="11625,1838" coordsize="2,9479">
              <v:shape style="position:absolute;left:11625;top:1838;width:2;height:9479" coordorigin="11625,1838" coordsize="0,9479" path="m11625,1838l11625,11317e" filled="f" stroked="t" strokeweight=".579980pt" strokecolor="#000000">
                <v:path arrowok="t"/>
              </v:shape>
            </v:group>
            <v:group style="position:absolute;left:12618;top:1838;width:2;height:9479" coordorigin="12618,1838" coordsize="2,9479">
              <v:shape style="position:absolute;left:12618;top:1838;width:2;height:9479" coordorigin="12618,1838" coordsize="0,9479" path="m12618,1838l12618,11317e" filled="f" stroked="t" strokeweight=".579980pt" strokecolor="#000000">
                <v:path arrowok="t"/>
              </v:shape>
            </v:group>
            <v:group style="position:absolute;left:13326;top:1838;width:2;height:9479" coordorigin="13326,1838" coordsize="2,9479">
              <v:shape style="position:absolute;left:13326;top:1838;width:2;height:9479" coordorigin="13326,1838" coordsize="0,9479" path="m13326,1838l13326,11317e" filled="f" stroked="t" strokeweight=".579980pt" strokecolor="#000000">
                <v:path arrowok="t"/>
              </v:shape>
            </v:group>
            <v:group style="position:absolute;left:21264;top:1838;width:2;height:9479" coordorigin="21264,1838" coordsize="2,9479">
              <v:shape style="position:absolute;left:21264;top:1838;width:2;height:9479" coordorigin="21264,1838" coordsize="0,9479" path="m21264,1838l21264,11317e" filled="f" stroked="t" strokeweight=".580100pt" strokecolor="#000000">
                <v:path arrowok="t"/>
              </v:shape>
            </v:group>
            <v:group style="position:absolute;left:23508;top:1838;width:2;height:9479" coordorigin="23508,1838" coordsize="2,9479">
              <v:shape style="position:absolute;left:23508;top:1838;width:2;height:9479" coordorigin="23508,1838" coordsize="0,9479" path="m23508,1838l23508,11317e" filled="f" stroked="t" strokeweight=".579980pt" strokecolor="#000000">
                <v:path arrowok="t"/>
              </v:shape>
            </v:group>
            <v:group style="position:absolute;left:13321;top:2103;width:7947;height:2" coordorigin="13321,2103" coordsize="7947,2">
              <v:shape style="position:absolute;left:13321;top:2103;width:7947;height:2" coordorigin="13321,2103" coordsize="7947,0" path="m13321,2103l21269,2103e" filled="f" stroked="t" strokeweight=".580pt" strokecolor="#000000">
                <v:path arrowok="t"/>
              </v:shape>
            </v:group>
            <v:group style="position:absolute;left:14034;top:2108;width:2;height:9210" coordorigin="14034,2108" coordsize="2,9210">
              <v:shape style="position:absolute;left:14034;top:2108;width:2;height:9210" coordorigin="14034,2108" coordsize="0,9210" path="m14034,2108l14034,11317e" filled="f" stroked="t" strokeweight=".58004pt" strokecolor="#000000">
                <v:path arrowok="t"/>
              </v:shape>
            </v:group>
            <v:group style="position:absolute;left:14886;top:2108;width:2;height:9210" coordorigin="14886,2108" coordsize="2,9210">
              <v:shape style="position:absolute;left:14886;top:2108;width:2;height:9210" coordorigin="14886,2108" coordsize="0,9210" path="m14886,2108l14886,11317e" filled="f" stroked="t" strokeweight=".579980pt" strokecolor="#000000">
                <v:path arrowok="t"/>
              </v:shape>
            </v:group>
            <v:group style="position:absolute;left:15878;top:2108;width:2;height:9210" coordorigin="15878,2108" coordsize="2,9210">
              <v:shape style="position:absolute;left:15878;top:2108;width:2;height:9210" coordorigin="15878,2108" coordsize="0,9210" path="m15878,2108l15878,11317e" filled="f" stroked="t" strokeweight=".579980pt" strokecolor="#000000">
                <v:path arrowok="t"/>
              </v:shape>
            </v:group>
            <v:group style="position:absolute;left:16728;top:2108;width:2;height:9210" coordorigin="16728,2108" coordsize="2,9210">
              <v:shape style="position:absolute;left:16728;top:2108;width:2;height:9210" coordorigin="16728,2108" coordsize="0,9210" path="m16728,2108l16728,11317e" filled="f" stroked="t" strokeweight=".58004pt" strokecolor="#000000">
                <v:path arrowok="t"/>
              </v:shape>
            </v:group>
            <v:group style="position:absolute;left:17721;top:2108;width:2;height:9210" coordorigin="17721,2108" coordsize="2,9210">
              <v:shape style="position:absolute;left:17721;top:2108;width:2;height:9210" coordorigin="17721,2108" coordsize="0,9210" path="m17721,2108l17721,11317e" filled="f" stroked="t" strokeweight=".58004pt" strokecolor="#000000">
                <v:path arrowok="t"/>
              </v:shape>
            </v:group>
            <v:group style="position:absolute;left:18712;top:2108;width:2;height:9210" coordorigin="18712,2108" coordsize="2,9210">
              <v:shape style="position:absolute;left:18712;top:2108;width:2;height:9210" coordorigin="18712,2108" coordsize="0,9210" path="m18712,2108l18712,11317e" filled="f" stroked="t" strokeweight=".579980pt" strokecolor="#000000">
                <v:path arrowok="t"/>
              </v:shape>
            </v:group>
            <v:group style="position:absolute;left:19564;top:2108;width:2;height:9210" coordorigin="19564,2108" coordsize="2,9210">
              <v:shape style="position:absolute;left:19564;top:2108;width:2;height:9210" coordorigin="19564,2108" coordsize="0,9210" path="m19564,2108l19564,11317e" filled="f" stroked="t" strokeweight=".579980pt" strokecolor="#000000">
                <v:path arrowok="t"/>
              </v:shape>
            </v:group>
            <v:group style="position:absolute;left:20414;top:2108;width:2;height:9210" coordorigin="20414,2108" coordsize="2,9210">
              <v:shape style="position:absolute;left:20414;top:2108;width:2;height:9210" coordorigin="20414,2108" coordsize="0,9210" path="m20414,2108l20414,11317e" filled="f" stroked="t" strokeweight=".58004pt" strokecolor="#000000">
                <v:path arrowok="t"/>
              </v:shape>
            </v:group>
            <v:group style="position:absolute;left:13321;top:2508;width:7098;height:2" coordorigin="13321,2508" coordsize="7098,2">
              <v:shape style="position:absolute;left:13321;top:2508;width:7098;height:2" coordorigin="13321,2508" coordsize="7098,0" path="m13321,2508l20419,2508e" filled="f" stroked="t" strokeweight=".580pt" strokecolor="#000000">
                <v:path arrowok="t"/>
              </v:shape>
            </v:group>
            <v:group style="position:absolute;left:278;top:2820;width:23234;height:2" coordorigin="278,2820" coordsize="23234,2">
              <v:shape style="position:absolute;left:278;top:2820;width:23234;height:2" coordorigin="278,2820" coordsize="23234,0" path="m278,2820l23513,2820e" filled="f" stroked="t" strokeweight=".58001pt" strokecolor="#000000">
                <v:path arrowok="t"/>
              </v:shape>
            </v:group>
            <v:group style="position:absolute;left:278;top:3310;width:23234;height:2" coordorigin="278,3310" coordsize="23234,2">
              <v:shape style="position:absolute;left:278;top:3310;width:23234;height:2" coordorigin="278,3310" coordsize="23234,0" path="m278,3310l23513,3310e" filled="f" stroked="t" strokeweight=".580pt" strokecolor="#000000">
                <v:path arrowok="t"/>
              </v:shape>
            </v:group>
            <v:group style="position:absolute;left:278;top:3800;width:23234;height:2" coordorigin="278,3800" coordsize="23234,2">
              <v:shape style="position:absolute;left:278;top:3800;width:23234;height:2" coordorigin="278,3800" coordsize="23234,0" path="m278,3800l23513,3800e" filled="f" stroked="t" strokeweight=".580pt" strokecolor="#000000">
                <v:path arrowok="t"/>
              </v:shape>
            </v:group>
            <v:group style="position:absolute;left:278;top:4289;width:23234;height:2" coordorigin="278,4289" coordsize="23234,2">
              <v:shape style="position:absolute;left:278;top:4289;width:23234;height:2" coordorigin="278,4289" coordsize="23234,0" path="m278,4289l23513,4289e" filled="f" stroked="t" strokeweight=".580pt" strokecolor="#000000">
                <v:path arrowok="t"/>
              </v:shape>
            </v:group>
            <v:group style="position:absolute;left:278;top:4781;width:23234;height:2" coordorigin="278,4781" coordsize="23234,2">
              <v:shape style="position:absolute;left:278;top:4781;width:23234;height:2" coordorigin="278,4781" coordsize="23234,0" path="m278,4781l23513,4781e" filled="f" stroked="t" strokeweight=".580pt" strokecolor="#000000">
                <v:path arrowok="t"/>
              </v:shape>
            </v:group>
            <v:group style="position:absolute;left:278;top:5271;width:23234;height:2" coordorigin="278,5271" coordsize="23234,2">
              <v:shape style="position:absolute;left:278;top:5271;width:23234;height:2" coordorigin="278,5271" coordsize="23234,0" path="m278,5271l23513,5271e" filled="f" stroked="t" strokeweight=".579980pt" strokecolor="#000000">
                <v:path arrowok="t"/>
              </v:shape>
            </v:group>
            <v:group style="position:absolute;left:278;top:5761;width:23234;height:2" coordorigin="278,5761" coordsize="23234,2">
              <v:shape style="position:absolute;left:278;top:5761;width:23234;height:2" coordorigin="278,5761" coordsize="23234,0" path="m278,5761l23513,5761e" filled="f" stroked="t" strokeweight=".579980pt" strokecolor="#000000">
                <v:path arrowok="t"/>
              </v:shape>
            </v:group>
            <v:group style="position:absolute;left:278;top:6251;width:23234;height:2" coordorigin="278,6251" coordsize="23234,2">
              <v:shape style="position:absolute;left:278;top:6251;width:23234;height:2" coordorigin="278,6251" coordsize="23234,0" path="m278,6251l23513,6251e" filled="f" stroked="t" strokeweight=".58001pt" strokecolor="#000000">
                <v:path arrowok="t"/>
              </v:shape>
            </v:group>
            <v:group style="position:absolute;left:278;top:6740;width:23234;height:2" coordorigin="278,6740" coordsize="23234,2">
              <v:shape style="position:absolute;left:278;top:6740;width:23234;height:2" coordorigin="278,6740" coordsize="23234,0" path="m278,6740l23513,6740e" filled="f" stroked="t" strokeweight=".58001pt" strokecolor="#000000">
                <v:path arrowok="t"/>
              </v:shape>
            </v:group>
            <v:group style="position:absolute;left:278;top:7422;width:23234;height:2" coordorigin="278,7422" coordsize="23234,2">
              <v:shape style="position:absolute;left:278;top:7422;width:23234;height:2" coordorigin="278,7422" coordsize="23234,0" path="m278,7422l23513,7422e" filled="f" stroked="t" strokeweight=".58001pt" strokecolor="#000000">
                <v:path arrowok="t"/>
              </v:shape>
            </v:group>
            <v:group style="position:absolute;left:278;top:8103;width:23234;height:2" coordorigin="278,8103" coordsize="23234,2">
              <v:shape style="position:absolute;left:278;top:8103;width:23234;height:2" coordorigin="278,8103" coordsize="23234,0" path="m278,8103l23513,8103e" filled="f" stroked="t" strokeweight=".579980pt" strokecolor="#000000">
                <v:path arrowok="t"/>
              </v:shape>
            </v:group>
            <v:group style="position:absolute;left:278;top:8787;width:23234;height:2" coordorigin="278,8787" coordsize="23234,2">
              <v:shape style="position:absolute;left:278;top:8787;width:23234;height:2" coordorigin="278,8787" coordsize="23234,0" path="m278,8787l23513,8787e" filled="f" stroked="t" strokeweight=".58001pt" strokecolor="#000000">
                <v:path arrowok="t"/>
              </v:shape>
            </v:group>
            <v:group style="position:absolute;left:278;top:9277;width:23234;height:2" coordorigin="278,9277" coordsize="23234,2">
              <v:shape style="position:absolute;left:278;top:9277;width:23234;height:2" coordorigin="278,9277" coordsize="23234,0" path="m278,9277l23513,9277e" filled="f" stroked="t" strokeweight=".58001pt" strokecolor="#000000">
                <v:path arrowok="t"/>
              </v:shape>
            </v:group>
            <v:group style="position:absolute;left:278;top:9959;width:23234;height:2" coordorigin="278,9959" coordsize="23234,2">
              <v:shape style="position:absolute;left:278;top:9959;width:23234;height:2" coordorigin="278,9959" coordsize="23234,0" path="m278,9959l23513,9959e" filled="f" stroked="t" strokeweight=".58001pt" strokecolor="#000000">
                <v:path arrowok="t"/>
              </v:shape>
            </v:group>
            <v:group style="position:absolute;left:278;top:10641;width:23234;height:2" coordorigin="278,10641" coordsize="23234,2">
              <v:shape style="position:absolute;left:278;top:10641;width:23234;height:2" coordorigin="278,10641" coordsize="23234,0" path="m278,10641l23513,10641e" filled="f" stroked="t" strokeweight=".58004pt" strokecolor="#000000">
                <v:path arrowok="t"/>
              </v:shape>
            </v:group>
            <v:group style="position:absolute;left:278;top:11322;width:23234;height:2" coordorigin="278,11322" coordsize="23234,2">
              <v:shape style="position:absolute;left:278;top:11322;width:23234;height:2" coordorigin="278,11322" coordsize="23234,0" path="m278,11322l23513,11322e" filled="f" stroked="t" strokeweight=".579980pt" strokecolor="#000000">
                <v:path arrowok="t"/>
              </v:shape>
            </v:group>
            <w10:wrap type="none"/>
          </v:group>
        </w:pict>
      </w: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909" w:val="left" w:leader="none"/>
        </w:tabs>
        <w:ind w:left="14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97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01732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01479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246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65" w:val="left" w:leader="none"/>
        </w:tabs>
        <w:spacing w:before="1"/>
        <w:ind w:left="411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38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1013" w:val="left" w:leader="none"/>
        </w:tabs>
        <w:spacing w:before="1"/>
        <w:ind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100" w:lineRule="exact" w:before="1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929" w:val="left" w:leader="none"/>
          <w:tab w:pos="1849" w:val="left" w:leader="none"/>
          <w:tab w:pos="2773" w:val="left" w:leader="none"/>
          <w:tab w:pos="3692" w:val="left" w:leader="none"/>
          <w:tab w:pos="4686" w:val="left" w:leader="none"/>
          <w:tab w:pos="5607" w:val="left" w:leader="none"/>
          <w:tab w:pos="6457" w:val="left" w:leader="none"/>
          <w:tab w:pos="7244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4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240" w:lineRule="auto" w:before="1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03833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30/11/17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E/108/17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240" w:lineRule="auto"/>
        <w:jc w:val="left"/>
        <w:sectPr>
          <w:type w:val="continuous"/>
          <w:pgSz w:w="23813" w:h="16840" w:orient="landscape"/>
          <w:pgMar w:top="1400" w:bottom="580" w:left="280" w:right="500"/>
          <w:cols w:num="6" w:equalWidth="0">
            <w:col w:w="6422" w:space="206"/>
            <w:col w:w="2598" w:space="256"/>
            <w:col w:w="1606" w:space="360"/>
            <w:col w:w="1473" w:space="265"/>
            <w:col w:w="7505" w:space="253"/>
            <w:col w:w="2089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pgSz w:w="23813" w:h="16840" w:orient="landscape"/>
          <w:pgMar w:header="272" w:footer="396" w:top="1400" w:bottom="580" w:left="280" w:right="300"/>
        </w:sectPr>
      </w:pP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209" w:right="0"/>
        <w:jc w:val="left"/>
        <w:rPr>
          <w:b w:val="0"/>
          <w:bCs w:val="0"/>
        </w:rPr>
      </w:pPr>
      <w:r>
        <w:rPr>
          <w:spacing w:val="-3"/>
          <w:w w:val="95"/>
        </w:rPr>
        <w:t>W</w:t>
      </w:r>
      <w:r>
        <w:rPr>
          <w:spacing w:val="0"/>
          <w:w w:val="95"/>
        </w:rPr>
        <w:t>O</w:t>
      </w:r>
      <w:r>
        <w:rPr>
          <w:spacing w:val="1"/>
          <w:w w:val="95"/>
        </w:rPr>
        <w:t>R</w:t>
      </w:r>
      <w:r>
        <w:rPr>
          <w:spacing w:val="0"/>
          <w:w w:val="95"/>
        </w:rPr>
        <w:t>K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2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[4]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[5]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[6]</w:t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148" w:lineRule="exact"/>
        <w:ind w:left="140" w:right="0" w:hanging="17"/>
        <w:jc w:val="left"/>
        <w:rPr>
          <w:b w:val="0"/>
          <w:bCs w:val="0"/>
        </w:rPr>
      </w:pPr>
      <w:r>
        <w:rPr>
          <w:spacing w:val="0"/>
          <w:w w:val="95"/>
        </w:rPr>
        <w:t>CUSTOMER</w:t>
      </w:r>
      <w:r>
        <w:rPr>
          <w:spacing w:val="0"/>
          <w:w w:val="99"/>
        </w:rPr>
        <w:t> </w:t>
      </w: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[7]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[8]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2" w:right="0"/>
        <w:jc w:val="left"/>
        <w:rPr>
          <w:b w:val="0"/>
          <w:bCs w:val="0"/>
        </w:rPr>
      </w:pPr>
      <w:r>
        <w:rPr>
          <w:spacing w:val="0"/>
          <w:w w:val="95"/>
        </w:rPr>
        <w:t>DEPARTMEN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[9]</w:t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[10]</w:t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[11]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0" w:right="0"/>
        <w:jc w:val="left"/>
        <w:rPr>
          <w:b w:val="0"/>
          <w:bCs w:val="0"/>
        </w:rPr>
      </w:pPr>
      <w:r>
        <w:rPr>
          <w:spacing w:val="0"/>
          <w:w w:val="95"/>
        </w:rPr>
        <w:t>PRODUC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396" w:right="0"/>
        <w:jc w:val="left"/>
        <w:rPr>
          <w:b w:val="0"/>
          <w:bCs w:val="0"/>
        </w:rPr>
      </w:pPr>
      <w:r>
        <w:rPr>
          <w:spacing w:val="0"/>
          <w:w w:val="100"/>
        </w:rPr>
        <w:t>PM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4" w:right="0"/>
        <w:jc w:val="left"/>
        <w:rPr>
          <w:b w:val="0"/>
          <w:bCs w:val="0"/>
        </w:rPr>
      </w:pPr>
      <w:r>
        <w:rPr>
          <w:spacing w:val="0"/>
          <w:w w:val="100"/>
        </w:rPr>
        <w:t>INITIA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330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[14]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QU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tabs>
          <w:tab w:pos="811" w:val="left" w:leader="none"/>
          <w:tab w:pos="1668" w:val="left" w:leader="none"/>
          <w:tab w:pos="2610" w:val="left" w:leader="none"/>
          <w:tab w:pos="3466" w:val="left" w:leader="none"/>
          <w:tab w:pos="4455" w:val="left" w:leader="none"/>
        </w:tabs>
        <w:ind w:left="111" w:right="0"/>
        <w:jc w:val="left"/>
        <w:rPr>
          <w:b w:val="0"/>
          <w:bCs w:val="0"/>
        </w:rPr>
      </w:pPr>
      <w:r>
        <w:rPr>
          <w:spacing w:val="0"/>
          <w:w w:val="100"/>
        </w:rPr>
        <w:t>D</w:t>
      </w:r>
      <w:r>
        <w:rPr>
          <w:spacing w:val="-1"/>
          <w:w w:val="100"/>
        </w:rPr>
        <w:t>A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QUA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R</w:t>
      </w:r>
      <w:r>
        <w:rPr>
          <w:spacing w:val="1"/>
          <w:w w:val="100"/>
        </w:rPr>
        <w:t>L</w:t>
      </w:r>
      <w:r>
        <w:rPr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6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12" w:lineRule="exact"/>
        <w:ind w:left="197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tabs>
          <w:tab w:pos="958" w:val="left" w:leader="none"/>
        </w:tabs>
        <w:spacing w:line="119" w:lineRule="exact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-6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[15]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300"/>
          <w:cols w:num="16" w:equalWidth="0">
            <w:col w:w="252" w:space="180"/>
            <w:col w:w="635" w:space="208"/>
            <w:col w:w="855" w:space="136"/>
            <w:col w:w="252" w:space="2160"/>
            <w:col w:w="853" w:space="138"/>
            <w:col w:w="873" w:space="119"/>
            <w:col w:w="853" w:space="141"/>
            <w:col w:w="988" w:space="147"/>
            <w:col w:w="252" w:space="456"/>
            <w:col w:w="312" w:space="679"/>
            <w:col w:w="705" w:space="148"/>
            <w:col w:w="599" w:space="392"/>
            <w:col w:w="570" w:space="193"/>
            <w:col w:w="5222" w:space="176"/>
            <w:col w:w="1464" w:space="1023"/>
            <w:col w:w="2252"/>
          </w:cols>
        </w:sectPr>
      </w:pPr>
    </w:p>
    <w:p>
      <w:pPr>
        <w:spacing w:line="54" w:lineRule="exact"/>
        <w:ind w:left="116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S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/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0"/>
          <w:szCs w:val="10"/>
        </w:rPr>
      </w:r>
    </w:p>
    <w:p>
      <w:pPr>
        <w:pStyle w:val="Heading3"/>
        <w:spacing w:line="73" w:lineRule="exact"/>
        <w:ind w:right="0"/>
        <w:jc w:val="center"/>
        <w:rPr>
          <w:b w:val="0"/>
          <w:bCs w:val="0"/>
        </w:rPr>
      </w:pPr>
      <w:r>
        <w:rPr>
          <w:spacing w:val="0"/>
          <w:w w:val="95"/>
        </w:rPr>
        <w:br w:type="column"/>
      </w:r>
      <w:r>
        <w:rPr>
          <w:spacing w:val="-1"/>
          <w:w w:val="95"/>
        </w:rPr>
        <w:t>ORDER</w:t>
      </w:r>
      <w:r>
        <w:rPr>
          <w:b w:val="0"/>
          <w:bCs w:val="0"/>
          <w:spacing w:val="0"/>
          <w:w w:val="100"/>
        </w:rPr>
      </w:r>
    </w:p>
    <w:p>
      <w:pPr>
        <w:spacing w:line="149" w:lineRule="exact"/>
        <w:ind w:left="259" w:right="14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95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DESCRIPTION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S/N.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9" w:lineRule="exact"/>
        <w:ind w:left="215" w:right="97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before="1"/>
        <w:ind w:left="190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27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O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W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NER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850" w:val="left" w:leader="none"/>
        </w:tabs>
        <w:spacing w:line="14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FLOOR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LOCATION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713" w:val="left" w:leader="none"/>
        </w:tabs>
        <w:spacing w:line="116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PROCEDUR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106" w:lineRule="exact"/>
        <w:ind w:left="0" w:right="324" w:firstLine="0"/>
        <w:jc w:val="righ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L</w:t>
      </w:r>
      <w:r>
        <w:rPr>
          <w:rFonts w:ascii="Times New Roman" w:hAnsi="Times New Roman" w:cs="Times New Roman" w:eastAsia="Times New Roman"/>
          <w:b/>
          <w:bCs/>
          <w:spacing w:val="-5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DATE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pStyle w:val="Heading4"/>
        <w:tabs>
          <w:tab w:pos="893" w:val="left" w:leader="none"/>
          <w:tab w:pos="1815" w:val="left" w:leader="none"/>
          <w:tab w:pos="2739" w:val="left" w:leader="none"/>
          <w:tab w:pos="3658" w:val="left" w:leader="none"/>
          <w:tab w:pos="4652" w:val="left" w:leader="none"/>
          <w:tab w:pos="5574" w:val="left" w:leader="none"/>
          <w:tab w:pos="6421" w:val="left" w:leader="none"/>
        </w:tabs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68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after="0" w:line="68" w:lineRule="exact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23813" w:h="16840" w:orient="landscape"/>
          <w:pgMar w:top="1400" w:bottom="580" w:left="280" w:right="300"/>
          <w:cols w:num="14" w:equalWidth="0">
            <w:col w:w="323" w:space="181"/>
            <w:col w:w="584" w:space="438"/>
            <w:col w:w="380" w:space="1000"/>
            <w:col w:w="1017" w:space="855"/>
            <w:col w:w="678" w:space="359"/>
            <w:col w:w="587" w:space="312"/>
            <w:col w:w="771" w:space="580"/>
            <w:col w:w="1312" w:space="150"/>
            <w:col w:w="822" w:space="410"/>
            <w:col w:w="1449" w:space="128"/>
            <w:col w:w="596" w:space="150"/>
            <w:col w:w="6829" w:space="283"/>
            <w:col w:w="615" w:space="906"/>
            <w:col w:w="1518"/>
          </w:cols>
        </w:sectPr>
      </w:pP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909" w:val="left" w:leader="none"/>
        </w:tabs>
        <w:ind w:left="14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98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01733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01480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002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247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002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line="137" w:lineRule="exact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65" w:val="left" w:leader="none"/>
        </w:tabs>
        <w:spacing w:line="137" w:lineRule="exact"/>
        <w:ind w:left="411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38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1013" w:val="left" w:leader="none"/>
        </w:tabs>
        <w:spacing w:line="137" w:lineRule="exact"/>
        <w:ind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100" w:lineRule="exact" w:before="3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929" w:val="left" w:leader="none"/>
          <w:tab w:pos="1849" w:val="left" w:leader="none"/>
          <w:tab w:pos="2773" w:val="left" w:leader="none"/>
          <w:tab w:pos="3692" w:val="left" w:leader="none"/>
          <w:tab w:pos="4686" w:val="left" w:leader="none"/>
          <w:tab w:pos="5607" w:val="left" w:leader="none"/>
          <w:tab w:pos="6457" w:val="left" w:leader="none"/>
          <w:tab w:pos="7244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137" w:lineRule="exact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03834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</w:p>
    <w:p>
      <w:pPr>
        <w:pStyle w:val="BodyText"/>
        <w:spacing w:line="136" w:lineRule="exact" w:before="4"/>
        <w:ind w:right="143"/>
        <w:jc w:val="left"/>
      </w:pPr>
      <w:r>
        <w:rPr>
          <w:b w:val="0"/>
          <w:bCs w:val="0"/>
          <w:spacing w:val="0"/>
          <w:w w:val="100"/>
        </w:rPr>
        <w:t>30/11/17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E/109/17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300"/>
          <w:cols w:num="6" w:equalWidth="0">
            <w:col w:w="6421" w:space="207"/>
            <w:col w:w="2598" w:space="256"/>
            <w:col w:w="1606" w:space="360"/>
            <w:col w:w="1473" w:space="265"/>
            <w:col w:w="7505" w:space="253"/>
            <w:col w:w="2289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909" w:val="left" w:leader="none"/>
        </w:tabs>
        <w:ind w:left="149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99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01734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01481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003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248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003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303" w:val="left" w:leader="none"/>
          <w:tab w:pos="2441" w:val="left" w:leader="none"/>
        </w:tabs>
        <w:spacing w:before="1"/>
        <w:ind w:left="341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65" w:val="left" w:leader="none"/>
        </w:tabs>
        <w:spacing w:before="1"/>
        <w:ind w:left="411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38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1013" w:val="left" w:leader="none"/>
        </w:tabs>
        <w:spacing w:before="1"/>
        <w:ind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100" w:lineRule="exact" w:before="3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929" w:val="left" w:leader="none"/>
          <w:tab w:pos="1849" w:val="left" w:leader="none"/>
          <w:tab w:pos="2773" w:val="left" w:leader="none"/>
          <w:tab w:pos="3692" w:val="left" w:leader="none"/>
          <w:tab w:pos="4686" w:val="left" w:leader="none"/>
          <w:tab w:pos="5607" w:val="left" w:leader="none"/>
          <w:tab w:pos="6457" w:val="left" w:leader="none"/>
          <w:tab w:pos="7244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240" w:lineRule="auto" w:before="1"/>
        <w:ind w:right="143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03835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30/11/17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E/110/17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240" w:lineRule="auto"/>
        <w:jc w:val="left"/>
        <w:sectPr>
          <w:type w:val="continuous"/>
          <w:pgSz w:w="23813" w:h="16840" w:orient="landscape"/>
          <w:pgMar w:top="1400" w:bottom="580" w:left="280" w:right="300"/>
          <w:cols w:num="6" w:equalWidth="0">
            <w:col w:w="6421" w:space="207"/>
            <w:col w:w="2598" w:space="256"/>
            <w:col w:w="1606" w:space="360"/>
            <w:col w:w="1473" w:space="265"/>
            <w:col w:w="7505" w:space="253"/>
            <w:col w:w="2289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909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100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01735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01482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006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249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006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100" w:lineRule="exact" w:before="1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8" w:val="left" w:leader="none"/>
        </w:tabs>
        <w:ind w:left="113"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4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240" w:lineRule="auto" w:before="1"/>
        <w:ind w:left="113" w:right="143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03836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30/11/17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E/111/17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240" w:lineRule="auto"/>
        <w:jc w:val="left"/>
        <w:sectPr>
          <w:type w:val="continuous"/>
          <w:pgSz w:w="23813" w:h="16840" w:orient="landscape"/>
          <w:pgMar w:top="1400" w:bottom="580" w:left="280" w:right="300"/>
          <w:cols w:num="6" w:equalWidth="0">
            <w:col w:w="6421" w:space="243"/>
            <w:col w:w="2562" w:space="292"/>
            <w:col w:w="1570" w:space="396"/>
            <w:col w:w="1437" w:space="301"/>
            <w:col w:w="7469" w:space="289"/>
            <w:col w:w="2253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909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101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01736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01483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007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250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007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100" w:lineRule="exact" w:before="1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8" w:val="left" w:leader="none"/>
        </w:tabs>
        <w:ind w:left="113"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4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240" w:lineRule="auto" w:before="1"/>
        <w:ind w:left="113" w:right="143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03837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30/11/17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E/112/17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240" w:lineRule="auto"/>
        <w:jc w:val="left"/>
        <w:sectPr>
          <w:type w:val="continuous"/>
          <w:pgSz w:w="23813" w:h="16840" w:orient="landscape"/>
          <w:pgMar w:top="1400" w:bottom="580" w:left="280" w:right="300"/>
          <w:cols w:num="6" w:equalWidth="0">
            <w:col w:w="6421" w:space="243"/>
            <w:col w:w="2562" w:space="292"/>
            <w:col w:w="1570" w:space="396"/>
            <w:col w:w="1437" w:space="301"/>
            <w:col w:w="7469" w:space="289"/>
            <w:col w:w="2253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909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102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01737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01484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251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100" w:lineRule="exact" w:before="1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8" w:val="left" w:leader="none"/>
        </w:tabs>
        <w:ind w:left="113"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7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03838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</w:p>
    <w:p>
      <w:pPr>
        <w:pStyle w:val="BodyText"/>
        <w:spacing w:line="136" w:lineRule="exact" w:before="4"/>
        <w:ind w:left="113" w:right="143"/>
        <w:jc w:val="left"/>
      </w:pPr>
      <w:r>
        <w:rPr>
          <w:b w:val="0"/>
          <w:bCs w:val="0"/>
          <w:spacing w:val="0"/>
          <w:w w:val="100"/>
        </w:rPr>
        <w:t>30/11/17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E/113/17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300"/>
          <w:cols w:num="6" w:equalWidth="0">
            <w:col w:w="6421" w:space="243"/>
            <w:col w:w="2562" w:space="292"/>
            <w:col w:w="1570" w:space="396"/>
            <w:col w:w="1437" w:space="301"/>
            <w:col w:w="7469" w:space="289"/>
            <w:col w:w="2253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89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103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01738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01485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252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100" w:lineRule="exact" w:before="3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8" w:val="left" w:leader="none"/>
        </w:tabs>
        <w:ind w:left="113"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03839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</w:p>
    <w:p>
      <w:pPr>
        <w:pStyle w:val="BodyText"/>
        <w:spacing w:line="136" w:lineRule="exact" w:before="4"/>
        <w:ind w:left="113" w:right="143"/>
        <w:jc w:val="left"/>
      </w:pPr>
      <w:r>
        <w:rPr>
          <w:b w:val="0"/>
          <w:bCs w:val="0"/>
          <w:spacing w:val="0"/>
          <w:w w:val="100"/>
        </w:rPr>
        <w:t>30/11/17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E/114/17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300"/>
          <w:cols w:num="6" w:equalWidth="0">
            <w:col w:w="6444" w:space="220"/>
            <w:col w:w="2562" w:space="292"/>
            <w:col w:w="1570" w:space="396"/>
            <w:col w:w="1437" w:space="301"/>
            <w:col w:w="7469" w:space="289"/>
            <w:col w:w="2253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89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104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01739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01486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253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100" w:lineRule="exact" w:before="3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8" w:val="left" w:leader="none"/>
        </w:tabs>
        <w:ind w:left="113"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03840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</w:p>
    <w:p>
      <w:pPr>
        <w:pStyle w:val="BodyText"/>
        <w:spacing w:line="136" w:lineRule="exact" w:before="4"/>
        <w:ind w:left="113" w:right="143"/>
        <w:jc w:val="left"/>
      </w:pPr>
      <w:r>
        <w:rPr>
          <w:b w:val="0"/>
          <w:bCs w:val="0"/>
          <w:spacing w:val="0"/>
          <w:w w:val="100"/>
        </w:rPr>
        <w:t>30/11/17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E/115/17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300"/>
          <w:cols w:num="6" w:equalWidth="0">
            <w:col w:w="6442" w:space="221"/>
            <w:col w:w="2562" w:space="292"/>
            <w:col w:w="1570" w:space="396"/>
            <w:col w:w="1437" w:space="301"/>
            <w:col w:w="7469" w:space="289"/>
            <w:col w:w="2254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89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105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01740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01487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009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254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009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100" w:lineRule="exact" w:before="3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8" w:val="left" w:leader="none"/>
        </w:tabs>
        <w:ind w:left="113"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240" w:lineRule="auto" w:before="1"/>
        <w:ind w:left="113" w:right="143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03841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30/11/17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E/116/17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240" w:lineRule="auto"/>
        <w:jc w:val="left"/>
        <w:sectPr>
          <w:type w:val="continuous"/>
          <w:pgSz w:w="23813" w:h="16840" w:orient="landscape"/>
          <w:pgMar w:top="1400" w:bottom="580" w:left="280" w:right="300"/>
          <w:cols w:num="6" w:equalWidth="0">
            <w:col w:w="6442" w:space="221"/>
            <w:col w:w="2562" w:space="292"/>
            <w:col w:w="1570" w:space="396"/>
            <w:col w:w="1437" w:space="301"/>
            <w:col w:w="7469" w:space="289"/>
            <w:col w:w="2254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89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106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01741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01488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010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255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010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100" w:lineRule="exact" w:before="1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8" w:val="left" w:leader="none"/>
        </w:tabs>
        <w:ind w:left="113"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4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240" w:lineRule="auto" w:before="1"/>
        <w:ind w:left="113" w:right="143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03842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30/11/17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E/117/17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240" w:lineRule="auto"/>
        <w:jc w:val="left"/>
        <w:sectPr>
          <w:type w:val="continuous"/>
          <w:pgSz w:w="23813" w:h="16840" w:orient="landscape"/>
          <w:pgMar w:top="1400" w:bottom="580" w:left="280" w:right="300"/>
          <w:cols w:num="6" w:equalWidth="0">
            <w:col w:w="6442" w:space="221"/>
            <w:col w:w="2562" w:space="292"/>
            <w:col w:w="1570" w:space="396"/>
            <w:col w:w="1437" w:space="301"/>
            <w:col w:w="7469" w:space="289"/>
            <w:col w:w="2254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89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107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01742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01489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011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256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011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100" w:lineRule="exact" w:before="1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8" w:val="left" w:leader="none"/>
        </w:tabs>
        <w:ind w:left="113"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4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240" w:lineRule="auto" w:before="1"/>
        <w:ind w:left="113" w:right="143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03843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30/11/17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E/118/17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240" w:lineRule="auto"/>
        <w:jc w:val="left"/>
        <w:sectPr>
          <w:type w:val="continuous"/>
          <w:pgSz w:w="23813" w:h="16840" w:orient="landscape"/>
          <w:pgMar w:top="1400" w:bottom="580" w:left="280" w:right="300"/>
          <w:cols w:num="6" w:equalWidth="0">
            <w:col w:w="6442" w:space="221"/>
            <w:col w:w="2562" w:space="292"/>
            <w:col w:w="1570" w:space="396"/>
            <w:col w:w="1437" w:space="301"/>
            <w:col w:w="7469" w:space="289"/>
            <w:col w:w="2254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89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108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01743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01490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012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257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012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100" w:lineRule="exact" w:before="1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8" w:val="left" w:leader="none"/>
        </w:tabs>
        <w:ind w:left="113"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4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240" w:lineRule="auto" w:before="1"/>
        <w:ind w:left="113" w:right="143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03844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30/11/17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E/119/17</w:t>
      </w:r>
      <w:r>
        <w:rPr>
          <w:b w:val="0"/>
          <w:bCs w:val="0"/>
          <w:spacing w:val="-2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240" w:lineRule="auto"/>
        <w:jc w:val="left"/>
        <w:sectPr>
          <w:type w:val="continuous"/>
          <w:pgSz w:w="23813" w:h="16840" w:orient="landscape"/>
          <w:pgMar w:top="1400" w:bottom="580" w:left="280" w:right="300"/>
          <w:cols w:num="6" w:equalWidth="0">
            <w:col w:w="6442" w:space="221"/>
            <w:col w:w="2562" w:space="292"/>
            <w:col w:w="1570" w:space="396"/>
            <w:col w:w="1437" w:space="301"/>
            <w:col w:w="7469" w:space="289"/>
            <w:col w:w="2254"/>
          </w:cols>
        </w:sectPr>
      </w:pPr>
    </w:p>
    <w:p>
      <w:pPr>
        <w:spacing w:line="180" w:lineRule="exact" w:before="4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914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109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01744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01491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152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258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152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spacing w:line="260" w:lineRule="exact" w:before="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60" w:lineRule="exact" w:before="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60" w:lineRule="exact" w:before="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220" w:lineRule="exact" w:before="1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Heading1"/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8" w:val="left" w:leader="none"/>
        </w:tabs>
        <w:ind w:left="113"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10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spacing w:line="136" w:lineRule="exact"/>
        <w:ind w:left="113" w:right="116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1"/>
          <w:w w:val="100"/>
        </w:rPr>
        <w:t>.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03924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12/01/18</w:t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u</w:t>
      </w:r>
      <w:r>
        <w:rPr>
          <w:b w:val="0"/>
          <w:bCs w:val="0"/>
          <w:spacing w:val="0"/>
          <w:w w:val="100"/>
        </w:rPr>
        <w:t>rn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300"/>
          <w:cols w:num="6" w:equalWidth="0">
            <w:col w:w="6419" w:space="244"/>
            <w:col w:w="2562" w:space="292"/>
            <w:col w:w="1570" w:space="396"/>
            <w:col w:w="1437" w:space="301"/>
            <w:col w:w="7469" w:space="289"/>
            <w:col w:w="2254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914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/>
        <w:pict>
          <v:group style="position:absolute;margin-left:13.62998pt;margin-top:54.485107pt;width:1162.300020pt;height:145.32604pt;mso-position-horizontal-relative:page;mso-position-vertical-relative:paragraph;z-index:-5914" coordorigin="273,1090" coordsize="23246,2907">
            <v:group style="position:absolute;left:278;top:1096;width:23234;height:2" coordorigin="278,1096" coordsize="23234,2">
              <v:shape style="position:absolute;left:278;top:1096;width:23234;height:2" coordorigin="278,1096" coordsize="23234,0" path="m278,1096l23513,1096e" filled="f" stroked="t" strokeweight=".58004pt" strokecolor="#000000">
                <v:path arrowok="t"/>
              </v:shape>
            </v:group>
            <v:group style="position:absolute;left:283;top:1100;width:2;height:2885" coordorigin="283,1100" coordsize="2,2885">
              <v:shape style="position:absolute;left:283;top:1100;width:2;height:2885" coordorigin="283,1100" coordsize="0,2885" path="m283,1100l283,3986e" filled="f" stroked="t" strokeweight=".580pt" strokecolor="#000000">
                <v:path arrowok="t"/>
              </v:shape>
            </v:group>
            <v:group style="position:absolute;left:718;top:1100;width:2;height:2885" coordorigin="718,1100" coordsize="2,2885">
              <v:shape style="position:absolute;left:718;top:1100;width:2;height:2885" coordorigin="718,1100" coordsize="0,2885" path="m718,1100l718,3986e" filled="f" stroked="t" strokeweight=".580pt" strokecolor="#000000">
                <v:path arrowok="t"/>
              </v:shape>
            </v:group>
            <v:group style="position:absolute;left:1558;top:1100;width:2;height:2885" coordorigin="1558,1100" coordsize="2,2885">
              <v:shape style="position:absolute;left:1558;top:1100;width:2;height:2885" coordorigin="1558,1100" coordsize="0,2885" path="m1558,1100l1558,3986e" filled="f" stroked="t" strokeweight=".580pt" strokecolor="#000000">
                <v:path arrowok="t"/>
              </v:shape>
            </v:group>
            <v:group style="position:absolute;left:2552;top:1100;width:2;height:2885" coordorigin="2552,1100" coordsize="2,2885">
              <v:shape style="position:absolute;left:2552;top:1100;width:2;height:2885" coordorigin="2552,1100" coordsize="0,2885" path="m2552,1100l2552,3986e" filled="f" stroked="t" strokeweight=".580pt" strokecolor="#000000">
                <v:path arrowok="t"/>
              </v:shape>
            </v:group>
            <v:group style="position:absolute;left:4961;top:1100;width:2;height:2885" coordorigin="4961,1100" coordsize="2,2885">
              <v:shape style="position:absolute;left:4961;top:1100;width:2;height:2885" coordorigin="4961,1100" coordsize="0,2885" path="m4961,1100l4961,3986e" filled="f" stroked="t" strokeweight=".580pt" strokecolor="#000000">
                <v:path arrowok="t"/>
              </v:shape>
            </v:group>
            <v:group style="position:absolute;left:5952;top:1100;width:2;height:2885" coordorigin="5952,1100" coordsize="2,2885">
              <v:shape style="position:absolute;left:5952;top:1100;width:2;height:2885" coordorigin="5952,1100" coordsize="0,2885" path="m5952,1100l5952,3986e" filled="f" stroked="t" strokeweight=".58001pt" strokecolor="#000000">
                <v:path arrowok="t"/>
              </v:shape>
            </v:group>
            <v:group style="position:absolute;left:6947;top:1100;width:2;height:2885" coordorigin="6947,1100" coordsize="2,2885">
              <v:shape style="position:absolute;left:6947;top:1100;width:2;height:2885" coordorigin="6947,1100" coordsize="0,2885" path="m6947,1100l6947,3986e" filled="f" stroked="t" strokeweight=".579980pt" strokecolor="#000000">
                <v:path arrowok="t"/>
              </v:shape>
            </v:group>
            <v:group style="position:absolute;left:7938;top:1100;width:2;height:2885" coordorigin="7938,1100" coordsize="2,2885">
              <v:shape style="position:absolute;left:7938;top:1100;width:2;height:2885" coordorigin="7938,1100" coordsize="0,2885" path="m7938,1100l7938,3986e" filled="f" stroked="t" strokeweight=".579980pt" strokecolor="#000000">
                <v:path arrowok="t"/>
              </v:shape>
            </v:group>
            <v:group style="position:absolute;left:9073;top:1100;width:2;height:2885" coordorigin="9073,1100" coordsize="2,2885">
              <v:shape style="position:absolute;left:9073;top:1100;width:2;height:2885" coordorigin="9073,1100" coordsize="0,2885" path="m9073,1100l9073,3986e" filled="f" stroked="t" strokeweight=".58001pt" strokecolor="#000000">
                <v:path arrowok="t"/>
              </v:shape>
            </v:group>
            <v:group style="position:absolute;left:9781;top:1100;width:2;height:2885" coordorigin="9781,1100" coordsize="2,2885">
              <v:shape style="position:absolute;left:9781;top:1100;width:2;height:2885" coordorigin="9781,1100" coordsize="0,2885" path="m9781,1100l9781,3986e" filled="f" stroked="t" strokeweight=".579980pt" strokecolor="#000000">
                <v:path arrowok="t"/>
              </v:shape>
            </v:group>
            <v:group style="position:absolute;left:10775;top:1100;width:2;height:2885" coordorigin="10775,1100" coordsize="2,2885">
              <v:shape style="position:absolute;left:10775;top:1100;width:2;height:2885" coordorigin="10775,1100" coordsize="0,2885" path="m10775,1100l10775,3986e" filled="f" stroked="t" strokeweight=".58004pt" strokecolor="#000000">
                <v:path arrowok="t"/>
              </v:shape>
            </v:group>
            <v:group style="position:absolute;left:11625;top:1100;width:2;height:2885" coordorigin="11625,1100" coordsize="2,2885">
              <v:shape style="position:absolute;left:11625;top:1100;width:2;height:2885" coordorigin="11625,1100" coordsize="0,2885" path="m11625,1100l11625,3986e" filled="f" stroked="t" strokeweight=".579980pt" strokecolor="#000000">
                <v:path arrowok="t"/>
              </v:shape>
            </v:group>
            <v:group style="position:absolute;left:12618;top:1100;width:2;height:2885" coordorigin="12618,1100" coordsize="2,2885">
              <v:shape style="position:absolute;left:12618;top:1100;width:2;height:2885" coordorigin="12618,1100" coordsize="0,2885" path="m12618,1100l12618,3986e" filled="f" stroked="t" strokeweight=".579980pt" strokecolor="#000000">
                <v:path arrowok="t"/>
              </v:shape>
            </v:group>
            <v:group style="position:absolute;left:13326;top:1100;width:2;height:2885" coordorigin="13326,1100" coordsize="2,2885">
              <v:shape style="position:absolute;left:13326;top:1100;width:2;height:2885" coordorigin="13326,1100" coordsize="0,2885" path="m13326,1100l13326,3986e" filled="f" stroked="t" strokeweight=".579980pt" strokecolor="#000000">
                <v:path arrowok="t"/>
              </v:shape>
            </v:group>
            <v:group style="position:absolute;left:21264;top:1100;width:2;height:2885" coordorigin="21264,1100" coordsize="2,2885">
              <v:shape style="position:absolute;left:21264;top:1100;width:2;height:2885" coordorigin="21264,1100" coordsize="0,2885" path="m21264,1100l21264,3986e" filled="f" stroked="t" strokeweight=".580100pt" strokecolor="#000000">
                <v:path arrowok="t"/>
              </v:shape>
            </v:group>
            <v:group style="position:absolute;left:23508;top:1100;width:2;height:2885" coordorigin="23508,1100" coordsize="2,2885">
              <v:shape style="position:absolute;left:23508;top:1100;width:2;height:2885" coordorigin="23508,1100" coordsize="0,2885" path="m23508,1100l23508,3986e" filled="f" stroked="t" strokeweight=".579980pt" strokecolor="#000000">
                <v:path arrowok="t"/>
              </v:shape>
            </v:group>
            <v:group style="position:absolute;left:13321;top:1362;width:7947;height:2" coordorigin="13321,1362" coordsize="7947,2">
              <v:shape style="position:absolute;left:13321;top:1362;width:7947;height:2" coordorigin="13321,1362" coordsize="7947,0" path="m13321,1362l21269,1362e" filled="f" stroked="t" strokeweight=".58004pt" strokecolor="#000000">
                <v:path arrowok="t"/>
              </v:shape>
            </v:group>
            <v:group style="position:absolute;left:14034;top:1367;width:2;height:2619" coordorigin="14034,1367" coordsize="2,2619">
              <v:shape style="position:absolute;left:14034;top:1367;width:2;height:2619" coordorigin="14034,1367" coordsize="0,2619" path="m14034,1367l14034,3986e" filled="f" stroked="t" strokeweight=".58004pt" strokecolor="#000000">
                <v:path arrowok="t"/>
              </v:shape>
            </v:group>
            <v:group style="position:absolute;left:14886;top:1367;width:2;height:2619" coordorigin="14886,1367" coordsize="2,2619">
              <v:shape style="position:absolute;left:14886;top:1367;width:2;height:2619" coordorigin="14886,1367" coordsize="0,2619" path="m14886,1367l14886,3986e" filled="f" stroked="t" strokeweight=".579980pt" strokecolor="#000000">
                <v:path arrowok="t"/>
              </v:shape>
            </v:group>
            <v:group style="position:absolute;left:15878;top:1367;width:2;height:2619" coordorigin="15878,1367" coordsize="2,2619">
              <v:shape style="position:absolute;left:15878;top:1367;width:2;height:2619" coordorigin="15878,1367" coordsize="0,2619" path="m15878,1367l15878,3986e" filled="f" stroked="t" strokeweight=".579980pt" strokecolor="#000000">
                <v:path arrowok="t"/>
              </v:shape>
            </v:group>
            <v:group style="position:absolute;left:16728;top:1367;width:2;height:2619" coordorigin="16728,1367" coordsize="2,2619">
              <v:shape style="position:absolute;left:16728;top:1367;width:2;height:2619" coordorigin="16728,1367" coordsize="0,2619" path="m16728,1367l16728,3986e" filled="f" stroked="t" strokeweight=".58004pt" strokecolor="#000000">
                <v:path arrowok="t"/>
              </v:shape>
            </v:group>
            <v:group style="position:absolute;left:17721;top:1367;width:2;height:2619" coordorigin="17721,1367" coordsize="2,2619">
              <v:shape style="position:absolute;left:17721;top:1367;width:2;height:2619" coordorigin="17721,1367" coordsize="0,2619" path="m17721,1367l17721,3986e" filled="f" stroked="t" strokeweight=".58004pt" strokecolor="#000000">
                <v:path arrowok="t"/>
              </v:shape>
            </v:group>
            <v:group style="position:absolute;left:18712;top:1367;width:2;height:2619" coordorigin="18712,1367" coordsize="2,2619">
              <v:shape style="position:absolute;left:18712;top:1367;width:2;height:2619" coordorigin="18712,1367" coordsize="0,2619" path="m18712,1367l18712,3986e" filled="f" stroked="t" strokeweight=".579980pt" strokecolor="#000000">
                <v:path arrowok="t"/>
              </v:shape>
            </v:group>
            <v:group style="position:absolute;left:19564;top:1367;width:2;height:2619" coordorigin="19564,1367" coordsize="2,2619">
              <v:shape style="position:absolute;left:19564;top:1367;width:2;height:2619" coordorigin="19564,1367" coordsize="0,2619" path="m19564,1367l19564,3986e" filled="f" stroked="t" strokeweight=".579980pt" strokecolor="#000000">
                <v:path arrowok="t"/>
              </v:shape>
            </v:group>
            <v:group style="position:absolute;left:20414;top:1367;width:2;height:2619" coordorigin="20414,1367" coordsize="2,2619">
              <v:shape style="position:absolute;left:20414;top:1367;width:2;height:2619" coordorigin="20414,1367" coordsize="0,2619" path="m20414,1367l20414,3986e" filled="f" stroked="t" strokeweight=".58004pt" strokecolor="#000000">
                <v:path arrowok="t"/>
              </v:shape>
            </v:group>
            <v:group style="position:absolute;left:13321;top:1771;width:7098;height:2" coordorigin="13321,1771" coordsize="7098,2">
              <v:shape style="position:absolute;left:13321;top:1771;width:7098;height:2" coordorigin="13321,1771" coordsize="7098,0" path="m13321,1771l20419,1771e" filled="f" stroked="t" strokeweight=".58004pt" strokecolor="#000000">
                <v:path arrowok="t"/>
              </v:shape>
            </v:group>
            <v:group style="position:absolute;left:278;top:2083;width:23234;height:2" coordorigin="278,2083" coordsize="23234,2">
              <v:shape style="position:absolute;left:278;top:2083;width:23234;height:2" coordorigin="278,2083" coordsize="23234,0" path="m278,2083l23513,2083e" filled="f" stroked="t" strokeweight=".579980pt" strokecolor="#000000">
                <v:path arrowok="t"/>
              </v:shape>
            </v:group>
            <v:group style="position:absolute;left:278;top:2764;width:23234;height:2" coordorigin="278,2764" coordsize="23234,2">
              <v:shape style="position:absolute;left:278;top:2764;width:23234;height:2" coordorigin="278,2764" coordsize="23234,0" path="m278,2764l23513,2764e" filled="f" stroked="t" strokeweight=".58004pt" strokecolor="#000000">
                <v:path arrowok="t"/>
              </v:shape>
            </v:group>
            <v:group style="position:absolute;left:278;top:3446;width:23234;height:2" coordorigin="278,3446" coordsize="23234,2">
              <v:shape style="position:absolute;left:278;top:3446;width:23234;height:2" coordorigin="278,3446" coordsize="23234,0" path="m278,3446l23513,3446e" filled="f" stroked="t" strokeweight=".579980pt" strokecolor="#000000">
                <v:path arrowok="t"/>
              </v:shape>
            </v:group>
            <v:group style="position:absolute;left:278;top:3990;width:23234;height:2" coordorigin="278,3990" coordsize="23234,2">
              <v:shape style="position:absolute;left:278;top:3990;width:23234;height:2" coordorigin="278,3990" coordsize="23234,0" path="m278,3990l23513,3990e" filled="f" stroked="t" strokeweight=".58004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110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01745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01492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153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259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153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100" w:lineRule="exact" w:before="1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8" w:val="left" w:leader="none"/>
        </w:tabs>
        <w:ind w:left="113" w:right="0"/>
        <w:jc w:val="left"/>
      </w:pP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4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240" w:lineRule="auto" w:before="1"/>
        <w:ind w:left="113" w:right="143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03925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12/01/18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240" w:lineRule="auto"/>
        <w:jc w:val="left"/>
        <w:sectPr>
          <w:type w:val="continuous"/>
          <w:pgSz w:w="23813" w:h="16840" w:orient="landscape"/>
          <w:pgMar w:top="1400" w:bottom="580" w:left="280" w:right="300"/>
          <w:cols w:num="6" w:equalWidth="0">
            <w:col w:w="6418" w:space="245"/>
            <w:col w:w="2562" w:space="292"/>
            <w:col w:w="1570" w:space="396"/>
            <w:col w:w="1437" w:space="301"/>
            <w:col w:w="7469" w:space="289"/>
            <w:col w:w="2254"/>
          </w:cols>
        </w:sectPr>
      </w:pPr>
    </w:p>
    <w:p>
      <w:pPr>
        <w:spacing w:line="170" w:lineRule="exact" w:before="1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23813" w:h="16840" w:orient="landscape"/>
          <w:pgMar w:top="1400" w:bottom="580" w:left="280" w:right="300"/>
        </w:sectPr>
      </w:pP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209" w:right="0"/>
        <w:jc w:val="left"/>
        <w:rPr>
          <w:b w:val="0"/>
          <w:bCs w:val="0"/>
        </w:rPr>
      </w:pPr>
      <w:r>
        <w:rPr>
          <w:spacing w:val="-3"/>
          <w:w w:val="95"/>
        </w:rPr>
        <w:t>W</w:t>
      </w:r>
      <w:r>
        <w:rPr>
          <w:spacing w:val="0"/>
          <w:w w:val="95"/>
        </w:rPr>
        <w:t>O</w:t>
      </w:r>
      <w:r>
        <w:rPr>
          <w:spacing w:val="1"/>
          <w:w w:val="95"/>
        </w:rPr>
        <w:t>R</w:t>
      </w:r>
      <w:r>
        <w:rPr>
          <w:spacing w:val="0"/>
          <w:w w:val="95"/>
        </w:rPr>
        <w:t>K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2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100" w:lineRule="exact" w:before="8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[4]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[5]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[6]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150" w:lineRule="atLeast"/>
        <w:ind w:left="140" w:right="0" w:hanging="17"/>
        <w:jc w:val="left"/>
        <w:rPr>
          <w:b w:val="0"/>
          <w:bCs w:val="0"/>
        </w:rPr>
      </w:pPr>
      <w:r>
        <w:rPr/>
        <w:pict>
          <v:group style="position:absolute;margin-left:13.62998pt;margin-top:-551.546021pt;width:1162.300020pt;height:486.29pt;mso-position-horizontal-relative:page;mso-position-vertical-relative:paragraph;z-index:-5915" coordorigin="273,-11031" coordsize="23246,9726">
            <v:group style="position:absolute;left:278;top:-11025;width:23234;height:2" coordorigin="278,-11025" coordsize="23234,2">
              <v:shape style="position:absolute;left:278;top:-11025;width:23234;height:2" coordorigin="278,-11025" coordsize="23234,0" path="m278,-11025l23513,-11025e" filled="f" stroked="t" strokeweight=".580pt" strokecolor="#000000">
                <v:path arrowok="t"/>
              </v:shape>
            </v:group>
            <v:group style="position:absolute;left:283;top:-11020;width:2;height:9705" coordorigin="283,-11020" coordsize="2,9705">
              <v:shape style="position:absolute;left:283;top:-11020;width:2;height:9705" coordorigin="283,-11020" coordsize="0,9705" path="m283,-11020l283,-1316e" filled="f" stroked="t" strokeweight=".580pt" strokecolor="#000000">
                <v:path arrowok="t"/>
              </v:shape>
            </v:group>
            <v:group style="position:absolute;left:718;top:-11020;width:2;height:9705" coordorigin="718,-11020" coordsize="2,9705">
              <v:shape style="position:absolute;left:718;top:-11020;width:2;height:9705" coordorigin="718,-11020" coordsize="0,9705" path="m718,-11020l718,-1316e" filled="f" stroked="t" strokeweight=".580pt" strokecolor="#000000">
                <v:path arrowok="t"/>
              </v:shape>
            </v:group>
            <v:group style="position:absolute;left:1558;top:-11020;width:2;height:9705" coordorigin="1558,-11020" coordsize="2,9705">
              <v:shape style="position:absolute;left:1558;top:-11020;width:2;height:9705" coordorigin="1558,-11020" coordsize="0,9705" path="m1558,-11020l1558,-1316e" filled="f" stroked="t" strokeweight=".580pt" strokecolor="#000000">
                <v:path arrowok="t"/>
              </v:shape>
            </v:group>
            <v:group style="position:absolute;left:2552;top:-11020;width:2;height:9705" coordorigin="2552,-11020" coordsize="2,9705">
              <v:shape style="position:absolute;left:2552;top:-11020;width:2;height:9705" coordorigin="2552,-11020" coordsize="0,9705" path="m2552,-11020l2552,-1316e" filled="f" stroked="t" strokeweight=".580pt" strokecolor="#000000">
                <v:path arrowok="t"/>
              </v:shape>
            </v:group>
            <v:group style="position:absolute;left:4961;top:-11020;width:2;height:9705" coordorigin="4961,-11020" coordsize="2,9705">
              <v:shape style="position:absolute;left:4961;top:-11020;width:2;height:9705" coordorigin="4961,-11020" coordsize="0,9705" path="m4961,-11020l4961,-1316e" filled="f" stroked="t" strokeweight=".580pt" strokecolor="#000000">
                <v:path arrowok="t"/>
              </v:shape>
            </v:group>
            <v:group style="position:absolute;left:5952;top:-11020;width:2;height:9705" coordorigin="5952,-11020" coordsize="2,9705">
              <v:shape style="position:absolute;left:5952;top:-11020;width:2;height:9705" coordorigin="5952,-11020" coordsize="0,9705" path="m5952,-11020l5952,-1316e" filled="f" stroked="t" strokeweight=".58001pt" strokecolor="#000000">
                <v:path arrowok="t"/>
              </v:shape>
            </v:group>
            <v:group style="position:absolute;left:6947;top:-11020;width:2;height:9705" coordorigin="6947,-11020" coordsize="2,9705">
              <v:shape style="position:absolute;left:6947;top:-11020;width:2;height:9705" coordorigin="6947,-11020" coordsize="0,9705" path="m6947,-11020l6947,-1316e" filled="f" stroked="t" strokeweight=".579980pt" strokecolor="#000000">
                <v:path arrowok="t"/>
              </v:shape>
            </v:group>
            <v:group style="position:absolute;left:7938;top:-11020;width:2;height:9705" coordorigin="7938,-11020" coordsize="2,9705">
              <v:shape style="position:absolute;left:7938;top:-11020;width:2;height:9705" coordorigin="7938,-11020" coordsize="0,9705" path="m7938,-11020l7938,-1316e" filled="f" stroked="t" strokeweight=".579980pt" strokecolor="#000000">
                <v:path arrowok="t"/>
              </v:shape>
            </v:group>
            <v:group style="position:absolute;left:9073;top:-11020;width:2;height:9705" coordorigin="9073,-11020" coordsize="2,9705">
              <v:shape style="position:absolute;left:9073;top:-11020;width:2;height:9705" coordorigin="9073,-11020" coordsize="0,9705" path="m9073,-11020l9073,-1316e" filled="f" stroked="t" strokeweight=".58001pt" strokecolor="#000000">
                <v:path arrowok="t"/>
              </v:shape>
            </v:group>
            <v:group style="position:absolute;left:9781;top:-11020;width:2;height:9705" coordorigin="9781,-11020" coordsize="2,9705">
              <v:shape style="position:absolute;left:9781;top:-11020;width:2;height:9705" coordorigin="9781,-11020" coordsize="0,9705" path="m9781,-11020l9781,-1316e" filled="f" stroked="t" strokeweight=".579980pt" strokecolor="#000000">
                <v:path arrowok="t"/>
              </v:shape>
            </v:group>
            <v:group style="position:absolute;left:10775;top:-11020;width:2;height:9705" coordorigin="10775,-11020" coordsize="2,9705">
              <v:shape style="position:absolute;left:10775;top:-11020;width:2;height:9705" coordorigin="10775,-11020" coordsize="0,9705" path="m10775,-11020l10775,-1316e" filled="f" stroked="t" strokeweight=".58004pt" strokecolor="#000000">
                <v:path arrowok="t"/>
              </v:shape>
            </v:group>
            <v:group style="position:absolute;left:11625;top:-11020;width:2;height:9705" coordorigin="11625,-11020" coordsize="2,9705">
              <v:shape style="position:absolute;left:11625;top:-11020;width:2;height:9705" coordorigin="11625,-11020" coordsize="0,9705" path="m11625,-11020l11625,-1316e" filled="f" stroked="t" strokeweight=".579980pt" strokecolor="#000000">
                <v:path arrowok="t"/>
              </v:shape>
            </v:group>
            <v:group style="position:absolute;left:12618;top:-11020;width:2;height:9705" coordorigin="12618,-11020" coordsize="2,9705">
              <v:shape style="position:absolute;left:12618;top:-11020;width:2;height:9705" coordorigin="12618,-11020" coordsize="0,9705" path="m12618,-11020l12618,-1316e" filled="f" stroked="t" strokeweight=".579980pt" strokecolor="#000000">
                <v:path arrowok="t"/>
              </v:shape>
            </v:group>
            <v:group style="position:absolute;left:13326;top:-11020;width:2;height:9705" coordorigin="13326,-11020" coordsize="2,9705">
              <v:shape style="position:absolute;left:13326;top:-11020;width:2;height:9705" coordorigin="13326,-11020" coordsize="0,9705" path="m13326,-11020l13326,-1316e" filled="f" stroked="t" strokeweight=".579980pt" strokecolor="#000000">
                <v:path arrowok="t"/>
              </v:shape>
            </v:group>
            <v:group style="position:absolute;left:21264;top:-11020;width:2;height:9705" coordorigin="21264,-11020" coordsize="2,9705">
              <v:shape style="position:absolute;left:21264;top:-11020;width:2;height:9705" coordorigin="21264,-11020" coordsize="0,9705" path="m21264,-11020l21264,-1316e" filled="f" stroked="t" strokeweight=".580100pt" strokecolor="#000000">
                <v:path arrowok="t"/>
              </v:shape>
            </v:group>
            <v:group style="position:absolute;left:23508;top:-11020;width:2;height:9705" coordorigin="23508,-11020" coordsize="2,9705">
              <v:shape style="position:absolute;left:23508;top:-11020;width:2;height:9705" coordorigin="23508,-11020" coordsize="0,9705" path="m23508,-11020l23508,-1316e" filled="f" stroked="t" strokeweight=".579980pt" strokecolor="#000000">
                <v:path arrowok="t"/>
              </v:shape>
            </v:group>
            <v:group style="position:absolute;left:13321;top:-10756;width:7947;height:2" coordorigin="13321,-10756" coordsize="7947,2">
              <v:shape style="position:absolute;left:13321;top:-10756;width:7947;height:2" coordorigin="13321,-10756" coordsize="7947,0" path="m13321,-10756l21269,-10756e" filled="f" stroked="t" strokeweight=".580pt" strokecolor="#000000">
                <v:path arrowok="t"/>
              </v:shape>
            </v:group>
            <v:group style="position:absolute;left:14034;top:-10751;width:2;height:9435" coordorigin="14034,-10751" coordsize="2,9435">
              <v:shape style="position:absolute;left:14034;top:-10751;width:2;height:9435" coordorigin="14034,-10751" coordsize="0,9435" path="m14034,-10751l14034,-1316e" filled="f" stroked="t" strokeweight=".58004pt" strokecolor="#000000">
                <v:path arrowok="t"/>
              </v:shape>
            </v:group>
            <v:group style="position:absolute;left:14886;top:-10751;width:2;height:9435" coordorigin="14886,-10751" coordsize="2,9435">
              <v:shape style="position:absolute;left:14886;top:-10751;width:2;height:9435" coordorigin="14886,-10751" coordsize="0,9435" path="m14886,-10751l14886,-1316e" filled="f" stroked="t" strokeweight=".579980pt" strokecolor="#000000">
                <v:path arrowok="t"/>
              </v:shape>
            </v:group>
            <v:group style="position:absolute;left:15878;top:-10751;width:2;height:9435" coordorigin="15878,-10751" coordsize="2,9435">
              <v:shape style="position:absolute;left:15878;top:-10751;width:2;height:9435" coordorigin="15878,-10751" coordsize="0,9435" path="m15878,-10751l15878,-1316e" filled="f" stroked="t" strokeweight=".579980pt" strokecolor="#000000">
                <v:path arrowok="t"/>
              </v:shape>
            </v:group>
            <v:group style="position:absolute;left:16728;top:-10751;width:2;height:9435" coordorigin="16728,-10751" coordsize="2,9435">
              <v:shape style="position:absolute;left:16728;top:-10751;width:2;height:9435" coordorigin="16728,-10751" coordsize="0,9435" path="m16728,-10751l16728,-1316e" filled="f" stroked="t" strokeweight=".58004pt" strokecolor="#000000">
                <v:path arrowok="t"/>
              </v:shape>
            </v:group>
            <v:group style="position:absolute;left:17721;top:-10751;width:2;height:9435" coordorigin="17721,-10751" coordsize="2,9435">
              <v:shape style="position:absolute;left:17721;top:-10751;width:2;height:9435" coordorigin="17721,-10751" coordsize="0,9435" path="m17721,-10751l17721,-1316e" filled="f" stroked="t" strokeweight=".58004pt" strokecolor="#000000">
                <v:path arrowok="t"/>
              </v:shape>
            </v:group>
            <v:group style="position:absolute;left:18712;top:-10751;width:2;height:9435" coordorigin="18712,-10751" coordsize="2,9435">
              <v:shape style="position:absolute;left:18712;top:-10751;width:2;height:9435" coordorigin="18712,-10751" coordsize="0,9435" path="m18712,-10751l18712,-1316e" filled="f" stroked="t" strokeweight=".579980pt" strokecolor="#000000">
                <v:path arrowok="t"/>
              </v:shape>
            </v:group>
            <v:group style="position:absolute;left:19564;top:-10751;width:2;height:9435" coordorigin="19564,-10751" coordsize="2,9435">
              <v:shape style="position:absolute;left:19564;top:-10751;width:2;height:9435" coordorigin="19564,-10751" coordsize="0,9435" path="m19564,-10751l19564,-1316e" filled="f" stroked="t" strokeweight=".579980pt" strokecolor="#000000">
                <v:path arrowok="t"/>
              </v:shape>
            </v:group>
            <v:group style="position:absolute;left:20414;top:-10751;width:2;height:9435" coordorigin="20414,-10751" coordsize="2,9435">
              <v:shape style="position:absolute;left:20414;top:-10751;width:2;height:9435" coordorigin="20414,-10751" coordsize="0,9435" path="m20414,-10751l20414,-1316e" filled="f" stroked="t" strokeweight=".58004pt" strokecolor="#000000">
                <v:path arrowok="t"/>
              </v:shape>
            </v:group>
            <v:group style="position:absolute;left:13321;top:-10350;width:7098;height:2" coordorigin="13321,-10350" coordsize="7098,2">
              <v:shape style="position:absolute;left:13321;top:-10350;width:7098;height:2" coordorigin="13321,-10350" coordsize="7098,0" path="m13321,-10350l20419,-10350e" filled="f" stroked="t" strokeweight=".580pt" strokecolor="#000000">
                <v:path arrowok="t"/>
              </v:shape>
            </v:group>
            <v:group style="position:absolute;left:278;top:-10038;width:23234;height:2" coordorigin="278,-10038" coordsize="23234,2">
              <v:shape style="position:absolute;left:278;top:-10038;width:23234;height:2" coordorigin="278,-10038" coordsize="23234,0" path="m278,-10038l23513,-10038e" filled="f" stroked="t" strokeweight=".58001pt" strokecolor="#000000">
                <v:path arrowok="t"/>
              </v:shape>
            </v:group>
            <v:group style="position:absolute;left:278;top:-9357;width:23234;height:2" coordorigin="278,-9357" coordsize="23234,2">
              <v:shape style="position:absolute;left:278;top:-9357;width:23234;height:2" coordorigin="278,-9357" coordsize="23234,0" path="m278,-9357l23513,-9357e" filled="f" stroked="t" strokeweight=".580pt" strokecolor="#000000">
                <v:path arrowok="t"/>
              </v:shape>
            </v:group>
            <v:group style="position:absolute;left:278;top:-8675;width:23234;height:2" coordorigin="278,-8675" coordsize="23234,2">
              <v:shape style="position:absolute;left:278;top:-8675;width:23234;height:2" coordorigin="278,-8675" coordsize="23234,0" path="m278,-8675l23513,-8675e" filled="f" stroked="t" strokeweight=".580pt" strokecolor="#000000">
                <v:path arrowok="t"/>
              </v:shape>
            </v:group>
            <v:group style="position:absolute;left:278;top:-7994;width:23234;height:2" coordorigin="278,-7994" coordsize="23234,2">
              <v:shape style="position:absolute;left:278;top:-7994;width:23234;height:2" coordorigin="278,-7994" coordsize="23234,0" path="m278,-7994l23513,-7994e" filled="f" stroked="t" strokeweight=".580pt" strokecolor="#000000">
                <v:path arrowok="t"/>
              </v:shape>
            </v:group>
            <v:group style="position:absolute;left:278;top:-7312;width:23234;height:2" coordorigin="278,-7312" coordsize="23234,2">
              <v:shape style="position:absolute;left:278;top:-7312;width:23234;height:2" coordorigin="278,-7312" coordsize="23234,0" path="m278,-7312l23513,-7312e" filled="f" stroked="t" strokeweight=".58001pt" strokecolor="#000000">
                <v:path arrowok="t"/>
              </v:shape>
            </v:group>
            <v:group style="position:absolute;left:278;top:-6627;width:23234;height:2" coordorigin="278,-6627" coordsize="23234,2">
              <v:shape style="position:absolute;left:278;top:-6627;width:23234;height:2" coordorigin="278,-6627" coordsize="23234,0" path="m278,-6627l23513,-6627e" filled="f" stroked="t" strokeweight=".58001pt" strokecolor="#000000">
                <v:path arrowok="t"/>
              </v:shape>
            </v:group>
            <v:group style="position:absolute;left:278;top:-5946;width:23234;height:2" coordorigin="278,-5946" coordsize="23234,2">
              <v:shape style="position:absolute;left:278;top:-5946;width:23234;height:2" coordorigin="278,-5946" coordsize="23234,0" path="m278,-5946l23513,-5946e" filled="f" stroked="t" strokeweight=".58001pt" strokecolor="#000000">
                <v:path arrowok="t"/>
              </v:shape>
            </v:group>
            <v:group style="position:absolute;left:278;top:-5264;width:23234;height:2" coordorigin="278,-5264" coordsize="23234,2">
              <v:shape style="position:absolute;left:278;top:-5264;width:23234;height:2" coordorigin="278,-5264" coordsize="23234,0" path="m278,-5264l23513,-5264e" filled="f" stroked="t" strokeweight=".58001pt" strokecolor="#000000">
                <v:path arrowok="t"/>
              </v:shape>
            </v:group>
            <v:group style="position:absolute;left:278;top:-4583;width:23234;height:2" coordorigin="278,-4583" coordsize="23234,2">
              <v:shape style="position:absolute;left:278;top:-4583;width:23234;height:2" coordorigin="278,-4583" coordsize="23234,0" path="m278,-4583l23513,-4583e" filled="f" stroked="t" strokeweight=".58001pt" strokecolor="#000000">
                <v:path arrowok="t"/>
              </v:shape>
            </v:group>
            <v:group style="position:absolute;left:278;top:-3901;width:23234;height:2" coordorigin="278,-3901" coordsize="23234,2">
              <v:shape style="position:absolute;left:278;top:-3901;width:23234;height:2" coordorigin="278,-3901" coordsize="23234,0" path="m278,-3901l23513,-3901e" filled="f" stroked="t" strokeweight=".579980pt" strokecolor="#000000">
                <v:path arrowok="t"/>
              </v:shape>
            </v:group>
            <v:group style="position:absolute;left:278;top:-3219;width:23234;height:2" coordorigin="278,-3219" coordsize="23234,2">
              <v:shape style="position:absolute;left:278;top:-3219;width:23234;height:2" coordorigin="278,-3219" coordsize="23234,0" path="m278,-3219l23513,-3219e" filled="f" stroked="t" strokeweight=".579980pt" strokecolor="#000000">
                <v:path arrowok="t"/>
              </v:shape>
            </v:group>
            <v:group style="position:absolute;left:278;top:-2537;width:23234;height:2" coordorigin="278,-2537" coordsize="23234,2">
              <v:shape style="position:absolute;left:278;top:-2537;width:23234;height:2" coordorigin="278,-2537" coordsize="23234,0" path="m278,-2537l23513,-2537e" filled="f" stroked="t" strokeweight=".579980pt" strokecolor="#000000">
                <v:path arrowok="t"/>
              </v:shape>
            </v:group>
            <v:group style="position:absolute;left:278;top:-1993;width:23234;height:2" coordorigin="278,-1993" coordsize="23234,2">
              <v:shape style="position:absolute;left:278;top:-1993;width:23234;height:2" coordorigin="278,-1993" coordsize="23234,0" path="m278,-1993l23513,-1993e" filled="f" stroked="t" strokeweight=".579980pt" strokecolor="#000000">
                <v:path arrowok="t"/>
              </v:shape>
            </v:group>
            <v:group style="position:absolute;left:278;top:-1311;width:23234;height:2" coordorigin="278,-1311" coordsize="23234,2">
              <v:shape style="position:absolute;left:278;top:-1311;width:23234;height:2" coordorigin="278,-1311" coordsize="23234,0" path="m278,-1311l23513,-1311e" filled="f" stroked="t" strokeweight=".58004pt" strokecolor="#000000">
                <v:path arrowok="t"/>
              </v:shape>
            </v:group>
            <w10:wrap type="none"/>
          </v:group>
        </w:pict>
      </w:r>
      <w:r>
        <w:rPr>
          <w:spacing w:val="0"/>
          <w:w w:val="95"/>
        </w:rPr>
        <w:t>CUSTOMER</w:t>
      </w:r>
      <w:r>
        <w:rPr>
          <w:spacing w:val="0"/>
          <w:w w:val="99"/>
        </w:rPr>
        <w:t> </w:t>
      </w: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[7]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[8]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2" w:right="0"/>
        <w:jc w:val="left"/>
        <w:rPr>
          <w:b w:val="0"/>
          <w:bCs w:val="0"/>
        </w:rPr>
      </w:pPr>
      <w:r>
        <w:rPr>
          <w:spacing w:val="0"/>
          <w:w w:val="95"/>
        </w:rPr>
        <w:t>DEPARTMEN</w:t>
      </w:r>
      <w:r>
        <w:rPr>
          <w:b w:val="0"/>
          <w:bCs w:val="0"/>
          <w:spacing w:val="0"/>
          <w:w w:val="100"/>
        </w:rPr>
      </w:r>
    </w:p>
    <w:p>
      <w:pPr>
        <w:spacing w:line="100" w:lineRule="exact" w:before="8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[9]</w:t>
      </w:r>
    </w:p>
    <w:p>
      <w:pPr>
        <w:spacing w:line="100" w:lineRule="exact" w:before="8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[10]</w:t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[11]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0" w:right="0"/>
        <w:jc w:val="left"/>
        <w:rPr>
          <w:b w:val="0"/>
          <w:bCs w:val="0"/>
        </w:rPr>
      </w:pPr>
      <w:r>
        <w:rPr>
          <w:spacing w:val="0"/>
          <w:w w:val="95"/>
        </w:rPr>
        <w:t>PRODUC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396" w:right="0"/>
        <w:jc w:val="left"/>
        <w:rPr>
          <w:b w:val="0"/>
          <w:bCs w:val="0"/>
        </w:rPr>
      </w:pPr>
      <w:r>
        <w:rPr>
          <w:spacing w:val="0"/>
          <w:w w:val="100"/>
        </w:rPr>
        <w:t>PM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4" w:right="0"/>
        <w:jc w:val="left"/>
        <w:rPr>
          <w:b w:val="0"/>
          <w:bCs w:val="0"/>
        </w:rPr>
      </w:pPr>
      <w:r>
        <w:rPr>
          <w:spacing w:val="0"/>
          <w:w w:val="100"/>
        </w:rPr>
        <w:t>INITIA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330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[14]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QU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tabs>
          <w:tab w:pos="811" w:val="left" w:leader="none"/>
          <w:tab w:pos="1668" w:val="left" w:leader="none"/>
          <w:tab w:pos="2610" w:val="left" w:leader="none"/>
          <w:tab w:pos="3466" w:val="left" w:leader="none"/>
          <w:tab w:pos="4455" w:val="left" w:leader="none"/>
        </w:tabs>
        <w:ind w:left="111" w:right="0"/>
        <w:jc w:val="left"/>
        <w:rPr>
          <w:b w:val="0"/>
          <w:bCs w:val="0"/>
        </w:rPr>
      </w:pPr>
      <w:r>
        <w:rPr>
          <w:spacing w:val="0"/>
          <w:w w:val="100"/>
        </w:rPr>
        <w:t>D</w:t>
      </w:r>
      <w:r>
        <w:rPr>
          <w:spacing w:val="-1"/>
          <w:w w:val="100"/>
        </w:rPr>
        <w:t>A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QUA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R</w:t>
      </w:r>
      <w:r>
        <w:rPr>
          <w:spacing w:val="1"/>
          <w:w w:val="100"/>
        </w:rPr>
        <w:t>L</w:t>
      </w:r>
      <w:r>
        <w:rPr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6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11" w:lineRule="exact"/>
        <w:ind w:left="197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tabs>
          <w:tab w:pos="958" w:val="left" w:leader="none"/>
        </w:tabs>
        <w:spacing w:line="121" w:lineRule="exact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-6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[15]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300"/>
          <w:cols w:num="16" w:equalWidth="0">
            <w:col w:w="252" w:space="180"/>
            <w:col w:w="635" w:space="208"/>
            <w:col w:w="855" w:space="136"/>
            <w:col w:w="252" w:space="2160"/>
            <w:col w:w="853" w:space="138"/>
            <w:col w:w="873" w:space="119"/>
            <w:col w:w="853" w:space="141"/>
            <w:col w:w="988" w:space="147"/>
            <w:col w:w="252" w:space="456"/>
            <w:col w:w="312" w:space="679"/>
            <w:col w:w="705" w:space="148"/>
            <w:col w:w="599" w:space="392"/>
            <w:col w:w="570" w:space="193"/>
            <w:col w:w="5222" w:space="176"/>
            <w:col w:w="1464" w:space="1023"/>
            <w:col w:w="2252"/>
          </w:cols>
        </w:sectPr>
      </w:pPr>
    </w:p>
    <w:p>
      <w:pPr>
        <w:spacing w:line="56" w:lineRule="exact"/>
        <w:ind w:left="116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S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/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0"/>
          <w:szCs w:val="10"/>
        </w:rPr>
      </w:r>
    </w:p>
    <w:p>
      <w:pPr>
        <w:pStyle w:val="Heading3"/>
        <w:spacing w:line="74" w:lineRule="exact"/>
        <w:ind w:right="0"/>
        <w:jc w:val="center"/>
        <w:rPr>
          <w:b w:val="0"/>
          <w:bCs w:val="0"/>
        </w:rPr>
      </w:pPr>
      <w:r>
        <w:rPr>
          <w:spacing w:val="0"/>
          <w:w w:val="95"/>
        </w:rPr>
        <w:br w:type="column"/>
      </w:r>
      <w:r>
        <w:rPr>
          <w:spacing w:val="-1"/>
          <w:w w:val="95"/>
        </w:rPr>
        <w:t>ORDER</w:t>
      </w:r>
      <w:r>
        <w:rPr>
          <w:b w:val="0"/>
          <w:bCs w:val="0"/>
          <w:spacing w:val="0"/>
          <w:w w:val="100"/>
        </w:rPr>
      </w:r>
    </w:p>
    <w:p>
      <w:pPr>
        <w:spacing w:line="149" w:lineRule="exact"/>
        <w:ind w:left="259" w:right="14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9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4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95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DESCRIPTION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4" w:lineRule="exact"/>
        <w:ind w:left="116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S/N.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9" w:lineRule="exact"/>
        <w:ind w:left="215" w:right="97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8" w:lineRule="exact" w:before="2"/>
        <w:ind w:left="190" w:right="0" w:hanging="75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/>
          <w:bCs/>
          <w:spacing w:val="0"/>
          <w:w w:val="99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9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27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O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W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NER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850" w:val="left" w:leader="none"/>
        </w:tabs>
        <w:spacing w:line="144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FLOOR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74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LOCATION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713" w:val="left" w:leader="none"/>
        </w:tabs>
        <w:spacing w:line="118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PROCEDUR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106" w:lineRule="exact"/>
        <w:ind w:left="0" w:right="324" w:firstLine="0"/>
        <w:jc w:val="righ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9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L</w:t>
      </w:r>
      <w:r>
        <w:rPr>
          <w:rFonts w:ascii="Times New Roman" w:hAnsi="Times New Roman" w:cs="Times New Roman" w:eastAsia="Times New Roman"/>
          <w:b/>
          <w:bCs/>
          <w:spacing w:val="-5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DATE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10" w:lineRule="exact" w:before="7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pStyle w:val="Heading4"/>
        <w:tabs>
          <w:tab w:pos="893" w:val="left" w:leader="none"/>
          <w:tab w:pos="1815" w:val="left" w:leader="none"/>
          <w:tab w:pos="2739" w:val="left" w:leader="none"/>
          <w:tab w:pos="3658" w:val="left" w:leader="none"/>
          <w:tab w:pos="4652" w:val="left" w:leader="none"/>
          <w:tab w:pos="5574" w:val="left" w:leader="none"/>
          <w:tab w:pos="6421" w:val="left" w:leader="none"/>
        </w:tabs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</w:r>
    </w:p>
    <w:p>
      <w:pPr>
        <w:spacing w:line="72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67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after="0" w:line="67" w:lineRule="exact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23813" w:h="16840" w:orient="landscape"/>
          <w:pgMar w:top="1400" w:bottom="580" w:left="280" w:right="300"/>
          <w:cols w:num="14" w:equalWidth="0">
            <w:col w:w="323" w:space="181"/>
            <w:col w:w="584" w:space="438"/>
            <w:col w:w="380" w:space="1000"/>
            <w:col w:w="1017" w:space="855"/>
            <w:col w:w="678" w:space="359"/>
            <w:col w:w="587" w:space="312"/>
            <w:col w:w="771" w:space="580"/>
            <w:col w:w="1312" w:space="150"/>
            <w:col w:w="822" w:space="410"/>
            <w:col w:w="1449" w:space="128"/>
            <w:col w:w="596" w:space="150"/>
            <w:col w:w="6829" w:space="283"/>
            <w:col w:w="615" w:space="906"/>
            <w:col w:w="1518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914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111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01746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01493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160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260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160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280" w:lineRule="exact" w:before="19"/>
        <w:rPr>
          <w:sz w:val="28"/>
          <w:szCs w:val="28"/>
        </w:rPr>
      </w:pPr>
      <w:r>
        <w:rPr/>
        <w:br w:type="column"/>
      </w:r>
      <w:r>
        <w:rPr>
          <w:sz w:val="28"/>
          <w:szCs w:val="28"/>
        </w:rPr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1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120" w:lineRule="exact" w:before="7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03926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</w:p>
    <w:p>
      <w:pPr>
        <w:pStyle w:val="BodyText"/>
        <w:spacing w:line="136" w:lineRule="exact" w:before="4"/>
        <w:ind w:left="113" w:right="143"/>
        <w:jc w:val="left"/>
      </w:pPr>
      <w:r>
        <w:rPr>
          <w:b w:val="0"/>
          <w:bCs w:val="0"/>
          <w:spacing w:val="0"/>
          <w:w w:val="100"/>
        </w:rPr>
        <w:t>12/01/18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300"/>
          <w:cols w:num="6" w:equalWidth="0">
            <w:col w:w="6418" w:space="245"/>
            <w:col w:w="2562" w:space="292"/>
            <w:col w:w="1570" w:space="396"/>
            <w:col w:w="1437" w:space="308"/>
            <w:col w:w="7462" w:space="289"/>
            <w:col w:w="2254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914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112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01747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01494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165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261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165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280" w:lineRule="exact" w:before="18"/>
        <w:rPr>
          <w:sz w:val="28"/>
          <w:szCs w:val="28"/>
        </w:rPr>
      </w:pPr>
      <w:r>
        <w:rPr/>
        <w:br w:type="column"/>
      </w:r>
      <w:r>
        <w:rPr>
          <w:sz w:val="28"/>
          <w:szCs w:val="28"/>
        </w:rPr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120" w:lineRule="exact" w:before="6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03927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</w:p>
    <w:p>
      <w:pPr>
        <w:pStyle w:val="BodyText"/>
        <w:spacing w:line="136" w:lineRule="exact" w:before="4"/>
        <w:ind w:left="113" w:right="143"/>
        <w:jc w:val="left"/>
      </w:pPr>
      <w:r>
        <w:rPr>
          <w:b w:val="0"/>
          <w:bCs w:val="0"/>
          <w:spacing w:val="0"/>
          <w:w w:val="100"/>
        </w:rPr>
        <w:t>12/01/18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300"/>
          <w:cols w:num="6" w:equalWidth="0">
            <w:col w:w="6418" w:space="245"/>
            <w:col w:w="2562" w:space="292"/>
            <w:col w:w="1570" w:space="396"/>
            <w:col w:w="1437" w:space="308"/>
            <w:col w:w="7462" w:space="289"/>
            <w:col w:w="2254"/>
          </w:cols>
        </w:sectPr>
      </w:pPr>
    </w:p>
    <w:p>
      <w:pPr>
        <w:spacing w:line="180" w:lineRule="exact" w:before="4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893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113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01748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01495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024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262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024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spacing w:line="260" w:lineRule="exact" w:before="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60" w:lineRule="exact" w:before="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60" w:lineRule="exact" w:before="3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220" w:lineRule="exact" w:before="9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120" w:lineRule="exact" w:before="6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03928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</w:p>
    <w:p>
      <w:pPr>
        <w:pStyle w:val="BodyText"/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12/01/18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300"/>
          <w:cols w:num="6" w:equalWidth="0">
            <w:col w:w="6439" w:space="225"/>
            <w:col w:w="2562" w:space="292"/>
            <w:col w:w="1570" w:space="396"/>
            <w:col w:w="1437" w:space="308"/>
            <w:col w:w="7462" w:space="289"/>
            <w:col w:w="2253"/>
          </w:cols>
        </w:sectPr>
      </w:pPr>
    </w:p>
    <w:p>
      <w:pPr>
        <w:spacing w:line="180" w:lineRule="exact" w:before="7"/>
        <w:rPr>
          <w:sz w:val="18"/>
          <w:szCs w:val="18"/>
        </w:rPr>
      </w:pPr>
      <w:r>
        <w:rPr>
          <w:sz w:val="18"/>
          <w:szCs w:val="18"/>
        </w:rPr>
      </w:r>
    </w:p>
    <w:tbl>
      <w:tblPr>
        <w:tblW w:w="0" w:type="auto"/>
        <w:jc w:val="left"/>
        <w:tblInd w:w="9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490" w:hRule="exact"/>
        </w:trPr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3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r.</w:t>
            </w:r>
          </w:p>
        </w:tc>
      </w:tr>
      <w:tr>
        <w:trPr>
          <w:trHeight w:val="684" w:hRule="exact"/>
        </w:trPr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114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WO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01749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9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01496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99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PDA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289002226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130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D)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3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263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5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130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136" w:lineRule="exact"/>
              <w:ind w:left="296" w:right="0" w:hanging="19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67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g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1" w:right="251"/>
              <w:jc w:val="center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h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136" w:lineRule="exact"/>
              <w:ind w:left="385" w:right="0" w:hanging="26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4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136" w:lineRule="exact"/>
              <w:ind w:left="246" w:right="0" w:firstLine="88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SK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3009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1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10-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-14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69" w:right="27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1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09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2" w:right="34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11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11" w:right="41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42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0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70" w:right="27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  <w:tc>
          <w:tcPr>
            <w:tcW w:w="2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7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01879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07/10/14.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03545</w:t>
            </w:r>
          </w:p>
          <w:p>
            <w:pPr>
              <w:pStyle w:val="TableParagraph"/>
              <w:spacing w:line="13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: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19/06/1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03929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:</w:t>
            </w:r>
          </w:p>
          <w:p>
            <w:pPr>
              <w:pStyle w:val="TableParagraph"/>
              <w:spacing w:line="136" w:lineRule="exact" w:before="4"/>
              <w:ind w:left="102" w:right="13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12/01/18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Equ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urn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r.</w:t>
            </w:r>
          </w:p>
        </w:tc>
      </w:tr>
      <w:tr>
        <w:trPr>
          <w:trHeight w:val="682" w:hRule="exact"/>
        </w:trPr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115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WO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01750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9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01497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99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PDA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289002226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133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D)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3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264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5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133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136" w:lineRule="exact"/>
              <w:ind w:left="296" w:right="0" w:hanging="19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67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g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1" w:right="251"/>
              <w:jc w:val="center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h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136" w:lineRule="exact"/>
              <w:ind w:left="385" w:right="0" w:hanging="26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4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136" w:lineRule="exact"/>
              <w:ind w:left="246" w:right="0" w:firstLine="88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SK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3009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1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10-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-14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69" w:right="27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1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09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2" w:right="34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11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11" w:right="41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2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0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70" w:right="27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  <w:tc>
          <w:tcPr>
            <w:tcW w:w="2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5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01879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07/10/14.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03545</w:t>
            </w:r>
          </w:p>
          <w:p>
            <w:pPr>
              <w:pStyle w:val="TableParagraph"/>
              <w:spacing w:line="13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: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19/06/1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03930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:</w:t>
            </w:r>
          </w:p>
          <w:p>
            <w:pPr>
              <w:pStyle w:val="TableParagraph"/>
              <w:spacing w:line="136" w:lineRule="exact" w:before="4"/>
              <w:ind w:left="102" w:right="13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12/01/18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Equ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urn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r.</w:t>
            </w:r>
          </w:p>
        </w:tc>
      </w:tr>
      <w:tr>
        <w:trPr>
          <w:trHeight w:val="682" w:hRule="exact"/>
        </w:trPr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116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WO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01751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9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01498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99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PDA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289002226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(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134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D)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3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265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15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134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136" w:lineRule="exact"/>
              <w:ind w:left="296" w:right="0" w:hanging="19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67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g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1" w:right="251"/>
              <w:jc w:val="center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h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136" w:lineRule="exact"/>
              <w:ind w:left="385" w:right="0" w:hanging="26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4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136" w:lineRule="exact"/>
              <w:ind w:left="246" w:right="0" w:firstLine="88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SK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3009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1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10-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-14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69" w:right="27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1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09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2" w:right="34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11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11" w:right="41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2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0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70" w:right="27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  <w:tc>
          <w:tcPr>
            <w:tcW w:w="2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5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01879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07/10/14.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03545</w:t>
            </w:r>
          </w:p>
          <w:p>
            <w:pPr>
              <w:pStyle w:val="TableParagraph"/>
              <w:spacing w:line="13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: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19/06/1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03931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:</w:t>
            </w:r>
          </w:p>
          <w:p>
            <w:pPr>
              <w:pStyle w:val="TableParagraph"/>
              <w:spacing w:line="136" w:lineRule="exact" w:before="4"/>
              <w:ind w:left="102" w:right="13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12/01/18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Equ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urn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r.</w:t>
            </w:r>
          </w:p>
        </w:tc>
      </w:tr>
      <w:tr>
        <w:trPr>
          <w:trHeight w:val="682" w:hRule="exact"/>
        </w:trPr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117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WO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01752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9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01499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99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PDA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289002227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(#0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)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3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266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83" w:right="388"/>
              <w:jc w:val="center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NA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136" w:lineRule="exact"/>
              <w:ind w:left="296" w:right="0" w:hanging="19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67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g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1" w:right="251"/>
              <w:jc w:val="center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h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136" w:lineRule="exact"/>
              <w:ind w:left="385" w:right="0" w:hanging="26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4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136" w:lineRule="exact"/>
              <w:ind w:left="246" w:right="0" w:firstLine="88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SK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3009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20" w:lineRule="exact" w:before="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1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10-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-14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69" w:right="27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1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09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2" w:right="34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11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11" w:right="41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42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0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70" w:right="27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  <w:tc>
          <w:tcPr>
            <w:tcW w:w="2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5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01879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07/10/14.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03545</w:t>
            </w:r>
          </w:p>
          <w:p>
            <w:pPr>
              <w:pStyle w:val="TableParagraph"/>
              <w:spacing w:line="13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: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19/06/1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03945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:</w:t>
            </w:r>
          </w:p>
          <w:p>
            <w:pPr>
              <w:pStyle w:val="TableParagraph"/>
              <w:spacing w:line="136" w:lineRule="exact" w:before="4"/>
              <w:ind w:left="102" w:right="13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16/01/18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Equ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urn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r.</w:t>
            </w:r>
          </w:p>
        </w:tc>
      </w:tr>
      <w:tr>
        <w:trPr>
          <w:trHeight w:val="490" w:hRule="exact"/>
        </w:trPr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5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118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5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WO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01753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5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9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01500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 w:before="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99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PDA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289002149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(#0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)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 w:before="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3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267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 w:before="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83" w:right="388"/>
              <w:jc w:val="center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NA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42" w:lineRule="auto"/>
              <w:ind w:left="296" w:right="0" w:hanging="19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 w:before="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67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g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 w:before="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1" w:right="251"/>
              <w:jc w:val="center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h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42" w:lineRule="auto"/>
              <w:ind w:left="385" w:right="0" w:hanging="26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 w:before="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4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42" w:lineRule="auto"/>
              <w:ind w:left="246" w:right="0" w:firstLine="88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SK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3009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 w:before="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1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10-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-14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69" w:right="27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41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409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42" w:right="34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411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411" w:right="41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42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40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ind w:left="270" w:right="27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  <w:tc>
          <w:tcPr>
            <w:tcW w:w="2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01879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07/10/14.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03545</w:t>
            </w:r>
          </w:p>
          <w:p>
            <w:pPr>
              <w:pStyle w:val="TableParagraph"/>
              <w:spacing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: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19/06/1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</w:p>
        </w:tc>
      </w:tr>
      <w:tr>
        <w:trPr>
          <w:trHeight w:val="490" w:hRule="exact"/>
        </w:trPr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5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119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5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WO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01754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5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9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01501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 w:before="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99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4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h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289002219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(#0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)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 w:before="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3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268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 w:before="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83" w:right="388"/>
              <w:jc w:val="center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NA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42" w:lineRule="auto"/>
              <w:ind w:left="296" w:right="0" w:hanging="19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 w:before="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67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g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 w:before="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1" w:right="251"/>
              <w:jc w:val="center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h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42" w:lineRule="auto"/>
              <w:ind w:left="385" w:right="0" w:hanging="26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 w:before="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4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42" w:lineRule="auto"/>
              <w:ind w:left="246" w:right="0" w:firstLine="88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SK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3009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 w:before="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1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10-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-14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69" w:right="27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41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409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42" w:right="34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411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411" w:right="41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42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40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ind w:left="270" w:right="27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  <w:tc>
          <w:tcPr>
            <w:tcW w:w="2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01879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07/10/14.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03545</w:t>
            </w:r>
          </w:p>
          <w:p>
            <w:pPr>
              <w:pStyle w:val="TableParagraph"/>
              <w:spacing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: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19/06/1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</w:p>
        </w:tc>
      </w:tr>
      <w:tr>
        <w:trPr>
          <w:trHeight w:val="545" w:hRule="exact"/>
        </w:trPr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60" w:lineRule="exact" w:before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120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60" w:lineRule="exact" w:before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WO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01755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60" w:lineRule="exact" w:before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9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01502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99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289007555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(S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0105)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3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269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63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0105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exact" w:before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spacing w:line="136" w:lineRule="exact"/>
              <w:ind w:left="296" w:right="0" w:hanging="19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67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g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1" w:right="251"/>
              <w:jc w:val="center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h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exact" w:before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spacing w:line="136" w:lineRule="exact"/>
              <w:ind w:left="385" w:right="0" w:hanging="26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4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exact" w:before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spacing w:line="136" w:lineRule="exact"/>
              <w:ind w:left="246" w:right="0" w:firstLine="88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SK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3009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1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10-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-14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0" w:lineRule="exact" w:before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269" w:right="27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0" w:lineRule="exact" w:before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341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0" w:lineRule="exact" w:before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409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0" w:lineRule="exact" w:before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342" w:right="34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0" w:lineRule="exact" w:before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411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0" w:lineRule="exact" w:before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411" w:right="41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0" w:lineRule="exact" w:before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342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0" w:lineRule="exact" w:before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ableParagraph"/>
              <w:ind w:left="340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0" w:lineRule="exact"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70" w:right="27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  <w:tc>
          <w:tcPr>
            <w:tcW w:w="2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5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01879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07/10/14.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03545</w:t>
            </w:r>
          </w:p>
          <w:p>
            <w:pPr>
              <w:pStyle w:val="TableParagraph"/>
              <w:spacing w:line="136" w:lineRule="exact" w:before="4"/>
              <w:ind w:left="102" w:right="137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: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19/06/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03932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: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12/0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/18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Equ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r.</w:t>
            </w:r>
          </w:p>
        </w:tc>
      </w:tr>
      <w:tr>
        <w:trPr>
          <w:trHeight w:val="682" w:hRule="exact"/>
        </w:trPr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121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WO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01756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9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01503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99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289007555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(S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0109)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3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270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63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0109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2" w:lineRule="auto"/>
              <w:ind w:left="296" w:right="0" w:hanging="19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67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g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1" w:right="251"/>
              <w:jc w:val="center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h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2" w:lineRule="auto"/>
              <w:ind w:left="385" w:right="0" w:hanging="26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4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2" w:lineRule="auto"/>
              <w:ind w:left="246" w:right="0" w:firstLine="88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SK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3009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1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10-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-14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69" w:right="27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1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09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2" w:right="34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11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11" w:right="41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42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0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70" w:right="27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  <w:tc>
          <w:tcPr>
            <w:tcW w:w="2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5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01879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07/10/14.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03545</w:t>
            </w:r>
          </w:p>
          <w:p>
            <w:pPr>
              <w:pStyle w:val="TableParagraph"/>
              <w:spacing w:line="240" w:lineRule="auto" w:before="1"/>
              <w:ind w:left="102" w:right="13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: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19/06/1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03933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: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12/01/18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Equ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urn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r.</w:t>
            </w:r>
          </w:p>
        </w:tc>
      </w:tr>
      <w:tr>
        <w:trPr>
          <w:trHeight w:val="682" w:hRule="exact"/>
        </w:trPr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122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WO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01757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9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01504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99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289007555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(S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0111)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3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271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63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0111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2" w:lineRule="auto"/>
              <w:ind w:left="296" w:right="0" w:hanging="19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67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g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1" w:right="251"/>
              <w:jc w:val="center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h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2" w:lineRule="auto"/>
              <w:ind w:left="385" w:right="0" w:hanging="26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4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2" w:lineRule="auto"/>
              <w:ind w:left="246" w:right="0" w:firstLine="88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SK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3009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1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10-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-14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69" w:right="27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1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09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2" w:right="34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11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11" w:right="41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42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0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70" w:right="27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  <w:tc>
          <w:tcPr>
            <w:tcW w:w="2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5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01879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07/10/14.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03545</w:t>
            </w:r>
          </w:p>
          <w:p>
            <w:pPr>
              <w:pStyle w:val="TableParagraph"/>
              <w:spacing w:line="240" w:lineRule="auto" w:before="1"/>
              <w:ind w:left="102" w:right="13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: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19/06/1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03934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: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12/01/18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Equ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urn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r.</w:t>
            </w:r>
          </w:p>
        </w:tc>
      </w:tr>
      <w:tr>
        <w:trPr>
          <w:trHeight w:val="684" w:hRule="exact"/>
        </w:trPr>
        <w:tc>
          <w:tcPr>
            <w:tcW w:w="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123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WO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01758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9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4"/>
                <w:szCs w:val="14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  <w:t>01505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99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289007555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(S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0113)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3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272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63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0113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2" w:lineRule="auto"/>
              <w:ind w:left="296" w:right="0" w:hanging="19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67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g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51" w:right="251"/>
              <w:jc w:val="center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h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2" w:lineRule="auto"/>
              <w:ind w:left="385" w:right="0" w:hanging="26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24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90" w:lineRule="exact" w:before="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42" w:lineRule="auto"/>
              <w:ind w:left="246" w:right="0" w:firstLine="88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SK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G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3009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3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116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10-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J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l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-14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69" w:right="27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1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09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2" w:right="341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11" w:right="415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411" w:right="41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00" w:lineRule="exact" w:before="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ind w:left="342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0"/>
                <w:w w:val="100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340" w:right="343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80" w:lineRule="exact" w:before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TableParagraph"/>
              <w:ind w:left="270" w:right="27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8"/>
                <w:szCs w:val="18"/>
              </w:rPr>
              <w:t>NA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  <w:tc>
          <w:tcPr>
            <w:tcW w:w="2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110" w:lineRule="exact" w:before="5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</w:r>
          </w:p>
          <w:p>
            <w:pPr>
              <w:pStyle w:val="TableParagraph"/>
              <w:ind w:left="102" w:right="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01879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07/10/14.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03545</w:t>
            </w:r>
          </w:p>
          <w:p>
            <w:pPr>
              <w:pStyle w:val="TableParagraph"/>
              <w:spacing w:line="240" w:lineRule="auto" w:before="1"/>
              <w:ind w:left="102" w:right="132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: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19/06/1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03935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D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: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12/01/18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Equ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i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p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urn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4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to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3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3"/>
                <w:w w:val="100"/>
                <w:sz w:val="12"/>
                <w:szCs w:val="12"/>
              </w:rPr>
              <w:t>W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a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C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u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2"/>
                <w:w w:val="100"/>
                <w:sz w:val="12"/>
                <w:szCs w:val="12"/>
              </w:rPr>
              <w:t>s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2"/>
                <w:w w:val="100"/>
                <w:sz w:val="12"/>
                <w:szCs w:val="1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5"/>
                <w:w w:val="100"/>
                <w:sz w:val="12"/>
                <w:szCs w:val="12"/>
              </w:rPr>
              <w:t>m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-1"/>
                <w:w w:val="100"/>
                <w:sz w:val="12"/>
                <w:szCs w:val="12"/>
              </w:rPr>
              <w:t>e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2"/>
                <w:szCs w:val="12"/>
              </w:rPr>
              <w:t>r.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pgSz w:w="23813" w:h="16840" w:orient="landscape"/>
          <w:pgMar w:header="272" w:footer="396" w:top="1400" w:bottom="580" w:left="180" w:right="20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pgSz w:w="23813" w:h="16840" w:orient="landscape"/>
          <w:pgMar w:header="272" w:footer="396" w:top="1400" w:bottom="580" w:left="280" w:right="460"/>
        </w:sectPr>
      </w:pP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209" w:right="0"/>
        <w:jc w:val="left"/>
        <w:rPr>
          <w:b w:val="0"/>
          <w:bCs w:val="0"/>
        </w:rPr>
      </w:pPr>
      <w:r>
        <w:rPr>
          <w:spacing w:val="-3"/>
          <w:w w:val="95"/>
        </w:rPr>
        <w:t>W</w:t>
      </w:r>
      <w:r>
        <w:rPr>
          <w:spacing w:val="0"/>
          <w:w w:val="95"/>
        </w:rPr>
        <w:t>O</w:t>
      </w:r>
      <w:r>
        <w:rPr>
          <w:spacing w:val="1"/>
          <w:w w:val="95"/>
        </w:rPr>
        <w:t>R</w:t>
      </w:r>
      <w:r>
        <w:rPr>
          <w:spacing w:val="0"/>
          <w:w w:val="95"/>
        </w:rPr>
        <w:t>K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2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[4]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[5]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[6]</w:t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148" w:lineRule="exact"/>
        <w:ind w:left="140" w:right="0" w:hanging="17"/>
        <w:jc w:val="left"/>
        <w:rPr>
          <w:b w:val="0"/>
          <w:bCs w:val="0"/>
        </w:rPr>
      </w:pPr>
      <w:r>
        <w:rPr>
          <w:spacing w:val="0"/>
          <w:w w:val="95"/>
        </w:rPr>
        <w:t>CUSTOMER</w:t>
      </w:r>
      <w:r>
        <w:rPr>
          <w:spacing w:val="0"/>
          <w:w w:val="99"/>
        </w:rPr>
        <w:t> </w:t>
      </w: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[7]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[8]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2" w:right="0"/>
        <w:jc w:val="left"/>
        <w:rPr>
          <w:b w:val="0"/>
          <w:bCs w:val="0"/>
        </w:rPr>
      </w:pPr>
      <w:r>
        <w:rPr>
          <w:spacing w:val="0"/>
          <w:w w:val="95"/>
        </w:rPr>
        <w:t>DEPARTMEN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[9]</w:t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[10]</w:t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[11]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0" w:right="0"/>
        <w:jc w:val="left"/>
        <w:rPr>
          <w:b w:val="0"/>
          <w:bCs w:val="0"/>
        </w:rPr>
      </w:pPr>
      <w:r>
        <w:rPr>
          <w:spacing w:val="0"/>
          <w:w w:val="95"/>
        </w:rPr>
        <w:t>PRODUC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396" w:right="0"/>
        <w:jc w:val="left"/>
        <w:rPr>
          <w:b w:val="0"/>
          <w:bCs w:val="0"/>
        </w:rPr>
      </w:pPr>
      <w:r>
        <w:rPr>
          <w:spacing w:val="0"/>
          <w:w w:val="100"/>
        </w:rPr>
        <w:t>PM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4" w:right="0"/>
        <w:jc w:val="left"/>
        <w:rPr>
          <w:b w:val="0"/>
          <w:bCs w:val="0"/>
        </w:rPr>
      </w:pPr>
      <w:r>
        <w:rPr>
          <w:spacing w:val="0"/>
          <w:w w:val="100"/>
        </w:rPr>
        <w:t>INITIA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330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[14]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QU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tabs>
          <w:tab w:pos="811" w:val="left" w:leader="none"/>
          <w:tab w:pos="1668" w:val="left" w:leader="none"/>
          <w:tab w:pos="2610" w:val="left" w:leader="none"/>
          <w:tab w:pos="3466" w:val="left" w:leader="none"/>
          <w:tab w:pos="4455" w:val="left" w:leader="none"/>
        </w:tabs>
        <w:ind w:left="111" w:right="0"/>
        <w:jc w:val="left"/>
        <w:rPr>
          <w:b w:val="0"/>
          <w:bCs w:val="0"/>
        </w:rPr>
      </w:pPr>
      <w:r>
        <w:rPr>
          <w:spacing w:val="0"/>
          <w:w w:val="100"/>
        </w:rPr>
        <w:t>D</w:t>
      </w:r>
      <w:r>
        <w:rPr>
          <w:spacing w:val="-1"/>
          <w:w w:val="100"/>
        </w:rPr>
        <w:t>A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QUA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R</w:t>
      </w:r>
      <w:r>
        <w:rPr>
          <w:spacing w:val="1"/>
          <w:w w:val="100"/>
        </w:rPr>
        <w:t>L</w:t>
      </w:r>
      <w:r>
        <w:rPr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6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12" w:lineRule="exact"/>
        <w:ind w:left="197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tabs>
          <w:tab w:pos="958" w:val="left" w:leader="none"/>
        </w:tabs>
        <w:spacing w:line="119" w:lineRule="exact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-6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[15]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16" w:equalWidth="0">
            <w:col w:w="252" w:space="180"/>
            <w:col w:w="635" w:space="208"/>
            <w:col w:w="855" w:space="136"/>
            <w:col w:w="252" w:space="2160"/>
            <w:col w:w="853" w:space="138"/>
            <w:col w:w="873" w:space="119"/>
            <w:col w:w="853" w:space="141"/>
            <w:col w:w="988" w:space="147"/>
            <w:col w:w="252" w:space="456"/>
            <w:col w:w="312" w:space="679"/>
            <w:col w:w="705" w:space="148"/>
            <w:col w:w="599" w:space="392"/>
            <w:col w:w="570" w:space="193"/>
            <w:col w:w="5222" w:space="176"/>
            <w:col w:w="1464" w:space="1023"/>
            <w:col w:w="2092"/>
          </w:cols>
        </w:sectPr>
      </w:pPr>
    </w:p>
    <w:p>
      <w:pPr>
        <w:spacing w:line="54" w:lineRule="exact"/>
        <w:ind w:left="116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S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/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0"/>
          <w:szCs w:val="10"/>
        </w:rPr>
      </w:r>
    </w:p>
    <w:p>
      <w:pPr>
        <w:pStyle w:val="Heading3"/>
        <w:spacing w:line="73" w:lineRule="exact"/>
        <w:ind w:right="0"/>
        <w:jc w:val="center"/>
        <w:rPr>
          <w:b w:val="0"/>
          <w:bCs w:val="0"/>
        </w:rPr>
      </w:pPr>
      <w:r>
        <w:rPr>
          <w:spacing w:val="0"/>
          <w:w w:val="95"/>
        </w:rPr>
        <w:br w:type="column"/>
      </w:r>
      <w:r>
        <w:rPr>
          <w:spacing w:val="-1"/>
          <w:w w:val="95"/>
        </w:rPr>
        <w:t>ORDER</w:t>
      </w:r>
      <w:r>
        <w:rPr>
          <w:b w:val="0"/>
          <w:bCs w:val="0"/>
          <w:spacing w:val="0"/>
          <w:w w:val="100"/>
        </w:rPr>
      </w:r>
    </w:p>
    <w:p>
      <w:pPr>
        <w:spacing w:line="149" w:lineRule="exact"/>
        <w:ind w:left="259" w:right="14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95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DESCRIPTION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S/N.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9" w:lineRule="exact"/>
        <w:ind w:left="215" w:right="97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before="1"/>
        <w:ind w:left="190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27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O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W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NER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850" w:val="left" w:leader="none"/>
        </w:tabs>
        <w:spacing w:line="14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FLOOR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LOCATION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713" w:val="left" w:leader="none"/>
        </w:tabs>
        <w:spacing w:line="116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PROCEDUR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106" w:lineRule="exact"/>
        <w:ind w:left="0" w:right="324" w:firstLine="0"/>
        <w:jc w:val="righ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L</w:t>
      </w:r>
      <w:r>
        <w:rPr>
          <w:rFonts w:ascii="Times New Roman" w:hAnsi="Times New Roman" w:cs="Times New Roman" w:eastAsia="Times New Roman"/>
          <w:b/>
          <w:bCs/>
          <w:spacing w:val="-5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DATE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pStyle w:val="Heading4"/>
        <w:tabs>
          <w:tab w:pos="893" w:val="left" w:leader="none"/>
          <w:tab w:pos="1815" w:val="left" w:leader="none"/>
          <w:tab w:pos="2739" w:val="left" w:leader="none"/>
          <w:tab w:pos="3658" w:val="left" w:leader="none"/>
          <w:tab w:pos="4652" w:val="left" w:leader="none"/>
          <w:tab w:pos="5574" w:val="left" w:leader="none"/>
          <w:tab w:pos="6421" w:val="left" w:leader="none"/>
        </w:tabs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68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after="0" w:line="68" w:lineRule="exact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  <w:cols w:num="14" w:equalWidth="0">
            <w:col w:w="323" w:space="181"/>
            <w:col w:w="584" w:space="438"/>
            <w:col w:w="380" w:space="1000"/>
            <w:col w:w="1017" w:space="855"/>
            <w:col w:w="678" w:space="359"/>
            <w:col w:w="587" w:space="312"/>
            <w:col w:w="771" w:space="580"/>
            <w:col w:w="1312" w:space="150"/>
            <w:col w:w="822" w:space="410"/>
            <w:col w:w="1449" w:space="128"/>
            <w:col w:w="596" w:space="150"/>
            <w:col w:w="6829" w:space="283"/>
            <w:col w:w="615" w:space="906"/>
            <w:col w:w="1358"/>
          </w:cols>
        </w:sectPr>
      </w:pP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941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124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01759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01506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289007555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(S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0115)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273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0115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280" w:lineRule="exact" w:before="18"/>
        <w:rPr>
          <w:sz w:val="28"/>
          <w:szCs w:val="28"/>
        </w:rPr>
      </w:pPr>
      <w:r>
        <w:rPr/>
        <w:br w:type="column"/>
      </w:r>
      <w:r>
        <w:rPr>
          <w:sz w:val="28"/>
          <w:szCs w:val="28"/>
        </w:rPr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120" w:lineRule="exact" w:before="6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03936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</w:p>
    <w:p>
      <w:pPr>
        <w:pStyle w:val="BodyText"/>
        <w:spacing w:line="136" w:lineRule="exact" w:before="4"/>
        <w:ind w:left="113" w:right="0"/>
        <w:jc w:val="left"/>
      </w:pPr>
      <w:r>
        <w:rPr>
          <w:b w:val="0"/>
          <w:bCs w:val="0"/>
          <w:spacing w:val="0"/>
          <w:w w:val="100"/>
        </w:rPr>
        <w:t>12/01/18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460"/>
          <w:cols w:num="6" w:equalWidth="0">
            <w:col w:w="6393" w:space="271"/>
            <w:col w:w="2562" w:space="292"/>
            <w:col w:w="1570" w:space="396"/>
            <w:col w:w="1437" w:space="308"/>
            <w:col w:w="7462" w:space="289"/>
            <w:col w:w="2093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941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125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01760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01507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289007555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(S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0116)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274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0116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280" w:lineRule="exact" w:before="18"/>
        <w:rPr>
          <w:sz w:val="28"/>
          <w:szCs w:val="28"/>
        </w:rPr>
      </w:pPr>
      <w:r>
        <w:rPr/>
        <w:br w:type="column"/>
      </w:r>
      <w:r>
        <w:rPr>
          <w:sz w:val="28"/>
          <w:szCs w:val="28"/>
        </w:rPr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120" w:lineRule="exact" w:before="6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240" w:lineRule="auto" w:before="1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03937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12/01/18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240" w:lineRule="auto"/>
        <w:jc w:val="left"/>
        <w:sectPr>
          <w:type w:val="continuous"/>
          <w:pgSz w:w="23813" w:h="16840" w:orient="landscape"/>
          <w:pgMar w:top="1400" w:bottom="580" w:left="280" w:right="460"/>
          <w:cols w:num="6" w:equalWidth="0">
            <w:col w:w="6393" w:space="271"/>
            <w:col w:w="2562" w:space="292"/>
            <w:col w:w="1570" w:space="396"/>
            <w:col w:w="1437" w:space="308"/>
            <w:col w:w="7462" w:space="289"/>
            <w:col w:w="2093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893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126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01761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01508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157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275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157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before="85"/>
        <w:ind w:left="202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  <w:tab w:pos="7864" w:val="left" w:leader="none"/>
        </w:tabs>
        <w:spacing w:line="184" w:lineRule="exact" w:before="78"/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3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-4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4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4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01879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07/10/14.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03545</w:t>
      </w:r>
    </w:p>
    <w:p>
      <w:pPr>
        <w:pStyle w:val="BodyText"/>
        <w:spacing w:line="99" w:lineRule="exact"/>
        <w:ind w:left="0" w:right="1233"/>
        <w:jc w:val="righ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 w:line="99" w:lineRule="exact"/>
        <w:jc w:val="right"/>
        <w:sectPr>
          <w:type w:val="continuous"/>
          <w:pgSz w:w="23813" w:h="16840" w:orient="landscape"/>
          <w:pgMar w:top="1400" w:bottom="580" w:left="280" w:right="460"/>
          <w:cols w:num="5" w:equalWidth="0">
            <w:col w:w="6439" w:space="225"/>
            <w:col w:w="2562" w:space="292"/>
            <w:col w:w="1570" w:space="396"/>
            <w:col w:w="1437" w:space="308"/>
            <w:col w:w="9844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893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127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01762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01509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158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276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158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280" w:lineRule="exact" w:before="16"/>
        <w:rPr>
          <w:sz w:val="28"/>
          <w:szCs w:val="28"/>
        </w:rPr>
      </w:pPr>
      <w:r>
        <w:rPr/>
        <w:br w:type="column"/>
      </w:r>
      <w:r>
        <w:rPr>
          <w:sz w:val="28"/>
          <w:szCs w:val="28"/>
        </w:rPr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120" w:lineRule="exact" w:before="4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240" w:lineRule="auto" w:before="1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03938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12/01/18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240" w:lineRule="auto"/>
        <w:jc w:val="left"/>
        <w:sectPr>
          <w:type w:val="continuous"/>
          <w:pgSz w:w="23813" w:h="16840" w:orient="landscape"/>
          <w:pgMar w:top="1400" w:bottom="580" w:left="280" w:right="460"/>
          <w:cols w:num="6" w:equalWidth="0">
            <w:col w:w="6438" w:space="226"/>
            <w:col w:w="2562" w:space="292"/>
            <w:col w:w="1570" w:space="396"/>
            <w:col w:w="1437" w:space="308"/>
            <w:col w:w="7462" w:space="289"/>
            <w:col w:w="2093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893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128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01763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01510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159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277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159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280" w:lineRule="exact" w:before="17"/>
        <w:rPr>
          <w:sz w:val="28"/>
          <w:szCs w:val="28"/>
        </w:rPr>
      </w:pPr>
      <w:r>
        <w:rPr/>
        <w:br w:type="column"/>
      </w:r>
      <w:r>
        <w:rPr>
          <w:sz w:val="28"/>
          <w:szCs w:val="28"/>
        </w:rPr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120" w:lineRule="exact" w:before="7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03939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</w:p>
    <w:p>
      <w:pPr>
        <w:pStyle w:val="BodyText"/>
        <w:spacing w:line="136" w:lineRule="exact" w:before="4"/>
        <w:ind w:left="113" w:right="0"/>
        <w:jc w:val="left"/>
      </w:pPr>
      <w:r>
        <w:rPr>
          <w:b w:val="0"/>
          <w:bCs w:val="0"/>
          <w:spacing w:val="0"/>
          <w:w w:val="100"/>
        </w:rPr>
        <w:t>12/01/18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460"/>
          <w:cols w:num="6" w:equalWidth="0">
            <w:col w:w="6438" w:space="226"/>
            <w:col w:w="2562" w:space="292"/>
            <w:col w:w="1570" w:space="396"/>
            <w:col w:w="1437" w:space="308"/>
            <w:col w:w="7462" w:space="289"/>
            <w:col w:w="2093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893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129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01764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01511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160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278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160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280" w:lineRule="exact" w:before="18"/>
        <w:rPr>
          <w:sz w:val="28"/>
          <w:szCs w:val="28"/>
        </w:rPr>
      </w:pPr>
      <w:r>
        <w:rPr/>
        <w:br w:type="column"/>
      </w:r>
      <w:r>
        <w:rPr>
          <w:sz w:val="28"/>
          <w:szCs w:val="28"/>
        </w:rPr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1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120" w:lineRule="exact" w:before="6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03940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</w:p>
    <w:p>
      <w:pPr>
        <w:pStyle w:val="BodyText"/>
        <w:spacing w:line="136" w:lineRule="exact" w:before="4"/>
        <w:ind w:left="113" w:right="0"/>
        <w:jc w:val="left"/>
      </w:pPr>
      <w:r>
        <w:rPr>
          <w:b w:val="0"/>
          <w:bCs w:val="0"/>
          <w:spacing w:val="0"/>
          <w:w w:val="100"/>
        </w:rPr>
        <w:t>12/01/18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460"/>
          <w:cols w:num="6" w:equalWidth="0">
            <w:col w:w="6438" w:space="226"/>
            <w:col w:w="2562" w:space="292"/>
            <w:col w:w="1570" w:space="396"/>
            <w:col w:w="1437" w:space="308"/>
            <w:col w:w="7462" w:space="289"/>
            <w:col w:w="2093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893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130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01765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01512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161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279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161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280" w:lineRule="exact" w:before="18"/>
        <w:rPr>
          <w:sz w:val="28"/>
          <w:szCs w:val="28"/>
        </w:rPr>
      </w:pPr>
      <w:r>
        <w:rPr/>
        <w:br w:type="column"/>
      </w:r>
      <w:r>
        <w:rPr>
          <w:sz w:val="28"/>
          <w:szCs w:val="28"/>
        </w:rPr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120" w:lineRule="exact" w:before="6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03941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</w:p>
    <w:p>
      <w:pPr>
        <w:pStyle w:val="BodyText"/>
        <w:spacing w:line="136" w:lineRule="exact" w:before="4"/>
        <w:ind w:left="113" w:right="0"/>
        <w:jc w:val="left"/>
      </w:pPr>
      <w:r>
        <w:rPr>
          <w:b w:val="0"/>
          <w:bCs w:val="0"/>
          <w:spacing w:val="0"/>
          <w:w w:val="100"/>
        </w:rPr>
        <w:t>12/01/18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460"/>
          <w:cols w:num="6" w:equalWidth="0">
            <w:col w:w="6438" w:space="226"/>
            <w:col w:w="2562" w:space="292"/>
            <w:col w:w="1570" w:space="396"/>
            <w:col w:w="1437" w:space="308"/>
            <w:col w:w="7462" w:space="289"/>
            <w:col w:w="2093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893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131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01766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01513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162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162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280" w:lineRule="exact" w:before="18"/>
        <w:rPr>
          <w:sz w:val="28"/>
          <w:szCs w:val="28"/>
        </w:rPr>
      </w:pPr>
      <w:r>
        <w:rPr/>
        <w:br w:type="column"/>
      </w:r>
      <w:r>
        <w:rPr>
          <w:sz w:val="28"/>
          <w:szCs w:val="28"/>
        </w:rPr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120" w:lineRule="exact" w:before="6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240" w:lineRule="auto" w:before="1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03942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12/01/18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240" w:lineRule="auto"/>
        <w:jc w:val="left"/>
        <w:sectPr>
          <w:type w:val="continuous"/>
          <w:pgSz w:w="23813" w:h="16840" w:orient="landscape"/>
          <w:pgMar w:top="1400" w:bottom="580" w:left="280" w:right="460"/>
          <w:cols w:num="6" w:equalWidth="0">
            <w:col w:w="6438" w:space="226"/>
            <w:col w:w="2562" w:space="292"/>
            <w:col w:w="1570" w:space="396"/>
            <w:col w:w="1437" w:space="308"/>
            <w:col w:w="7462" w:space="289"/>
            <w:col w:w="2093"/>
          </w:cols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5893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132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01767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01514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163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163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77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10-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-14</w:t>
      </w:r>
    </w:p>
    <w:p>
      <w:pPr>
        <w:spacing w:line="280" w:lineRule="exact" w:before="16"/>
        <w:rPr>
          <w:sz w:val="28"/>
          <w:szCs w:val="28"/>
        </w:rPr>
      </w:pPr>
      <w:r>
        <w:rPr/>
        <w:br w:type="column"/>
      </w:r>
      <w:r>
        <w:rPr>
          <w:sz w:val="28"/>
          <w:szCs w:val="28"/>
        </w:rPr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120" w:lineRule="exact" w:before="4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01879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07/10/14.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</w:p>
    <w:p>
      <w:pPr>
        <w:pStyle w:val="BodyText"/>
        <w:spacing w:line="240" w:lineRule="auto" w:before="1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03943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12/01/18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240" w:lineRule="auto"/>
        <w:jc w:val="left"/>
        <w:sectPr>
          <w:type w:val="continuous"/>
          <w:pgSz w:w="23813" w:h="16840" w:orient="landscape"/>
          <w:pgMar w:top="1400" w:bottom="580" w:left="280" w:right="460"/>
          <w:cols w:num="6" w:equalWidth="0">
            <w:col w:w="6438" w:space="226"/>
            <w:col w:w="2562" w:space="292"/>
            <w:col w:w="1570" w:space="396"/>
            <w:col w:w="1437" w:space="308"/>
            <w:col w:w="7462" w:space="289"/>
            <w:col w:w="2093"/>
          </w:cols>
        </w:sectPr>
      </w:pP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133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02328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01822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</w:r>
    </w:p>
    <w:p>
      <w:pPr>
        <w:spacing w:line="200" w:lineRule="exact" w:before="8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3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4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2487/2489</w:t>
      </w:r>
    </w:p>
    <w:p>
      <w:pPr>
        <w:pStyle w:val="BodyText"/>
        <w:tabs>
          <w:tab w:pos="2676" w:val="left" w:leader="none"/>
          <w:tab w:pos="3816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(289007898)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293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8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8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8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spacing w:line="242" w:lineRule="auto"/>
        <w:ind w:left="113" w:right="0" w:firstLine="88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spacing w:line="200" w:lineRule="exact" w:before="1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tabs>
          <w:tab w:pos="953" w:val="left" w:leader="none"/>
          <w:tab w:pos="1733" w:val="left" w:leader="none"/>
          <w:tab w:pos="2653" w:val="left" w:leader="none"/>
          <w:tab w:pos="3577" w:val="left" w:leader="none"/>
          <w:tab w:pos="4496" w:val="left" w:leader="none"/>
          <w:tab w:pos="5490" w:val="left" w:leader="none"/>
          <w:tab w:pos="6411" w:val="left" w:leader="none"/>
          <w:tab w:pos="7261" w:val="left" w:leader="none"/>
          <w:tab w:pos="8041" w:val="left" w:leader="none"/>
          <w:tab w:pos="8704" w:val="left" w:leader="none"/>
        </w:tabs>
        <w:ind w:left="24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/>
        <w:pict>
          <v:shape style="position:absolute;margin-left:639.070007pt;margin-top:-.925712pt;width:19.038pt;height:6pt;mso-position-horizontal-relative:page;mso-position-vertical-relative:paragraph;z-index:-5912" type="#_x0000_t202" filled="f" stroked="f">
            <v:textbox inset="0,0,0,0">
              <w:txbxContent>
                <w:p>
                  <w:pPr>
                    <w:pStyle w:val="BodyText"/>
                    <w:spacing w:line="120" w:lineRule="exact"/>
                    <w:ind w:left="0" w:right="0"/>
                    <w:jc w:val="left"/>
                  </w:pPr>
                  <w:r>
                    <w:rPr>
                      <w:b w:val="0"/>
                      <w:bCs w:val="0"/>
                      <w:spacing w:val="0"/>
                      <w:w w:val="100"/>
                    </w:rPr>
                    <w:t>29-S</w:t>
                  </w:r>
                  <w:r>
                    <w:rPr>
                      <w:b w:val="0"/>
                      <w:bCs w:val="0"/>
                      <w:spacing w:val="-1"/>
                      <w:w w:val="100"/>
                    </w:rPr>
                    <w:t>e</w:t>
                  </w:r>
                  <w:r>
                    <w:rPr>
                      <w:b w:val="0"/>
                      <w:bCs w:val="0"/>
                      <w:spacing w:val="0"/>
                      <w:w w:val="100"/>
                    </w:rPr>
                    <w:t>p-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4"/>
          <w:sz w:val="12"/>
          <w:szCs w:val="12"/>
        </w:rPr>
        <w:t>15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4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1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9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9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9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03545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19/06/1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.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  <w:cols w:num="6" w:equalWidth="0">
            <w:col w:w="2065" w:space="198"/>
            <w:col w:w="3990" w:space="410"/>
            <w:col w:w="2562" w:space="292"/>
            <w:col w:w="1570" w:space="396"/>
            <w:col w:w="601" w:space="304"/>
            <w:col w:w="10685"/>
          </w:cols>
        </w:sectPr>
      </w:pP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tabs>
          <w:tab w:pos="545" w:val="left" w:leader="none"/>
          <w:tab w:pos="1479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134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WO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02329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01823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4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3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4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2487/2489</w:t>
      </w:r>
    </w:p>
    <w:p>
      <w:pPr>
        <w:pStyle w:val="BodyText"/>
        <w:tabs>
          <w:tab w:pos="2676" w:val="left" w:leader="none"/>
          <w:tab w:pos="3816" w:val="left" w:leader="none"/>
        </w:tabs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(289007898)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294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4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4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7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spacing w:line="136" w:lineRule="exact"/>
        <w:ind w:left="113" w:right="0" w:firstLine="88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spacing w:line="200" w:lineRule="exact" w:before="5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tabs>
          <w:tab w:pos="953" w:val="left" w:leader="none"/>
          <w:tab w:pos="1733" w:val="left" w:leader="none"/>
          <w:tab w:pos="2653" w:val="left" w:leader="none"/>
          <w:tab w:pos="3577" w:val="left" w:leader="none"/>
          <w:tab w:pos="4496" w:val="left" w:leader="none"/>
          <w:tab w:pos="5490" w:val="left" w:leader="none"/>
          <w:tab w:pos="6411" w:val="left" w:leader="none"/>
          <w:tab w:pos="7261" w:val="left" w:leader="none"/>
          <w:tab w:pos="8041" w:val="left" w:leader="none"/>
          <w:tab w:pos="8704" w:val="left" w:leader="none"/>
        </w:tabs>
        <w:ind w:left="24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/>
        <w:pict>
          <v:shape style="position:absolute;margin-left:639.070007pt;margin-top:-.925712pt;width:19.038pt;height:6pt;mso-position-horizontal-relative:page;mso-position-vertical-relative:paragraph;z-index:-5911" type="#_x0000_t202" filled="f" stroked="f">
            <v:textbox inset="0,0,0,0">
              <w:txbxContent>
                <w:p>
                  <w:pPr>
                    <w:pStyle w:val="BodyText"/>
                    <w:spacing w:line="120" w:lineRule="exact"/>
                    <w:ind w:left="0" w:right="0"/>
                    <w:jc w:val="left"/>
                  </w:pPr>
                  <w:r>
                    <w:rPr>
                      <w:b w:val="0"/>
                      <w:bCs w:val="0"/>
                      <w:spacing w:val="0"/>
                      <w:w w:val="100"/>
                    </w:rPr>
                    <w:t>29-S</w:t>
                  </w:r>
                  <w:r>
                    <w:rPr>
                      <w:b w:val="0"/>
                      <w:bCs w:val="0"/>
                      <w:spacing w:val="-1"/>
                      <w:w w:val="100"/>
                    </w:rPr>
                    <w:t>e</w:t>
                  </w:r>
                  <w:r>
                    <w:rPr>
                      <w:b w:val="0"/>
                      <w:bCs w:val="0"/>
                      <w:spacing w:val="0"/>
                      <w:w w:val="100"/>
                    </w:rPr>
                    <w:t>p-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4"/>
          <w:sz w:val="12"/>
          <w:szCs w:val="12"/>
        </w:rPr>
        <w:t>15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4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1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9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9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9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03545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19/06/1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.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  <w:cols w:num="6" w:equalWidth="0">
            <w:col w:w="2065" w:space="198"/>
            <w:col w:w="3990" w:space="410"/>
            <w:col w:w="2562" w:space="292"/>
            <w:col w:w="1570" w:space="396"/>
            <w:col w:w="601" w:space="304"/>
            <w:col w:w="10685"/>
          </w:cols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tabs>
          <w:tab w:pos="545" w:val="left" w:leader="none"/>
          <w:tab w:pos="1479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135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WO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02330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01824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4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3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4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2487/2489</w:t>
      </w:r>
    </w:p>
    <w:p>
      <w:pPr>
        <w:pStyle w:val="BodyText"/>
        <w:tabs>
          <w:tab w:pos="2676" w:val="left" w:leader="none"/>
          <w:tab w:pos="3816" w:val="left" w:leader="none"/>
        </w:tabs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(289007898)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295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4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4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7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spacing w:line="136" w:lineRule="exact"/>
        <w:ind w:left="113" w:right="0" w:firstLine="88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spacing w:line="200" w:lineRule="exact" w:before="4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tabs>
          <w:tab w:pos="953" w:val="left" w:leader="none"/>
          <w:tab w:pos="1733" w:val="left" w:leader="none"/>
          <w:tab w:pos="2653" w:val="left" w:leader="none"/>
          <w:tab w:pos="3577" w:val="left" w:leader="none"/>
          <w:tab w:pos="4496" w:val="left" w:leader="none"/>
          <w:tab w:pos="5490" w:val="left" w:leader="none"/>
          <w:tab w:pos="6411" w:val="left" w:leader="none"/>
          <w:tab w:pos="7261" w:val="left" w:leader="none"/>
          <w:tab w:pos="8041" w:val="left" w:leader="none"/>
          <w:tab w:pos="8704" w:val="left" w:leader="none"/>
        </w:tabs>
        <w:ind w:left="24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/>
        <w:pict>
          <v:shape style="position:absolute;margin-left:639.070007pt;margin-top:-.925692pt;width:19.038pt;height:6pt;mso-position-horizontal-relative:page;mso-position-vertical-relative:paragraph;z-index:-5910" type="#_x0000_t202" filled="f" stroked="f">
            <v:textbox inset="0,0,0,0">
              <w:txbxContent>
                <w:p>
                  <w:pPr>
                    <w:pStyle w:val="BodyText"/>
                    <w:spacing w:line="120" w:lineRule="exact"/>
                    <w:ind w:left="0" w:right="0"/>
                    <w:jc w:val="left"/>
                  </w:pPr>
                  <w:r>
                    <w:rPr>
                      <w:b w:val="0"/>
                      <w:bCs w:val="0"/>
                      <w:spacing w:val="0"/>
                      <w:w w:val="100"/>
                    </w:rPr>
                    <w:t>29-S</w:t>
                  </w:r>
                  <w:r>
                    <w:rPr>
                      <w:b w:val="0"/>
                      <w:bCs w:val="0"/>
                      <w:spacing w:val="-1"/>
                      <w:w w:val="100"/>
                    </w:rPr>
                    <w:t>e</w:t>
                  </w:r>
                  <w:r>
                    <w:rPr>
                      <w:b w:val="0"/>
                      <w:bCs w:val="0"/>
                      <w:spacing w:val="0"/>
                      <w:w w:val="100"/>
                    </w:rPr>
                    <w:t>p-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4"/>
          <w:sz w:val="12"/>
          <w:szCs w:val="12"/>
        </w:rPr>
        <w:t>15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4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1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9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9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9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03545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19/06/1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.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  <w:cols w:num="6" w:equalWidth="0">
            <w:col w:w="2065" w:space="198"/>
            <w:col w:w="3990" w:space="410"/>
            <w:col w:w="2562" w:space="292"/>
            <w:col w:w="1570" w:space="396"/>
            <w:col w:w="601" w:space="304"/>
            <w:col w:w="10685"/>
          </w:cols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tabs>
          <w:tab w:pos="545" w:val="left" w:leader="none"/>
          <w:tab w:pos="1479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136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WO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02331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01825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3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3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4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2487/2489</w:t>
      </w:r>
    </w:p>
    <w:p>
      <w:pPr>
        <w:pStyle w:val="BodyText"/>
        <w:tabs>
          <w:tab w:pos="2676" w:val="left" w:leader="none"/>
          <w:tab w:pos="3816" w:val="left" w:leader="none"/>
        </w:tabs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(289007898)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296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3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3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6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spacing w:line="136" w:lineRule="exact"/>
        <w:ind w:left="113" w:right="0" w:firstLine="88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spacing w:line="200" w:lineRule="exact" w:before="4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tabs>
          <w:tab w:pos="953" w:val="left" w:leader="none"/>
          <w:tab w:pos="1733" w:val="left" w:leader="none"/>
          <w:tab w:pos="2653" w:val="left" w:leader="none"/>
          <w:tab w:pos="3577" w:val="left" w:leader="none"/>
          <w:tab w:pos="4496" w:val="left" w:leader="none"/>
          <w:tab w:pos="5490" w:val="left" w:leader="none"/>
          <w:tab w:pos="6411" w:val="left" w:leader="none"/>
          <w:tab w:pos="7261" w:val="left" w:leader="none"/>
          <w:tab w:pos="8041" w:val="left" w:leader="none"/>
          <w:tab w:pos="8704" w:val="left" w:leader="none"/>
        </w:tabs>
        <w:ind w:left="24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/>
        <w:pict>
          <v:shape style="position:absolute;margin-left:639.070007pt;margin-top:-.925703pt;width:19.038pt;height:6pt;mso-position-horizontal-relative:page;mso-position-vertical-relative:paragraph;z-index:-5909" type="#_x0000_t202" filled="f" stroked="f">
            <v:textbox inset="0,0,0,0">
              <w:txbxContent>
                <w:p>
                  <w:pPr>
                    <w:pStyle w:val="BodyText"/>
                    <w:spacing w:line="120" w:lineRule="exact"/>
                    <w:ind w:left="0" w:right="0"/>
                    <w:jc w:val="left"/>
                  </w:pPr>
                  <w:r>
                    <w:rPr>
                      <w:b w:val="0"/>
                      <w:bCs w:val="0"/>
                      <w:spacing w:val="0"/>
                      <w:w w:val="100"/>
                    </w:rPr>
                    <w:t>29-S</w:t>
                  </w:r>
                  <w:r>
                    <w:rPr>
                      <w:b w:val="0"/>
                      <w:bCs w:val="0"/>
                      <w:spacing w:val="-1"/>
                      <w:w w:val="100"/>
                    </w:rPr>
                    <w:t>e</w:t>
                  </w:r>
                  <w:r>
                    <w:rPr>
                      <w:b w:val="0"/>
                      <w:bCs w:val="0"/>
                      <w:spacing w:val="0"/>
                      <w:w w:val="100"/>
                    </w:rPr>
                    <w:t>p-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4"/>
          <w:sz w:val="12"/>
          <w:szCs w:val="12"/>
        </w:rPr>
        <w:t>15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4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9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9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9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9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9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03545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19/06/1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.</w:t>
      </w:r>
    </w:p>
    <w:p>
      <w:pPr>
        <w:pStyle w:val="BodyText"/>
        <w:spacing w:before="78"/>
        <w:ind w:left="0" w:right="113"/>
        <w:jc w:val="righ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04050</w:t>
      </w:r>
    </w:p>
    <w:p>
      <w:pPr>
        <w:spacing w:after="0"/>
        <w:jc w:val="right"/>
        <w:sectPr>
          <w:type w:val="continuous"/>
          <w:pgSz w:w="23813" w:h="16840" w:orient="landscape"/>
          <w:pgMar w:top="1400" w:bottom="580" w:left="280" w:right="460"/>
          <w:cols w:num="6" w:equalWidth="0">
            <w:col w:w="2065" w:space="198"/>
            <w:col w:w="3990" w:space="410"/>
            <w:col w:w="2562" w:space="292"/>
            <w:col w:w="1570" w:space="396"/>
            <w:col w:w="601" w:space="304"/>
            <w:col w:w="10685"/>
          </w:cols>
        </w:sectPr>
      </w:pPr>
    </w:p>
    <w:p>
      <w:pPr>
        <w:spacing w:line="110" w:lineRule="exact" w:before="9"/>
        <w:rPr>
          <w:sz w:val="11"/>
          <w:szCs w:val="11"/>
        </w:rPr>
      </w:pPr>
      <w:r>
        <w:rPr/>
        <w:pict>
          <v:group style="position:absolute;margin-left:13.62998pt;margin-top:91.389984pt;width:1162.300020pt;height:469.73pt;mso-position-horizontal-relative:page;mso-position-vertical-relative:page;z-index:-5913" coordorigin="273,1828" coordsize="23246,9395">
            <v:group style="position:absolute;left:278;top:1834;width:23234;height:2" coordorigin="278,1834" coordsize="23234,2">
              <v:shape style="position:absolute;left:278;top:1834;width:23234;height:2" coordorigin="278,1834" coordsize="23234,0" path="m278,1834l23513,1834e" filled="f" stroked="t" strokeweight=".580pt" strokecolor="#000000">
                <v:path arrowok="t"/>
              </v:shape>
            </v:group>
            <v:group style="position:absolute;left:283;top:1838;width:2;height:9373" coordorigin="283,1838" coordsize="2,9373">
              <v:shape style="position:absolute;left:283;top:1838;width:2;height:9373" coordorigin="283,1838" coordsize="0,9373" path="m283,1838l283,11212e" filled="f" stroked="t" strokeweight=".580pt" strokecolor="#000000">
                <v:path arrowok="t"/>
              </v:shape>
            </v:group>
            <v:group style="position:absolute;left:718;top:1838;width:2;height:9373" coordorigin="718,1838" coordsize="2,9373">
              <v:shape style="position:absolute;left:718;top:1838;width:2;height:9373" coordorigin="718,1838" coordsize="0,9373" path="m718,1838l718,11212e" filled="f" stroked="t" strokeweight=".580pt" strokecolor="#000000">
                <v:path arrowok="t"/>
              </v:shape>
            </v:group>
            <v:group style="position:absolute;left:1558;top:1838;width:2;height:9373" coordorigin="1558,1838" coordsize="2,9373">
              <v:shape style="position:absolute;left:1558;top:1838;width:2;height:9373" coordorigin="1558,1838" coordsize="0,9373" path="m1558,1838l1558,11212e" filled="f" stroked="t" strokeweight=".580pt" strokecolor="#000000">
                <v:path arrowok="t"/>
              </v:shape>
            </v:group>
            <v:group style="position:absolute;left:2552;top:1838;width:2;height:9373" coordorigin="2552,1838" coordsize="2,9373">
              <v:shape style="position:absolute;left:2552;top:1838;width:2;height:9373" coordorigin="2552,1838" coordsize="0,9373" path="m2552,1838l2552,11212e" filled="f" stroked="t" strokeweight=".580pt" strokecolor="#000000">
                <v:path arrowok="t"/>
              </v:shape>
            </v:group>
            <v:group style="position:absolute;left:4961;top:1838;width:2;height:9373" coordorigin="4961,1838" coordsize="2,9373">
              <v:shape style="position:absolute;left:4961;top:1838;width:2;height:9373" coordorigin="4961,1838" coordsize="0,9373" path="m4961,1838l4961,11212e" filled="f" stroked="t" strokeweight=".580pt" strokecolor="#000000">
                <v:path arrowok="t"/>
              </v:shape>
            </v:group>
            <v:group style="position:absolute;left:5952;top:1838;width:2;height:9373" coordorigin="5952,1838" coordsize="2,9373">
              <v:shape style="position:absolute;left:5952;top:1838;width:2;height:9373" coordorigin="5952,1838" coordsize="0,9373" path="m5952,1838l5952,11212e" filled="f" stroked="t" strokeweight=".58001pt" strokecolor="#000000">
                <v:path arrowok="t"/>
              </v:shape>
            </v:group>
            <v:group style="position:absolute;left:6947;top:1838;width:2;height:9373" coordorigin="6947,1838" coordsize="2,9373">
              <v:shape style="position:absolute;left:6947;top:1838;width:2;height:9373" coordorigin="6947,1838" coordsize="0,9373" path="m6947,1838l6947,11212e" filled="f" stroked="t" strokeweight=".579980pt" strokecolor="#000000">
                <v:path arrowok="t"/>
              </v:shape>
            </v:group>
            <v:group style="position:absolute;left:7938;top:1838;width:2;height:9373" coordorigin="7938,1838" coordsize="2,9373">
              <v:shape style="position:absolute;left:7938;top:1838;width:2;height:9373" coordorigin="7938,1838" coordsize="0,9373" path="m7938,1838l7938,11212e" filled="f" stroked="t" strokeweight=".579980pt" strokecolor="#000000">
                <v:path arrowok="t"/>
              </v:shape>
            </v:group>
            <v:group style="position:absolute;left:9073;top:1838;width:2;height:9373" coordorigin="9073,1838" coordsize="2,9373">
              <v:shape style="position:absolute;left:9073;top:1838;width:2;height:9373" coordorigin="9073,1838" coordsize="0,9373" path="m9073,1838l9073,11212e" filled="f" stroked="t" strokeweight=".58001pt" strokecolor="#000000">
                <v:path arrowok="t"/>
              </v:shape>
            </v:group>
            <v:group style="position:absolute;left:9781;top:1838;width:2;height:9373" coordorigin="9781,1838" coordsize="2,9373">
              <v:shape style="position:absolute;left:9781;top:1838;width:2;height:9373" coordorigin="9781,1838" coordsize="0,9373" path="m9781,1838l9781,11212e" filled="f" stroked="t" strokeweight=".579980pt" strokecolor="#000000">
                <v:path arrowok="t"/>
              </v:shape>
            </v:group>
            <v:group style="position:absolute;left:10775;top:1838;width:2;height:9373" coordorigin="10775,1838" coordsize="2,9373">
              <v:shape style="position:absolute;left:10775;top:1838;width:2;height:9373" coordorigin="10775,1838" coordsize="0,9373" path="m10775,1838l10775,11212e" filled="f" stroked="t" strokeweight=".58004pt" strokecolor="#000000">
                <v:path arrowok="t"/>
              </v:shape>
            </v:group>
            <v:group style="position:absolute;left:11625;top:1838;width:2;height:9373" coordorigin="11625,1838" coordsize="2,9373">
              <v:shape style="position:absolute;left:11625;top:1838;width:2;height:9373" coordorigin="11625,1838" coordsize="0,9373" path="m11625,1838l11625,11212e" filled="f" stroked="t" strokeweight=".579980pt" strokecolor="#000000">
                <v:path arrowok="t"/>
              </v:shape>
            </v:group>
            <v:group style="position:absolute;left:12618;top:1838;width:2;height:9373" coordorigin="12618,1838" coordsize="2,9373">
              <v:shape style="position:absolute;left:12618;top:1838;width:2;height:9373" coordorigin="12618,1838" coordsize="0,9373" path="m12618,1838l12618,11212e" filled="f" stroked="t" strokeweight=".579980pt" strokecolor="#000000">
                <v:path arrowok="t"/>
              </v:shape>
            </v:group>
            <v:group style="position:absolute;left:13326;top:1838;width:2;height:9373" coordorigin="13326,1838" coordsize="2,9373">
              <v:shape style="position:absolute;left:13326;top:1838;width:2;height:9373" coordorigin="13326,1838" coordsize="0,9373" path="m13326,1838l13326,11212e" filled="f" stroked="t" strokeweight=".579980pt" strokecolor="#000000">
                <v:path arrowok="t"/>
              </v:shape>
            </v:group>
            <v:group style="position:absolute;left:21264;top:1838;width:2;height:9373" coordorigin="21264,1838" coordsize="2,9373">
              <v:shape style="position:absolute;left:21264;top:1838;width:2;height:9373" coordorigin="21264,1838" coordsize="0,9373" path="m21264,1838l21264,11212e" filled="f" stroked="t" strokeweight=".580100pt" strokecolor="#000000">
                <v:path arrowok="t"/>
              </v:shape>
            </v:group>
            <v:group style="position:absolute;left:23508;top:1838;width:2;height:9373" coordorigin="23508,1838" coordsize="2,9373">
              <v:shape style="position:absolute;left:23508;top:1838;width:2;height:9373" coordorigin="23508,1838" coordsize="0,9373" path="m23508,1838l23508,11212e" filled="f" stroked="t" strokeweight=".579980pt" strokecolor="#000000">
                <v:path arrowok="t"/>
              </v:shape>
            </v:group>
            <v:group style="position:absolute;left:13321;top:2103;width:7947;height:2" coordorigin="13321,2103" coordsize="7947,2">
              <v:shape style="position:absolute;left:13321;top:2103;width:7947;height:2" coordorigin="13321,2103" coordsize="7947,0" path="m13321,2103l21269,2103e" filled="f" stroked="t" strokeweight=".580pt" strokecolor="#000000">
                <v:path arrowok="t"/>
              </v:shape>
            </v:group>
            <v:group style="position:absolute;left:14034;top:2108;width:2;height:9104" coordorigin="14034,2108" coordsize="2,9104">
              <v:shape style="position:absolute;left:14034;top:2108;width:2;height:9104" coordorigin="14034,2108" coordsize="0,9104" path="m14034,2108l14034,11212e" filled="f" stroked="t" strokeweight=".58004pt" strokecolor="#000000">
                <v:path arrowok="t"/>
              </v:shape>
            </v:group>
            <v:group style="position:absolute;left:14886;top:2108;width:2;height:9104" coordorigin="14886,2108" coordsize="2,9104">
              <v:shape style="position:absolute;left:14886;top:2108;width:2;height:9104" coordorigin="14886,2108" coordsize="0,9104" path="m14886,2108l14886,11212e" filled="f" stroked="t" strokeweight=".579980pt" strokecolor="#000000">
                <v:path arrowok="t"/>
              </v:shape>
            </v:group>
            <v:group style="position:absolute;left:15878;top:2108;width:2;height:9104" coordorigin="15878,2108" coordsize="2,9104">
              <v:shape style="position:absolute;left:15878;top:2108;width:2;height:9104" coordorigin="15878,2108" coordsize="0,9104" path="m15878,2108l15878,11212e" filled="f" stroked="t" strokeweight=".579980pt" strokecolor="#000000">
                <v:path arrowok="t"/>
              </v:shape>
            </v:group>
            <v:group style="position:absolute;left:16728;top:2108;width:2;height:9104" coordorigin="16728,2108" coordsize="2,9104">
              <v:shape style="position:absolute;left:16728;top:2108;width:2;height:9104" coordorigin="16728,2108" coordsize="0,9104" path="m16728,2108l16728,11212e" filled="f" stroked="t" strokeweight=".58004pt" strokecolor="#000000">
                <v:path arrowok="t"/>
              </v:shape>
            </v:group>
            <v:group style="position:absolute;left:17721;top:2108;width:2;height:9104" coordorigin="17721,2108" coordsize="2,9104">
              <v:shape style="position:absolute;left:17721;top:2108;width:2;height:9104" coordorigin="17721,2108" coordsize="0,9104" path="m17721,2108l17721,11212e" filled="f" stroked="t" strokeweight=".58004pt" strokecolor="#000000">
                <v:path arrowok="t"/>
              </v:shape>
            </v:group>
            <v:group style="position:absolute;left:18712;top:2108;width:2;height:9104" coordorigin="18712,2108" coordsize="2,9104">
              <v:shape style="position:absolute;left:18712;top:2108;width:2;height:9104" coordorigin="18712,2108" coordsize="0,9104" path="m18712,2108l18712,11212e" filled="f" stroked="t" strokeweight=".579980pt" strokecolor="#000000">
                <v:path arrowok="t"/>
              </v:shape>
            </v:group>
            <v:group style="position:absolute;left:19564;top:2108;width:2;height:9104" coordorigin="19564,2108" coordsize="2,9104">
              <v:shape style="position:absolute;left:19564;top:2108;width:2;height:9104" coordorigin="19564,2108" coordsize="0,9104" path="m19564,2108l19564,11212e" filled="f" stroked="t" strokeweight=".579980pt" strokecolor="#000000">
                <v:path arrowok="t"/>
              </v:shape>
            </v:group>
            <v:group style="position:absolute;left:20414;top:2108;width:2;height:9104" coordorigin="20414,2108" coordsize="2,9104">
              <v:shape style="position:absolute;left:20414;top:2108;width:2;height:9104" coordorigin="20414,2108" coordsize="0,9104" path="m20414,2108l20414,11212e" filled="f" stroked="t" strokeweight=".58004pt" strokecolor="#000000">
                <v:path arrowok="t"/>
              </v:shape>
            </v:group>
            <v:group style="position:absolute;left:13321;top:2508;width:7098;height:2" coordorigin="13321,2508" coordsize="7098,2">
              <v:shape style="position:absolute;left:13321;top:2508;width:7098;height:2" coordorigin="13321,2508" coordsize="7098,0" path="m13321,2508l20419,2508e" filled="f" stroked="t" strokeweight=".580pt" strokecolor="#000000">
                <v:path arrowok="t"/>
              </v:shape>
            </v:group>
            <v:group style="position:absolute;left:278;top:2820;width:23234;height:2" coordorigin="278,2820" coordsize="23234,2">
              <v:shape style="position:absolute;left:278;top:2820;width:23234;height:2" coordorigin="278,2820" coordsize="23234,0" path="m278,2820l23513,2820e" filled="f" stroked="t" strokeweight=".58001pt" strokecolor="#000000">
                <v:path arrowok="t"/>
              </v:shape>
            </v:group>
            <v:group style="position:absolute;left:278;top:3502;width:23234;height:2" coordorigin="278,3502" coordsize="23234,2">
              <v:shape style="position:absolute;left:278;top:3502;width:23234;height:2" coordorigin="278,3502" coordsize="23234,0" path="m278,3502l23513,3502e" filled="f" stroked="t" strokeweight=".580pt" strokecolor="#000000">
                <v:path arrowok="t"/>
              </v:shape>
            </v:group>
            <v:group style="position:absolute;left:278;top:4184;width:23234;height:2" coordorigin="278,4184" coordsize="23234,2">
              <v:shape style="position:absolute;left:278;top:4184;width:23234;height:2" coordorigin="278,4184" coordsize="23234,0" path="m278,4184l23513,4184e" filled="f" stroked="t" strokeweight=".580pt" strokecolor="#000000">
                <v:path arrowok="t"/>
              </v:shape>
            </v:group>
            <v:group style="position:absolute;left:278;top:4673;width:23234;height:2" coordorigin="278,4673" coordsize="23234,2">
              <v:shape style="position:absolute;left:278;top:4673;width:23234;height:2" coordorigin="278,4673" coordsize="23234,0" path="m278,4673l23513,4673e" filled="f" stroked="t" strokeweight=".58001pt" strokecolor="#000000">
                <v:path arrowok="t"/>
              </v:shape>
            </v:group>
            <v:group style="position:absolute;left:278;top:5355;width:23234;height:2" coordorigin="278,5355" coordsize="23234,2">
              <v:shape style="position:absolute;left:278;top:5355;width:23234;height:2" coordorigin="278,5355" coordsize="23234,0" path="m278,5355l23513,5355e" filled="f" stroked="t" strokeweight=".58001pt" strokecolor="#000000">
                <v:path arrowok="t"/>
              </v:shape>
            </v:group>
            <v:group style="position:absolute;left:278;top:6039;width:23234;height:2" coordorigin="278,6039" coordsize="23234,2">
              <v:shape style="position:absolute;left:278;top:6039;width:23234;height:2" coordorigin="278,6039" coordsize="23234,0" path="m278,6039l23513,6039e" filled="f" stroked="t" strokeweight=".58001pt" strokecolor="#000000">
                <v:path arrowok="t"/>
              </v:shape>
            </v:group>
            <v:group style="position:absolute;left:278;top:6721;width:23234;height:2" coordorigin="278,6721" coordsize="23234,2">
              <v:shape style="position:absolute;left:278;top:6721;width:23234;height:2" coordorigin="278,6721" coordsize="23234,0" path="m278,6721l23513,6721e" filled="f" stroked="t" strokeweight=".579980pt" strokecolor="#000000">
                <v:path arrowok="t"/>
              </v:shape>
            </v:group>
            <v:group style="position:absolute;left:278;top:7403;width:23234;height:2" coordorigin="278,7403" coordsize="23234,2">
              <v:shape style="position:absolute;left:278;top:7403;width:23234;height:2" coordorigin="278,7403" coordsize="23234,0" path="m278,7403l23513,7403e" filled="f" stroked="t" strokeweight=".58001pt" strokecolor="#000000">
                <v:path arrowok="t"/>
              </v:shape>
            </v:group>
            <v:group style="position:absolute;left:278;top:8084;width:23234;height:2" coordorigin="278,8084" coordsize="23234,2">
              <v:shape style="position:absolute;left:278;top:8084;width:23234;height:2" coordorigin="278,8084" coordsize="23234,0" path="m278,8084l23513,8084e" filled="f" stroked="t" strokeweight=".579980pt" strokecolor="#000000">
                <v:path arrowok="t"/>
              </v:shape>
            </v:group>
            <v:group style="position:absolute;left:278;top:8766;width:23234;height:2" coordorigin="278,8766" coordsize="23234,2">
              <v:shape style="position:absolute;left:278;top:8766;width:23234;height:2" coordorigin="278,8766" coordsize="23234,0" path="m278,8766l23513,8766e" filled="f" stroked="t" strokeweight=".58001pt" strokecolor="#000000">
                <v:path arrowok="t"/>
              </v:shape>
            </v:group>
            <v:group style="position:absolute;left:278;top:9255;width:23234;height:2" coordorigin="278,9255" coordsize="23234,2">
              <v:shape style="position:absolute;left:278;top:9255;width:23234;height:2" coordorigin="278,9255" coordsize="23234,0" path="m278,9255l23513,9255e" filled="f" stroked="t" strokeweight=".579980pt" strokecolor="#000000">
                <v:path arrowok="t"/>
              </v:shape>
            </v:group>
            <v:group style="position:absolute;left:278;top:9748;width:23234;height:2" coordorigin="278,9748" coordsize="23234,2">
              <v:shape style="position:absolute;left:278;top:9748;width:23234;height:2" coordorigin="278,9748" coordsize="23234,0" path="m278,9748l23513,9748e" filled="f" stroked="t" strokeweight=".58001pt" strokecolor="#000000">
                <v:path arrowok="t"/>
              </v:shape>
            </v:group>
            <v:group style="position:absolute;left:278;top:10237;width:23234;height:2" coordorigin="278,10237" coordsize="23234,2">
              <v:shape style="position:absolute;left:278;top:10237;width:23234;height:2" coordorigin="278,10237" coordsize="23234,0" path="m278,10237l23513,10237e" filled="f" stroked="t" strokeweight=".579980pt" strokecolor="#000000">
                <v:path arrowok="t"/>
              </v:shape>
            </v:group>
            <v:group style="position:absolute;left:278;top:10727;width:23234;height:2" coordorigin="278,10727" coordsize="23234,2">
              <v:shape style="position:absolute;left:278;top:10727;width:23234;height:2" coordorigin="278,10727" coordsize="23234,0" path="m278,10727l23513,10727e" filled="f" stroked="t" strokeweight=".579980pt" strokecolor="#000000">
                <v:path arrowok="t"/>
              </v:shape>
            </v:group>
            <v:group style="position:absolute;left:278;top:11217;width:23234;height:2" coordorigin="278,11217" coordsize="23234,2">
              <v:shape style="position:absolute;left:278;top:11217;width:23234;height:2" coordorigin="278,11217" coordsize="23234,0" path="m278,11217l23513,11217e" filled="f" stroked="t" strokeweight=".58004pt" strokecolor="#000000">
                <v:path arrowok="t"/>
              </v:shape>
            </v:group>
            <w10:wrap type="none"/>
          </v:group>
        </w:pict>
      </w:r>
      <w:r>
        <w:rPr>
          <w:sz w:val="11"/>
          <w:szCs w:val="11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40" w:val="left" w:leader="none"/>
          <w:tab w:pos="608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137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02468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01958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289002219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(#0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292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line="137" w:lineRule="exact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line="137" w:lineRule="exact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7" w:lineRule="exact"/>
        <w:ind w:left="202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pStyle w:val="BodyText"/>
        <w:spacing w:line="137" w:lineRule="exact"/>
        <w:ind w:left="113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18-N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before="1"/>
        <w:ind w:left="238" w:right="124"/>
        <w:jc w:val="center"/>
      </w:pPr>
      <w:r>
        <w:rPr>
          <w:b w:val="0"/>
          <w:bCs w:val="0"/>
          <w:spacing w:val="0"/>
          <w:w w:val="100"/>
        </w:rPr>
        <w:t>15</w:t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spacing w:line="198" w:lineRule="exact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137" w:lineRule="exact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16/05/18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Equ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urn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</w:p>
    <w:p>
      <w:pPr>
        <w:pStyle w:val="BodyText"/>
        <w:spacing w:before="1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7" w:equalWidth="0">
            <w:col w:w="6254" w:space="410"/>
            <w:col w:w="2562" w:space="292"/>
            <w:col w:w="1570" w:space="396"/>
            <w:col w:w="601" w:space="289"/>
            <w:col w:w="521" w:space="333"/>
            <w:col w:w="7462" w:space="289"/>
            <w:col w:w="2094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pgSz w:w="23813" w:h="16840" w:orient="landscape"/>
          <w:pgMar w:header="272" w:footer="396" w:top="1400" w:bottom="580" w:left="280" w:right="460"/>
        </w:sectPr>
      </w:pP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209" w:right="0"/>
        <w:jc w:val="left"/>
        <w:rPr>
          <w:b w:val="0"/>
          <w:bCs w:val="0"/>
        </w:rPr>
      </w:pPr>
      <w:r>
        <w:rPr>
          <w:spacing w:val="-3"/>
          <w:w w:val="95"/>
        </w:rPr>
        <w:t>W</w:t>
      </w:r>
      <w:r>
        <w:rPr>
          <w:spacing w:val="0"/>
          <w:w w:val="95"/>
        </w:rPr>
        <w:t>O</w:t>
      </w:r>
      <w:r>
        <w:rPr>
          <w:spacing w:val="1"/>
          <w:w w:val="95"/>
        </w:rPr>
        <w:t>R</w:t>
      </w:r>
      <w:r>
        <w:rPr>
          <w:spacing w:val="0"/>
          <w:w w:val="95"/>
        </w:rPr>
        <w:t>K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2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[4]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[5]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[6]</w:t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148" w:lineRule="exact"/>
        <w:ind w:left="140" w:right="0" w:hanging="17"/>
        <w:jc w:val="left"/>
        <w:rPr>
          <w:b w:val="0"/>
          <w:bCs w:val="0"/>
        </w:rPr>
      </w:pPr>
      <w:r>
        <w:rPr>
          <w:spacing w:val="0"/>
          <w:w w:val="95"/>
        </w:rPr>
        <w:t>CUSTOMER</w:t>
      </w:r>
      <w:r>
        <w:rPr>
          <w:spacing w:val="0"/>
          <w:w w:val="99"/>
        </w:rPr>
        <w:t> </w:t>
      </w: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[7]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[8]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2" w:right="0"/>
        <w:jc w:val="left"/>
        <w:rPr>
          <w:b w:val="0"/>
          <w:bCs w:val="0"/>
        </w:rPr>
      </w:pPr>
      <w:r>
        <w:rPr>
          <w:spacing w:val="0"/>
          <w:w w:val="95"/>
        </w:rPr>
        <w:t>DEPARTMEN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[9]</w:t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[10]</w:t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[11]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0" w:right="0"/>
        <w:jc w:val="left"/>
        <w:rPr>
          <w:b w:val="0"/>
          <w:bCs w:val="0"/>
        </w:rPr>
      </w:pPr>
      <w:r>
        <w:rPr>
          <w:spacing w:val="0"/>
          <w:w w:val="95"/>
        </w:rPr>
        <w:t>PRODUC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396" w:right="0"/>
        <w:jc w:val="left"/>
        <w:rPr>
          <w:b w:val="0"/>
          <w:bCs w:val="0"/>
        </w:rPr>
      </w:pPr>
      <w:r>
        <w:rPr>
          <w:spacing w:val="0"/>
          <w:w w:val="100"/>
        </w:rPr>
        <w:t>PM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4" w:right="0"/>
        <w:jc w:val="left"/>
        <w:rPr>
          <w:b w:val="0"/>
          <w:bCs w:val="0"/>
        </w:rPr>
      </w:pPr>
      <w:r>
        <w:rPr>
          <w:spacing w:val="0"/>
          <w:w w:val="100"/>
        </w:rPr>
        <w:t>INITIA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330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[14]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QU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tabs>
          <w:tab w:pos="811" w:val="left" w:leader="none"/>
          <w:tab w:pos="1668" w:val="left" w:leader="none"/>
          <w:tab w:pos="2610" w:val="left" w:leader="none"/>
          <w:tab w:pos="3466" w:val="left" w:leader="none"/>
          <w:tab w:pos="4455" w:val="left" w:leader="none"/>
        </w:tabs>
        <w:ind w:left="111" w:right="0"/>
        <w:jc w:val="left"/>
        <w:rPr>
          <w:b w:val="0"/>
          <w:bCs w:val="0"/>
        </w:rPr>
      </w:pPr>
      <w:r>
        <w:rPr>
          <w:spacing w:val="0"/>
          <w:w w:val="100"/>
        </w:rPr>
        <w:t>D</w:t>
      </w:r>
      <w:r>
        <w:rPr>
          <w:spacing w:val="-1"/>
          <w:w w:val="100"/>
        </w:rPr>
        <w:t>A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QUA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R</w:t>
      </w:r>
      <w:r>
        <w:rPr>
          <w:spacing w:val="1"/>
          <w:w w:val="100"/>
        </w:rPr>
        <w:t>L</w:t>
      </w:r>
      <w:r>
        <w:rPr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6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12" w:lineRule="exact"/>
        <w:ind w:left="197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tabs>
          <w:tab w:pos="958" w:val="left" w:leader="none"/>
        </w:tabs>
        <w:spacing w:line="119" w:lineRule="exact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-6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[15]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16" w:equalWidth="0">
            <w:col w:w="252" w:space="180"/>
            <w:col w:w="635" w:space="208"/>
            <w:col w:w="855" w:space="136"/>
            <w:col w:w="252" w:space="2160"/>
            <w:col w:w="853" w:space="138"/>
            <w:col w:w="873" w:space="119"/>
            <w:col w:w="853" w:space="141"/>
            <w:col w:w="988" w:space="147"/>
            <w:col w:w="252" w:space="456"/>
            <w:col w:w="312" w:space="679"/>
            <w:col w:w="705" w:space="148"/>
            <w:col w:w="599" w:space="392"/>
            <w:col w:w="570" w:space="193"/>
            <w:col w:w="5222" w:space="176"/>
            <w:col w:w="1464" w:space="1023"/>
            <w:col w:w="2092"/>
          </w:cols>
        </w:sectPr>
      </w:pPr>
    </w:p>
    <w:p>
      <w:pPr>
        <w:spacing w:line="54" w:lineRule="exact"/>
        <w:ind w:left="116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S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/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0"/>
          <w:szCs w:val="10"/>
        </w:rPr>
      </w:r>
    </w:p>
    <w:p>
      <w:pPr>
        <w:pStyle w:val="Heading3"/>
        <w:spacing w:line="73" w:lineRule="exact"/>
        <w:ind w:right="0"/>
        <w:jc w:val="center"/>
        <w:rPr>
          <w:b w:val="0"/>
          <w:bCs w:val="0"/>
        </w:rPr>
      </w:pPr>
      <w:r>
        <w:rPr>
          <w:spacing w:val="0"/>
          <w:w w:val="95"/>
        </w:rPr>
        <w:br w:type="column"/>
      </w:r>
      <w:r>
        <w:rPr>
          <w:spacing w:val="-1"/>
          <w:w w:val="95"/>
        </w:rPr>
        <w:t>ORDER</w:t>
      </w:r>
      <w:r>
        <w:rPr>
          <w:b w:val="0"/>
          <w:bCs w:val="0"/>
          <w:spacing w:val="0"/>
          <w:w w:val="100"/>
        </w:rPr>
      </w:r>
    </w:p>
    <w:p>
      <w:pPr>
        <w:spacing w:line="149" w:lineRule="exact"/>
        <w:ind w:left="259" w:right="14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95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DESCRIPTION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S/N.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9" w:lineRule="exact"/>
        <w:ind w:left="215" w:right="97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before="1"/>
        <w:ind w:left="190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27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O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W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NER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850" w:val="left" w:leader="none"/>
        </w:tabs>
        <w:spacing w:line="14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FLOOR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LOCATION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713" w:val="left" w:leader="none"/>
        </w:tabs>
        <w:spacing w:line="116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PROCEDUR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106" w:lineRule="exact"/>
        <w:ind w:left="0" w:right="324" w:firstLine="0"/>
        <w:jc w:val="righ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L</w:t>
      </w:r>
      <w:r>
        <w:rPr>
          <w:rFonts w:ascii="Times New Roman" w:hAnsi="Times New Roman" w:cs="Times New Roman" w:eastAsia="Times New Roman"/>
          <w:b/>
          <w:bCs/>
          <w:spacing w:val="-5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DATE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pStyle w:val="Heading4"/>
        <w:tabs>
          <w:tab w:pos="893" w:val="left" w:leader="none"/>
          <w:tab w:pos="1815" w:val="left" w:leader="none"/>
          <w:tab w:pos="2739" w:val="left" w:leader="none"/>
          <w:tab w:pos="3658" w:val="left" w:leader="none"/>
          <w:tab w:pos="4652" w:val="left" w:leader="none"/>
          <w:tab w:pos="5574" w:val="left" w:leader="none"/>
          <w:tab w:pos="6421" w:val="left" w:leader="none"/>
        </w:tabs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2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68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after="0" w:line="68" w:lineRule="exact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  <w:cols w:num="14" w:equalWidth="0">
            <w:col w:w="323" w:space="181"/>
            <w:col w:w="584" w:space="438"/>
            <w:col w:w="380" w:space="1000"/>
            <w:col w:w="1017" w:space="855"/>
            <w:col w:w="678" w:space="359"/>
            <w:col w:w="587" w:space="312"/>
            <w:col w:w="771" w:space="580"/>
            <w:col w:w="1312" w:space="150"/>
            <w:col w:w="822" w:space="410"/>
            <w:col w:w="1449" w:space="128"/>
            <w:col w:w="596" w:space="150"/>
            <w:col w:w="6829" w:space="283"/>
            <w:col w:w="615" w:space="906"/>
            <w:col w:w="1358"/>
          </w:cols>
        </w:sectPr>
      </w:pP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138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02469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01959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3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4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30"/>
          <w:w w:val="100"/>
        </w:rPr>
        <w:t> </w:t>
      </w:r>
      <w:r>
        <w:rPr>
          <w:b w:val="0"/>
          <w:bCs w:val="0"/>
          <w:spacing w:val="0"/>
          <w:w w:val="100"/>
        </w:rPr>
        <w:t>2487/2489</w:t>
      </w:r>
    </w:p>
    <w:p>
      <w:pPr>
        <w:pStyle w:val="BodyText"/>
        <w:tabs>
          <w:tab w:pos="2676" w:val="left" w:leader="none"/>
          <w:tab w:pos="3816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(289007898)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307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13" w:right="0" w:firstLine="88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pStyle w:val="BodyText"/>
        <w:spacing w:before="85"/>
        <w:ind w:left="113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18-N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before="1"/>
        <w:ind w:left="238" w:right="124"/>
        <w:jc w:val="center"/>
      </w:pPr>
      <w:r>
        <w:rPr>
          <w:b w:val="0"/>
          <w:bCs w:val="0"/>
          <w:spacing w:val="0"/>
          <w:w w:val="100"/>
        </w:rPr>
        <w:t>15</w:t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spacing w:before="76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8" w:equalWidth="0">
            <w:col w:w="2065" w:space="198"/>
            <w:col w:w="3990" w:space="410"/>
            <w:col w:w="2562" w:space="292"/>
            <w:col w:w="1570" w:space="396"/>
            <w:col w:w="601" w:space="289"/>
            <w:col w:w="521" w:space="333"/>
            <w:col w:w="7462" w:space="289"/>
            <w:col w:w="2095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tabs>
          <w:tab w:pos="545" w:val="left" w:leader="none"/>
          <w:tab w:pos="1479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139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WO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02470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01960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3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4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30"/>
          <w:w w:val="100"/>
        </w:rPr>
        <w:t> </w:t>
      </w:r>
      <w:r>
        <w:rPr>
          <w:b w:val="0"/>
          <w:bCs w:val="0"/>
          <w:spacing w:val="0"/>
          <w:w w:val="100"/>
        </w:rPr>
        <w:t>2487/2489</w:t>
      </w:r>
    </w:p>
    <w:p>
      <w:pPr>
        <w:pStyle w:val="BodyText"/>
        <w:tabs>
          <w:tab w:pos="2676" w:val="left" w:leader="none"/>
          <w:tab w:pos="3816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(289007898)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308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13" w:right="0" w:firstLine="88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pStyle w:val="BodyText"/>
        <w:spacing w:before="85"/>
        <w:ind w:left="113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18-N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before="1"/>
        <w:ind w:left="238" w:right="124"/>
        <w:jc w:val="center"/>
      </w:pPr>
      <w:r>
        <w:rPr>
          <w:b w:val="0"/>
          <w:bCs w:val="0"/>
          <w:spacing w:val="0"/>
          <w:w w:val="100"/>
        </w:rPr>
        <w:t>15</w:t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spacing w:before="76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8" w:equalWidth="0">
            <w:col w:w="2065" w:space="198"/>
            <w:col w:w="3990" w:space="410"/>
            <w:col w:w="2562" w:space="292"/>
            <w:col w:w="1570" w:space="396"/>
            <w:col w:w="601" w:space="289"/>
            <w:col w:w="521" w:space="333"/>
            <w:col w:w="7462" w:space="289"/>
            <w:col w:w="2095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tabs>
          <w:tab w:pos="545" w:val="left" w:leader="none"/>
          <w:tab w:pos="1479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140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WO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02471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01961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3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4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2487/2489</w:t>
      </w:r>
    </w:p>
    <w:p>
      <w:pPr>
        <w:pStyle w:val="BodyText"/>
        <w:tabs>
          <w:tab w:pos="2676" w:val="left" w:leader="none"/>
          <w:tab w:pos="3816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(289007898)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309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13" w:right="0" w:firstLine="88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pStyle w:val="BodyText"/>
        <w:spacing w:before="85"/>
        <w:ind w:left="113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18-N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before="1"/>
        <w:ind w:left="238" w:right="124"/>
        <w:jc w:val="center"/>
      </w:pPr>
      <w:r>
        <w:rPr>
          <w:b w:val="0"/>
          <w:bCs w:val="0"/>
          <w:spacing w:val="0"/>
          <w:w w:val="100"/>
        </w:rPr>
        <w:t>15</w:t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spacing w:before="76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8" w:equalWidth="0">
            <w:col w:w="2065" w:space="198"/>
            <w:col w:w="3990" w:space="410"/>
            <w:col w:w="2562" w:space="292"/>
            <w:col w:w="1570" w:space="396"/>
            <w:col w:w="601" w:space="289"/>
            <w:col w:w="521" w:space="333"/>
            <w:col w:w="7462" w:space="289"/>
            <w:col w:w="2095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tabs>
          <w:tab w:pos="545" w:val="left" w:leader="none"/>
          <w:tab w:pos="1479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141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WO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02472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01962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7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3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4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30"/>
          <w:w w:val="100"/>
        </w:rPr>
        <w:t> </w:t>
      </w:r>
      <w:r>
        <w:rPr>
          <w:b w:val="0"/>
          <w:bCs w:val="0"/>
          <w:spacing w:val="0"/>
          <w:w w:val="100"/>
        </w:rPr>
        <w:t>2487/2489</w:t>
      </w:r>
    </w:p>
    <w:p>
      <w:pPr>
        <w:pStyle w:val="BodyText"/>
        <w:tabs>
          <w:tab w:pos="2676" w:val="left" w:leader="none"/>
          <w:tab w:pos="3816" w:val="left" w:leader="none"/>
        </w:tabs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(289007898)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310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7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7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90"/>
        <w:ind w:left="113" w:right="0" w:firstLine="88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pStyle w:val="BodyText"/>
        <w:spacing w:before="87"/>
        <w:ind w:left="113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18-N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line="137" w:lineRule="exact"/>
        <w:ind w:left="238" w:right="124"/>
        <w:jc w:val="center"/>
      </w:pPr>
      <w:r>
        <w:rPr>
          <w:b w:val="0"/>
          <w:bCs w:val="0"/>
          <w:spacing w:val="0"/>
          <w:w w:val="100"/>
        </w:rPr>
        <w:t>15</w:t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spacing w:before="76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8" w:equalWidth="0">
            <w:col w:w="2065" w:space="198"/>
            <w:col w:w="3990" w:space="410"/>
            <w:col w:w="2562" w:space="292"/>
            <w:col w:w="1570" w:space="396"/>
            <w:col w:w="601" w:space="289"/>
            <w:col w:w="521" w:space="333"/>
            <w:col w:w="7462" w:space="289"/>
            <w:col w:w="2095"/>
          </w:cols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tabs>
          <w:tab w:pos="545" w:val="left" w:leader="none"/>
          <w:tab w:pos="1479" w:val="left" w:leader="none"/>
        </w:tabs>
        <w:ind w:left="111" w:right="0"/>
        <w:jc w:val="left"/>
      </w:pPr>
      <w:r>
        <w:rPr>
          <w:b w:val="0"/>
          <w:bCs w:val="0"/>
          <w:spacing w:val="0"/>
          <w:w w:val="100"/>
        </w:rPr>
        <w:t>142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WO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02473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01963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5"/>
        <w:ind w:left="111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3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4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2487/2489</w:t>
      </w:r>
    </w:p>
    <w:p>
      <w:pPr>
        <w:pStyle w:val="BodyText"/>
        <w:tabs>
          <w:tab w:pos="2674" w:val="left" w:leader="none"/>
          <w:tab w:pos="3814" w:val="left" w:leader="none"/>
        </w:tabs>
        <w:spacing w:line="137" w:lineRule="exact"/>
        <w:ind w:left="111" w:right="0"/>
        <w:jc w:val="left"/>
      </w:pPr>
      <w:r>
        <w:rPr>
          <w:b w:val="0"/>
          <w:bCs w:val="0"/>
          <w:spacing w:val="0"/>
          <w:w w:val="100"/>
        </w:rPr>
        <w:t>(289007898)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311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5"/>
        <w:ind w:left="111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5" w:val="left" w:leader="none"/>
          <w:tab w:pos="2403" w:val="left" w:leader="none"/>
        </w:tabs>
        <w:spacing w:line="137" w:lineRule="exact"/>
        <w:ind w:left="30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11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7" w:val="left" w:leader="none"/>
        </w:tabs>
        <w:spacing w:line="137" w:lineRule="exact"/>
        <w:ind w:left="372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11" w:right="0" w:firstLine="88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pStyle w:val="BodyText"/>
        <w:spacing w:before="85"/>
        <w:ind w:left="111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18-N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line="137" w:lineRule="exact"/>
        <w:ind w:left="112" w:right="0"/>
        <w:jc w:val="center"/>
      </w:pPr>
      <w:r>
        <w:rPr>
          <w:b w:val="0"/>
          <w:bCs w:val="0"/>
          <w:spacing w:val="0"/>
          <w:w w:val="100"/>
        </w:rPr>
        <w:t>15</w:t>
      </w:r>
    </w:p>
    <w:p>
      <w:pPr>
        <w:tabs>
          <w:tab w:pos="891" w:val="left" w:leader="none"/>
          <w:tab w:pos="1810" w:val="left" w:leader="none"/>
          <w:tab w:pos="2734" w:val="left" w:leader="none"/>
          <w:tab w:pos="3654" w:val="left" w:leader="none"/>
          <w:tab w:pos="4647" w:val="left" w:leader="none"/>
          <w:tab w:pos="5569" w:val="left" w:leader="none"/>
          <w:tab w:pos="6419" w:val="left" w:leader="none"/>
          <w:tab w:pos="7199" w:val="left" w:leader="none"/>
        </w:tabs>
        <w:spacing w:before="76"/>
        <w:ind w:left="111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1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220" w:lineRule="exact" w:before="2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8" w:equalWidth="0">
            <w:col w:w="2065" w:space="201"/>
            <w:col w:w="3988" w:space="412"/>
            <w:col w:w="2560" w:space="294"/>
            <w:col w:w="1567" w:space="399"/>
            <w:col w:w="599" w:space="292"/>
            <w:col w:w="519" w:space="336"/>
            <w:col w:w="7459" w:space="291"/>
            <w:col w:w="2091"/>
          </w:cols>
        </w:sectPr>
      </w:pP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tabs>
          <w:tab w:pos="545" w:val="left" w:leader="none"/>
          <w:tab w:pos="1479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143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WO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02474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01964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3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4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2487/2489</w:t>
      </w:r>
    </w:p>
    <w:p>
      <w:pPr>
        <w:pStyle w:val="BodyText"/>
        <w:tabs>
          <w:tab w:pos="2676" w:val="left" w:leader="none"/>
          <w:tab w:pos="3816" w:val="left" w:leader="none"/>
        </w:tabs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(289007898)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312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13" w:right="0" w:firstLine="88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pStyle w:val="BodyText"/>
        <w:spacing w:before="85"/>
        <w:ind w:left="113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18-N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line="137" w:lineRule="exact"/>
        <w:ind w:left="238" w:right="124"/>
        <w:jc w:val="center"/>
      </w:pPr>
      <w:r>
        <w:rPr>
          <w:b w:val="0"/>
          <w:bCs w:val="0"/>
          <w:spacing w:val="0"/>
          <w:w w:val="100"/>
        </w:rPr>
        <w:t>15</w:t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spacing w:before="76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220" w:lineRule="exact" w:before="2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8" w:equalWidth="0">
            <w:col w:w="2065" w:space="198"/>
            <w:col w:w="3990" w:space="410"/>
            <w:col w:w="2562" w:space="292"/>
            <w:col w:w="1570" w:space="396"/>
            <w:col w:w="601" w:space="289"/>
            <w:col w:w="521" w:space="333"/>
            <w:col w:w="7462" w:space="289"/>
            <w:col w:w="2095"/>
          </w:cols>
        </w:sectPr>
      </w:pP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tabs>
          <w:tab w:pos="545" w:val="left" w:leader="none"/>
          <w:tab w:pos="1479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144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WO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02475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01965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3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4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2487/2489</w:t>
      </w:r>
    </w:p>
    <w:p>
      <w:pPr>
        <w:pStyle w:val="BodyText"/>
        <w:tabs>
          <w:tab w:pos="2676" w:val="left" w:leader="none"/>
          <w:tab w:pos="3816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(289007898)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313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13" w:right="0" w:firstLine="88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pStyle w:val="BodyText"/>
        <w:spacing w:before="85"/>
        <w:ind w:left="113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18-N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before="1"/>
        <w:ind w:left="238" w:right="124"/>
        <w:jc w:val="center"/>
      </w:pPr>
      <w:r>
        <w:rPr>
          <w:b w:val="0"/>
          <w:bCs w:val="0"/>
          <w:spacing w:val="0"/>
          <w:w w:val="100"/>
        </w:rPr>
        <w:t>15</w:t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spacing w:before="76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8" w:equalWidth="0">
            <w:col w:w="2065" w:space="198"/>
            <w:col w:w="3990" w:space="410"/>
            <w:col w:w="2562" w:space="292"/>
            <w:col w:w="1570" w:space="396"/>
            <w:col w:w="601" w:space="289"/>
            <w:col w:w="521" w:space="333"/>
            <w:col w:w="7462" w:space="289"/>
            <w:col w:w="2095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tabs>
          <w:tab w:pos="545" w:val="left" w:leader="none"/>
          <w:tab w:pos="1479" w:val="left" w:leader="none"/>
        </w:tabs>
        <w:ind w:right="0"/>
        <w:jc w:val="left"/>
      </w:pPr>
      <w:r>
        <w:rPr>
          <w:b w:val="0"/>
          <w:bCs w:val="0"/>
          <w:spacing w:val="0"/>
          <w:w w:val="100"/>
        </w:rPr>
        <w:t>145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WO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02476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01966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3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4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2487/2489</w:t>
      </w:r>
    </w:p>
    <w:p>
      <w:pPr>
        <w:pStyle w:val="BodyText"/>
        <w:tabs>
          <w:tab w:pos="2676" w:val="left" w:leader="none"/>
          <w:tab w:pos="3816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(289007898)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314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4" w:lineRule="exac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before="1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4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spacing w:line="242" w:lineRule="auto" w:before="85"/>
        <w:ind w:left="113" w:right="0" w:firstLine="88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spacing w:line="200" w:lineRule="exact" w:befor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4" w:lineRule="exac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before="85"/>
        <w:ind w:left="113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18-N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before="1"/>
        <w:ind w:left="238" w:right="124"/>
        <w:jc w:val="center"/>
      </w:pPr>
      <w:r>
        <w:rPr>
          <w:b w:val="0"/>
          <w:bCs w:val="0"/>
          <w:spacing w:val="0"/>
          <w:w w:val="100"/>
        </w:rPr>
        <w:t>15</w:t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spacing w:before="76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spacing w:line="142" w:lineRule="exact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220" w:lineRule="exact" w:before="4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</w:p>
    <w:p>
      <w:pPr>
        <w:pStyle w:val="BodyText"/>
        <w:spacing w:before="75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03866</w:t>
      </w:r>
    </w:p>
    <w:p>
      <w:pPr>
        <w:pStyle w:val="BodyText"/>
        <w:spacing w:line="133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13/12/17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4"/>
          <w:w w:val="100"/>
        </w:rPr>
        <w:t>o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4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</w:p>
    <w:p>
      <w:pPr>
        <w:spacing w:after="0" w:line="133" w:lineRule="exact"/>
        <w:jc w:val="left"/>
        <w:sectPr>
          <w:type w:val="continuous"/>
          <w:pgSz w:w="23813" w:h="16840" w:orient="landscape"/>
          <w:pgMar w:top="1400" w:bottom="580" w:left="280" w:right="460"/>
          <w:cols w:num="8" w:equalWidth="0">
            <w:col w:w="2065" w:space="198"/>
            <w:col w:w="3990" w:space="410"/>
            <w:col w:w="2562" w:space="292"/>
            <w:col w:w="1570" w:space="396"/>
            <w:col w:w="601" w:space="289"/>
            <w:col w:w="521" w:space="333"/>
            <w:col w:w="7462" w:space="289"/>
            <w:col w:w="2095"/>
          </w:cols>
        </w:sectPr>
      </w:pPr>
    </w:p>
    <w:p>
      <w:pPr>
        <w:tabs>
          <w:tab w:pos="545" w:val="left" w:leader="none"/>
          <w:tab w:pos="1479" w:val="left" w:leader="none"/>
          <w:tab w:pos="2377" w:val="left" w:leader="none"/>
          <w:tab w:pos="4897" w:val="left" w:leader="none"/>
          <w:tab w:pos="5890" w:val="left" w:leader="none"/>
        </w:tabs>
        <w:spacing w:line="147" w:lineRule="exact"/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146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02854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02185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109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109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897" w:val="left" w:leader="none"/>
          <w:tab w:pos="589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147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02855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02186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112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112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897" w:val="left" w:leader="none"/>
          <w:tab w:pos="589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148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02856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02187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114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114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pStyle w:val="BodyText"/>
        <w:tabs>
          <w:tab w:pos="1267" w:val="left" w:leader="none"/>
          <w:tab w:pos="2405" w:val="left" w:leader="none"/>
        </w:tabs>
        <w:spacing w:before="4"/>
        <w:ind w:left="305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tabs>
          <w:tab w:pos="1229" w:val="left" w:leader="none"/>
        </w:tabs>
        <w:spacing w:before="4"/>
        <w:ind w:left="375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tabs>
          <w:tab w:pos="963" w:val="left" w:leader="none"/>
        </w:tabs>
        <w:spacing w:before="4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13-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-16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63" w:val="left" w:leader="none"/>
        </w:tabs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13-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-16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02" w:right="0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tabs>
          <w:tab w:pos="963" w:val="left" w:leader="none"/>
        </w:tabs>
        <w:spacing w:line="137" w:lineRule="exact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13-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-16</w:t>
      </w:r>
    </w:p>
    <w:p>
      <w:pPr>
        <w:spacing w:line="140" w:lineRule="exact" w:before="7"/>
        <w:rPr>
          <w:sz w:val="14"/>
          <w:szCs w:val="14"/>
        </w:rPr>
      </w:pPr>
      <w:r>
        <w:rPr/>
        <w:br w:type="column"/>
      </w: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280" w:lineRule="exact" w:before="5"/>
        <w:rPr>
          <w:sz w:val="28"/>
          <w:szCs w:val="28"/>
        </w:rPr>
      </w:pPr>
      <w:r>
        <w:rPr>
          <w:sz w:val="28"/>
          <w:szCs w:val="28"/>
        </w:rPr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1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before="4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E/125/17).</w:t>
      </w:r>
    </w:p>
    <w:p>
      <w:pPr>
        <w:pStyle w:val="BodyText"/>
        <w:spacing w:before="75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03867</w:t>
      </w:r>
    </w:p>
    <w:p>
      <w:pPr>
        <w:pStyle w:val="BodyText"/>
        <w:spacing w:line="136" w:lineRule="exact" w:before="4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13/12/17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4"/>
          <w:w w:val="100"/>
        </w:rPr>
        <w:t>o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4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E/126/17).</w:t>
      </w:r>
    </w:p>
    <w:p>
      <w:pPr>
        <w:pStyle w:val="BodyText"/>
        <w:spacing w:before="74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03868</w:t>
      </w:r>
    </w:p>
    <w:p>
      <w:pPr>
        <w:pStyle w:val="BodyText"/>
        <w:spacing w:line="136" w:lineRule="exact" w:before="4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13/12/17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4"/>
          <w:w w:val="100"/>
        </w:rPr>
        <w:t>o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4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E/127/17).</w:t>
      </w:r>
    </w:p>
    <w:p>
      <w:pPr>
        <w:pStyle w:val="BodyText"/>
        <w:spacing w:before="74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03545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19/06/1</w:t>
      </w:r>
      <w:r>
        <w:rPr>
          <w:b w:val="0"/>
          <w:bCs w:val="0"/>
          <w:spacing w:val="-3"/>
          <w:w w:val="100"/>
        </w:rPr>
        <w:t>7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03845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460"/>
          <w:cols w:num="6" w:equalWidth="0">
            <w:col w:w="6443" w:space="220"/>
            <w:col w:w="2562" w:space="292"/>
            <w:col w:w="1570" w:space="396"/>
            <w:col w:w="1449" w:space="296"/>
            <w:col w:w="7462" w:space="289"/>
            <w:col w:w="2094"/>
          </w:cols>
        </w:sectPr>
      </w:pP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897" w:val="left" w:leader="none"/>
          <w:tab w:pos="589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149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03151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02432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110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110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pStyle w:val="BodyText"/>
        <w:spacing w:before="1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1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29" w:val="left" w:leader="none"/>
        </w:tabs>
        <w:spacing w:line="137" w:lineRule="exact"/>
        <w:ind w:left="375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4"/>
        <w:ind w:left="113" w:right="0" w:firstLine="88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pStyle w:val="BodyText"/>
        <w:spacing w:before="1"/>
        <w:ind w:left="113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28-N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line="137" w:lineRule="exact"/>
        <w:ind w:left="238" w:right="124"/>
        <w:jc w:val="center"/>
      </w:pPr>
      <w:r>
        <w:rPr>
          <w:b w:val="0"/>
          <w:bCs w:val="0"/>
          <w:spacing w:val="0"/>
          <w:w w:val="100"/>
        </w:rPr>
        <w:t>16</w:t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spacing w:line="200" w:lineRule="exact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136" w:lineRule="exact" w:before="4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30/11/17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e-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4"/>
          <w:w w:val="100"/>
        </w:rPr>
        <w:t>o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4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E/120/17).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460"/>
          <w:cols w:num="7" w:equalWidth="0">
            <w:col w:w="6443" w:space="220"/>
            <w:col w:w="2562" w:space="292"/>
            <w:col w:w="1570" w:space="396"/>
            <w:col w:w="601" w:space="289"/>
            <w:col w:w="521" w:space="333"/>
            <w:col w:w="7462" w:space="289"/>
            <w:col w:w="2095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5"/>
        </w:numPr>
        <w:tabs>
          <w:tab w:pos="545" w:val="left" w:leader="none"/>
          <w:tab w:pos="1479" w:val="left" w:leader="none"/>
          <w:tab w:pos="2377" w:val="left" w:leader="none"/>
          <w:tab w:pos="4829" w:val="left" w:leader="none"/>
          <w:tab w:pos="5893" w:val="left" w:leader="none"/>
        </w:tabs>
        <w:ind w:left="545" w:right="0" w:hanging="432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03633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02683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ure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ly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3212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TE82868-2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5"/>
        </w:numPr>
        <w:tabs>
          <w:tab w:pos="545" w:val="left" w:leader="none"/>
          <w:tab w:pos="1479" w:val="left" w:leader="none"/>
          <w:tab w:pos="2377" w:val="left" w:leader="none"/>
          <w:tab w:pos="4837" w:val="left" w:leader="none"/>
          <w:tab w:pos="5893" w:val="left" w:leader="none"/>
        </w:tabs>
        <w:ind w:left="545" w:right="0" w:hanging="432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03634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02684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ugh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07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3207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TE82880-2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  <w:tab w:pos="3065" w:val="left" w:leader="none"/>
          <w:tab w:pos="4083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ro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  <w:tab w:pos="3065" w:val="left" w:leader="none"/>
          <w:tab w:pos="4083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ro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16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2" w:lineRule="auto"/>
        <w:ind w:left="116" w:right="0" w:hanging="3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34" w:val="left" w:leader="none"/>
          <w:tab w:pos="1714" w:val="left" w:leader="none"/>
          <w:tab w:pos="2634" w:val="left" w:leader="none"/>
          <w:tab w:pos="3558" w:val="left" w:leader="none"/>
          <w:tab w:pos="4477" w:val="left" w:leader="none"/>
          <w:tab w:pos="5470" w:val="left" w:leader="none"/>
          <w:tab w:pos="6392" w:val="left" w:leader="none"/>
          <w:tab w:pos="7242" w:val="left" w:leader="none"/>
          <w:tab w:pos="8029" w:val="left" w:leader="none"/>
        </w:tabs>
        <w:spacing w:line="182" w:lineRule="exact" w:before="81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692" w:val="left" w:leader="none"/>
        </w:tabs>
        <w:spacing w:line="98" w:lineRule="exact"/>
        <w:ind w:left="231" w:right="0"/>
        <w:jc w:val="left"/>
      </w:pP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934" w:val="left" w:leader="none"/>
          <w:tab w:pos="1714" w:val="left" w:leader="none"/>
          <w:tab w:pos="2634" w:val="left" w:leader="none"/>
          <w:tab w:pos="3558" w:val="left" w:leader="none"/>
          <w:tab w:pos="4477" w:val="left" w:leader="none"/>
          <w:tab w:pos="5470" w:val="left" w:leader="none"/>
          <w:tab w:pos="6392" w:val="left" w:leader="none"/>
          <w:tab w:pos="7242" w:val="left" w:leader="none"/>
          <w:tab w:pos="8029" w:val="left" w:leader="none"/>
        </w:tabs>
        <w:spacing w:line="182" w:lineRule="exact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692" w:val="left" w:leader="none"/>
        </w:tabs>
        <w:spacing w:line="98" w:lineRule="exact"/>
        <w:ind w:left="231" w:right="0"/>
        <w:jc w:val="left"/>
      </w:pP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460"/>
          <w:cols w:num="4" w:equalWidth="0">
            <w:col w:w="6444" w:space="219"/>
            <w:col w:w="4423" w:space="370"/>
            <w:col w:w="651" w:space="292"/>
            <w:col w:w="10674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152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03635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02685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D08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3212</w:t>
      </w:r>
      <w:r>
        <w:rPr>
          <w:b w:val="0"/>
          <w:bCs w:val="0"/>
          <w:spacing w:val="2"/>
          <w:w w:val="100"/>
        </w:rPr>
        <w:t>1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</w:p>
    <w:p>
      <w:pPr>
        <w:pStyle w:val="BodyText"/>
        <w:tabs>
          <w:tab w:pos="1207" w:val="left" w:leader="none"/>
        </w:tabs>
        <w:spacing w:before="1"/>
        <w:ind w:left="130" w:right="0"/>
        <w:jc w:val="left"/>
      </w:pP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08</w:t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058C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TE82881-2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  <w:tab w:pos="3065" w:val="left" w:leader="none"/>
          <w:tab w:pos="4083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ro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16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34" w:val="left" w:leader="none"/>
          <w:tab w:pos="1714" w:val="left" w:leader="none"/>
          <w:tab w:pos="2634" w:val="left" w:leader="none"/>
          <w:tab w:pos="3558" w:val="left" w:leader="none"/>
          <w:tab w:pos="4477" w:val="left" w:leader="none"/>
          <w:tab w:pos="5470" w:val="left" w:leader="none"/>
          <w:tab w:pos="6392" w:val="left" w:leader="none"/>
          <w:tab w:pos="7242" w:val="left" w:leader="none"/>
          <w:tab w:pos="8029" w:val="left" w:leader="none"/>
        </w:tabs>
        <w:spacing w:line="182" w:lineRule="exact" w:before="81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692" w:val="left" w:leader="none"/>
        </w:tabs>
        <w:spacing w:line="98" w:lineRule="exact"/>
        <w:ind w:left="231" w:right="0"/>
        <w:jc w:val="left"/>
      </w:pP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460"/>
          <w:cols w:num="5" w:equalWidth="0">
            <w:col w:w="3668" w:space="1017"/>
            <w:col w:w="1759" w:space="219"/>
            <w:col w:w="4423" w:space="370"/>
            <w:col w:w="651" w:space="292"/>
            <w:col w:w="10674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</w:tabs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153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03636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02686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2998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ly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</w:p>
    <w:p>
      <w:pPr>
        <w:pStyle w:val="BodyText"/>
        <w:spacing w:before="87"/>
        <w:ind w:left="111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0</w:t>
      </w:r>
      <w:r>
        <w:rPr>
          <w:b w:val="0"/>
          <w:bCs w:val="0"/>
          <w:spacing w:val="2"/>
          <w:w w:val="100"/>
        </w:rPr>
        <w:t>7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3202</w:t>
      </w:r>
      <w:r>
        <w:rPr>
          <w:b w:val="0"/>
          <w:bCs w:val="0"/>
          <w:spacing w:val="2"/>
          <w:w w:val="100"/>
        </w:rPr>
        <w:t>4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/</w:t>
      </w:r>
    </w:p>
    <w:p>
      <w:pPr>
        <w:pStyle w:val="BodyText"/>
        <w:tabs>
          <w:tab w:pos="1191" w:val="left" w:leader="none"/>
        </w:tabs>
        <w:spacing w:line="137" w:lineRule="exact"/>
        <w:ind w:left="164" w:right="0"/>
        <w:jc w:val="left"/>
      </w:pPr>
      <w:r>
        <w:rPr>
          <w:b w:val="0"/>
          <w:bCs w:val="0"/>
          <w:spacing w:val="0"/>
          <w:w w:val="100"/>
        </w:rPr>
        <w:t>240907024C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TE82916-2</w:t>
      </w:r>
    </w:p>
    <w:p>
      <w:pPr>
        <w:pStyle w:val="BodyText"/>
        <w:spacing w:before="87"/>
        <w:ind w:left="111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5" w:val="left" w:leader="none"/>
          <w:tab w:pos="2403" w:val="left" w:leader="none"/>
          <w:tab w:pos="3063" w:val="left" w:leader="none"/>
          <w:tab w:pos="4081" w:val="left" w:leader="none"/>
        </w:tabs>
        <w:spacing w:line="137" w:lineRule="exact"/>
        <w:ind w:left="30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ro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90"/>
        <w:ind w:left="113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31" w:val="left" w:leader="none"/>
          <w:tab w:pos="1711" w:val="left" w:leader="none"/>
          <w:tab w:pos="2631" w:val="left" w:leader="none"/>
          <w:tab w:pos="3555" w:val="left" w:leader="none"/>
          <w:tab w:pos="4474" w:val="left" w:leader="none"/>
          <w:tab w:pos="5468" w:val="left" w:leader="none"/>
          <w:tab w:pos="6390" w:val="left" w:leader="none"/>
          <w:tab w:pos="7240" w:val="left" w:leader="none"/>
          <w:tab w:pos="8027" w:val="left" w:leader="none"/>
        </w:tabs>
        <w:spacing w:line="182" w:lineRule="exact" w:before="81"/>
        <w:ind w:left="111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689" w:val="left" w:leader="none"/>
        </w:tabs>
        <w:spacing w:line="98" w:lineRule="exact"/>
        <w:ind w:left="228" w:right="0"/>
        <w:jc w:val="left"/>
      </w:pP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460"/>
          <w:cols w:num="5" w:equalWidth="0">
            <w:col w:w="3838" w:space="864"/>
            <w:col w:w="1742" w:space="222"/>
            <w:col w:w="4421" w:space="372"/>
            <w:col w:w="648" w:space="295"/>
            <w:col w:w="10671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460"/>
        </w:sectPr>
      </w:pPr>
    </w:p>
    <w:p>
      <w:pPr>
        <w:spacing w:line="200" w:lineRule="exact" w:before="3"/>
        <w:rPr>
          <w:sz w:val="20"/>
          <w:szCs w:val="20"/>
        </w:rPr>
      </w:pPr>
      <w:r>
        <w:rPr/>
        <w:pict>
          <v:group style="position:absolute;margin-left:13.62998pt;margin-top:91.389984pt;width:1162.300020pt;height:466.49pt;mso-position-horizontal-relative:page;mso-position-vertical-relative:page;z-index:-5908" coordorigin="273,1828" coordsize="23246,9330">
            <v:group style="position:absolute;left:278;top:1834;width:23234;height:2" coordorigin="278,1834" coordsize="23234,2">
              <v:shape style="position:absolute;left:278;top:1834;width:23234;height:2" coordorigin="278,1834" coordsize="23234,0" path="m278,1834l23513,1834e" filled="f" stroked="t" strokeweight=".580pt" strokecolor="#000000">
                <v:path arrowok="t"/>
              </v:shape>
            </v:group>
            <v:group style="position:absolute;left:283;top:1838;width:2;height:9309" coordorigin="283,1838" coordsize="2,9309">
              <v:shape style="position:absolute;left:283;top:1838;width:2;height:9309" coordorigin="283,1838" coordsize="0,9309" path="m283,1838l283,11147e" filled="f" stroked="t" strokeweight=".580pt" strokecolor="#000000">
                <v:path arrowok="t"/>
              </v:shape>
            </v:group>
            <v:group style="position:absolute;left:718;top:1838;width:2;height:9309" coordorigin="718,1838" coordsize="2,9309">
              <v:shape style="position:absolute;left:718;top:1838;width:2;height:9309" coordorigin="718,1838" coordsize="0,9309" path="m718,1838l718,11147e" filled="f" stroked="t" strokeweight=".580pt" strokecolor="#000000">
                <v:path arrowok="t"/>
              </v:shape>
            </v:group>
            <v:group style="position:absolute;left:1558;top:1838;width:2;height:9309" coordorigin="1558,1838" coordsize="2,9309">
              <v:shape style="position:absolute;left:1558;top:1838;width:2;height:9309" coordorigin="1558,1838" coordsize="0,9309" path="m1558,1838l1558,11147e" filled="f" stroked="t" strokeweight=".580pt" strokecolor="#000000">
                <v:path arrowok="t"/>
              </v:shape>
            </v:group>
            <v:group style="position:absolute;left:2552;top:1838;width:2;height:9309" coordorigin="2552,1838" coordsize="2,9309">
              <v:shape style="position:absolute;left:2552;top:1838;width:2;height:9309" coordorigin="2552,1838" coordsize="0,9309" path="m2552,1838l2552,11147e" filled="f" stroked="t" strokeweight=".580pt" strokecolor="#000000">
                <v:path arrowok="t"/>
              </v:shape>
            </v:group>
            <v:group style="position:absolute;left:4961;top:1838;width:2;height:9309" coordorigin="4961,1838" coordsize="2,9309">
              <v:shape style="position:absolute;left:4961;top:1838;width:2;height:9309" coordorigin="4961,1838" coordsize="0,9309" path="m4961,1838l4961,11147e" filled="f" stroked="t" strokeweight=".580pt" strokecolor="#000000">
                <v:path arrowok="t"/>
              </v:shape>
            </v:group>
            <v:group style="position:absolute;left:5952;top:1838;width:2;height:9309" coordorigin="5952,1838" coordsize="2,9309">
              <v:shape style="position:absolute;left:5952;top:1838;width:2;height:9309" coordorigin="5952,1838" coordsize="0,9309" path="m5952,1838l5952,11147e" filled="f" stroked="t" strokeweight=".58001pt" strokecolor="#000000">
                <v:path arrowok="t"/>
              </v:shape>
            </v:group>
            <v:group style="position:absolute;left:6947;top:1838;width:2;height:9309" coordorigin="6947,1838" coordsize="2,9309">
              <v:shape style="position:absolute;left:6947;top:1838;width:2;height:9309" coordorigin="6947,1838" coordsize="0,9309" path="m6947,1838l6947,11147e" filled="f" stroked="t" strokeweight=".579980pt" strokecolor="#000000">
                <v:path arrowok="t"/>
              </v:shape>
            </v:group>
            <v:group style="position:absolute;left:7938;top:1838;width:2;height:9309" coordorigin="7938,1838" coordsize="2,9309">
              <v:shape style="position:absolute;left:7938;top:1838;width:2;height:9309" coordorigin="7938,1838" coordsize="0,9309" path="m7938,1838l7938,11147e" filled="f" stroked="t" strokeweight=".579980pt" strokecolor="#000000">
                <v:path arrowok="t"/>
              </v:shape>
            </v:group>
            <v:group style="position:absolute;left:9073;top:1838;width:2;height:9309" coordorigin="9073,1838" coordsize="2,9309">
              <v:shape style="position:absolute;left:9073;top:1838;width:2;height:9309" coordorigin="9073,1838" coordsize="0,9309" path="m9073,1838l9073,11147e" filled="f" stroked="t" strokeweight=".58001pt" strokecolor="#000000">
                <v:path arrowok="t"/>
              </v:shape>
            </v:group>
            <v:group style="position:absolute;left:9781;top:1838;width:2;height:9309" coordorigin="9781,1838" coordsize="2,9309">
              <v:shape style="position:absolute;left:9781;top:1838;width:2;height:9309" coordorigin="9781,1838" coordsize="0,9309" path="m9781,1838l9781,11147e" filled="f" stroked="t" strokeweight=".579980pt" strokecolor="#000000">
                <v:path arrowok="t"/>
              </v:shape>
            </v:group>
            <v:group style="position:absolute;left:10775;top:1838;width:2;height:9309" coordorigin="10775,1838" coordsize="2,9309">
              <v:shape style="position:absolute;left:10775;top:1838;width:2;height:9309" coordorigin="10775,1838" coordsize="0,9309" path="m10775,1838l10775,11147e" filled="f" stroked="t" strokeweight=".58004pt" strokecolor="#000000">
                <v:path arrowok="t"/>
              </v:shape>
            </v:group>
            <v:group style="position:absolute;left:11625;top:1838;width:2;height:9309" coordorigin="11625,1838" coordsize="2,9309">
              <v:shape style="position:absolute;left:11625;top:1838;width:2;height:9309" coordorigin="11625,1838" coordsize="0,9309" path="m11625,1838l11625,11147e" filled="f" stroked="t" strokeweight=".579980pt" strokecolor="#000000">
                <v:path arrowok="t"/>
              </v:shape>
            </v:group>
            <v:group style="position:absolute;left:12618;top:1838;width:2;height:9309" coordorigin="12618,1838" coordsize="2,9309">
              <v:shape style="position:absolute;left:12618;top:1838;width:2;height:9309" coordorigin="12618,1838" coordsize="0,9309" path="m12618,1838l12618,11147e" filled="f" stroked="t" strokeweight=".579980pt" strokecolor="#000000">
                <v:path arrowok="t"/>
              </v:shape>
            </v:group>
            <v:group style="position:absolute;left:13326;top:1838;width:2;height:9309" coordorigin="13326,1838" coordsize="2,9309">
              <v:shape style="position:absolute;left:13326;top:1838;width:2;height:9309" coordorigin="13326,1838" coordsize="0,9309" path="m13326,1838l13326,11147e" filled="f" stroked="t" strokeweight=".579980pt" strokecolor="#000000">
                <v:path arrowok="t"/>
              </v:shape>
            </v:group>
            <v:group style="position:absolute;left:21264;top:1838;width:2;height:9309" coordorigin="21264,1838" coordsize="2,9309">
              <v:shape style="position:absolute;left:21264;top:1838;width:2;height:9309" coordorigin="21264,1838" coordsize="0,9309" path="m21264,1838l21264,11147e" filled="f" stroked="t" strokeweight=".580100pt" strokecolor="#000000">
                <v:path arrowok="t"/>
              </v:shape>
            </v:group>
            <v:group style="position:absolute;left:23508;top:1838;width:2;height:9309" coordorigin="23508,1838" coordsize="2,9309">
              <v:shape style="position:absolute;left:23508;top:1838;width:2;height:9309" coordorigin="23508,1838" coordsize="0,9309" path="m23508,1838l23508,11147e" filled="f" stroked="t" strokeweight=".579980pt" strokecolor="#000000">
                <v:path arrowok="t"/>
              </v:shape>
            </v:group>
            <v:group style="position:absolute;left:13321;top:2103;width:7947;height:2" coordorigin="13321,2103" coordsize="7947,2">
              <v:shape style="position:absolute;left:13321;top:2103;width:7947;height:2" coordorigin="13321,2103" coordsize="7947,0" path="m13321,2103l21269,2103e" filled="f" stroked="t" strokeweight=".580pt" strokecolor="#000000">
                <v:path arrowok="t"/>
              </v:shape>
            </v:group>
            <v:group style="position:absolute;left:14034;top:2108;width:2;height:9039" coordorigin="14034,2108" coordsize="2,9039">
              <v:shape style="position:absolute;left:14034;top:2108;width:2;height:9039" coordorigin="14034,2108" coordsize="0,9039" path="m14034,2108l14034,11147e" filled="f" stroked="t" strokeweight=".58004pt" strokecolor="#000000">
                <v:path arrowok="t"/>
              </v:shape>
            </v:group>
            <v:group style="position:absolute;left:14886;top:2108;width:2;height:9039" coordorigin="14886,2108" coordsize="2,9039">
              <v:shape style="position:absolute;left:14886;top:2108;width:2;height:9039" coordorigin="14886,2108" coordsize="0,9039" path="m14886,2108l14886,11147e" filled="f" stroked="t" strokeweight=".579980pt" strokecolor="#000000">
                <v:path arrowok="t"/>
              </v:shape>
            </v:group>
            <v:group style="position:absolute;left:15878;top:2108;width:2;height:9039" coordorigin="15878,2108" coordsize="2,9039">
              <v:shape style="position:absolute;left:15878;top:2108;width:2;height:9039" coordorigin="15878,2108" coordsize="0,9039" path="m15878,2108l15878,11147e" filled="f" stroked="t" strokeweight=".579980pt" strokecolor="#000000">
                <v:path arrowok="t"/>
              </v:shape>
            </v:group>
            <v:group style="position:absolute;left:16728;top:2108;width:2;height:9039" coordorigin="16728,2108" coordsize="2,9039">
              <v:shape style="position:absolute;left:16728;top:2108;width:2;height:9039" coordorigin="16728,2108" coordsize="0,9039" path="m16728,2108l16728,11147e" filled="f" stroked="t" strokeweight=".58004pt" strokecolor="#000000">
                <v:path arrowok="t"/>
              </v:shape>
            </v:group>
            <v:group style="position:absolute;left:17721;top:2108;width:2;height:9039" coordorigin="17721,2108" coordsize="2,9039">
              <v:shape style="position:absolute;left:17721;top:2108;width:2;height:9039" coordorigin="17721,2108" coordsize="0,9039" path="m17721,2108l17721,11147e" filled="f" stroked="t" strokeweight=".58004pt" strokecolor="#000000">
                <v:path arrowok="t"/>
              </v:shape>
            </v:group>
            <v:group style="position:absolute;left:18712;top:2108;width:2;height:9039" coordorigin="18712,2108" coordsize="2,9039">
              <v:shape style="position:absolute;left:18712;top:2108;width:2;height:9039" coordorigin="18712,2108" coordsize="0,9039" path="m18712,2108l18712,11147e" filled="f" stroked="t" strokeweight=".579980pt" strokecolor="#000000">
                <v:path arrowok="t"/>
              </v:shape>
            </v:group>
            <v:group style="position:absolute;left:19564;top:2108;width:2;height:9039" coordorigin="19564,2108" coordsize="2,9039">
              <v:shape style="position:absolute;left:19564;top:2108;width:2;height:9039" coordorigin="19564,2108" coordsize="0,9039" path="m19564,2108l19564,11147e" filled="f" stroked="t" strokeweight=".579980pt" strokecolor="#000000">
                <v:path arrowok="t"/>
              </v:shape>
            </v:group>
            <v:group style="position:absolute;left:20414;top:2108;width:2;height:9039" coordorigin="20414,2108" coordsize="2,9039">
              <v:shape style="position:absolute;left:20414;top:2108;width:2;height:9039" coordorigin="20414,2108" coordsize="0,9039" path="m20414,2108l20414,11147e" filled="f" stroked="t" strokeweight=".58004pt" strokecolor="#000000">
                <v:path arrowok="t"/>
              </v:shape>
            </v:group>
            <v:group style="position:absolute;left:13321;top:2508;width:7098;height:2" coordorigin="13321,2508" coordsize="7098,2">
              <v:shape style="position:absolute;left:13321;top:2508;width:7098;height:2" coordorigin="13321,2508" coordsize="7098,0" path="m13321,2508l20419,2508e" filled="f" stroked="t" strokeweight=".580pt" strokecolor="#000000">
                <v:path arrowok="t"/>
              </v:shape>
            </v:group>
            <v:group style="position:absolute;left:278;top:2820;width:23234;height:2" coordorigin="278,2820" coordsize="23234,2">
              <v:shape style="position:absolute;left:278;top:2820;width:23234;height:2" coordorigin="278,2820" coordsize="23234,0" path="m278,2820l23513,2820e" filled="f" stroked="t" strokeweight=".58001pt" strokecolor="#000000">
                <v:path arrowok="t"/>
              </v:shape>
            </v:group>
            <v:group style="position:absolute;left:278;top:3310;width:23234;height:2" coordorigin="278,3310" coordsize="23234,2">
              <v:shape style="position:absolute;left:278;top:3310;width:23234;height:2" coordorigin="278,3310" coordsize="23234,0" path="m278,3310l23513,3310e" filled="f" stroked="t" strokeweight=".580pt" strokecolor="#000000">
                <v:path arrowok="t"/>
              </v:shape>
            </v:group>
            <v:group style="position:absolute;left:278;top:3800;width:23234;height:2" coordorigin="278,3800" coordsize="23234,2">
              <v:shape style="position:absolute;left:278;top:3800;width:23234;height:2" coordorigin="278,3800" coordsize="23234,0" path="m278,3800l23513,3800e" filled="f" stroked="t" strokeweight=".580pt" strokecolor="#000000">
                <v:path arrowok="t"/>
              </v:shape>
            </v:group>
            <v:group style="position:absolute;left:278;top:4289;width:23234;height:2" coordorigin="278,4289" coordsize="23234,2">
              <v:shape style="position:absolute;left:278;top:4289;width:23234;height:2" coordorigin="278,4289" coordsize="23234,0" path="m278,4289l23513,4289e" filled="f" stroked="t" strokeweight=".580pt" strokecolor="#000000">
                <v:path arrowok="t"/>
              </v:shape>
            </v:group>
            <v:group style="position:absolute;left:278;top:4781;width:23234;height:2" coordorigin="278,4781" coordsize="23234,2">
              <v:shape style="position:absolute;left:278;top:4781;width:23234;height:2" coordorigin="278,4781" coordsize="23234,0" path="m278,4781l23513,4781e" filled="f" stroked="t" strokeweight=".580pt" strokecolor="#000000">
                <v:path arrowok="t"/>
              </v:shape>
            </v:group>
            <v:group style="position:absolute;left:278;top:5271;width:23234;height:2" coordorigin="278,5271" coordsize="23234,2">
              <v:shape style="position:absolute;left:278;top:5271;width:23234;height:2" coordorigin="278,5271" coordsize="23234,0" path="m278,5271l23513,5271e" filled="f" stroked="t" strokeweight=".579980pt" strokecolor="#000000">
                <v:path arrowok="t"/>
              </v:shape>
            </v:group>
            <v:group style="position:absolute;left:278;top:5761;width:23234;height:2" coordorigin="278,5761" coordsize="23234,2">
              <v:shape style="position:absolute;left:278;top:5761;width:23234;height:2" coordorigin="278,5761" coordsize="23234,0" path="m278,5761l23513,5761e" filled="f" stroked="t" strokeweight=".579980pt" strokecolor="#000000">
                <v:path arrowok="t"/>
              </v:shape>
            </v:group>
            <v:group style="position:absolute;left:278;top:6251;width:23234;height:2" coordorigin="278,6251" coordsize="23234,2">
              <v:shape style="position:absolute;left:278;top:6251;width:23234;height:2" coordorigin="278,6251" coordsize="23234,0" path="m278,6251l23513,6251e" filled="f" stroked="t" strokeweight=".58001pt" strokecolor="#000000">
                <v:path arrowok="t"/>
              </v:shape>
            </v:group>
            <v:group style="position:absolute;left:278;top:6740;width:23234;height:2" coordorigin="278,6740" coordsize="23234,2">
              <v:shape style="position:absolute;left:278;top:6740;width:23234;height:2" coordorigin="278,6740" coordsize="23234,0" path="m278,6740l23513,6740e" filled="f" stroked="t" strokeweight=".58001pt" strokecolor="#000000">
                <v:path arrowok="t"/>
              </v:shape>
            </v:group>
            <v:group style="position:absolute;left:278;top:7230;width:23234;height:2" coordorigin="278,7230" coordsize="23234,2">
              <v:shape style="position:absolute;left:278;top:7230;width:23234;height:2" coordorigin="278,7230" coordsize="23234,0" path="m278,7230l23513,7230e" filled="f" stroked="t" strokeweight=".579980pt" strokecolor="#000000">
                <v:path arrowok="t"/>
              </v:shape>
            </v:group>
            <v:group style="position:absolute;left:278;top:7722;width:23234;height:2" coordorigin="278,7722" coordsize="23234,2">
              <v:shape style="position:absolute;left:278;top:7722;width:23234;height:2" coordorigin="278,7722" coordsize="23234,0" path="m278,7722l23513,7722e" filled="f" stroked="t" strokeweight=".58001pt" strokecolor="#000000">
                <v:path arrowok="t"/>
              </v:shape>
            </v:group>
            <v:group style="position:absolute;left:278;top:8211;width:23234;height:2" coordorigin="278,8211" coordsize="23234,2">
              <v:shape style="position:absolute;left:278;top:8211;width:23234;height:2" coordorigin="278,8211" coordsize="23234,0" path="m278,8211l23513,8211e" filled="f" stroked="t" strokeweight=".58001pt" strokecolor="#000000">
                <v:path arrowok="t"/>
              </v:shape>
            </v:group>
            <v:group style="position:absolute;left:278;top:8701;width:23234;height:2" coordorigin="278,8701" coordsize="23234,2">
              <v:shape style="position:absolute;left:278;top:8701;width:23234;height:2" coordorigin="278,8701" coordsize="23234,0" path="m278,8701l23513,8701e" filled="f" stroked="t" strokeweight=".579980pt" strokecolor="#000000">
                <v:path arrowok="t"/>
              </v:shape>
            </v:group>
            <v:group style="position:absolute;left:278;top:9191;width:23234;height:2" coordorigin="278,9191" coordsize="23234,2">
              <v:shape style="position:absolute;left:278;top:9191;width:23234;height:2" coordorigin="278,9191" coordsize="23234,0" path="m278,9191l23513,9191e" filled="f" stroked="t" strokeweight=".58001pt" strokecolor="#000000">
                <v:path arrowok="t"/>
              </v:shape>
            </v:group>
            <v:group style="position:absolute;left:278;top:9681;width:23234;height:2" coordorigin="278,9681" coordsize="23234,2">
              <v:shape style="position:absolute;left:278;top:9681;width:23234;height:2" coordorigin="278,9681" coordsize="23234,0" path="m278,9681l23513,9681e" filled="f" stroked="t" strokeweight=".58001pt" strokecolor="#000000">
                <v:path arrowok="t"/>
              </v:shape>
            </v:group>
            <v:group style="position:absolute;left:278;top:10170;width:23234;height:2" coordorigin="278,10170" coordsize="23234,2">
              <v:shape style="position:absolute;left:278;top:10170;width:23234;height:2" coordorigin="278,10170" coordsize="23234,0" path="m278,10170l23513,10170e" filled="f" stroked="t" strokeweight=".58001pt" strokecolor="#000000">
                <v:path arrowok="t"/>
              </v:shape>
            </v:group>
            <v:group style="position:absolute;left:278;top:10662;width:23234;height:2" coordorigin="278,10662" coordsize="23234,2">
              <v:shape style="position:absolute;left:278;top:10662;width:23234;height:2" coordorigin="278,10662" coordsize="23234,0" path="m278,10662l23513,10662e" filled="f" stroked="t" strokeweight=".579980pt" strokecolor="#000000">
                <v:path arrowok="t"/>
              </v:shape>
            </v:group>
            <v:group style="position:absolute;left:278;top:11152;width:23234;height:2" coordorigin="278,11152" coordsize="23234,2">
              <v:shape style="position:absolute;left:278;top:11152;width:23234;height:2" coordorigin="278,11152" coordsize="23234,0" path="m278,11152l23513,11152e" filled="f" stroked="t" strokeweight=".58004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832" w:val="left" w:leader="none"/>
          <w:tab w:pos="5893" w:val="left" w:leader="none"/>
        </w:tabs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154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03637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02687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2998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ugh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3206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TE82917-1</w:t>
      </w:r>
    </w:p>
    <w:p>
      <w:pPr>
        <w:pStyle w:val="BodyText"/>
        <w:spacing w:before="85"/>
        <w:ind w:left="111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5" w:val="left" w:leader="none"/>
          <w:tab w:pos="2403" w:val="left" w:leader="none"/>
          <w:tab w:pos="3063" w:val="left" w:leader="none"/>
          <w:tab w:pos="4081" w:val="left" w:leader="none"/>
        </w:tabs>
        <w:spacing w:line="137" w:lineRule="exact"/>
        <w:ind w:left="30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ro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13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31" w:val="left" w:leader="none"/>
          <w:tab w:pos="1711" w:val="left" w:leader="none"/>
          <w:tab w:pos="2631" w:val="left" w:leader="none"/>
          <w:tab w:pos="3555" w:val="left" w:leader="none"/>
          <w:tab w:pos="4474" w:val="left" w:leader="none"/>
          <w:tab w:pos="5468" w:val="left" w:leader="none"/>
          <w:tab w:pos="6390" w:val="left" w:leader="none"/>
          <w:tab w:pos="7240" w:val="left" w:leader="none"/>
          <w:tab w:pos="8027" w:val="left" w:leader="none"/>
        </w:tabs>
        <w:spacing w:line="181" w:lineRule="exact" w:before="81"/>
        <w:ind w:left="111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689" w:val="left" w:leader="none"/>
        </w:tabs>
        <w:spacing w:line="97" w:lineRule="exact"/>
        <w:ind w:left="228" w:right="0"/>
        <w:jc w:val="left"/>
      </w:pP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7" w:lineRule="exact"/>
        <w:jc w:val="left"/>
        <w:sectPr>
          <w:type w:val="continuous"/>
          <w:pgSz w:w="23813" w:h="16840" w:orient="landscape"/>
          <w:pgMar w:top="1400" w:bottom="580" w:left="280" w:right="460"/>
          <w:cols w:num="4" w:equalWidth="0">
            <w:col w:w="6444" w:space="222"/>
            <w:col w:w="4421" w:space="372"/>
            <w:col w:w="648" w:space="295"/>
            <w:col w:w="10671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pgSz w:w="23813" w:h="16840" w:orient="landscape"/>
          <w:pgMar w:header="272" w:footer="396" w:top="1400" w:bottom="580" w:left="280" w:right="500"/>
        </w:sectPr>
      </w:pP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209" w:right="0"/>
        <w:jc w:val="left"/>
        <w:rPr>
          <w:b w:val="0"/>
          <w:bCs w:val="0"/>
        </w:rPr>
      </w:pPr>
      <w:r>
        <w:rPr>
          <w:spacing w:val="-3"/>
          <w:w w:val="95"/>
        </w:rPr>
        <w:t>W</w:t>
      </w:r>
      <w:r>
        <w:rPr>
          <w:spacing w:val="0"/>
          <w:w w:val="95"/>
        </w:rPr>
        <w:t>O</w:t>
      </w:r>
      <w:r>
        <w:rPr>
          <w:spacing w:val="1"/>
          <w:w w:val="95"/>
        </w:rPr>
        <w:t>R</w:t>
      </w:r>
      <w:r>
        <w:rPr>
          <w:spacing w:val="0"/>
          <w:w w:val="95"/>
        </w:rPr>
        <w:t>K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2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[4]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[5]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[6]</w:t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148" w:lineRule="exact"/>
        <w:ind w:left="140" w:right="0" w:hanging="17"/>
        <w:jc w:val="left"/>
        <w:rPr>
          <w:b w:val="0"/>
          <w:bCs w:val="0"/>
        </w:rPr>
      </w:pPr>
      <w:r>
        <w:rPr>
          <w:spacing w:val="0"/>
          <w:w w:val="95"/>
        </w:rPr>
        <w:t>CUSTOMER</w:t>
      </w:r>
      <w:r>
        <w:rPr>
          <w:spacing w:val="0"/>
          <w:w w:val="99"/>
        </w:rPr>
        <w:t> </w:t>
      </w: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[7]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[8]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2" w:right="0"/>
        <w:jc w:val="left"/>
        <w:rPr>
          <w:b w:val="0"/>
          <w:bCs w:val="0"/>
        </w:rPr>
      </w:pPr>
      <w:r>
        <w:rPr>
          <w:spacing w:val="0"/>
          <w:w w:val="95"/>
        </w:rPr>
        <w:t>DEPARTMEN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[9]</w:t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[10]</w:t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[11]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0" w:right="0"/>
        <w:jc w:val="left"/>
        <w:rPr>
          <w:b w:val="0"/>
          <w:bCs w:val="0"/>
        </w:rPr>
      </w:pPr>
      <w:r>
        <w:rPr>
          <w:spacing w:val="0"/>
          <w:w w:val="95"/>
        </w:rPr>
        <w:t>PRODUC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396" w:right="0"/>
        <w:jc w:val="left"/>
        <w:rPr>
          <w:b w:val="0"/>
          <w:bCs w:val="0"/>
        </w:rPr>
      </w:pPr>
      <w:r>
        <w:rPr>
          <w:spacing w:val="0"/>
          <w:w w:val="100"/>
        </w:rPr>
        <w:t>PM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4" w:right="0"/>
        <w:jc w:val="left"/>
        <w:rPr>
          <w:b w:val="0"/>
          <w:bCs w:val="0"/>
        </w:rPr>
      </w:pPr>
      <w:r>
        <w:rPr>
          <w:spacing w:val="0"/>
          <w:w w:val="100"/>
        </w:rPr>
        <w:t>INITIA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330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[14]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QU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tabs>
          <w:tab w:pos="811" w:val="left" w:leader="none"/>
          <w:tab w:pos="1668" w:val="left" w:leader="none"/>
          <w:tab w:pos="2610" w:val="left" w:leader="none"/>
          <w:tab w:pos="3466" w:val="left" w:leader="none"/>
          <w:tab w:pos="4455" w:val="left" w:leader="none"/>
        </w:tabs>
        <w:ind w:left="111" w:right="0"/>
        <w:jc w:val="left"/>
        <w:rPr>
          <w:b w:val="0"/>
          <w:bCs w:val="0"/>
        </w:rPr>
      </w:pPr>
      <w:r>
        <w:rPr>
          <w:spacing w:val="0"/>
          <w:w w:val="100"/>
        </w:rPr>
        <w:t>D</w:t>
      </w:r>
      <w:r>
        <w:rPr>
          <w:spacing w:val="-1"/>
          <w:w w:val="100"/>
        </w:rPr>
        <w:t>A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QUA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R</w:t>
      </w:r>
      <w:r>
        <w:rPr>
          <w:spacing w:val="1"/>
          <w:w w:val="100"/>
        </w:rPr>
        <w:t>L</w:t>
      </w:r>
      <w:r>
        <w:rPr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6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12" w:lineRule="exact"/>
        <w:ind w:left="197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tabs>
          <w:tab w:pos="958" w:val="left" w:leader="none"/>
        </w:tabs>
        <w:spacing w:line="119" w:lineRule="exact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-6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[15]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500"/>
          <w:cols w:num="16" w:equalWidth="0">
            <w:col w:w="252" w:space="180"/>
            <w:col w:w="635" w:space="208"/>
            <w:col w:w="855" w:space="136"/>
            <w:col w:w="252" w:space="2160"/>
            <w:col w:w="853" w:space="138"/>
            <w:col w:w="873" w:space="119"/>
            <w:col w:w="853" w:space="141"/>
            <w:col w:w="988" w:space="147"/>
            <w:col w:w="252" w:space="456"/>
            <w:col w:w="312" w:space="679"/>
            <w:col w:w="705" w:space="148"/>
            <w:col w:w="599" w:space="392"/>
            <w:col w:w="570" w:space="193"/>
            <w:col w:w="5222" w:space="176"/>
            <w:col w:w="1464" w:space="1023"/>
            <w:col w:w="2052"/>
          </w:cols>
        </w:sectPr>
      </w:pPr>
    </w:p>
    <w:p>
      <w:pPr>
        <w:spacing w:line="54" w:lineRule="exact"/>
        <w:ind w:left="116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S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/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0"/>
          <w:szCs w:val="10"/>
        </w:rPr>
      </w:r>
    </w:p>
    <w:p>
      <w:pPr>
        <w:pStyle w:val="Heading3"/>
        <w:spacing w:line="73" w:lineRule="exact"/>
        <w:ind w:right="0"/>
        <w:jc w:val="center"/>
        <w:rPr>
          <w:b w:val="0"/>
          <w:bCs w:val="0"/>
        </w:rPr>
      </w:pPr>
      <w:r>
        <w:rPr>
          <w:spacing w:val="0"/>
          <w:w w:val="95"/>
        </w:rPr>
        <w:br w:type="column"/>
      </w:r>
      <w:r>
        <w:rPr>
          <w:spacing w:val="-1"/>
          <w:w w:val="95"/>
        </w:rPr>
        <w:t>ORDER</w:t>
      </w:r>
      <w:r>
        <w:rPr>
          <w:b w:val="0"/>
          <w:bCs w:val="0"/>
          <w:spacing w:val="0"/>
          <w:w w:val="100"/>
        </w:rPr>
      </w:r>
    </w:p>
    <w:p>
      <w:pPr>
        <w:spacing w:line="149" w:lineRule="exact"/>
        <w:ind w:left="259" w:right="14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95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DESCRIPTION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S/N.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9" w:lineRule="exact"/>
        <w:ind w:left="215" w:right="97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before="1"/>
        <w:ind w:left="190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27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O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W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NER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850" w:val="left" w:leader="none"/>
        </w:tabs>
        <w:spacing w:line="14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FLOOR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LOCATION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713" w:val="left" w:leader="none"/>
        </w:tabs>
        <w:spacing w:line="116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PROCEDUR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106" w:lineRule="exact"/>
        <w:ind w:left="0" w:right="324" w:firstLine="0"/>
        <w:jc w:val="righ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L</w:t>
      </w:r>
      <w:r>
        <w:rPr>
          <w:rFonts w:ascii="Times New Roman" w:hAnsi="Times New Roman" w:cs="Times New Roman" w:eastAsia="Times New Roman"/>
          <w:b/>
          <w:bCs/>
          <w:spacing w:val="-5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DATE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pStyle w:val="Heading4"/>
        <w:tabs>
          <w:tab w:pos="893" w:val="left" w:leader="none"/>
          <w:tab w:pos="1815" w:val="left" w:leader="none"/>
          <w:tab w:pos="2739" w:val="left" w:leader="none"/>
          <w:tab w:pos="3658" w:val="left" w:leader="none"/>
          <w:tab w:pos="4652" w:val="left" w:leader="none"/>
          <w:tab w:pos="5574" w:val="left" w:leader="none"/>
          <w:tab w:pos="6421" w:val="left" w:leader="none"/>
        </w:tabs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68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after="0" w:line="68" w:lineRule="exact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  <w:cols w:num="14" w:equalWidth="0">
            <w:col w:w="323" w:space="181"/>
            <w:col w:w="584" w:space="438"/>
            <w:col w:w="380" w:space="1000"/>
            <w:col w:w="1017" w:space="855"/>
            <w:col w:w="678" w:space="359"/>
            <w:col w:w="587" w:space="312"/>
            <w:col w:w="771" w:space="580"/>
            <w:col w:w="1312" w:space="150"/>
            <w:col w:w="822" w:space="410"/>
            <w:col w:w="1449" w:space="128"/>
            <w:col w:w="596" w:space="150"/>
            <w:col w:w="6829" w:space="283"/>
            <w:col w:w="615" w:space="906"/>
            <w:col w:w="1318"/>
          </w:cols>
        </w:sectPr>
      </w:pP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832" w:val="left" w:leader="none"/>
          <w:tab w:pos="5893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155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03638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02688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2998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3206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TE82918-2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  <w:tab w:pos="3065" w:val="left" w:leader="none"/>
          <w:tab w:pos="4083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ro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16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34" w:val="left" w:leader="none"/>
          <w:tab w:pos="1714" w:val="left" w:leader="none"/>
          <w:tab w:pos="2634" w:val="left" w:leader="none"/>
          <w:tab w:pos="3558" w:val="left" w:leader="none"/>
          <w:tab w:pos="4477" w:val="left" w:leader="none"/>
          <w:tab w:pos="5470" w:val="left" w:leader="none"/>
          <w:tab w:pos="6392" w:val="left" w:leader="none"/>
          <w:tab w:pos="7242" w:val="left" w:leader="none"/>
          <w:tab w:pos="8029" w:val="left" w:leader="none"/>
        </w:tabs>
        <w:spacing w:line="182" w:lineRule="exact" w:before="81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692" w:val="left" w:leader="none"/>
        </w:tabs>
        <w:spacing w:line="98" w:lineRule="exact"/>
        <w:ind w:left="231" w:right="0"/>
        <w:jc w:val="left"/>
      </w:pP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500"/>
          <w:cols w:num="4" w:equalWidth="0">
            <w:col w:w="6444" w:space="219"/>
            <w:col w:w="4423" w:space="370"/>
            <w:col w:w="651" w:space="292"/>
            <w:col w:w="10634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156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03639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02689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ly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</w:p>
    <w:p>
      <w:pPr>
        <w:pStyle w:val="BodyText"/>
        <w:spacing w:before="85"/>
        <w:ind w:left="118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0"/>
          <w:w w:val="100"/>
        </w:rPr>
        <w:t>06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3201</w:t>
      </w:r>
      <w:r>
        <w:rPr>
          <w:b w:val="0"/>
          <w:bCs w:val="0"/>
          <w:spacing w:val="2"/>
          <w:w w:val="100"/>
        </w:rPr>
        <w:t>4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</w:p>
    <w:p>
      <w:pPr>
        <w:pStyle w:val="BodyText"/>
        <w:tabs>
          <w:tab w:pos="1193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G06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65</w:t>
      </w:r>
      <w:r>
        <w:rPr>
          <w:b w:val="0"/>
          <w:bCs w:val="0"/>
          <w:spacing w:val="2"/>
          <w:w w:val="100"/>
        </w:rPr>
        <w:t>0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TE82951-1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  <w:tab w:pos="3065" w:val="left" w:leader="none"/>
          <w:tab w:pos="4083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ro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16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34" w:val="left" w:leader="none"/>
          <w:tab w:pos="1714" w:val="left" w:leader="none"/>
          <w:tab w:pos="2634" w:val="left" w:leader="none"/>
          <w:tab w:pos="3558" w:val="left" w:leader="none"/>
          <w:tab w:pos="4477" w:val="left" w:leader="none"/>
          <w:tab w:pos="5470" w:val="left" w:leader="none"/>
          <w:tab w:pos="6392" w:val="left" w:leader="none"/>
          <w:tab w:pos="7242" w:val="left" w:leader="none"/>
          <w:tab w:pos="8029" w:val="left" w:leader="none"/>
        </w:tabs>
        <w:spacing w:line="182" w:lineRule="exact" w:before="81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692" w:val="left" w:leader="none"/>
        </w:tabs>
        <w:spacing w:line="98" w:lineRule="exact"/>
        <w:ind w:left="231" w:right="0"/>
        <w:jc w:val="left"/>
      </w:pP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3388" w:space="1312"/>
            <w:col w:w="1744" w:space="219"/>
            <w:col w:w="4423" w:space="370"/>
            <w:col w:w="651" w:space="292"/>
            <w:col w:w="10634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157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03640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02690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2998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PU</w:t>
      </w:r>
    </w:p>
    <w:p>
      <w:pPr>
        <w:pStyle w:val="BodyText"/>
        <w:spacing w:before="85"/>
        <w:ind w:left="118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08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3224</w:t>
      </w:r>
      <w:r>
        <w:rPr>
          <w:b w:val="0"/>
          <w:bCs w:val="0"/>
          <w:spacing w:val="2"/>
          <w:w w:val="100"/>
        </w:rPr>
        <w:t>8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/</w:t>
      </w:r>
    </w:p>
    <w:p>
      <w:pPr>
        <w:pStyle w:val="BodyText"/>
        <w:tabs>
          <w:tab w:pos="1193" w:val="left" w:leader="none"/>
        </w:tabs>
        <w:spacing w:before="1"/>
        <w:ind w:left="113" w:right="0"/>
        <w:jc w:val="left"/>
      </w:pP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08</w:t>
      </w:r>
      <w:r>
        <w:rPr>
          <w:b w:val="0"/>
          <w:bCs w:val="0"/>
          <w:spacing w:val="1"/>
          <w:w w:val="100"/>
        </w:rPr>
        <w:t>B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49</w:t>
      </w:r>
      <w:r>
        <w:rPr>
          <w:b w:val="0"/>
          <w:bCs w:val="0"/>
          <w:spacing w:val="2"/>
          <w:w w:val="100"/>
        </w:rPr>
        <w:t>1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TE82973-1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  <w:tab w:pos="3065" w:val="left" w:leader="none"/>
          <w:tab w:pos="4083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ro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16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34" w:val="left" w:leader="none"/>
          <w:tab w:pos="1714" w:val="left" w:leader="none"/>
          <w:tab w:pos="2634" w:val="left" w:leader="none"/>
          <w:tab w:pos="3558" w:val="left" w:leader="none"/>
          <w:tab w:pos="4477" w:val="left" w:leader="none"/>
          <w:tab w:pos="5470" w:val="left" w:leader="none"/>
          <w:tab w:pos="6392" w:val="left" w:leader="none"/>
          <w:tab w:pos="7242" w:val="left" w:leader="none"/>
          <w:tab w:pos="8029" w:val="left" w:leader="none"/>
        </w:tabs>
        <w:spacing w:line="182" w:lineRule="exact" w:before="81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692" w:val="left" w:leader="none"/>
        </w:tabs>
        <w:spacing w:line="98" w:lineRule="exact"/>
        <w:ind w:left="231" w:right="0"/>
        <w:jc w:val="left"/>
      </w:pP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3661" w:space="1039"/>
            <w:col w:w="1744" w:space="219"/>
            <w:col w:w="4423" w:space="370"/>
            <w:col w:w="651" w:space="292"/>
            <w:col w:w="10634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909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158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03641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02691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9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159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03642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02692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107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107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9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160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03643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02693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108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108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pStyle w:val="BodyText"/>
        <w:spacing w:before="87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7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08" w:val="left" w:leader="none"/>
        </w:tabs>
        <w:spacing w:line="137" w:lineRule="exact"/>
        <w:ind w:left="353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08" w:val="left" w:leader="none"/>
        </w:tabs>
        <w:spacing w:line="137" w:lineRule="exact"/>
        <w:ind w:left="353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08" w:val="left" w:leader="none"/>
        </w:tabs>
        <w:spacing w:line="137" w:lineRule="exact"/>
        <w:ind w:left="353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90"/>
        <w:ind w:left="140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I03034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140" w:right="0" w:hanging="27"/>
        <w:jc w:val="left"/>
      </w:pP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I03034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140" w:right="0" w:hanging="27"/>
        <w:jc w:val="left"/>
      </w:pP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I03034</w:t>
      </w:r>
    </w:p>
    <w:p>
      <w:pPr>
        <w:tabs>
          <w:tab w:pos="934" w:val="left" w:leader="none"/>
          <w:tab w:pos="1714" w:val="left" w:leader="none"/>
          <w:tab w:pos="2634" w:val="left" w:leader="none"/>
          <w:tab w:pos="3558" w:val="left" w:leader="none"/>
          <w:tab w:pos="4477" w:val="left" w:leader="none"/>
          <w:tab w:pos="5470" w:val="left" w:leader="none"/>
          <w:tab w:pos="6392" w:val="left" w:leader="none"/>
          <w:tab w:pos="7242" w:val="left" w:leader="none"/>
          <w:tab w:pos="8029" w:val="left" w:leader="none"/>
        </w:tabs>
        <w:spacing w:line="182" w:lineRule="exact" w:before="81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21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231" w:right="0"/>
        <w:jc w:val="left"/>
      </w:pPr>
      <w:r>
        <w:rPr>
          <w:b w:val="0"/>
          <w:bCs w:val="0"/>
          <w:spacing w:val="0"/>
          <w:w w:val="100"/>
        </w:rPr>
        <w:t>17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934" w:val="left" w:leader="none"/>
          <w:tab w:pos="1714" w:val="left" w:leader="none"/>
          <w:tab w:pos="2634" w:val="left" w:leader="none"/>
          <w:tab w:pos="3558" w:val="left" w:leader="none"/>
          <w:tab w:pos="4477" w:val="left" w:leader="none"/>
          <w:tab w:pos="5470" w:val="left" w:leader="none"/>
          <w:tab w:pos="6392" w:val="left" w:leader="none"/>
          <w:tab w:pos="7242" w:val="left" w:leader="none"/>
          <w:tab w:pos="8029" w:val="left" w:leader="none"/>
        </w:tabs>
        <w:spacing w:line="181" w:lineRule="exact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21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7" w:lineRule="exact"/>
        <w:ind w:left="231" w:right="0"/>
        <w:jc w:val="left"/>
      </w:pPr>
      <w:r>
        <w:rPr>
          <w:b w:val="0"/>
          <w:bCs w:val="0"/>
          <w:spacing w:val="0"/>
          <w:w w:val="100"/>
        </w:rPr>
        <w:t>17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934" w:val="left" w:leader="none"/>
          <w:tab w:pos="1714" w:val="left" w:leader="none"/>
          <w:tab w:pos="2634" w:val="left" w:leader="none"/>
          <w:tab w:pos="3558" w:val="left" w:leader="none"/>
          <w:tab w:pos="4477" w:val="left" w:leader="none"/>
          <w:tab w:pos="5470" w:val="left" w:leader="none"/>
          <w:tab w:pos="6392" w:val="left" w:leader="none"/>
          <w:tab w:pos="7242" w:val="left" w:leader="none"/>
          <w:tab w:pos="8029" w:val="left" w:leader="none"/>
        </w:tabs>
        <w:spacing w:line="181" w:lineRule="exact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21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7" w:lineRule="exact"/>
        <w:ind w:left="231" w:right="0"/>
        <w:jc w:val="left"/>
      </w:pPr>
      <w:r>
        <w:rPr>
          <w:b w:val="0"/>
          <w:bCs w:val="0"/>
          <w:spacing w:val="0"/>
          <w:w w:val="100"/>
        </w:rPr>
        <w:t>17</w:t>
      </w:r>
    </w:p>
    <w:p>
      <w:pPr>
        <w:pStyle w:val="BodyText"/>
        <w:spacing w:line="136" w:lineRule="exact" w:before="90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03869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13/12/17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E/12</w:t>
      </w:r>
      <w:r>
        <w:rPr>
          <w:b w:val="0"/>
          <w:bCs w:val="0"/>
          <w:spacing w:val="1"/>
          <w:w w:val="100"/>
        </w:rPr>
        <w:t>8</w:t>
      </w:r>
      <w:r>
        <w:rPr>
          <w:b w:val="0"/>
          <w:bCs w:val="0"/>
          <w:spacing w:val="0"/>
          <w:w w:val="100"/>
        </w:rPr>
        <w:t>/17).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03870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13/12/17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E/12</w:t>
      </w:r>
      <w:r>
        <w:rPr>
          <w:b w:val="0"/>
          <w:bCs w:val="0"/>
          <w:spacing w:val="1"/>
          <w:w w:val="100"/>
        </w:rPr>
        <w:t>9</w:t>
      </w:r>
      <w:r>
        <w:rPr>
          <w:b w:val="0"/>
          <w:bCs w:val="0"/>
          <w:spacing w:val="0"/>
          <w:w w:val="100"/>
        </w:rPr>
        <w:t>/17).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03846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30/11/17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E/121/17).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500"/>
          <w:cols w:num="6" w:equalWidth="0">
            <w:col w:w="6443" w:space="220"/>
            <w:col w:w="2562" w:space="313"/>
            <w:col w:w="1548" w:space="365"/>
            <w:col w:w="658" w:space="290"/>
            <w:col w:w="8290" w:space="289"/>
            <w:col w:w="2055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9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161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03644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02694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111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111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08" w:val="left" w:leader="none"/>
        </w:tabs>
        <w:spacing w:before="1"/>
        <w:ind w:left="353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40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I03034</w:t>
      </w:r>
    </w:p>
    <w:p>
      <w:pPr>
        <w:tabs>
          <w:tab w:pos="934" w:val="left" w:leader="none"/>
          <w:tab w:pos="1714" w:val="left" w:leader="none"/>
          <w:tab w:pos="2634" w:val="left" w:leader="none"/>
          <w:tab w:pos="3558" w:val="left" w:leader="none"/>
          <w:tab w:pos="4477" w:val="left" w:leader="none"/>
          <w:tab w:pos="5470" w:val="left" w:leader="none"/>
          <w:tab w:pos="6392" w:val="left" w:leader="none"/>
          <w:tab w:pos="7242" w:val="left" w:leader="none"/>
          <w:tab w:pos="8029" w:val="left" w:leader="none"/>
        </w:tabs>
        <w:spacing w:line="182" w:lineRule="exact" w:before="81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21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231" w:right="0"/>
        <w:jc w:val="left"/>
      </w:pPr>
      <w:r>
        <w:rPr>
          <w:b w:val="0"/>
          <w:bCs w:val="0"/>
          <w:spacing w:val="0"/>
          <w:w w:val="100"/>
        </w:rPr>
        <w:t>17</w:t>
      </w:r>
    </w:p>
    <w:p>
      <w:pPr>
        <w:pStyle w:val="BodyText"/>
        <w:spacing w:line="242" w:lineRule="auto"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03847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30/11/17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e-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E/122/17).</w:t>
      </w:r>
    </w:p>
    <w:p>
      <w:pPr>
        <w:spacing w:after="0" w:line="242" w:lineRule="auto"/>
        <w:jc w:val="left"/>
        <w:sectPr>
          <w:type w:val="continuous"/>
          <w:pgSz w:w="23813" w:h="16840" w:orient="landscape"/>
          <w:pgMar w:top="1400" w:bottom="580" w:left="280" w:right="500"/>
          <w:cols w:num="6" w:equalWidth="0">
            <w:col w:w="6443" w:space="220"/>
            <w:col w:w="2562" w:space="313"/>
            <w:col w:w="1548" w:space="365"/>
            <w:col w:w="658" w:space="290"/>
            <w:col w:w="8290" w:space="289"/>
            <w:col w:w="2055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9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162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03645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02695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113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113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08" w:val="left" w:leader="none"/>
        </w:tabs>
        <w:spacing w:before="1"/>
        <w:ind w:left="353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40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I03034</w:t>
      </w:r>
    </w:p>
    <w:p>
      <w:pPr>
        <w:tabs>
          <w:tab w:pos="934" w:val="left" w:leader="none"/>
          <w:tab w:pos="1714" w:val="left" w:leader="none"/>
          <w:tab w:pos="2634" w:val="left" w:leader="none"/>
          <w:tab w:pos="3558" w:val="left" w:leader="none"/>
          <w:tab w:pos="4477" w:val="left" w:leader="none"/>
          <w:tab w:pos="5470" w:val="left" w:leader="none"/>
          <w:tab w:pos="6392" w:val="left" w:leader="none"/>
          <w:tab w:pos="7242" w:val="left" w:leader="none"/>
          <w:tab w:pos="8029" w:val="left" w:leader="none"/>
        </w:tabs>
        <w:spacing w:line="182" w:lineRule="exact" w:before="81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21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231" w:right="0"/>
        <w:jc w:val="left"/>
      </w:pPr>
      <w:r>
        <w:rPr>
          <w:b w:val="0"/>
          <w:bCs w:val="0"/>
          <w:spacing w:val="0"/>
          <w:w w:val="100"/>
        </w:rPr>
        <w:t>17</w:t>
      </w:r>
    </w:p>
    <w:p>
      <w:pPr>
        <w:pStyle w:val="BodyText"/>
        <w:spacing w:line="242" w:lineRule="auto"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03871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13/12/17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E/13</w:t>
      </w:r>
      <w:r>
        <w:rPr>
          <w:b w:val="0"/>
          <w:bCs w:val="0"/>
          <w:spacing w:val="1"/>
          <w:w w:val="100"/>
        </w:rPr>
        <w:t>0</w:t>
      </w:r>
      <w:r>
        <w:rPr>
          <w:b w:val="0"/>
          <w:bCs w:val="0"/>
          <w:spacing w:val="0"/>
          <w:w w:val="100"/>
        </w:rPr>
        <w:t>/17).</w:t>
      </w:r>
    </w:p>
    <w:p>
      <w:pPr>
        <w:spacing w:after="0" w:line="242" w:lineRule="auto"/>
        <w:jc w:val="left"/>
        <w:sectPr>
          <w:type w:val="continuous"/>
          <w:pgSz w:w="23813" w:h="16840" w:orient="landscape"/>
          <w:pgMar w:top="1400" w:bottom="580" w:left="280" w:right="500"/>
          <w:cols w:num="6" w:equalWidth="0">
            <w:col w:w="6443" w:space="220"/>
            <w:col w:w="2562" w:space="313"/>
            <w:col w:w="1548" w:space="365"/>
            <w:col w:w="658" w:space="290"/>
            <w:col w:w="8290" w:space="289"/>
            <w:col w:w="2055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9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163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03646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02696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115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115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08" w:val="left" w:leader="none"/>
        </w:tabs>
        <w:spacing w:before="1"/>
        <w:ind w:left="353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40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I03034</w:t>
      </w:r>
    </w:p>
    <w:p>
      <w:pPr>
        <w:tabs>
          <w:tab w:pos="934" w:val="left" w:leader="none"/>
          <w:tab w:pos="1714" w:val="left" w:leader="none"/>
          <w:tab w:pos="2634" w:val="left" w:leader="none"/>
          <w:tab w:pos="3558" w:val="left" w:leader="none"/>
          <w:tab w:pos="4477" w:val="left" w:leader="none"/>
          <w:tab w:pos="5470" w:val="left" w:leader="none"/>
          <w:tab w:pos="6392" w:val="left" w:leader="none"/>
          <w:tab w:pos="7242" w:val="left" w:leader="none"/>
          <w:tab w:pos="8029" w:val="left" w:leader="none"/>
        </w:tabs>
        <w:spacing w:line="182" w:lineRule="exact" w:before="81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21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231" w:right="0"/>
        <w:jc w:val="left"/>
      </w:pPr>
      <w:r>
        <w:rPr>
          <w:b w:val="0"/>
          <w:bCs w:val="0"/>
          <w:spacing w:val="0"/>
          <w:w w:val="100"/>
        </w:rPr>
        <w:t>17</w:t>
      </w:r>
    </w:p>
    <w:p>
      <w:pPr>
        <w:pStyle w:val="BodyText"/>
        <w:spacing w:line="242" w:lineRule="auto"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03872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13/12/17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1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E/13</w:t>
      </w:r>
      <w:r>
        <w:rPr>
          <w:b w:val="0"/>
          <w:bCs w:val="0"/>
          <w:spacing w:val="1"/>
          <w:w w:val="100"/>
        </w:rPr>
        <w:t>1</w:t>
      </w:r>
      <w:r>
        <w:rPr>
          <w:b w:val="0"/>
          <w:bCs w:val="0"/>
          <w:spacing w:val="0"/>
          <w:w w:val="100"/>
        </w:rPr>
        <w:t>/17).</w:t>
      </w:r>
    </w:p>
    <w:p>
      <w:pPr>
        <w:spacing w:after="0" w:line="242" w:lineRule="auto"/>
        <w:jc w:val="left"/>
        <w:sectPr>
          <w:type w:val="continuous"/>
          <w:pgSz w:w="23813" w:h="16840" w:orient="landscape"/>
          <w:pgMar w:top="1400" w:bottom="580" w:left="280" w:right="500"/>
          <w:cols w:num="6" w:equalWidth="0">
            <w:col w:w="6443" w:space="220"/>
            <w:col w:w="2562" w:space="313"/>
            <w:col w:w="1548" w:space="365"/>
            <w:col w:w="658" w:space="290"/>
            <w:col w:w="8290" w:space="289"/>
            <w:col w:w="2055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9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164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03647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02697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116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116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pStyle w:val="BodyText"/>
        <w:spacing w:before="87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7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08" w:val="left" w:leader="none"/>
        </w:tabs>
        <w:spacing w:line="137" w:lineRule="exact"/>
        <w:ind w:left="353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before="75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spacing w:line="136" w:lineRule="exact" w:before="90"/>
        <w:ind w:left="140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I03034</w:t>
      </w:r>
    </w:p>
    <w:p>
      <w:pPr>
        <w:tabs>
          <w:tab w:pos="934" w:val="left" w:leader="none"/>
          <w:tab w:pos="1714" w:val="left" w:leader="none"/>
          <w:tab w:pos="2634" w:val="left" w:leader="none"/>
          <w:tab w:pos="3558" w:val="left" w:leader="none"/>
          <w:tab w:pos="4477" w:val="left" w:leader="none"/>
          <w:tab w:pos="5470" w:val="left" w:leader="none"/>
          <w:tab w:pos="6392" w:val="left" w:leader="none"/>
          <w:tab w:pos="7242" w:val="left" w:leader="none"/>
          <w:tab w:pos="8029" w:val="left" w:leader="none"/>
        </w:tabs>
        <w:spacing w:line="182" w:lineRule="exact" w:before="81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21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8" w:lineRule="exact"/>
        <w:ind w:left="231" w:right="0"/>
        <w:jc w:val="left"/>
      </w:pPr>
      <w:r>
        <w:rPr>
          <w:b w:val="0"/>
          <w:bCs w:val="0"/>
          <w:spacing w:val="0"/>
          <w:w w:val="100"/>
        </w:rPr>
        <w:t>17</w:t>
      </w:r>
    </w:p>
    <w:p>
      <w:pPr>
        <w:pStyle w:val="BodyText"/>
        <w:spacing w:line="136" w:lineRule="exact" w:before="90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03873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13/12/17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1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4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E/13</w:t>
      </w:r>
      <w:r>
        <w:rPr>
          <w:b w:val="0"/>
          <w:bCs w:val="0"/>
          <w:spacing w:val="1"/>
          <w:w w:val="100"/>
        </w:rPr>
        <w:t>2</w:t>
      </w:r>
      <w:r>
        <w:rPr>
          <w:b w:val="0"/>
          <w:bCs w:val="0"/>
          <w:spacing w:val="0"/>
          <w:w w:val="100"/>
        </w:rPr>
        <w:t>/17).</w:t>
      </w:r>
    </w:p>
    <w:p>
      <w:pPr>
        <w:spacing w:after="0" w:line="136" w:lineRule="exact"/>
        <w:jc w:val="left"/>
        <w:sectPr>
          <w:type w:val="continuous"/>
          <w:pgSz w:w="23813" w:h="16840" w:orient="landscape"/>
          <w:pgMar w:top="1400" w:bottom="580" w:left="280" w:right="500"/>
          <w:cols w:num="6" w:equalWidth="0">
            <w:col w:w="6443" w:space="220"/>
            <w:col w:w="2562" w:space="313"/>
            <w:col w:w="1548" w:space="365"/>
            <w:col w:w="658" w:space="290"/>
            <w:col w:w="8290" w:space="289"/>
            <w:col w:w="2055"/>
          </w:cols>
        </w:sectPr>
      </w:pP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941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165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03648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02698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289007555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(S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0452)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0452</w:t>
      </w:r>
    </w:p>
    <w:p>
      <w:pPr>
        <w:pStyle w:val="BodyText"/>
        <w:spacing w:before="1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1"/>
        <w:ind w:left="214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Dry</w:t>
      </w:r>
    </w:p>
    <w:p>
      <w:pPr>
        <w:pStyle w:val="BodyText"/>
        <w:tabs>
          <w:tab w:pos="1208" w:val="left" w:leader="none"/>
        </w:tabs>
        <w:spacing w:line="137" w:lineRule="exact"/>
        <w:ind w:left="269" w:right="0"/>
        <w:jc w:val="left"/>
      </w:pP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before="75"/>
        <w:ind w:left="96" w:right="726"/>
        <w:jc w:val="center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spacing w:line="136" w:lineRule="exact" w:before="4"/>
        <w:ind w:left="113" w:right="0" w:firstLine="88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pStyle w:val="BodyText"/>
        <w:spacing w:before="1"/>
        <w:ind w:left="113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21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ug</w:t>
      </w:r>
    </w:p>
    <w:p>
      <w:pPr>
        <w:pStyle w:val="BodyText"/>
        <w:spacing w:line="137" w:lineRule="exact"/>
        <w:ind w:left="211" w:right="98"/>
        <w:jc w:val="center"/>
      </w:pPr>
      <w:r>
        <w:rPr>
          <w:b w:val="0"/>
          <w:bCs w:val="0"/>
          <w:spacing w:val="0"/>
          <w:w w:val="100"/>
        </w:rPr>
        <w:t>17</w:t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spacing w:line="177" w:lineRule="exact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1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9" w:lineRule="exact"/>
        <w:ind w:left="0" w:right="1768"/>
        <w:jc w:val="right"/>
      </w:pP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9" w:lineRule="exact"/>
        <w:jc w:val="right"/>
        <w:sectPr>
          <w:type w:val="continuous"/>
          <w:pgSz w:w="23813" w:h="16840" w:orient="landscape"/>
          <w:pgMar w:top="1400" w:bottom="580" w:left="280" w:right="500"/>
          <w:cols w:num="6" w:equalWidth="0">
            <w:col w:w="6393" w:space="271"/>
            <w:col w:w="2562" w:space="313"/>
            <w:col w:w="1548" w:space="396"/>
            <w:col w:w="601" w:space="316"/>
            <w:col w:w="469" w:space="359"/>
            <w:col w:w="9805"/>
          </w:cols>
        </w:sectPr>
      </w:pPr>
    </w:p>
    <w:p>
      <w:p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941" w:val="left" w:leader="none"/>
        </w:tabs>
        <w:spacing w:before="73"/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5"/>
          <w:sz w:val="14"/>
          <w:szCs w:val="14"/>
        </w:rPr>
        <w:t>166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5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5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5"/>
          <w:sz w:val="14"/>
          <w:szCs w:val="14"/>
        </w:rPr>
        <w:t>03649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5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-5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5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5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5"/>
          <w:sz w:val="14"/>
          <w:szCs w:val="14"/>
        </w:rPr>
        <w:t>02699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5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289007555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(S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0454)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-5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5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-5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-5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5"/>
          <w:sz w:val="12"/>
          <w:szCs w:val="12"/>
        </w:rPr>
        <w:t>0454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</w:r>
    </w:p>
    <w:p>
      <w:pPr>
        <w:pStyle w:val="BodyText"/>
        <w:spacing w:before="1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1"/>
        <w:ind w:left="214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Dry</w:t>
      </w:r>
    </w:p>
    <w:p>
      <w:pPr>
        <w:pStyle w:val="BodyText"/>
        <w:tabs>
          <w:tab w:pos="1208" w:val="left" w:leader="none"/>
        </w:tabs>
        <w:spacing w:line="137" w:lineRule="exact"/>
        <w:ind w:left="269" w:right="0"/>
        <w:jc w:val="left"/>
      </w:pP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before="78"/>
        <w:ind w:left="96" w:right="726"/>
        <w:jc w:val="center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spacing w:line="136" w:lineRule="exact" w:before="4"/>
        <w:ind w:left="113" w:right="0" w:firstLine="88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tabs>
          <w:tab w:pos="941" w:val="left" w:leader="none"/>
          <w:tab w:pos="1721" w:val="left" w:leader="none"/>
          <w:tab w:pos="2641" w:val="left" w:leader="none"/>
          <w:tab w:pos="3565" w:val="left" w:leader="none"/>
          <w:tab w:pos="4484" w:val="left" w:leader="none"/>
          <w:tab w:pos="5478" w:val="left" w:leader="none"/>
          <w:tab w:pos="6399" w:val="left" w:leader="none"/>
          <w:tab w:pos="7249" w:val="left" w:leader="none"/>
          <w:tab w:pos="8029" w:val="left" w:leader="none"/>
        </w:tabs>
        <w:spacing w:line="177" w:lineRule="exact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21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692" w:val="left" w:leader="none"/>
        </w:tabs>
        <w:spacing w:line="99" w:lineRule="exact"/>
        <w:ind w:left="231" w:right="0"/>
        <w:jc w:val="left"/>
      </w:pP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9" w:lineRule="exact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6393" w:space="271"/>
            <w:col w:w="2562" w:space="313"/>
            <w:col w:w="1548" w:space="396"/>
            <w:col w:w="601" w:space="316"/>
            <w:col w:w="10633"/>
          </w:cols>
        </w:sectPr>
      </w:pPr>
    </w:p>
    <w:p>
      <w:pPr>
        <w:spacing w:line="110" w:lineRule="exact" w:before="9"/>
        <w:rPr>
          <w:sz w:val="11"/>
          <w:szCs w:val="11"/>
        </w:rPr>
      </w:pPr>
      <w:r>
        <w:rPr/>
        <w:pict>
          <v:group style="position:absolute;margin-left:13.62998pt;margin-top:91.389984pt;width:1162.300020pt;height:466.49pt;mso-position-horizontal-relative:page;mso-position-vertical-relative:page;z-index:-5907" coordorigin="273,1828" coordsize="23246,9330">
            <v:group style="position:absolute;left:278;top:1834;width:23234;height:2" coordorigin="278,1834" coordsize="23234,2">
              <v:shape style="position:absolute;left:278;top:1834;width:23234;height:2" coordorigin="278,1834" coordsize="23234,0" path="m278,1834l23513,1834e" filled="f" stroked="t" strokeweight=".580pt" strokecolor="#000000">
                <v:path arrowok="t"/>
              </v:shape>
            </v:group>
            <v:group style="position:absolute;left:283;top:1838;width:2;height:9309" coordorigin="283,1838" coordsize="2,9309">
              <v:shape style="position:absolute;left:283;top:1838;width:2;height:9309" coordorigin="283,1838" coordsize="0,9309" path="m283,1838l283,11147e" filled="f" stroked="t" strokeweight=".580pt" strokecolor="#000000">
                <v:path arrowok="t"/>
              </v:shape>
            </v:group>
            <v:group style="position:absolute;left:718;top:1838;width:2;height:9309" coordorigin="718,1838" coordsize="2,9309">
              <v:shape style="position:absolute;left:718;top:1838;width:2;height:9309" coordorigin="718,1838" coordsize="0,9309" path="m718,1838l718,11147e" filled="f" stroked="t" strokeweight=".580pt" strokecolor="#000000">
                <v:path arrowok="t"/>
              </v:shape>
            </v:group>
            <v:group style="position:absolute;left:1558;top:1838;width:2;height:9309" coordorigin="1558,1838" coordsize="2,9309">
              <v:shape style="position:absolute;left:1558;top:1838;width:2;height:9309" coordorigin="1558,1838" coordsize="0,9309" path="m1558,1838l1558,11147e" filled="f" stroked="t" strokeweight=".580pt" strokecolor="#000000">
                <v:path arrowok="t"/>
              </v:shape>
            </v:group>
            <v:group style="position:absolute;left:2552;top:1838;width:2;height:9309" coordorigin="2552,1838" coordsize="2,9309">
              <v:shape style="position:absolute;left:2552;top:1838;width:2;height:9309" coordorigin="2552,1838" coordsize="0,9309" path="m2552,1838l2552,11147e" filled="f" stroked="t" strokeweight=".580pt" strokecolor="#000000">
                <v:path arrowok="t"/>
              </v:shape>
            </v:group>
            <v:group style="position:absolute;left:4961;top:1838;width:2;height:9309" coordorigin="4961,1838" coordsize="2,9309">
              <v:shape style="position:absolute;left:4961;top:1838;width:2;height:9309" coordorigin="4961,1838" coordsize="0,9309" path="m4961,1838l4961,11147e" filled="f" stroked="t" strokeweight=".580pt" strokecolor="#000000">
                <v:path arrowok="t"/>
              </v:shape>
            </v:group>
            <v:group style="position:absolute;left:5952;top:1838;width:2;height:9309" coordorigin="5952,1838" coordsize="2,9309">
              <v:shape style="position:absolute;left:5952;top:1838;width:2;height:9309" coordorigin="5952,1838" coordsize="0,9309" path="m5952,1838l5952,11147e" filled="f" stroked="t" strokeweight=".58001pt" strokecolor="#000000">
                <v:path arrowok="t"/>
              </v:shape>
            </v:group>
            <v:group style="position:absolute;left:6947;top:1838;width:2;height:9309" coordorigin="6947,1838" coordsize="2,9309">
              <v:shape style="position:absolute;left:6947;top:1838;width:2;height:9309" coordorigin="6947,1838" coordsize="0,9309" path="m6947,1838l6947,11147e" filled="f" stroked="t" strokeweight=".579980pt" strokecolor="#000000">
                <v:path arrowok="t"/>
              </v:shape>
            </v:group>
            <v:group style="position:absolute;left:7938;top:1838;width:2;height:9309" coordorigin="7938,1838" coordsize="2,9309">
              <v:shape style="position:absolute;left:7938;top:1838;width:2;height:9309" coordorigin="7938,1838" coordsize="0,9309" path="m7938,1838l7938,11147e" filled="f" stroked="t" strokeweight=".579980pt" strokecolor="#000000">
                <v:path arrowok="t"/>
              </v:shape>
            </v:group>
            <v:group style="position:absolute;left:9073;top:1838;width:2;height:9309" coordorigin="9073,1838" coordsize="2,9309">
              <v:shape style="position:absolute;left:9073;top:1838;width:2;height:9309" coordorigin="9073,1838" coordsize="0,9309" path="m9073,1838l9073,11147e" filled="f" stroked="t" strokeweight=".58001pt" strokecolor="#000000">
                <v:path arrowok="t"/>
              </v:shape>
            </v:group>
            <v:group style="position:absolute;left:9781;top:1838;width:2;height:9309" coordorigin="9781,1838" coordsize="2,9309">
              <v:shape style="position:absolute;left:9781;top:1838;width:2;height:9309" coordorigin="9781,1838" coordsize="0,9309" path="m9781,1838l9781,11147e" filled="f" stroked="t" strokeweight=".579980pt" strokecolor="#000000">
                <v:path arrowok="t"/>
              </v:shape>
            </v:group>
            <v:group style="position:absolute;left:10775;top:1838;width:2;height:9309" coordorigin="10775,1838" coordsize="2,9309">
              <v:shape style="position:absolute;left:10775;top:1838;width:2;height:9309" coordorigin="10775,1838" coordsize="0,9309" path="m10775,1838l10775,11147e" filled="f" stroked="t" strokeweight=".58004pt" strokecolor="#000000">
                <v:path arrowok="t"/>
              </v:shape>
            </v:group>
            <v:group style="position:absolute;left:11625;top:1838;width:2;height:9309" coordorigin="11625,1838" coordsize="2,9309">
              <v:shape style="position:absolute;left:11625;top:1838;width:2;height:9309" coordorigin="11625,1838" coordsize="0,9309" path="m11625,1838l11625,11147e" filled="f" stroked="t" strokeweight=".579980pt" strokecolor="#000000">
                <v:path arrowok="t"/>
              </v:shape>
            </v:group>
            <v:group style="position:absolute;left:12618;top:1838;width:2;height:9309" coordorigin="12618,1838" coordsize="2,9309">
              <v:shape style="position:absolute;left:12618;top:1838;width:2;height:9309" coordorigin="12618,1838" coordsize="0,9309" path="m12618,1838l12618,11147e" filled="f" stroked="t" strokeweight=".579980pt" strokecolor="#000000">
                <v:path arrowok="t"/>
              </v:shape>
            </v:group>
            <v:group style="position:absolute;left:13326;top:1838;width:2;height:9309" coordorigin="13326,1838" coordsize="2,9309">
              <v:shape style="position:absolute;left:13326;top:1838;width:2;height:9309" coordorigin="13326,1838" coordsize="0,9309" path="m13326,1838l13326,11147e" filled="f" stroked="t" strokeweight=".579980pt" strokecolor="#000000">
                <v:path arrowok="t"/>
              </v:shape>
            </v:group>
            <v:group style="position:absolute;left:21264;top:1838;width:2;height:9309" coordorigin="21264,1838" coordsize="2,9309">
              <v:shape style="position:absolute;left:21264;top:1838;width:2;height:9309" coordorigin="21264,1838" coordsize="0,9309" path="m21264,1838l21264,11147e" filled="f" stroked="t" strokeweight=".580100pt" strokecolor="#000000">
                <v:path arrowok="t"/>
              </v:shape>
            </v:group>
            <v:group style="position:absolute;left:23508;top:1838;width:2;height:9309" coordorigin="23508,1838" coordsize="2,9309">
              <v:shape style="position:absolute;left:23508;top:1838;width:2;height:9309" coordorigin="23508,1838" coordsize="0,9309" path="m23508,1838l23508,11147e" filled="f" stroked="t" strokeweight=".579980pt" strokecolor="#000000">
                <v:path arrowok="t"/>
              </v:shape>
            </v:group>
            <v:group style="position:absolute;left:13321;top:2103;width:7947;height:2" coordorigin="13321,2103" coordsize="7947,2">
              <v:shape style="position:absolute;left:13321;top:2103;width:7947;height:2" coordorigin="13321,2103" coordsize="7947,0" path="m13321,2103l21269,2103e" filled="f" stroked="t" strokeweight=".580pt" strokecolor="#000000">
                <v:path arrowok="t"/>
              </v:shape>
            </v:group>
            <v:group style="position:absolute;left:14034;top:2108;width:2;height:9039" coordorigin="14034,2108" coordsize="2,9039">
              <v:shape style="position:absolute;left:14034;top:2108;width:2;height:9039" coordorigin="14034,2108" coordsize="0,9039" path="m14034,2108l14034,11147e" filled="f" stroked="t" strokeweight=".58004pt" strokecolor="#000000">
                <v:path arrowok="t"/>
              </v:shape>
            </v:group>
            <v:group style="position:absolute;left:14886;top:2108;width:2;height:9039" coordorigin="14886,2108" coordsize="2,9039">
              <v:shape style="position:absolute;left:14886;top:2108;width:2;height:9039" coordorigin="14886,2108" coordsize="0,9039" path="m14886,2108l14886,11147e" filled="f" stroked="t" strokeweight=".579980pt" strokecolor="#000000">
                <v:path arrowok="t"/>
              </v:shape>
            </v:group>
            <v:group style="position:absolute;left:15878;top:2108;width:2;height:9039" coordorigin="15878,2108" coordsize="2,9039">
              <v:shape style="position:absolute;left:15878;top:2108;width:2;height:9039" coordorigin="15878,2108" coordsize="0,9039" path="m15878,2108l15878,11147e" filled="f" stroked="t" strokeweight=".579980pt" strokecolor="#000000">
                <v:path arrowok="t"/>
              </v:shape>
            </v:group>
            <v:group style="position:absolute;left:16728;top:2108;width:2;height:9039" coordorigin="16728,2108" coordsize="2,9039">
              <v:shape style="position:absolute;left:16728;top:2108;width:2;height:9039" coordorigin="16728,2108" coordsize="0,9039" path="m16728,2108l16728,11147e" filled="f" stroked="t" strokeweight=".58004pt" strokecolor="#000000">
                <v:path arrowok="t"/>
              </v:shape>
            </v:group>
            <v:group style="position:absolute;left:17721;top:2108;width:2;height:9039" coordorigin="17721,2108" coordsize="2,9039">
              <v:shape style="position:absolute;left:17721;top:2108;width:2;height:9039" coordorigin="17721,2108" coordsize="0,9039" path="m17721,2108l17721,11147e" filled="f" stroked="t" strokeweight=".58004pt" strokecolor="#000000">
                <v:path arrowok="t"/>
              </v:shape>
            </v:group>
            <v:group style="position:absolute;left:18712;top:2108;width:2;height:9039" coordorigin="18712,2108" coordsize="2,9039">
              <v:shape style="position:absolute;left:18712;top:2108;width:2;height:9039" coordorigin="18712,2108" coordsize="0,9039" path="m18712,2108l18712,11147e" filled="f" stroked="t" strokeweight=".579980pt" strokecolor="#000000">
                <v:path arrowok="t"/>
              </v:shape>
            </v:group>
            <v:group style="position:absolute;left:19564;top:2108;width:2;height:9039" coordorigin="19564,2108" coordsize="2,9039">
              <v:shape style="position:absolute;left:19564;top:2108;width:2;height:9039" coordorigin="19564,2108" coordsize="0,9039" path="m19564,2108l19564,11147e" filled="f" stroked="t" strokeweight=".579980pt" strokecolor="#000000">
                <v:path arrowok="t"/>
              </v:shape>
            </v:group>
            <v:group style="position:absolute;left:20414;top:2108;width:2;height:9039" coordorigin="20414,2108" coordsize="2,9039">
              <v:shape style="position:absolute;left:20414;top:2108;width:2;height:9039" coordorigin="20414,2108" coordsize="0,9039" path="m20414,2108l20414,11147e" filled="f" stroked="t" strokeweight=".58004pt" strokecolor="#000000">
                <v:path arrowok="t"/>
              </v:shape>
            </v:group>
            <v:group style="position:absolute;left:13321;top:2508;width:7098;height:2" coordorigin="13321,2508" coordsize="7098,2">
              <v:shape style="position:absolute;left:13321;top:2508;width:7098;height:2" coordorigin="13321,2508" coordsize="7098,0" path="m13321,2508l20419,2508e" filled="f" stroked="t" strokeweight=".580pt" strokecolor="#000000">
                <v:path arrowok="t"/>
              </v:shape>
            </v:group>
            <v:group style="position:absolute;left:278;top:2820;width:23234;height:2" coordorigin="278,2820" coordsize="23234,2">
              <v:shape style="position:absolute;left:278;top:2820;width:23234;height:2" coordorigin="278,2820" coordsize="23234,0" path="m278,2820l23513,2820e" filled="f" stroked="t" strokeweight=".58001pt" strokecolor="#000000">
                <v:path arrowok="t"/>
              </v:shape>
            </v:group>
            <v:group style="position:absolute;left:278;top:3310;width:23234;height:2" coordorigin="278,3310" coordsize="23234,2">
              <v:shape style="position:absolute;left:278;top:3310;width:23234;height:2" coordorigin="278,3310" coordsize="23234,0" path="m278,3310l23513,3310e" filled="f" stroked="t" strokeweight=".580pt" strokecolor="#000000">
                <v:path arrowok="t"/>
              </v:shape>
            </v:group>
            <v:group style="position:absolute;left:278;top:3800;width:23234;height:2" coordorigin="278,3800" coordsize="23234,2">
              <v:shape style="position:absolute;left:278;top:3800;width:23234;height:2" coordorigin="278,3800" coordsize="23234,0" path="m278,3800l23513,3800e" filled="f" stroked="t" strokeweight=".580pt" strokecolor="#000000">
                <v:path arrowok="t"/>
              </v:shape>
            </v:group>
            <v:group style="position:absolute;left:278;top:4289;width:23234;height:2" coordorigin="278,4289" coordsize="23234,2">
              <v:shape style="position:absolute;left:278;top:4289;width:23234;height:2" coordorigin="278,4289" coordsize="23234,0" path="m278,4289l23513,4289e" filled="f" stroked="t" strokeweight=".580pt" strokecolor="#000000">
                <v:path arrowok="t"/>
              </v:shape>
            </v:group>
            <v:group style="position:absolute;left:278;top:4781;width:23234;height:2" coordorigin="278,4781" coordsize="23234,2">
              <v:shape style="position:absolute;left:278;top:4781;width:23234;height:2" coordorigin="278,4781" coordsize="23234,0" path="m278,4781l23513,4781e" filled="f" stroked="t" strokeweight=".580pt" strokecolor="#000000">
                <v:path arrowok="t"/>
              </v:shape>
            </v:group>
            <v:group style="position:absolute;left:278;top:5271;width:23234;height:2" coordorigin="278,5271" coordsize="23234,2">
              <v:shape style="position:absolute;left:278;top:5271;width:23234;height:2" coordorigin="278,5271" coordsize="23234,0" path="m278,5271l23513,5271e" filled="f" stroked="t" strokeweight=".579980pt" strokecolor="#000000">
                <v:path arrowok="t"/>
              </v:shape>
            </v:group>
            <v:group style="position:absolute;left:278;top:5761;width:23234;height:2" coordorigin="278,5761" coordsize="23234,2">
              <v:shape style="position:absolute;left:278;top:5761;width:23234;height:2" coordorigin="278,5761" coordsize="23234,0" path="m278,5761l23513,5761e" filled="f" stroked="t" strokeweight=".579980pt" strokecolor="#000000">
                <v:path arrowok="t"/>
              </v:shape>
            </v:group>
            <v:group style="position:absolute;left:278;top:6251;width:23234;height:2" coordorigin="278,6251" coordsize="23234,2">
              <v:shape style="position:absolute;left:278;top:6251;width:23234;height:2" coordorigin="278,6251" coordsize="23234,0" path="m278,6251l23513,6251e" filled="f" stroked="t" strokeweight=".58001pt" strokecolor="#000000">
                <v:path arrowok="t"/>
              </v:shape>
            </v:group>
            <v:group style="position:absolute;left:278;top:6740;width:23234;height:2" coordorigin="278,6740" coordsize="23234,2">
              <v:shape style="position:absolute;left:278;top:6740;width:23234;height:2" coordorigin="278,6740" coordsize="23234,0" path="m278,6740l23513,6740e" filled="f" stroked="t" strokeweight=".58001pt" strokecolor="#000000">
                <v:path arrowok="t"/>
              </v:shape>
            </v:group>
            <v:group style="position:absolute;left:278;top:7230;width:23234;height:2" coordorigin="278,7230" coordsize="23234,2">
              <v:shape style="position:absolute;left:278;top:7230;width:23234;height:2" coordorigin="278,7230" coordsize="23234,0" path="m278,7230l23513,7230e" filled="f" stroked="t" strokeweight=".579980pt" strokecolor="#000000">
                <v:path arrowok="t"/>
              </v:shape>
            </v:group>
            <v:group style="position:absolute;left:278;top:7722;width:23234;height:2" coordorigin="278,7722" coordsize="23234,2">
              <v:shape style="position:absolute;left:278;top:7722;width:23234;height:2" coordorigin="278,7722" coordsize="23234,0" path="m278,7722l23513,7722e" filled="f" stroked="t" strokeweight=".58001pt" strokecolor="#000000">
                <v:path arrowok="t"/>
              </v:shape>
            </v:group>
            <v:group style="position:absolute;left:278;top:8211;width:23234;height:2" coordorigin="278,8211" coordsize="23234,2">
              <v:shape style="position:absolute;left:278;top:8211;width:23234;height:2" coordorigin="278,8211" coordsize="23234,0" path="m278,8211l23513,8211e" filled="f" stroked="t" strokeweight=".58001pt" strokecolor="#000000">
                <v:path arrowok="t"/>
              </v:shape>
            </v:group>
            <v:group style="position:absolute;left:278;top:8701;width:23234;height:2" coordorigin="278,8701" coordsize="23234,2">
              <v:shape style="position:absolute;left:278;top:8701;width:23234;height:2" coordorigin="278,8701" coordsize="23234,0" path="m278,8701l23513,8701e" filled="f" stroked="t" strokeweight=".579980pt" strokecolor="#000000">
                <v:path arrowok="t"/>
              </v:shape>
            </v:group>
            <v:group style="position:absolute;left:278;top:9191;width:23234;height:2" coordorigin="278,9191" coordsize="23234,2">
              <v:shape style="position:absolute;left:278;top:9191;width:23234;height:2" coordorigin="278,9191" coordsize="23234,0" path="m278,9191l23513,9191e" filled="f" stroked="t" strokeweight=".58001pt" strokecolor="#000000">
                <v:path arrowok="t"/>
              </v:shape>
            </v:group>
            <v:group style="position:absolute;left:278;top:9681;width:23234;height:2" coordorigin="278,9681" coordsize="23234,2">
              <v:shape style="position:absolute;left:278;top:9681;width:23234;height:2" coordorigin="278,9681" coordsize="23234,0" path="m278,9681l23513,9681e" filled="f" stroked="t" strokeweight=".58001pt" strokecolor="#000000">
                <v:path arrowok="t"/>
              </v:shape>
            </v:group>
            <v:group style="position:absolute;left:278;top:10170;width:23234;height:2" coordorigin="278,10170" coordsize="23234,2">
              <v:shape style="position:absolute;left:278;top:10170;width:23234;height:2" coordorigin="278,10170" coordsize="23234,0" path="m278,10170l23513,10170e" filled="f" stroked="t" strokeweight=".58001pt" strokecolor="#000000">
                <v:path arrowok="t"/>
              </v:shape>
            </v:group>
            <v:group style="position:absolute;left:278;top:10662;width:23234;height:2" coordorigin="278,10662" coordsize="23234,2">
              <v:shape style="position:absolute;left:278;top:10662;width:23234;height:2" coordorigin="278,10662" coordsize="23234,0" path="m278,10662l23513,10662e" filled="f" stroked="t" strokeweight=".579980pt" strokecolor="#000000">
                <v:path arrowok="t"/>
              </v:shape>
            </v:group>
            <v:group style="position:absolute;left:278;top:11152;width:23234;height:2" coordorigin="278,11152" coordsize="23234,2">
              <v:shape style="position:absolute;left:278;top:11152;width:23234;height:2" coordorigin="278,11152" coordsize="23234,0" path="m278,11152l23513,11152e" filled="f" stroked="t" strokeweight=".58004pt" strokecolor="#000000">
                <v:path arrowok="t"/>
              </v:shape>
            </v:group>
            <w10:wrap type="none"/>
          </v:group>
        </w:pict>
      </w:r>
      <w:r>
        <w:rPr>
          <w:sz w:val="11"/>
          <w:szCs w:val="11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941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167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03650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02700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289007555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(S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0455)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0455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941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168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03651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02701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289007555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(S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0463)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0463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6"/>
        </w:num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6080" w:val="left" w:leader="none"/>
        </w:tabs>
        <w:ind w:left="545" w:right="0" w:hanging="432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03652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02702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289002149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rge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6"/>
        </w:num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6080" w:val="left" w:leader="none"/>
        </w:tabs>
        <w:ind w:left="545" w:right="0" w:hanging="432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03653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02703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289002149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rge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6"/>
        </w:num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6080" w:val="left" w:leader="none"/>
        </w:tabs>
        <w:ind w:left="545" w:right="0" w:hanging="432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03654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02704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289002227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ll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line="137" w:lineRule="exact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line="137" w:lineRule="exact"/>
        <w:ind w:left="0" w:right="629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Dry</w:t>
      </w:r>
    </w:p>
    <w:p>
      <w:pPr>
        <w:pStyle w:val="BodyText"/>
        <w:tabs>
          <w:tab w:pos="1208" w:val="left" w:leader="none"/>
        </w:tabs>
        <w:spacing w:before="1"/>
        <w:ind w:left="269" w:right="0"/>
        <w:jc w:val="left"/>
      </w:pP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79"/>
        <w:ind w:left="113" w:right="743"/>
        <w:jc w:val="center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Dry</w:t>
      </w:r>
    </w:p>
    <w:p>
      <w:pPr>
        <w:pStyle w:val="BodyText"/>
        <w:tabs>
          <w:tab w:pos="1208" w:val="left" w:leader="none"/>
        </w:tabs>
        <w:ind w:left="269" w:right="0"/>
        <w:jc w:val="left"/>
      </w:pP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79"/>
        <w:ind w:left="113" w:right="743"/>
        <w:jc w:val="center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Dry</w:t>
      </w:r>
    </w:p>
    <w:p>
      <w:pPr>
        <w:pStyle w:val="BodyText"/>
        <w:tabs>
          <w:tab w:pos="1208" w:val="left" w:leader="none"/>
        </w:tabs>
        <w:ind w:left="269" w:right="0"/>
        <w:jc w:val="left"/>
      </w:pP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75"/>
        <w:ind w:left="113" w:right="743"/>
        <w:jc w:val="center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Dry</w:t>
      </w:r>
    </w:p>
    <w:p>
      <w:pPr>
        <w:pStyle w:val="BodyText"/>
        <w:tabs>
          <w:tab w:pos="1208" w:val="left" w:leader="none"/>
        </w:tabs>
        <w:spacing w:line="136" w:lineRule="exact"/>
        <w:ind w:left="269" w:right="0"/>
        <w:jc w:val="left"/>
      </w:pP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75"/>
        <w:ind w:left="113" w:right="743"/>
        <w:jc w:val="center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Dry</w:t>
      </w:r>
    </w:p>
    <w:p>
      <w:pPr>
        <w:pStyle w:val="BodyText"/>
        <w:tabs>
          <w:tab w:pos="1208" w:val="left" w:leader="none"/>
        </w:tabs>
        <w:spacing w:line="136" w:lineRule="exact"/>
        <w:ind w:left="269" w:right="0"/>
        <w:jc w:val="left"/>
      </w:pP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7" w:lineRule="exact"/>
        <w:ind w:left="202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2" w:lineRule="auto"/>
        <w:ind w:left="113" w:right="0" w:firstLine="88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spacing w:line="200" w:lineRule="exact" w:befor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2" w:lineRule="auto"/>
        <w:ind w:left="113" w:right="0" w:firstLine="88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113" w:right="0" w:firstLine="88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113" w:right="0" w:firstLine="88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pStyle w:val="BodyText"/>
        <w:spacing w:line="137" w:lineRule="exact"/>
        <w:ind w:left="113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21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ug</w:t>
      </w:r>
    </w:p>
    <w:p>
      <w:pPr>
        <w:pStyle w:val="BodyText"/>
        <w:spacing w:before="1"/>
        <w:ind w:left="113" w:right="0"/>
        <w:jc w:val="center"/>
      </w:pPr>
      <w:r>
        <w:rPr>
          <w:b w:val="0"/>
          <w:bCs w:val="0"/>
          <w:spacing w:val="0"/>
          <w:w w:val="100"/>
        </w:rPr>
        <w:t>17</w:t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center"/>
      </w:pPr>
      <w:r>
        <w:rPr>
          <w:b w:val="0"/>
          <w:bCs w:val="0"/>
          <w:spacing w:val="0"/>
          <w:w w:val="100"/>
        </w:rPr>
        <w:t>21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ug</w:t>
      </w:r>
    </w:p>
    <w:p>
      <w:pPr>
        <w:pStyle w:val="BodyText"/>
        <w:spacing w:before="1"/>
        <w:ind w:left="113" w:right="0"/>
        <w:jc w:val="center"/>
      </w:pPr>
      <w:r>
        <w:rPr>
          <w:b w:val="0"/>
          <w:bCs w:val="0"/>
          <w:spacing w:val="0"/>
          <w:w w:val="100"/>
        </w:rPr>
        <w:t>17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center"/>
      </w:pPr>
      <w:r>
        <w:rPr>
          <w:b w:val="0"/>
          <w:bCs w:val="0"/>
          <w:spacing w:val="0"/>
          <w:w w:val="100"/>
        </w:rPr>
        <w:t>21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ug</w:t>
      </w:r>
    </w:p>
    <w:p>
      <w:pPr>
        <w:pStyle w:val="BodyText"/>
        <w:spacing w:before="1"/>
        <w:ind w:left="113" w:right="0"/>
        <w:jc w:val="center"/>
      </w:pPr>
      <w:r>
        <w:rPr>
          <w:b w:val="0"/>
          <w:bCs w:val="0"/>
          <w:spacing w:val="0"/>
          <w:w w:val="100"/>
        </w:rPr>
        <w:t>17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center"/>
      </w:pPr>
      <w:r>
        <w:rPr>
          <w:b w:val="0"/>
          <w:bCs w:val="0"/>
          <w:spacing w:val="0"/>
          <w:w w:val="100"/>
        </w:rPr>
        <w:t>21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ug</w:t>
      </w:r>
    </w:p>
    <w:p>
      <w:pPr>
        <w:pStyle w:val="BodyText"/>
        <w:spacing w:line="137" w:lineRule="exact"/>
        <w:ind w:left="113" w:right="0"/>
        <w:jc w:val="center"/>
      </w:pPr>
      <w:r>
        <w:rPr>
          <w:b w:val="0"/>
          <w:bCs w:val="0"/>
          <w:spacing w:val="0"/>
          <w:w w:val="100"/>
        </w:rPr>
        <w:t>17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center"/>
      </w:pPr>
      <w:r>
        <w:rPr>
          <w:b w:val="0"/>
          <w:bCs w:val="0"/>
          <w:spacing w:val="0"/>
          <w:w w:val="100"/>
        </w:rPr>
        <w:t>21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ug</w:t>
      </w:r>
    </w:p>
    <w:p>
      <w:pPr>
        <w:pStyle w:val="BodyText"/>
        <w:spacing w:line="137" w:lineRule="exact"/>
        <w:ind w:left="113" w:right="0"/>
        <w:jc w:val="center"/>
      </w:pPr>
      <w:r>
        <w:rPr>
          <w:b w:val="0"/>
          <w:bCs w:val="0"/>
          <w:spacing w:val="0"/>
          <w:w w:val="100"/>
        </w:rPr>
        <w:t>17</w:t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spacing w:line="176" w:lineRule="exact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100" w:lineRule="exact"/>
        <w:ind w:left="0" w:right="1768"/>
        <w:jc w:val="right"/>
      </w:pP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7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  <w:tab w:pos="7864" w:val="left" w:leader="none"/>
        </w:tabs>
        <w:spacing w:line="184" w:lineRule="exact"/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3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-4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4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4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03944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12/01/18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Equ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t</w:t>
      </w:r>
    </w:p>
    <w:p>
      <w:pPr>
        <w:pStyle w:val="BodyText"/>
        <w:spacing w:line="99" w:lineRule="exact"/>
        <w:ind w:left="0" w:right="637"/>
        <w:jc w:val="right"/>
      </w:pP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u</w:t>
      </w:r>
      <w:r>
        <w:rPr>
          <w:b w:val="0"/>
          <w:bCs w:val="0"/>
          <w:spacing w:val="0"/>
          <w:w w:val="100"/>
        </w:rPr>
        <w:t>rn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line="200" w:lineRule="exact" w:before="6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  <w:tab w:pos="7864" w:val="left" w:leader="none"/>
        </w:tabs>
        <w:spacing w:line="184" w:lineRule="exact"/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3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-4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4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4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03965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22/02/18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Equ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t</w:t>
      </w:r>
    </w:p>
    <w:p>
      <w:pPr>
        <w:pStyle w:val="BodyText"/>
        <w:spacing w:line="99" w:lineRule="exact"/>
        <w:ind w:left="0" w:right="637"/>
        <w:jc w:val="right"/>
      </w:pP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u</w:t>
      </w:r>
      <w:r>
        <w:rPr>
          <w:b w:val="0"/>
          <w:bCs w:val="0"/>
          <w:spacing w:val="0"/>
          <w:w w:val="100"/>
        </w:rPr>
        <w:t>rn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  <w:tab w:pos="7864" w:val="left" w:leader="none"/>
        </w:tabs>
        <w:spacing w:line="183" w:lineRule="exact"/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3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-4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4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4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03966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22/02/18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Equ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t</w:t>
      </w:r>
    </w:p>
    <w:p>
      <w:pPr>
        <w:pStyle w:val="BodyText"/>
        <w:spacing w:line="98" w:lineRule="exact"/>
        <w:ind w:left="0" w:right="637"/>
        <w:jc w:val="right"/>
      </w:pP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u</w:t>
      </w:r>
      <w:r>
        <w:rPr>
          <w:b w:val="0"/>
          <w:bCs w:val="0"/>
          <w:spacing w:val="0"/>
          <w:w w:val="100"/>
        </w:rPr>
        <w:t>rn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  <w:tab w:pos="7864" w:val="left" w:leader="none"/>
        </w:tabs>
        <w:spacing w:line="183" w:lineRule="exact"/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3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-4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4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4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03967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22/02/18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Equ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t</w:t>
      </w:r>
    </w:p>
    <w:p>
      <w:pPr>
        <w:pStyle w:val="BodyText"/>
        <w:spacing w:line="98" w:lineRule="exact"/>
        <w:ind w:left="0" w:right="637"/>
        <w:jc w:val="right"/>
      </w:pP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u</w:t>
      </w:r>
      <w:r>
        <w:rPr>
          <w:b w:val="0"/>
          <w:bCs w:val="0"/>
          <w:spacing w:val="0"/>
          <w:w w:val="100"/>
        </w:rPr>
        <w:t>rn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98" w:lineRule="exact"/>
        <w:jc w:val="right"/>
        <w:sectPr>
          <w:type w:val="continuous"/>
          <w:pgSz w:w="23813" w:h="16840" w:orient="landscape"/>
          <w:pgMar w:top="1400" w:bottom="580" w:left="280" w:right="500"/>
          <w:cols w:num="6" w:equalWidth="0">
            <w:col w:w="6393" w:space="271"/>
            <w:col w:w="2562" w:space="313"/>
            <w:col w:w="1548" w:space="396"/>
            <w:col w:w="601" w:space="316"/>
            <w:col w:w="469" w:space="359"/>
            <w:col w:w="9805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pgSz w:w="23813" w:h="16840" w:orient="landscape"/>
          <w:pgMar w:header="272" w:footer="396" w:top="1400" w:bottom="580" w:left="280" w:right="500"/>
        </w:sectPr>
      </w:pP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209" w:right="0"/>
        <w:jc w:val="left"/>
        <w:rPr>
          <w:b w:val="0"/>
          <w:bCs w:val="0"/>
        </w:rPr>
      </w:pPr>
      <w:r>
        <w:rPr>
          <w:spacing w:val="-3"/>
          <w:w w:val="95"/>
        </w:rPr>
        <w:t>W</w:t>
      </w:r>
      <w:r>
        <w:rPr>
          <w:spacing w:val="0"/>
          <w:w w:val="95"/>
        </w:rPr>
        <w:t>O</w:t>
      </w:r>
      <w:r>
        <w:rPr>
          <w:spacing w:val="1"/>
          <w:w w:val="95"/>
        </w:rPr>
        <w:t>R</w:t>
      </w:r>
      <w:r>
        <w:rPr>
          <w:spacing w:val="0"/>
          <w:w w:val="95"/>
        </w:rPr>
        <w:t>K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2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[4]</w:t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[5]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[6]</w:t>
      </w: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148" w:lineRule="exact"/>
        <w:ind w:left="140" w:right="0" w:hanging="17"/>
        <w:jc w:val="left"/>
        <w:rPr>
          <w:b w:val="0"/>
          <w:bCs w:val="0"/>
        </w:rPr>
      </w:pPr>
      <w:r>
        <w:rPr>
          <w:spacing w:val="0"/>
          <w:w w:val="95"/>
        </w:rPr>
        <w:t>CUSTOMER</w:t>
      </w:r>
      <w:r>
        <w:rPr>
          <w:spacing w:val="0"/>
          <w:w w:val="99"/>
        </w:rPr>
        <w:t> </w:t>
      </w: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[7]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0" w:right="0"/>
        <w:jc w:val="left"/>
        <w:rPr>
          <w:b w:val="0"/>
          <w:bCs w:val="0"/>
        </w:rPr>
      </w:pPr>
      <w:r>
        <w:rPr>
          <w:spacing w:val="-1"/>
          <w:w w:val="100"/>
        </w:rPr>
        <w:t>EQUIPMEN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[8]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2" w:right="0"/>
        <w:jc w:val="left"/>
        <w:rPr>
          <w:b w:val="0"/>
          <w:bCs w:val="0"/>
        </w:rPr>
      </w:pPr>
      <w:r>
        <w:rPr>
          <w:spacing w:val="0"/>
          <w:w w:val="95"/>
        </w:rPr>
        <w:t>DEPARTMEN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[9]</w:t>
      </w:r>
    </w:p>
    <w:p>
      <w:pPr>
        <w:spacing w:line="110" w:lineRule="exact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[10]</w:t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[11]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50" w:right="0"/>
        <w:jc w:val="left"/>
        <w:rPr>
          <w:b w:val="0"/>
          <w:bCs w:val="0"/>
        </w:rPr>
      </w:pPr>
      <w:r>
        <w:rPr>
          <w:spacing w:val="0"/>
          <w:w w:val="95"/>
        </w:rPr>
        <w:t>PRODUC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9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[12]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left="396" w:right="0"/>
        <w:jc w:val="left"/>
        <w:rPr>
          <w:b w:val="0"/>
          <w:bCs w:val="0"/>
        </w:rPr>
      </w:pPr>
      <w:r>
        <w:rPr>
          <w:spacing w:val="0"/>
          <w:w w:val="100"/>
        </w:rPr>
        <w:t>PM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[13]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spacing w:line="91" w:lineRule="exact"/>
        <w:ind w:left="144" w:right="0"/>
        <w:jc w:val="left"/>
        <w:rPr>
          <w:b w:val="0"/>
          <w:bCs w:val="0"/>
        </w:rPr>
      </w:pPr>
      <w:r>
        <w:rPr>
          <w:spacing w:val="0"/>
          <w:w w:val="100"/>
        </w:rPr>
        <w:t>INITIA</w:t>
      </w:r>
      <w:r>
        <w:rPr>
          <w:b w:val="0"/>
          <w:bCs w:val="0"/>
          <w:spacing w:val="0"/>
          <w:w w:val="100"/>
        </w:rPr>
      </w:r>
    </w:p>
    <w:p>
      <w:pPr>
        <w:spacing w:before="84"/>
        <w:ind w:left="330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[14]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QU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tabs>
          <w:tab w:pos="811" w:val="left" w:leader="none"/>
          <w:tab w:pos="1668" w:val="left" w:leader="none"/>
          <w:tab w:pos="2610" w:val="left" w:leader="none"/>
          <w:tab w:pos="3466" w:val="left" w:leader="none"/>
          <w:tab w:pos="4455" w:val="left" w:leader="none"/>
        </w:tabs>
        <w:ind w:left="111" w:right="0"/>
        <w:jc w:val="left"/>
        <w:rPr>
          <w:b w:val="0"/>
          <w:bCs w:val="0"/>
        </w:rPr>
      </w:pPr>
      <w:r>
        <w:rPr>
          <w:spacing w:val="0"/>
          <w:w w:val="100"/>
        </w:rPr>
        <w:t>D</w:t>
      </w:r>
      <w:r>
        <w:rPr>
          <w:spacing w:val="-1"/>
          <w:w w:val="100"/>
        </w:rPr>
        <w:t>A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0"/>
          <w:w w:val="100"/>
        </w:rPr>
        <w:t>W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K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1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M</w:t>
      </w:r>
      <w:r>
        <w:rPr>
          <w:spacing w:val="0"/>
          <w:w w:val="100"/>
        </w:rPr>
        <w:t>ON</w:t>
      </w:r>
      <w:r>
        <w:rPr>
          <w:spacing w:val="-1"/>
          <w:w w:val="100"/>
        </w:rPr>
        <w:t>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ab/>
      </w:r>
      <w:r>
        <w:rPr>
          <w:spacing w:val="0"/>
          <w:w w:val="100"/>
        </w:rPr>
        <w:t>QUA</w:t>
      </w:r>
      <w:r>
        <w:rPr>
          <w:spacing w:val="-1"/>
          <w:w w:val="100"/>
        </w:rPr>
        <w:t>R</w:t>
      </w:r>
      <w:r>
        <w:rPr>
          <w:spacing w:val="-1"/>
          <w:w w:val="100"/>
        </w:rPr>
        <w:t>T</w:t>
      </w:r>
      <w:r>
        <w:rPr>
          <w:spacing w:val="-1"/>
          <w:w w:val="100"/>
        </w:rPr>
        <w:t>E</w:t>
      </w:r>
      <w:r>
        <w:rPr>
          <w:spacing w:val="0"/>
          <w:w w:val="100"/>
        </w:rPr>
        <w:t>R</w:t>
      </w:r>
      <w:r>
        <w:rPr>
          <w:spacing w:val="1"/>
          <w:w w:val="100"/>
        </w:rPr>
        <w:t>L</w:t>
      </w:r>
      <w:r>
        <w:rPr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6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112" w:lineRule="exact"/>
        <w:ind w:left="197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tabs>
          <w:tab w:pos="958" w:val="left" w:leader="none"/>
        </w:tabs>
        <w:spacing w:line="119" w:lineRule="exact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-6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-6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2"/>
          <w:szCs w:val="12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position w:val="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2"/>
          <w:szCs w:val="1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1" w:right="0"/>
        <w:jc w:val="left"/>
      </w:pPr>
      <w:r>
        <w:rPr>
          <w:b w:val="0"/>
          <w:bCs w:val="0"/>
          <w:spacing w:val="0"/>
          <w:w w:val="100"/>
        </w:rPr>
        <w:t>[15]</w:t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500"/>
          <w:cols w:num="16" w:equalWidth="0">
            <w:col w:w="252" w:space="180"/>
            <w:col w:w="635" w:space="208"/>
            <w:col w:w="855" w:space="136"/>
            <w:col w:w="252" w:space="2160"/>
            <w:col w:w="853" w:space="138"/>
            <w:col w:w="873" w:space="119"/>
            <w:col w:w="853" w:space="141"/>
            <w:col w:w="988" w:space="147"/>
            <w:col w:w="252" w:space="456"/>
            <w:col w:w="312" w:space="679"/>
            <w:col w:w="705" w:space="148"/>
            <w:col w:w="599" w:space="392"/>
            <w:col w:w="570" w:space="193"/>
            <w:col w:w="5222" w:space="176"/>
            <w:col w:w="1464" w:space="1023"/>
            <w:col w:w="2052"/>
          </w:cols>
        </w:sectPr>
      </w:pPr>
    </w:p>
    <w:p>
      <w:pPr>
        <w:spacing w:line="54" w:lineRule="exact"/>
        <w:ind w:left="116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S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/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0"/>
          <w:szCs w:val="10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0"/>
          <w:szCs w:val="1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0"/>
          <w:szCs w:val="10"/>
        </w:rPr>
      </w:r>
    </w:p>
    <w:p>
      <w:pPr>
        <w:pStyle w:val="Heading3"/>
        <w:spacing w:line="73" w:lineRule="exact"/>
        <w:ind w:right="0"/>
        <w:jc w:val="center"/>
        <w:rPr>
          <w:b w:val="0"/>
          <w:bCs w:val="0"/>
        </w:rPr>
      </w:pPr>
      <w:r>
        <w:rPr>
          <w:spacing w:val="0"/>
          <w:w w:val="95"/>
        </w:rPr>
        <w:br w:type="column"/>
      </w:r>
      <w:r>
        <w:rPr>
          <w:spacing w:val="-1"/>
          <w:w w:val="95"/>
        </w:rPr>
        <w:t>ORDER</w:t>
      </w:r>
      <w:r>
        <w:rPr>
          <w:b w:val="0"/>
          <w:bCs w:val="0"/>
          <w:spacing w:val="0"/>
          <w:w w:val="100"/>
        </w:rPr>
      </w:r>
    </w:p>
    <w:p>
      <w:pPr>
        <w:spacing w:line="149" w:lineRule="exact"/>
        <w:ind w:left="259" w:right="14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95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DESCRIPTION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73" w:lineRule="exact"/>
        <w:ind w:left="116" w:right="0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S/N.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9" w:lineRule="exact"/>
        <w:ind w:left="215" w:right="97" w:firstLine="0"/>
        <w:jc w:val="center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ID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(IF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before="1"/>
        <w:ind w:left="190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ANY)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27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O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13"/>
          <w:szCs w:val="13"/>
        </w:rPr>
        <w:t>W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NER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tabs>
          <w:tab w:pos="850" w:val="left" w:leader="none"/>
        </w:tabs>
        <w:spacing w:line="14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6"/>
          <w:sz w:val="13"/>
          <w:szCs w:val="13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95"/>
          <w:position w:val="0"/>
          <w:sz w:val="13"/>
          <w:szCs w:val="13"/>
        </w:rPr>
        <w:t>FLOOR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3"/>
          <w:szCs w:val="13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3"/>
          <w:szCs w:val="13"/>
        </w:rPr>
        <w:t>LOCATION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280" w:lineRule="exact" w:before="1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ind w:left="12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Heading3"/>
        <w:tabs>
          <w:tab w:pos="713" w:val="left" w:leader="none"/>
        </w:tabs>
        <w:spacing w:line="116" w:lineRule="exact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br w:type="column"/>
      </w:r>
      <w:r>
        <w:rPr>
          <w:spacing w:val="0"/>
          <w:w w:val="100"/>
          <w:position w:val="-6"/>
        </w:rPr>
        <w:t>T</w:t>
      </w:r>
      <w:r>
        <w:rPr>
          <w:spacing w:val="0"/>
          <w:w w:val="100"/>
          <w:position w:val="-6"/>
        </w:rPr>
        <w:tab/>
      </w:r>
      <w:r>
        <w:rPr>
          <w:spacing w:val="0"/>
          <w:w w:val="95"/>
          <w:position w:val="0"/>
        </w:rPr>
        <w:t>PROCEDUR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106" w:lineRule="exact"/>
        <w:ind w:left="0" w:right="324" w:firstLine="0"/>
        <w:jc w:val="righ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95"/>
          <w:sz w:val="13"/>
          <w:szCs w:val="1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47" w:lineRule="exact"/>
        <w:ind w:left="116" w:right="0" w:firstLine="0"/>
        <w:jc w:val="left"/>
        <w:rPr>
          <w:rFonts w:ascii="Times New Roman" w:hAnsi="Times New Roman" w:cs="Times New Roman" w:eastAsia="Times New Roman"/>
          <w:sz w:val="13"/>
          <w:szCs w:val="13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L</w:t>
      </w:r>
      <w:r>
        <w:rPr>
          <w:rFonts w:ascii="Times New Roman" w:hAnsi="Times New Roman" w:cs="Times New Roman" w:eastAsia="Times New Roman"/>
          <w:b/>
          <w:bCs/>
          <w:spacing w:val="-5"/>
          <w:w w:val="100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3"/>
          <w:szCs w:val="13"/>
        </w:rPr>
        <w:t>DATE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3"/>
          <w:szCs w:val="13"/>
        </w:rPr>
      </w:r>
    </w:p>
    <w:p>
      <w:pPr>
        <w:spacing w:line="110" w:lineRule="exact" w:before="5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pStyle w:val="Heading4"/>
        <w:tabs>
          <w:tab w:pos="893" w:val="left" w:leader="none"/>
          <w:tab w:pos="1815" w:val="left" w:leader="none"/>
          <w:tab w:pos="2739" w:val="left" w:leader="none"/>
          <w:tab w:pos="3658" w:val="left" w:leader="none"/>
          <w:tab w:pos="4652" w:val="left" w:leader="none"/>
          <w:tab w:pos="5574" w:val="left" w:leader="none"/>
          <w:tab w:pos="6421" w:val="left" w:leader="none"/>
        </w:tabs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1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spacing w:val="0"/>
          <w:w w:val="100"/>
        </w:rPr>
        <w:tab/>
      </w:r>
      <w:r>
        <w:rPr>
          <w:spacing w:val="0"/>
          <w:w w:val="100"/>
        </w:rPr>
        <w:t>(</w:t>
      </w:r>
      <w:r>
        <w:rPr>
          <w:spacing w:val="1"/>
          <w:w w:val="100"/>
        </w:rPr>
        <w:t> </w:t>
      </w:r>
      <w:r>
        <w:rPr>
          <w:spacing w:val="0"/>
          <w:w w:val="100"/>
        </w:rPr>
        <w:t>Y</w:t>
      </w:r>
      <w:r>
        <w:rPr>
          <w:spacing w:val="0"/>
          <w:w w:val="100"/>
        </w:rPr>
        <w:t> </w:t>
      </w:r>
      <w:r>
        <w:rPr>
          <w:spacing w:val="0"/>
          <w:w w:val="100"/>
        </w:rPr>
        <w:t>/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</w:r>
    </w:p>
    <w:p>
      <w:pPr>
        <w:spacing w:line="73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68" w:lineRule="exact"/>
        <w:ind w:left="116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after="0" w:line="68" w:lineRule="exact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  <w:cols w:num="14" w:equalWidth="0">
            <w:col w:w="323" w:space="181"/>
            <w:col w:w="584" w:space="438"/>
            <w:col w:w="380" w:space="1000"/>
            <w:col w:w="1017" w:space="855"/>
            <w:col w:w="678" w:space="359"/>
            <w:col w:w="587" w:space="312"/>
            <w:col w:w="771" w:space="580"/>
            <w:col w:w="1312" w:space="150"/>
            <w:col w:w="822" w:space="410"/>
            <w:col w:w="1449" w:space="128"/>
            <w:col w:w="596" w:space="150"/>
            <w:col w:w="6829" w:space="283"/>
            <w:col w:w="615" w:space="906"/>
            <w:col w:w="1318"/>
          </w:cols>
        </w:sectPr>
      </w:pP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608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172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03655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02705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289002227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ll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line="137" w:lineRule="exact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line="137" w:lineRule="exact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Dry</w:t>
      </w:r>
    </w:p>
    <w:p>
      <w:pPr>
        <w:pStyle w:val="BodyText"/>
        <w:tabs>
          <w:tab w:pos="1107" w:val="left" w:leader="none"/>
        </w:tabs>
        <w:spacing w:before="1"/>
        <w:ind w:left="168" w:right="0"/>
        <w:jc w:val="left"/>
      </w:pP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7" w:lineRule="exact"/>
        <w:ind w:left="202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</w:p>
    <w:p>
      <w:pPr>
        <w:pStyle w:val="BodyText"/>
        <w:spacing w:before="1"/>
        <w:ind w:left="113" w:right="0"/>
        <w:jc w:val="left"/>
      </w:pP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pStyle w:val="BodyText"/>
        <w:spacing w:line="137" w:lineRule="exact"/>
        <w:ind w:left="113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21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ug</w:t>
      </w:r>
    </w:p>
    <w:p>
      <w:pPr>
        <w:pStyle w:val="BodyText"/>
        <w:spacing w:before="1"/>
        <w:ind w:left="211" w:right="98"/>
        <w:jc w:val="center"/>
      </w:pPr>
      <w:r>
        <w:rPr>
          <w:b w:val="0"/>
          <w:bCs w:val="0"/>
          <w:spacing w:val="0"/>
          <w:w w:val="100"/>
        </w:rPr>
        <w:t>17</w:t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  <w:tab w:pos="7864" w:val="left" w:leader="none"/>
        </w:tabs>
        <w:spacing w:line="177" w:lineRule="exact"/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3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-4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4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4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03968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22/02/18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Equ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t</w:t>
      </w:r>
    </w:p>
    <w:p>
      <w:pPr>
        <w:pStyle w:val="BodyText"/>
        <w:spacing w:line="99" w:lineRule="exact"/>
        <w:ind w:left="0" w:right="637"/>
        <w:jc w:val="right"/>
      </w:pP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u</w:t>
      </w:r>
      <w:r>
        <w:rPr>
          <w:b w:val="0"/>
          <w:bCs w:val="0"/>
          <w:spacing w:val="0"/>
          <w:w w:val="100"/>
        </w:rPr>
        <w:t>rn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99" w:lineRule="exact"/>
        <w:jc w:val="right"/>
        <w:sectPr>
          <w:type w:val="continuous"/>
          <w:pgSz w:w="23813" w:h="16840" w:orient="landscape"/>
          <w:pgMar w:top="1400" w:bottom="580" w:left="280" w:right="500"/>
          <w:cols w:num="6" w:equalWidth="0">
            <w:col w:w="6254" w:space="410"/>
            <w:col w:w="2562" w:space="414"/>
            <w:col w:w="1447" w:space="396"/>
            <w:col w:w="601" w:space="316"/>
            <w:col w:w="469" w:space="359"/>
            <w:col w:w="9805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93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173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03656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02706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003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003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08" w:val="left" w:leader="none"/>
        </w:tabs>
        <w:spacing w:before="1"/>
        <w:ind w:left="353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13" w:right="0" w:firstLine="88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pStyle w:val="BodyText"/>
        <w:spacing w:before="85"/>
        <w:ind w:left="113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21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ug</w:t>
      </w:r>
    </w:p>
    <w:p>
      <w:pPr>
        <w:pStyle w:val="BodyText"/>
        <w:spacing w:before="1"/>
        <w:ind w:left="211" w:right="98"/>
        <w:jc w:val="center"/>
      </w:pPr>
      <w:r>
        <w:rPr>
          <w:b w:val="0"/>
          <w:bCs w:val="0"/>
          <w:spacing w:val="0"/>
          <w:w w:val="100"/>
        </w:rPr>
        <w:t>17</w:t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  <w:tab w:pos="7864" w:val="left" w:leader="none"/>
        </w:tabs>
        <w:spacing w:line="184" w:lineRule="exact" w:before="78"/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3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-4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4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4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03969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22/02/18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Equ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t</w:t>
      </w:r>
    </w:p>
    <w:p>
      <w:pPr>
        <w:pStyle w:val="BodyText"/>
        <w:spacing w:line="99" w:lineRule="exact"/>
        <w:ind w:left="0" w:right="637"/>
        <w:jc w:val="right"/>
      </w:pP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u</w:t>
      </w:r>
      <w:r>
        <w:rPr>
          <w:b w:val="0"/>
          <w:bCs w:val="0"/>
          <w:spacing w:val="0"/>
          <w:w w:val="100"/>
        </w:rPr>
        <w:t>rn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99" w:lineRule="exact"/>
        <w:jc w:val="right"/>
        <w:sectPr>
          <w:type w:val="continuous"/>
          <w:pgSz w:w="23813" w:h="16840" w:orient="landscape"/>
          <w:pgMar w:top="1400" w:bottom="580" w:left="280" w:right="500"/>
          <w:cols w:num="6" w:equalWidth="0">
            <w:col w:w="6439" w:space="225"/>
            <w:col w:w="2562" w:space="313"/>
            <w:col w:w="1548" w:space="396"/>
            <w:col w:w="601" w:space="316"/>
            <w:col w:w="469" w:space="359"/>
            <w:col w:w="9805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93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174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03657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02707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021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021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08" w:val="left" w:leader="none"/>
        </w:tabs>
        <w:spacing w:before="1"/>
        <w:ind w:left="353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13" w:right="0" w:firstLine="88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pStyle w:val="BodyText"/>
        <w:spacing w:before="85"/>
        <w:ind w:left="113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21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ug</w:t>
      </w:r>
    </w:p>
    <w:p>
      <w:pPr>
        <w:pStyle w:val="BodyText"/>
        <w:spacing w:before="1"/>
        <w:ind w:left="211" w:right="98"/>
        <w:jc w:val="center"/>
      </w:pPr>
      <w:r>
        <w:rPr>
          <w:b w:val="0"/>
          <w:bCs w:val="0"/>
          <w:spacing w:val="0"/>
          <w:w w:val="100"/>
        </w:rPr>
        <w:t>17</w:t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spacing w:line="185" w:lineRule="exact" w:before="76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100" w:lineRule="exact"/>
        <w:ind w:left="0" w:right="1768"/>
        <w:jc w:val="right"/>
      </w:pP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100" w:lineRule="exact"/>
        <w:jc w:val="right"/>
        <w:sectPr>
          <w:type w:val="continuous"/>
          <w:pgSz w:w="23813" w:h="16840" w:orient="landscape"/>
          <w:pgMar w:top="1400" w:bottom="580" w:left="280" w:right="500"/>
          <w:cols w:num="6" w:equalWidth="0">
            <w:col w:w="6439" w:space="225"/>
            <w:col w:w="2562" w:space="313"/>
            <w:col w:w="1548" w:space="396"/>
            <w:col w:w="601" w:space="316"/>
            <w:col w:w="469" w:space="359"/>
            <w:col w:w="9805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93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175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03658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02708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023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023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pStyle w:val="BodyText"/>
        <w:spacing w:before="87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7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08" w:val="left" w:leader="none"/>
        </w:tabs>
        <w:spacing w:line="137" w:lineRule="exact"/>
        <w:ind w:left="353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90"/>
        <w:ind w:left="113" w:right="0" w:firstLine="88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pStyle w:val="BodyText"/>
        <w:spacing w:before="87"/>
        <w:ind w:left="113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21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ug</w:t>
      </w:r>
    </w:p>
    <w:p>
      <w:pPr>
        <w:pStyle w:val="BodyText"/>
        <w:spacing w:line="137" w:lineRule="exact"/>
        <w:ind w:left="211" w:right="98"/>
        <w:jc w:val="center"/>
      </w:pPr>
      <w:r>
        <w:rPr>
          <w:b w:val="0"/>
          <w:bCs w:val="0"/>
          <w:spacing w:val="0"/>
          <w:w w:val="100"/>
        </w:rPr>
        <w:t>17</w:t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spacing w:line="185" w:lineRule="exact" w:before="76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100" w:lineRule="exact"/>
        <w:ind w:left="0" w:right="1768"/>
        <w:jc w:val="right"/>
      </w:pP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100" w:lineRule="exact"/>
        <w:jc w:val="right"/>
        <w:sectPr>
          <w:type w:val="continuous"/>
          <w:pgSz w:w="23813" w:h="16840" w:orient="landscape"/>
          <w:pgMar w:top="1400" w:bottom="580" w:left="280" w:right="500"/>
          <w:cols w:num="6" w:equalWidth="0">
            <w:col w:w="6439" w:space="225"/>
            <w:col w:w="2562" w:space="313"/>
            <w:col w:w="1548" w:space="396"/>
            <w:col w:w="601" w:space="316"/>
            <w:col w:w="469" w:space="359"/>
            <w:col w:w="9805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93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176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03659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02709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179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179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08" w:val="left" w:leader="none"/>
        </w:tabs>
        <w:spacing w:line="137" w:lineRule="exact"/>
        <w:ind w:left="353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13" w:right="0" w:firstLine="88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pStyle w:val="BodyText"/>
        <w:spacing w:before="85"/>
        <w:ind w:left="113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21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ug</w:t>
      </w:r>
    </w:p>
    <w:p>
      <w:pPr>
        <w:pStyle w:val="BodyText"/>
        <w:spacing w:line="137" w:lineRule="exact"/>
        <w:ind w:left="211" w:right="98"/>
        <w:jc w:val="center"/>
      </w:pPr>
      <w:r>
        <w:rPr>
          <w:b w:val="0"/>
          <w:bCs w:val="0"/>
          <w:spacing w:val="0"/>
          <w:w w:val="100"/>
        </w:rPr>
        <w:t>17</w:t>
      </w:r>
    </w:p>
    <w:p>
      <w:pPr>
        <w:tabs>
          <w:tab w:pos="893" w:val="left" w:leader="none"/>
          <w:tab w:pos="1813" w:val="left" w:leader="none"/>
          <w:tab w:pos="2737" w:val="left" w:leader="none"/>
          <w:tab w:pos="3656" w:val="left" w:leader="none"/>
          <w:tab w:pos="4650" w:val="left" w:leader="none"/>
          <w:tab w:pos="5571" w:val="left" w:leader="none"/>
          <w:tab w:pos="6421" w:val="left" w:leader="none"/>
          <w:tab w:pos="7201" w:val="left" w:leader="none"/>
        </w:tabs>
        <w:spacing w:line="184" w:lineRule="exact" w:before="76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1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9" w:lineRule="exact"/>
        <w:ind w:left="0" w:right="1768"/>
        <w:jc w:val="right"/>
      </w:pP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9" w:lineRule="exact"/>
        <w:jc w:val="right"/>
        <w:sectPr>
          <w:type w:val="continuous"/>
          <w:pgSz w:w="23813" w:h="16840" w:orient="landscape"/>
          <w:pgMar w:top="1400" w:bottom="580" w:left="280" w:right="500"/>
          <w:cols w:num="6" w:equalWidth="0">
            <w:col w:w="6439" w:space="225"/>
            <w:col w:w="2562" w:space="313"/>
            <w:col w:w="1548" w:space="396"/>
            <w:col w:w="601" w:space="316"/>
            <w:col w:w="469" w:space="359"/>
            <w:col w:w="9805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93" w:val="left" w:leader="none"/>
        </w:tabs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177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03660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02710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180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180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pStyle w:val="BodyText"/>
        <w:spacing w:before="85"/>
        <w:ind w:left="111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5" w:val="left" w:leader="none"/>
          <w:tab w:pos="2403" w:val="left" w:leader="none"/>
        </w:tabs>
        <w:spacing w:line="137" w:lineRule="exact"/>
        <w:ind w:left="30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11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05" w:val="left" w:leader="none"/>
        </w:tabs>
        <w:spacing w:line="137" w:lineRule="exact"/>
        <w:ind w:left="351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11" w:right="0" w:firstLine="88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pStyle w:val="BodyText"/>
        <w:spacing w:before="85"/>
        <w:ind w:left="111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21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ug</w:t>
      </w:r>
    </w:p>
    <w:p>
      <w:pPr>
        <w:pStyle w:val="BodyText"/>
        <w:spacing w:line="137" w:lineRule="exact"/>
        <w:ind w:left="209" w:right="98"/>
        <w:jc w:val="center"/>
      </w:pPr>
      <w:r>
        <w:rPr>
          <w:b w:val="0"/>
          <w:bCs w:val="0"/>
          <w:spacing w:val="0"/>
          <w:w w:val="100"/>
        </w:rPr>
        <w:t>17</w:t>
      </w:r>
    </w:p>
    <w:p>
      <w:pPr>
        <w:tabs>
          <w:tab w:pos="891" w:val="left" w:leader="none"/>
          <w:tab w:pos="1810" w:val="left" w:leader="none"/>
          <w:tab w:pos="2734" w:val="left" w:leader="none"/>
          <w:tab w:pos="3654" w:val="left" w:leader="none"/>
          <w:tab w:pos="4647" w:val="left" w:leader="none"/>
          <w:tab w:pos="5569" w:val="left" w:leader="none"/>
          <w:tab w:pos="6419" w:val="left" w:leader="none"/>
          <w:tab w:pos="7199" w:val="left" w:leader="none"/>
          <w:tab w:pos="7861" w:val="left" w:leader="none"/>
        </w:tabs>
        <w:spacing w:line="183" w:lineRule="exact" w:before="78"/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3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3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-4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4"/>
          <w:sz w:val="18"/>
          <w:szCs w:val="18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-4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03970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22/02/18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position w:val="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Equ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2"/>
          <w:szCs w:val="12"/>
        </w:rPr>
        <w:t>t</w:t>
      </w:r>
    </w:p>
    <w:p>
      <w:pPr>
        <w:pStyle w:val="BodyText"/>
        <w:spacing w:line="98" w:lineRule="exact"/>
        <w:ind w:left="0" w:right="637"/>
        <w:jc w:val="right"/>
      </w:pP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3"/>
          <w:w w:val="100"/>
        </w:rPr>
        <w:t>u</w:t>
      </w:r>
      <w:r>
        <w:rPr>
          <w:b w:val="0"/>
          <w:bCs w:val="0"/>
          <w:spacing w:val="0"/>
          <w:w w:val="100"/>
        </w:rPr>
        <w:t>rn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r.</w:t>
      </w:r>
    </w:p>
    <w:p>
      <w:pPr>
        <w:spacing w:after="0" w:line="98" w:lineRule="exact"/>
        <w:jc w:val="right"/>
        <w:sectPr>
          <w:type w:val="continuous"/>
          <w:pgSz w:w="23813" w:h="16840" w:orient="landscape"/>
          <w:pgMar w:top="1400" w:bottom="580" w:left="280" w:right="500"/>
          <w:cols w:num="6" w:equalWidth="0">
            <w:col w:w="6439" w:space="227"/>
            <w:col w:w="2560" w:space="316"/>
            <w:col w:w="1546" w:space="399"/>
            <w:col w:w="599" w:space="318"/>
            <w:col w:w="467" w:space="361"/>
            <w:col w:w="9801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93" w:val="left" w:leader="none"/>
        </w:tabs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178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03661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02711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PDA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289002226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224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224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</w:p>
    <w:p>
      <w:pPr>
        <w:pStyle w:val="BodyText"/>
        <w:spacing w:before="85"/>
        <w:ind w:left="111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5" w:val="left" w:leader="none"/>
          <w:tab w:pos="2403" w:val="left" w:leader="none"/>
        </w:tabs>
        <w:spacing w:before="1"/>
        <w:ind w:left="30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11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05" w:val="left" w:leader="none"/>
        </w:tabs>
        <w:spacing w:before="1"/>
        <w:ind w:left="351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11" w:right="0" w:firstLine="88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3009</w:t>
      </w:r>
    </w:p>
    <w:p>
      <w:pPr>
        <w:pStyle w:val="BodyText"/>
        <w:spacing w:before="85"/>
        <w:ind w:left="111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21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ug</w:t>
      </w:r>
    </w:p>
    <w:p>
      <w:pPr>
        <w:pStyle w:val="BodyText"/>
        <w:spacing w:before="1"/>
        <w:ind w:left="209" w:right="98"/>
        <w:jc w:val="center"/>
      </w:pPr>
      <w:r>
        <w:rPr>
          <w:b w:val="0"/>
          <w:bCs w:val="0"/>
          <w:spacing w:val="0"/>
          <w:w w:val="100"/>
        </w:rPr>
        <w:t>17</w:t>
      </w:r>
    </w:p>
    <w:p>
      <w:pPr>
        <w:tabs>
          <w:tab w:pos="891" w:val="left" w:leader="none"/>
          <w:tab w:pos="1810" w:val="left" w:leader="none"/>
          <w:tab w:pos="2734" w:val="left" w:leader="none"/>
          <w:tab w:pos="3654" w:val="left" w:leader="none"/>
          <w:tab w:pos="4647" w:val="left" w:leader="none"/>
          <w:tab w:pos="5569" w:val="left" w:leader="none"/>
          <w:tab w:pos="6419" w:val="left" w:leader="none"/>
          <w:tab w:pos="7199" w:val="left" w:leader="none"/>
        </w:tabs>
        <w:spacing w:line="185" w:lineRule="exact" w:before="76"/>
        <w:ind w:left="111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100" w:lineRule="exact"/>
        <w:ind w:left="0" w:right="1768"/>
        <w:jc w:val="right"/>
      </w:pP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100" w:lineRule="exact"/>
        <w:jc w:val="right"/>
        <w:sectPr>
          <w:type w:val="continuous"/>
          <w:pgSz w:w="23813" w:h="16840" w:orient="landscape"/>
          <w:pgMar w:top="1400" w:bottom="580" w:left="280" w:right="500"/>
          <w:cols w:num="6" w:equalWidth="0">
            <w:col w:w="6439" w:space="227"/>
            <w:col w:w="2560" w:space="316"/>
            <w:col w:w="1546" w:space="399"/>
            <w:col w:w="599" w:space="318"/>
            <w:col w:w="467" w:space="361"/>
            <w:col w:w="9801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899" w:val="left" w:leader="none"/>
          <w:tab w:pos="6080" w:val="left" w:leader="none"/>
        </w:tabs>
        <w:ind w:left="111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179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03788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02750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145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145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left="111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5" w:val="left" w:leader="none"/>
          <w:tab w:pos="2403" w:val="left" w:leader="none"/>
        </w:tabs>
        <w:spacing w:before="1"/>
        <w:ind w:left="30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11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05" w:val="left" w:leader="none"/>
        </w:tabs>
        <w:spacing w:before="1"/>
        <w:ind w:left="351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tabs>
          <w:tab w:pos="1879" w:val="left" w:leader="none"/>
          <w:tab w:pos="2659" w:val="left" w:leader="none"/>
          <w:tab w:pos="3579" w:val="left" w:leader="none"/>
          <w:tab w:pos="4503" w:val="left" w:leader="none"/>
          <w:tab w:pos="5422" w:val="left" w:leader="none"/>
          <w:tab w:pos="6416" w:val="left" w:leader="none"/>
          <w:tab w:pos="7338" w:val="left" w:leader="none"/>
          <w:tab w:pos="8188" w:val="left" w:leader="none"/>
          <w:tab w:pos="8975" w:val="left" w:leader="none"/>
        </w:tabs>
        <w:spacing w:line="182" w:lineRule="exact" w:before="81"/>
        <w:ind w:left="111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999" w:val="left" w:leader="none"/>
          <w:tab w:pos="9637" w:val="left" w:leader="none"/>
        </w:tabs>
        <w:spacing w:line="98" w:lineRule="exact"/>
        <w:ind w:left="137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I03034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31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500"/>
          <w:cols w:num="4" w:equalWidth="0">
            <w:col w:w="6254" w:space="412"/>
            <w:col w:w="2560" w:space="316"/>
            <w:col w:w="1546" w:space="367"/>
            <w:col w:w="11578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966" w:val="left" w:leader="none"/>
          <w:tab w:pos="608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180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03789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02751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0019)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0019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before="1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08" w:val="left" w:leader="none"/>
        </w:tabs>
        <w:spacing w:before="1"/>
        <w:ind w:left="353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tabs>
          <w:tab w:pos="1882" w:val="left" w:leader="none"/>
          <w:tab w:pos="2662" w:val="left" w:leader="none"/>
          <w:tab w:pos="3582" w:val="left" w:leader="none"/>
          <w:tab w:pos="4506" w:val="left" w:leader="none"/>
          <w:tab w:pos="5425" w:val="left" w:leader="none"/>
          <w:tab w:pos="6418" w:val="left" w:leader="none"/>
          <w:tab w:pos="7340" w:val="left" w:leader="none"/>
          <w:tab w:pos="8190" w:val="left" w:leader="none"/>
          <w:tab w:pos="8977" w:val="left" w:leader="none"/>
        </w:tabs>
        <w:spacing w:line="182" w:lineRule="exact" w:before="81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01" w:val="left" w:leader="none"/>
          <w:tab w:pos="9640" w:val="left" w:leader="none"/>
        </w:tabs>
        <w:spacing w:line="98" w:lineRule="exact"/>
        <w:ind w:left="14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I03034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31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500"/>
          <w:cols w:num="4" w:equalWidth="0">
            <w:col w:w="6254" w:space="410"/>
            <w:col w:w="2562" w:space="313"/>
            <w:col w:w="1548" w:space="365"/>
            <w:col w:w="11581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899" w:val="left" w:leader="none"/>
          <w:tab w:pos="608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181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03790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02752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129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129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7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7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08" w:val="left" w:leader="none"/>
        </w:tabs>
        <w:spacing w:line="137" w:lineRule="exact"/>
        <w:ind w:left="353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tabs>
          <w:tab w:pos="1882" w:val="left" w:leader="none"/>
          <w:tab w:pos="2662" w:val="left" w:leader="none"/>
          <w:tab w:pos="3582" w:val="left" w:leader="none"/>
          <w:tab w:pos="4506" w:val="left" w:leader="none"/>
          <w:tab w:pos="5425" w:val="left" w:leader="none"/>
          <w:tab w:pos="6418" w:val="left" w:leader="none"/>
          <w:tab w:pos="7340" w:val="left" w:leader="none"/>
          <w:tab w:pos="8190" w:val="left" w:leader="none"/>
          <w:tab w:pos="8977" w:val="left" w:leader="none"/>
        </w:tabs>
        <w:spacing w:line="182" w:lineRule="exact" w:before="81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01" w:val="left" w:leader="none"/>
          <w:tab w:pos="9640" w:val="left" w:leader="none"/>
        </w:tabs>
        <w:spacing w:line="98" w:lineRule="exact"/>
        <w:ind w:left="140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I03034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31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500"/>
          <w:cols w:num="4" w:equalWidth="0">
            <w:col w:w="6254" w:space="410"/>
            <w:col w:w="2562" w:space="313"/>
            <w:col w:w="1548" w:space="365"/>
            <w:col w:w="11581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841" w:val="left" w:leader="none"/>
          <w:tab w:pos="6017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182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03791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02753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(S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2"/>
          <w:szCs w:val="1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150)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SL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1002609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95515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899" w:val="left" w:leader="none"/>
          <w:tab w:pos="6080" w:val="left" w:leader="none"/>
        </w:tabs>
        <w:ind w:left="113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183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03805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02758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TUV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289002450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150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150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67" w:val="left" w:leader="none"/>
          <w:tab w:pos="2405" w:val="left" w:leader="none"/>
        </w:tabs>
        <w:spacing w:line="137" w:lineRule="exact"/>
        <w:ind w:left="305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13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08" w:val="left" w:leader="none"/>
        </w:tabs>
        <w:spacing w:line="137" w:lineRule="exact"/>
        <w:ind w:left="353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tabs>
          <w:tab w:pos="1208" w:val="left" w:leader="none"/>
        </w:tabs>
        <w:spacing w:line="137" w:lineRule="exact"/>
        <w:ind w:left="353" w:right="0"/>
        <w:jc w:val="left"/>
      </w:pP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40" w:right="0" w:hanging="27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I04483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140" w:right="0" w:hanging="27"/>
        <w:jc w:val="left"/>
      </w:pP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I03034</w:t>
      </w:r>
    </w:p>
    <w:p>
      <w:pPr>
        <w:tabs>
          <w:tab w:pos="936" w:val="left" w:leader="none"/>
          <w:tab w:pos="1716" w:val="left" w:leader="none"/>
          <w:tab w:pos="2636" w:val="left" w:leader="none"/>
          <w:tab w:pos="3560" w:val="left" w:leader="none"/>
          <w:tab w:pos="4479" w:val="left" w:leader="none"/>
          <w:tab w:pos="5473" w:val="left" w:leader="none"/>
          <w:tab w:pos="6394" w:val="left" w:leader="none"/>
          <w:tab w:pos="7244" w:val="left" w:leader="none"/>
          <w:tab w:pos="8032" w:val="left" w:leader="none"/>
        </w:tabs>
        <w:spacing w:line="181" w:lineRule="exact" w:before="81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02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5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7" w:lineRule="exact"/>
        <w:ind w:left="233" w:right="0"/>
        <w:jc w:val="left"/>
      </w:pPr>
      <w:r>
        <w:rPr>
          <w:b w:val="0"/>
          <w:bCs w:val="0"/>
          <w:spacing w:val="0"/>
          <w:w w:val="100"/>
        </w:rPr>
        <w:t>17</w:t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936" w:val="left" w:leader="none"/>
          <w:tab w:pos="1716" w:val="left" w:leader="none"/>
          <w:tab w:pos="2636" w:val="left" w:leader="none"/>
          <w:tab w:pos="3560" w:val="left" w:leader="none"/>
          <w:tab w:pos="4479" w:val="left" w:leader="none"/>
          <w:tab w:pos="5473" w:val="left" w:leader="none"/>
          <w:tab w:pos="6394" w:val="left" w:leader="none"/>
          <w:tab w:pos="7244" w:val="left" w:leader="none"/>
          <w:tab w:pos="8032" w:val="left" w:leader="none"/>
        </w:tabs>
        <w:spacing w:line="181" w:lineRule="exact"/>
        <w:ind w:left="11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09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5"/>
          <w:sz w:val="12"/>
          <w:szCs w:val="1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spacing w:line="97" w:lineRule="exact"/>
        <w:ind w:left="233" w:right="0"/>
        <w:jc w:val="left"/>
      </w:pPr>
      <w:r>
        <w:rPr>
          <w:b w:val="0"/>
          <w:bCs w:val="0"/>
          <w:spacing w:val="0"/>
          <w:w w:val="100"/>
        </w:rPr>
        <w:t>17</w:t>
      </w:r>
    </w:p>
    <w:p>
      <w:pPr>
        <w:spacing w:line="220" w:lineRule="exact" w:before="2"/>
        <w:rPr>
          <w:sz w:val="22"/>
          <w:szCs w:val="22"/>
        </w:rPr>
      </w:pPr>
      <w:r>
        <w:rPr/>
        <w:br w:type="column"/>
      </w:r>
      <w:r>
        <w:rPr>
          <w:sz w:val="22"/>
          <w:szCs w:val="22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03950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24/01/18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.</w:t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3" w:right="0"/>
        <w:jc w:val="left"/>
      </w:pP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/>
        <w:jc w:val="left"/>
        <w:sectPr>
          <w:type w:val="continuous"/>
          <w:pgSz w:w="23813" w:h="16840" w:orient="landscape"/>
          <w:pgMar w:top="1400" w:bottom="580" w:left="280" w:right="500"/>
          <w:cols w:num="6" w:equalWidth="0">
            <w:col w:w="6319" w:space="345"/>
            <w:col w:w="2562" w:space="313"/>
            <w:col w:w="1548" w:space="365"/>
            <w:col w:w="658" w:space="288"/>
            <w:col w:w="8292" w:space="289"/>
            <w:col w:w="2054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0"/>
          <w:numId w:val="7"/>
        </w:numPr>
        <w:tabs>
          <w:tab w:pos="545" w:val="left" w:leader="none"/>
          <w:tab w:pos="1479" w:val="left" w:leader="none"/>
          <w:tab w:pos="2377" w:val="left" w:leader="none"/>
          <w:tab w:pos="5089" w:val="left" w:leader="none"/>
          <w:tab w:pos="5847" w:val="left" w:leader="none"/>
        </w:tabs>
        <w:ind w:left="545" w:right="0" w:hanging="418"/>
        <w:jc w:val="left"/>
      </w:pPr>
      <w:r>
        <w:rPr>
          <w:b w:val="0"/>
          <w:bCs w:val="0"/>
          <w:spacing w:val="0"/>
          <w:w w:val="100"/>
        </w:rPr>
        <w:t>WO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04089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02866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Mo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  <w:sz w:val="12"/>
          <w:szCs w:val="12"/>
        </w:rPr>
        <w:t>N</w:t>
      </w:r>
      <w:r>
        <w:rPr>
          <w:b w:val="0"/>
          <w:bCs w:val="0"/>
          <w:spacing w:val="0"/>
          <w:w w:val="100"/>
          <w:sz w:val="12"/>
          <w:szCs w:val="12"/>
        </w:rPr>
        <w:t>A</w:t>
      </w:r>
      <w:r>
        <w:rPr>
          <w:b w:val="0"/>
          <w:bCs w:val="0"/>
          <w:spacing w:val="0"/>
          <w:w w:val="100"/>
          <w:sz w:val="12"/>
          <w:szCs w:val="12"/>
        </w:rPr>
        <w:tab/>
      </w:r>
      <w:r>
        <w:rPr>
          <w:b w:val="0"/>
          <w:bCs w:val="0"/>
          <w:spacing w:val="-2"/>
          <w:w w:val="95"/>
        </w:rPr>
        <w:t>T</w:t>
      </w:r>
      <w:r>
        <w:rPr>
          <w:b w:val="0"/>
          <w:bCs w:val="0"/>
          <w:spacing w:val="-2"/>
          <w:w w:val="95"/>
        </w:rPr>
        <w:t>E</w:t>
      </w:r>
      <w:r>
        <w:rPr>
          <w:b w:val="0"/>
          <w:bCs w:val="0"/>
          <w:spacing w:val="1"/>
          <w:w w:val="95"/>
        </w:rPr>
        <w:t>8</w:t>
      </w:r>
      <w:r>
        <w:rPr>
          <w:b w:val="0"/>
          <w:bCs w:val="0"/>
          <w:spacing w:val="0"/>
          <w:w w:val="95"/>
        </w:rPr>
        <w:t>273</w:t>
      </w:r>
      <w:r>
        <w:rPr>
          <w:b w:val="0"/>
          <w:bCs w:val="0"/>
          <w:spacing w:val="2"/>
          <w:w w:val="95"/>
        </w:rPr>
        <w:t>3</w:t>
      </w:r>
      <w:r>
        <w:rPr>
          <w:b w:val="0"/>
          <w:bCs w:val="0"/>
          <w:spacing w:val="-1"/>
          <w:w w:val="95"/>
        </w:rPr>
        <w:t>-</w:t>
      </w:r>
      <w:r>
        <w:rPr>
          <w:b w:val="0"/>
          <w:bCs w:val="0"/>
          <w:spacing w:val="0"/>
          <w:w w:val="95"/>
        </w:rPr>
        <w:t>7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7"/>
        </w:numPr>
        <w:tabs>
          <w:tab w:pos="545" w:val="left" w:leader="none"/>
          <w:tab w:pos="1479" w:val="left" w:leader="none"/>
          <w:tab w:pos="2377" w:val="left" w:leader="none"/>
          <w:tab w:pos="4829" w:val="left" w:leader="none"/>
          <w:tab w:pos="6080" w:val="left" w:leader="none"/>
        </w:tabs>
        <w:ind w:left="545" w:right="0" w:hanging="418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04090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02867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All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4"/>
          <w:szCs w:val="14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4"/>
          <w:szCs w:val="14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ce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4"/>
          <w:szCs w:val="14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4"/>
          <w:szCs w:val="14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4"/>
          <w:szCs w:val="14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ester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3234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left="128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82" w:val="left" w:leader="none"/>
          <w:tab w:pos="2419" w:val="left" w:leader="none"/>
        </w:tabs>
        <w:spacing w:before="1"/>
        <w:ind w:left="320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28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82" w:val="left" w:leader="none"/>
          <w:tab w:pos="2419" w:val="left" w:leader="none"/>
        </w:tabs>
        <w:spacing w:before="1"/>
        <w:ind w:left="320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28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41" w:val="left" w:leader="none"/>
        </w:tabs>
        <w:spacing w:before="1"/>
        <w:ind w:left="159" w:right="0"/>
        <w:jc w:val="left"/>
      </w:pP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28"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41" w:val="left" w:leader="none"/>
        </w:tabs>
        <w:spacing w:before="1"/>
        <w:ind w:left="159" w:right="0"/>
        <w:jc w:val="left"/>
      </w:pP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tabs>
          <w:tab w:pos="1896" w:val="left" w:leader="none"/>
          <w:tab w:pos="2676" w:val="left" w:leader="none"/>
          <w:tab w:pos="3596" w:val="left" w:leader="none"/>
          <w:tab w:pos="4520" w:val="left" w:leader="none"/>
          <w:tab w:pos="5439" w:val="left" w:leader="none"/>
          <w:tab w:pos="6433" w:val="left" w:leader="none"/>
          <w:tab w:pos="7354" w:val="left" w:leader="none"/>
          <w:tab w:pos="8204" w:val="left" w:leader="none"/>
          <w:tab w:pos="8992" w:val="left" w:leader="none"/>
        </w:tabs>
        <w:spacing w:line="182" w:lineRule="exact" w:before="81"/>
        <w:ind w:left="128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20" w:val="left" w:leader="none"/>
          <w:tab w:pos="9654" w:val="left" w:leader="none"/>
        </w:tabs>
        <w:spacing w:line="98" w:lineRule="exact"/>
        <w:ind w:left="154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I04071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13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0"/>
          <w:w w:val="100"/>
        </w:rPr>
        <w:t>un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18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1896" w:val="left" w:leader="none"/>
          <w:tab w:pos="2676" w:val="left" w:leader="none"/>
          <w:tab w:pos="3596" w:val="left" w:leader="none"/>
          <w:tab w:pos="4520" w:val="left" w:leader="none"/>
          <w:tab w:pos="5439" w:val="left" w:leader="none"/>
          <w:tab w:pos="6433" w:val="left" w:leader="none"/>
          <w:tab w:pos="7354" w:val="left" w:leader="none"/>
          <w:tab w:pos="8204" w:val="left" w:leader="none"/>
          <w:tab w:pos="8992" w:val="left" w:leader="none"/>
        </w:tabs>
        <w:spacing w:line="182" w:lineRule="exact"/>
        <w:ind w:left="128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-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1020" w:val="left" w:leader="none"/>
          <w:tab w:pos="9654" w:val="left" w:leader="none"/>
        </w:tabs>
        <w:spacing w:line="98" w:lineRule="exact"/>
        <w:ind w:left="154" w:right="0"/>
        <w:jc w:val="left"/>
      </w:pP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0"/>
          <w:w w:val="100"/>
        </w:rPr>
        <w:t>I04210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13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0"/>
          <w:w w:val="100"/>
        </w:rPr>
        <w:t>un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18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500"/>
          <w:cols w:num="4" w:equalWidth="0">
            <w:col w:w="6485" w:space="164"/>
            <w:col w:w="2576" w:space="380"/>
            <w:col w:w="1481" w:space="351"/>
            <w:col w:w="11596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7"/>
        </w:numPr>
        <w:tabs>
          <w:tab w:pos="543" w:val="left" w:leader="none"/>
          <w:tab w:pos="1479" w:val="left" w:leader="none"/>
          <w:tab w:pos="2377" w:val="left" w:leader="none"/>
          <w:tab w:pos="4822" w:val="left" w:leader="none"/>
          <w:tab w:pos="6080" w:val="left" w:leader="none"/>
        </w:tabs>
        <w:ind w:left="543" w:right="0" w:hanging="416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04352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03103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4"/>
          <w:szCs w:val="14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4"/>
          <w:szCs w:val="1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4"/>
          <w:szCs w:val="14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ase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Jet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M402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4"/>
          <w:szCs w:val="14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4"/>
          <w:szCs w:val="14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PH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52518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7"/>
        </w:numPr>
        <w:tabs>
          <w:tab w:pos="545" w:val="left" w:leader="none"/>
          <w:tab w:pos="1479" w:val="left" w:leader="none"/>
          <w:tab w:pos="2377" w:val="left" w:leader="none"/>
          <w:tab w:pos="4832" w:val="left" w:leader="none"/>
          <w:tab w:pos="6080" w:val="left" w:leader="none"/>
        </w:tabs>
        <w:ind w:left="545" w:right="0" w:hanging="418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04353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03104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4"/>
          <w:szCs w:val="14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4"/>
          <w:szCs w:val="1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4"/>
          <w:szCs w:val="14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ase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Jet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M402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4"/>
          <w:szCs w:val="14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4"/>
          <w:szCs w:val="14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PH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49758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left="128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82" w:val="left" w:leader="none"/>
          <w:tab w:pos="2419" w:val="left" w:leader="none"/>
        </w:tabs>
        <w:spacing w:before="1"/>
        <w:ind w:left="320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28" w:right="0"/>
        <w:jc w:val="left"/>
      </w:pP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82" w:val="left" w:leader="none"/>
          <w:tab w:pos="2419" w:val="left" w:leader="none"/>
        </w:tabs>
        <w:spacing w:line="137" w:lineRule="exact"/>
        <w:ind w:left="320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78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91" w:val="left" w:leader="none"/>
        </w:tabs>
        <w:spacing w:before="1"/>
        <w:ind w:left="238" w:right="0"/>
        <w:jc w:val="left"/>
      </w:pP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78" w:right="0"/>
        <w:jc w:val="left"/>
      </w:pP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91" w:val="left" w:leader="none"/>
        </w:tabs>
        <w:spacing w:line="137" w:lineRule="exact"/>
        <w:ind w:left="128" w:right="0"/>
        <w:jc w:val="left"/>
      </w:pP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/QS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242" w:lineRule="auto" w:before="85"/>
        <w:ind w:left="130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136" w:lineRule="exact"/>
        <w:ind w:left="130" w:right="0" w:hanging="3"/>
        <w:jc w:val="left"/>
      </w:pP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48" w:val="left" w:leader="none"/>
          <w:tab w:pos="1728" w:val="left" w:leader="none"/>
          <w:tab w:pos="2648" w:val="left" w:leader="none"/>
          <w:tab w:pos="3572" w:val="left" w:leader="none"/>
          <w:tab w:pos="4491" w:val="left" w:leader="none"/>
          <w:tab w:pos="5485" w:val="left" w:leader="none"/>
          <w:tab w:pos="6406" w:val="left" w:leader="none"/>
          <w:tab w:pos="7256" w:val="left" w:leader="none"/>
          <w:tab w:pos="8044" w:val="left" w:leader="none"/>
        </w:tabs>
        <w:spacing w:line="182" w:lineRule="exact" w:before="81"/>
        <w:ind w:left="128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06" w:val="left" w:leader="none"/>
        </w:tabs>
        <w:spacing w:line="98" w:lineRule="exact"/>
        <w:ind w:left="245" w:right="0"/>
        <w:jc w:val="left"/>
      </w:pPr>
      <w:r>
        <w:rPr>
          <w:b w:val="0"/>
          <w:bCs w:val="0"/>
          <w:spacing w:val="0"/>
          <w:w w:val="100"/>
        </w:rPr>
        <w:t>18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948" w:val="left" w:leader="none"/>
          <w:tab w:pos="1728" w:val="left" w:leader="none"/>
          <w:tab w:pos="2648" w:val="left" w:leader="none"/>
          <w:tab w:pos="3572" w:val="left" w:leader="none"/>
          <w:tab w:pos="4491" w:val="left" w:leader="none"/>
          <w:tab w:pos="5485" w:val="left" w:leader="none"/>
          <w:tab w:pos="6406" w:val="left" w:leader="none"/>
          <w:tab w:pos="7256" w:val="left" w:leader="none"/>
          <w:tab w:pos="8044" w:val="left" w:leader="none"/>
        </w:tabs>
        <w:spacing w:line="182" w:lineRule="exact"/>
        <w:ind w:left="128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06" w:val="left" w:leader="none"/>
        </w:tabs>
        <w:spacing w:line="98" w:lineRule="exact"/>
        <w:ind w:left="245" w:right="0"/>
        <w:jc w:val="left"/>
      </w:pPr>
      <w:r>
        <w:rPr>
          <w:b w:val="0"/>
          <w:bCs w:val="0"/>
          <w:spacing w:val="0"/>
          <w:w w:val="100"/>
        </w:rPr>
        <w:t>18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8" w:lineRule="exact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6254" w:space="395"/>
            <w:col w:w="2576" w:space="330"/>
            <w:col w:w="1531" w:space="355"/>
            <w:col w:w="665" w:space="278"/>
            <w:col w:w="10649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822" w:val="left" w:leader="none"/>
          <w:tab w:pos="6080" w:val="left" w:leader="none"/>
        </w:tabs>
        <w:ind w:left="128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188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04354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03105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4"/>
          <w:szCs w:val="14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4"/>
          <w:szCs w:val="1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4"/>
          <w:szCs w:val="14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ase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Jet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M402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4"/>
          <w:szCs w:val="14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4"/>
          <w:szCs w:val="14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PH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24483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left="128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82" w:val="left" w:leader="none"/>
          <w:tab w:pos="2419" w:val="left" w:leader="none"/>
        </w:tabs>
        <w:spacing w:line="137" w:lineRule="exact"/>
        <w:ind w:left="320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128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141" w:val="left" w:leader="none"/>
        </w:tabs>
        <w:spacing w:line="137" w:lineRule="exact"/>
        <w:ind w:left="144" w:right="0"/>
        <w:jc w:val="left"/>
      </w:pPr>
      <w:r>
        <w:rPr>
          <w:b w:val="0"/>
          <w:bCs w:val="0"/>
          <w:spacing w:val="0"/>
          <w:w w:val="100"/>
        </w:rPr>
        <w:t>(D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30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48" w:val="left" w:leader="none"/>
          <w:tab w:pos="1728" w:val="left" w:leader="none"/>
          <w:tab w:pos="2648" w:val="left" w:leader="none"/>
          <w:tab w:pos="3572" w:val="left" w:leader="none"/>
          <w:tab w:pos="4491" w:val="left" w:leader="none"/>
          <w:tab w:pos="5485" w:val="left" w:leader="none"/>
          <w:tab w:pos="6406" w:val="left" w:leader="none"/>
          <w:tab w:pos="7256" w:val="left" w:leader="none"/>
          <w:tab w:pos="8044" w:val="left" w:leader="none"/>
        </w:tabs>
        <w:spacing w:line="181" w:lineRule="exact" w:before="81"/>
        <w:ind w:left="128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06" w:val="left" w:leader="none"/>
        </w:tabs>
        <w:spacing w:line="97" w:lineRule="exact"/>
        <w:ind w:left="245" w:right="0"/>
        <w:jc w:val="left"/>
      </w:pPr>
      <w:r>
        <w:rPr>
          <w:b w:val="0"/>
          <w:bCs w:val="0"/>
          <w:spacing w:val="0"/>
          <w:w w:val="100"/>
        </w:rPr>
        <w:t>18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7" w:lineRule="exact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6254" w:space="395"/>
            <w:col w:w="2576" w:space="380"/>
            <w:col w:w="1481" w:space="355"/>
            <w:col w:w="665" w:space="278"/>
            <w:col w:w="10649"/>
          </w:cols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type w:val="continuous"/>
          <w:pgSz w:w="23813" w:h="16840" w:orient="landscape"/>
          <w:pgMar w:top="1400" w:bottom="580" w:left="280" w:right="500"/>
        </w:sectPr>
      </w:pP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545" w:val="left" w:leader="none"/>
          <w:tab w:pos="1479" w:val="left" w:leader="none"/>
          <w:tab w:pos="2377" w:val="left" w:leader="none"/>
          <w:tab w:pos="4858" w:val="left" w:leader="none"/>
          <w:tab w:pos="6080" w:val="left" w:leader="none"/>
        </w:tabs>
        <w:ind w:left="128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189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WO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04355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03106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4"/>
          <w:szCs w:val="14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4"/>
          <w:szCs w:val="1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4"/>
          <w:szCs w:val="14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14"/>
          <w:szCs w:val="14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ase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Jet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4"/>
          <w:szCs w:val="14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4"/>
          <w:szCs w:val="14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00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4"/>
          <w:szCs w:val="14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4"/>
          <w:szCs w:val="14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4"/>
          <w:szCs w:val="14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12"/>
          <w:szCs w:val="1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12"/>
          <w:szCs w:val="1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12"/>
          <w:szCs w:val="12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>01942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12"/>
          <w:szCs w:val="12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2"/>
          <w:szCs w:val="12"/>
        </w:rPr>
      </w:r>
    </w:p>
    <w:p>
      <w:pPr>
        <w:pStyle w:val="BodyText"/>
        <w:spacing w:before="85"/>
        <w:ind w:left="128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</w:p>
    <w:p>
      <w:pPr>
        <w:pStyle w:val="BodyText"/>
        <w:tabs>
          <w:tab w:pos="1282" w:val="left" w:leader="none"/>
          <w:tab w:pos="2419" w:val="left" w:leader="none"/>
        </w:tabs>
        <w:spacing w:line="137" w:lineRule="exact"/>
        <w:ind w:left="320" w:right="0"/>
        <w:jc w:val="left"/>
      </w:pP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2"/>
          <w:w w:val="100"/>
        </w:rPr>
        <w:t>g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</w:p>
    <w:p>
      <w:pPr>
        <w:pStyle w:val="BodyText"/>
        <w:spacing w:before="85"/>
        <w:ind w:left="207" w:right="0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du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5"/>
          <w:w w:val="100"/>
        </w:rPr>
        <w:t>i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tabs>
          <w:tab w:pos="1220" w:val="left" w:leader="none"/>
        </w:tabs>
        <w:spacing w:line="137" w:lineRule="exact"/>
        <w:ind w:left="128" w:right="0"/>
        <w:jc w:val="left"/>
      </w:pPr>
      <w:r>
        <w:rPr>
          <w:b w:val="0"/>
          <w:bCs w:val="0"/>
          <w:spacing w:val="0"/>
          <w:w w:val="100"/>
        </w:rPr>
        <w:t>(Pu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</w:p>
    <w:p>
      <w:pPr>
        <w:pStyle w:val="BodyText"/>
        <w:spacing w:line="136" w:lineRule="exact" w:before="88"/>
        <w:ind w:left="130" w:right="0" w:hanging="3"/>
        <w:jc w:val="lef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K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00035</w:t>
      </w:r>
    </w:p>
    <w:p>
      <w:pPr>
        <w:tabs>
          <w:tab w:pos="948" w:val="left" w:leader="none"/>
          <w:tab w:pos="1728" w:val="left" w:leader="none"/>
          <w:tab w:pos="2648" w:val="left" w:leader="none"/>
          <w:tab w:pos="3572" w:val="left" w:leader="none"/>
          <w:tab w:pos="4491" w:val="left" w:leader="none"/>
          <w:tab w:pos="5485" w:val="left" w:leader="none"/>
          <w:tab w:pos="6406" w:val="left" w:leader="none"/>
          <w:tab w:pos="7256" w:val="left" w:leader="none"/>
          <w:tab w:pos="8044" w:val="left" w:leader="none"/>
        </w:tabs>
        <w:spacing w:line="181" w:lineRule="exact" w:before="81"/>
        <w:ind w:left="128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0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15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5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position w:val="5"/>
          <w:sz w:val="12"/>
          <w:szCs w:val="1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>ug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5"/>
          <w:sz w:val="12"/>
          <w:szCs w:val="12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>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position w:val="0"/>
          <w:sz w:val="18"/>
          <w:szCs w:val="18"/>
        </w:rPr>
        <w:t>NA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tabs>
          <w:tab w:pos="8706" w:val="left" w:leader="none"/>
        </w:tabs>
        <w:spacing w:line="97" w:lineRule="exact"/>
        <w:ind w:left="245" w:right="0"/>
        <w:jc w:val="left"/>
      </w:pPr>
      <w:r>
        <w:rPr>
          <w:b w:val="0"/>
          <w:bCs w:val="0"/>
          <w:spacing w:val="0"/>
          <w:w w:val="100"/>
        </w:rPr>
        <w:t>18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NA</w:t>
      </w:r>
      <w:r>
        <w:rPr>
          <w:b w:val="0"/>
          <w:bCs w:val="0"/>
          <w:spacing w:val="0"/>
          <w:w w:val="100"/>
        </w:rPr>
      </w:r>
    </w:p>
    <w:p>
      <w:pPr>
        <w:spacing w:after="0" w:line="97" w:lineRule="exact"/>
        <w:jc w:val="left"/>
        <w:sectPr>
          <w:type w:val="continuous"/>
          <w:pgSz w:w="23813" w:h="16840" w:orient="landscape"/>
          <w:pgMar w:top="1400" w:bottom="580" w:left="280" w:right="500"/>
          <w:cols w:num="5" w:equalWidth="0">
            <w:col w:w="6254" w:space="395"/>
            <w:col w:w="2576" w:space="301"/>
            <w:col w:w="1560" w:space="355"/>
            <w:col w:w="665" w:space="278"/>
            <w:col w:w="10649"/>
          </w:cols>
        </w:sectPr>
      </w:pPr>
    </w:p>
    <w:p>
      <w:pPr>
        <w:spacing w:line="220" w:lineRule="exact" w:before="3"/>
        <w:rPr>
          <w:sz w:val="22"/>
          <w:szCs w:val="22"/>
        </w:rPr>
      </w:pPr>
      <w:r>
        <w:rPr/>
        <w:pict>
          <v:group style="position:absolute;margin-left:13.62998pt;margin-top:91.389984pt;width:1162.300020pt;height:515.4500pt;mso-position-horizontal-relative:page;mso-position-vertical-relative:page;z-index:-5906" coordorigin="273,1828" coordsize="23246,10309">
            <v:group style="position:absolute;left:278;top:1834;width:23234;height:2" coordorigin="278,1834" coordsize="23234,2">
              <v:shape style="position:absolute;left:278;top:1834;width:23234;height:2" coordorigin="278,1834" coordsize="23234,0" path="m278,1834l23513,1834e" filled="f" stroked="t" strokeweight=".580pt" strokecolor="#000000">
                <v:path arrowok="t"/>
              </v:shape>
            </v:group>
            <v:group style="position:absolute;left:283;top:1838;width:2;height:10288" coordorigin="283,1838" coordsize="2,10288">
              <v:shape style="position:absolute;left:283;top:1838;width:2;height:10288" coordorigin="283,1838" coordsize="0,10288" path="m283,1838l283,12126e" filled="f" stroked="t" strokeweight=".580pt" strokecolor="#000000">
                <v:path arrowok="t"/>
              </v:shape>
            </v:group>
            <v:group style="position:absolute;left:718;top:1838;width:2;height:10288" coordorigin="718,1838" coordsize="2,10288">
              <v:shape style="position:absolute;left:718;top:1838;width:2;height:10288" coordorigin="718,1838" coordsize="0,10288" path="m718,1838l718,12126e" filled="f" stroked="t" strokeweight=".580pt" strokecolor="#000000">
                <v:path arrowok="t"/>
              </v:shape>
            </v:group>
            <v:group style="position:absolute;left:1558;top:1838;width:2;height:10288" coordorigin="1558,1838" coordsize="2,10288">
              <v:shape style="position:absolute;left:1558;top:1838;width:2;height:10288" coordorigin="1558,1838" coordsize="0,10288" path="m1558,1838l1558,12126e" filled="f" stroked="t" strokeweight=".580pt" strokecolor="#000000">
                <v:path arrowok="t"/>
              </v:shape>
            </v:group>
            <v:group style="position:absolute;left:2552;top:1838;width:2;height:10288" coordorigin="2552,1838" coordsize="2,10288">
              <v:shape style="position:absolute;left:2552;top:1838;width:2;height:10288" coordorigin="2552,1838" coordsize="0,10288" path="m2552,1838l2552,12126e" filled="f" stroked="t" strokeweight=".580pt" strokecolor="#000000">
                <v:path arrowok="t"/>
              </v:shape>
            </v:group>
            <v:group style="position:absolute;left:4961;top:1838;width:2;height:10288" coordorigin="4961,1838" coordsize="2,10288">
              <v:shape style="position:absolute;left:4961;top:1838;width:2;height:10288" coordorigin="4961,1838" coordsize="0,10288" path="m4961,1838l4961,12126e" filled="f" stroked="t" strokeweight=".580pt" strokecolor="#000000">
                <v:path arrowok="t"/>
              </v:shape>
            </v:group>
            <v:group style="position:absolute;left:5952;top:1838;width:2;height:10288" coordorigin="5952,1838" coordsize="2,10288">
              <v:shape style="position:absolute;left:5952;top:1838;width:2;height:10288" coordorigin="5952,1838" coordsize="0,10288" path="m5952,1838l5952,12126e" filled="f" stroked="t" strokeweight=".58001pt" strokecolor="#000000">
                <v:path arrowok="t"/>
              </v:shape>
            </v:group>
            <v:group style="position:absolute;left:6947;top:1838;width:2;height:10288" coordorigin="6947,1838" coordsize="2,10288">
              <v:shape style="position:absolute;left:6947;top:1838;width:2;height:10288" coordorigin="6947,1838" coordsize="0,10288" path="m6947,1838l6947,12126e" filled="f" stroked="t" strokeweight=".579980pt" strokecolor="#000000">
                <v:path arrowok="t"/>
              </v:shape>
            </v:group>
            <v:group style="position:absolute;left:7938;top:1838;width:2;height:10288" coordorigin="7938,1838" coordsize="2,10288">
              <v:shape style="position:absolute;left:7938;top:1838;width:2;height:10288" coordorigin="7938,1838" coordsize="0,10288" path="m7938,1838l7938,12126e" filled="f" stroked="t" strokeweight=".579980pt" strokecolor="#000000">
                <v:path arrowok="t"/>
              </v:shape>
            </v:group>
            <v:group style="position:absolute;left:9073;top:1838;width:2;height:10288" coordorigin="9073,1838" coordsize="2,10288">
              <v:shape style="position:absolute;left:9073;top:1838;width:2;height:10288" coordorigin="9073,1838" coordsize="0,10288" path="m9073,1838l9073,12126e" filled="f" stroked="t" strokeweight=".58001pt" strokecolor="#000000">
                <v:path arrowok="t"/>
              </v:shape>
            </v:group>
            <v:group style="position:absolute;left:9781;top:1838;width:2;height:10288" coordorigin="9781,1838" coordsize="2,10288">
              <v:shape style="position:absolute;left:9781;top:1838;width:2;height:10288" coordorigin="9781,1838" coordsize="0,10288" path="m9781,1838l9781,12126e" filled="f" stroked="t" strokeweight=".579980pt" strokecolor="#000000">
                <v:path arrowok="t"/>
              </v:shape>
            </v:group>
            <v:group style="position:absolute;left:10775;top:1838;width:2;height:10288" coordorigin="10775,1838" coordsize="2,10288">
              <v:shape style="position:absolute;left:10775;top:1838;width:2;height:10288" coordorigin="10775,1838" coordsize="0,10288" path="m10775,1838l10775,12126e" filled="f" stroked="t" strokeweight=".58004pt" strokecolor="#000000">
                <v:path arrowok="t"/>
              </v:shape>
            </v:group>
            <v:group style="position:absolute;left:11625;top:1838;width:2;height:10288" coordorigin="11625,1838" coordsize="2,10288">
              <v:shape style="position:absolute;left:11625;top:1838;width:2;height:10288" coordorigin="11625,1838" coordsize="0,10288" path="m11625,1838l11625,12126e" filled="f" stroked="t" strokeweight=".579980pt" strokecolor="#000000">
                <v:path arrowok="t"/>
              </v:shape>
            </v:group>
            <v:group style="position:absolute;left:12618;top:1838;width:2;height:10288" coordorigin="12618,1838" coordsize="2,10288">
              <v:shape style="position:absolute;left:12618;top:1838;width:2;height:10288" coordorigin="12618,1838" coordsize="0,10288" path="m12618,1838l12618,12126e" filled="f" stroked="t" strokeweight=".579980pt" strokecolor="#000000">
                <v:path arrowok="t"/>
              </v:shape>
            </v:group>
            <v:group style="position:absolute;left:13326;top:1838;width:2;height:10288" coordorigin="13326,1838" coordsize="2,10288">
              <v:shape style="position:absolute;left:13326;top:1838;width:2;height:10288" coordorigin="13326,1838" coordsize="0,10288" path="m13326,1838l13326,12126e" filled="f" stroked="t" strokeweight=".579980pt" strokecolor="#000000">
                <v:path arrowok="t"/>
              </v:shape>
            </v:group>
            <v:group style="position:absolute;left:21264;top:1838;width:2;height:10288" coordorigin="21264,1838" coordsize="2,10288">
              <v:shape style="position:absolute;left:21264;top:1838;width:2;height:10288" coordorigin="21264,1838" coordsize="0,10288" path="m21264,1838l21264,12126e" filled="f" stroked="t" strokeweight=".580100pt" strokecolor="#000000">
                <v:path arrowok="t"/>
              </v:shape>
            </v:group>
            <v:group style="position:absolute;left:23508;top:1838;width:2;height:10288" coordorigin="23508,1838" coordsize="2,10288">
              <v:shape style="position:absolute;left:23508;top:1838;width:2;height:10288" coordorigin="23508,1838" coordsize="0,10288" path="m23508,1838l23508,12126e" filled="f" stroked="t" strokeweight=".579980pt" strokecolor="#000000">
                <v:path arrowok="t"/>
              </v:shape>
            </v:group>
            <v:group style="position:absolute;left:13321;top:2103;width:7947;height:2" coordorigin="13321,2103" coordsize="7947,2">
              <v:shape style="position:absolute;left:13321;top:2103;width:7947;height:2" coordorigin="13321,2103" coordsize="7947,0" path="m13321,2103l21269,2103e" filled="f" stroked="t" strokeweight=".580pt" strokecolor="#000000">
                <v:path arrowok="t"/>
              </v:shape>
            </v:group>
            <v:group style="position:absolute;left:14034;top:2108;width:2;height:10019" coordorigin="14034,2108" coordsize="2,10019">
              <v:shape style="position:absolute;left:14034;top:2108;width:2;height:10019" coordorigin="14034,2108" coordsize="0,10019" path="m14034,2108l14034,12126e" filled="f" stroked="t" strokeweight=".58004pt" strokecolor="#000000">
                <v:path arrowok="t"/>
              </v:shape>
            </v:group>
            <v:group style="position:absolute;left:14886;top:2108;width:2;height:10019" coordorigin="14886,2108" coordsize="2,10019">
              <v:shape style="position:absolute;left:14886;top:2108;width:2;height:10019" coordorigin="14886,2108" coordsize="0,10019" path="m14886,2108l14886,12126e" filled="f" stroked="t" strokeweight=".579980pt" strokecolor="#000000">
                <v:path arrowok="t"/>
              </v:shape>
            </v:group>
            <v:group style="position:absolute;left:15878;top:2108;width:2;height:10019" coordorigin="15878,2108" coordsize="2,10019">
              <v:shape style="position:absolute;left:15878;top:2108;width:2;height:10019" coordorigin="15878,2108" coordsize="0,10019" path="m15878,2108l15878,12126e" filled="f" stroked="t" strokeweight=".579980pt" strokecolor="#000000">
                <v:path arrowok="t"/>
              </v:shape>
            </v:group>
            <v:group style="position:absolute;left:16728;top:2108;width:2;height:10019" coordorigin="16728,2108" coordsize="2,10019">
              <v:shape style="position:absolute;left:16728;top:2108;width:2;height:10019" coordorigin="16728,2108" coordsize="0,10019" path="m16728,2108l16728,12126e" filled="f" stroked="t" strokeweight=".58004pt" strokecolor="#000000">
                <v:path arrowok="t"/>
              </v:shape>
            </v:group>
            <v:group style="position:absolute;left:17721;top:2108;width:2;height:10019" coordorigin="17721,2108" coordsize="2,10019">
              <v:shape style="position:absolute;left:17721;top:2108;width:2;height:10019" coordorigin="17721,2108" coordsize="0,10019" path="m17721,2108l17721,12126e" filled="f" stroked="t" strokeweight=".58004pt" strokecolor="#000000">
                <v:path arrowok="t"/>
              </v:shape>
            </v:group>
            <v:group style="position:absolute;left:18712;top:2108;width:2;height:10019" coordorigin="18712,2108" coordsize="2,10019">
              <v:shape style="position:absolute;left:18712;top:2108;width:2;height:10019" coordorigin="18712,2108" coordsize="0,10019" path="m18712,2108l18712,12126e" filled="f" stroked="t" strokeweight=".579980pt" strokecolor="#000000">
                <v:path arrowok="t"/>
              </v:shape>
            </v:group>
            <v:group style="position:absolute;left:19564;top:2108;width:2;height:10019" coordorigin="19564,2108" coordsize="2,10019">
              <v:shape style="position:absolute;left:19564;top:2108;width:2;height:10019" coordorigin="19564,2108" coordsize="0,10019" path="m19564,2108l19564,12126e" filled="f" stroked="t" strokeweight=".579980pt" strokecolor="#000000">
                <v:path arrowok="t"/>
              </v:shape>
            </v:group>
            <v:group style="position:absolute;left:20414;top:2108;width:2;height:10019" coordorigin="20414,2108" coordsize="2,10019">
              <v:shape style="position:absolute;left:20414;top:2108;width:2;height:10019" coordorigin="20414,2108" coordsize="0,10019" path="m20414,2108l20414,12126e" filled="f" stroked="t" strokeweight=".58004pt" strokecolor="#000000">
                <v:path arrowok="t"/>
              </v:shape>
            </v:group>
            <v:group style="position:absolute;left:13321;top:2508;width:7098;height:2" coordorigin="13321,2508" coordsize="7098,2">
              <v:shape style="position:absolute;left:13321;top:2508;width:7098;height:2" coordorigin="13321,2508" coordsize="7098,0" path="m13321,2508l20419,2508e" filled="f" stroked="t" strokeweight=".580pt" strokecolor="#000000">
                <v:path arrowok="t"/>
              </v:shape>
            </v:group>
            <v:group style="position:absolute;left:278;top:2820;width:23234;height:2" coordorigin="278,2820" coordsize="23234,2">
              <v:shape style="position:absolute;left:278;top:2820;width:23234;height:2" coordorigin="278,2820" coordsize="23234,0" path="m278,2820l23513,2820e" filled="f" stroked="t" strokeweight=".58001pt" strokecolor="#000000">
                <v:path arrowok="t"/>
              </v:shape>
            </v:group>
            <v:group style="position:absolute;left:278;top:3310;width:23234;height:2" coordorigin="278,3310" coordsize="23234,2">
              <v:shape style="position:absolute;left:278;top:3310;width:23234;height:2" coordorigin="278,3310" coordsize="23234,0" path="m278,3310l23513,3310e" filled="f" stroked="t" strokeweight=".580pt" strokecolor="#000000">
                <v:path arrowok="t"/>
              </v:shape>
            </v:group>
            <v:group style="position:absolute;left:278;top:3800;width:23234;height:2" coordorigin="278,3800" coordsize="23234,2">
              <v:shape style="position:absolute;left:278;top:3800;width:23234;height:2" coordorigin="278,3800" coordsize="23234,0" path="m278,3800l23513,3800e" filled="f" stroked="t" strokeweight=".580pt" strokecolor="#000000">
                <v:path arrowok="t"/>
              </v:shape>
            </v:group>
            <v:group style="position:absolute;left:278;top:4289;width:23234;height:2" coordorigin="278,4289" coordsize="23234,2">
              <v:shape style="position:absolute;left:278;top:4289;width:23234;height:2" coordorigin="278,4289" coordsize="23234,0" path="m278,4289l23513,4289e" filled="f" stroked="t" strokeweight=".580pt" strokecolor="#000000">
                <v:path arrowok="t"/>
              </v:shape>
            </v:group>
            <v:group style="position:absolute;left:278;top:4781;width:23234;height:2" coordorigin="278,4781" coordsize="23234,2">
              <v:shape style="position:absolute;left:278;top:4781;width:23234;height:2" coordorigin="278,4781" coordsize="23234,0" path="m278,4781l23513,4781e" filled="f" stroked="t" strokeweight=".580pt" strokecolor="#000000">
                <v:path arrowok="t"/>
              </v:shape>
            </v:group>
            <v:group style="position:absolute;left:278;top:5271;width:23234;height:2" coordorigin="278,5271" coordsize="23234,2">
              <v:shape style="position:absolute;left:278;top:5271;width:23234;height:2" coordorigin="278,5271" coordsize="23234,0" path="m278,5271l23513,5271e" filled="f" stroked="t" strokeweight=".579980pt" strokecolor="#000000">
                <v:path arrowok="t"/>
              </v:shape>
            </v:group>
            <v:group style="position:absolute;left:278;top:5761;width:23234;height:2" coordorigin="278,5761" coordsize="23234,2">
              <v:shape style="position:absolute;left:278;top:5761;width:23234;height:2" coordorigin="278,5761" coordsize="23234,0" path="m278,5761l23513,5761e" filled="f" stroked="t" strokeweight=".579980pt" strokecolor="#000000">
                <v:path arrowok="t"/>
              </v:shape>
            </v:group>
            <v:group style="position:absolute;left:278;top:6251;width:23234;height:2" coordorigin="278,6251" coordsize="23234,2">
              <v:shape style="position:absolute;left:278;top:6251;width:23234;height:2" coordorigin="278,6251" coordsize="23234,0" path="m278,6251l23513,6251e" filled="f" stroked="t" strokeweight=".58001pt" strokecolor="#000000">
                <v:path arrowok="t"/>
              </v:shape>
            </v:group>
            <v:group style="position:absolute;left:278;top:6740;width:23234;height:2" coordorigin="278,6740" coordsize="23234,2">
              <v:shape style="position:absolute;left:278;top:6740;width:23234;height:2" coordorigin="278,6740" coordsize="23234,0" path="m278,6740l23513,6740e" filled="f" stroked="t" strokeweight=".58001pt" strokecolor="#000000">
                <v:path arrowok="t"/>
              </v:shape>
            </v:group>
            <v:group style="position:absolute;left:278;top:7230;width:23234;height:2" coordorigin="278,7230" coordsize="23234,2">
              <v:shape style="position:absolute;left:278;top:7230;width:23234;height:2" coordorigin="278,7230" coordsize="23234,0" path="m278,7230l23513,7230e" filled="f" stroked="t" strokeweight=".579980pt" strokecolor="#000000">
                <v:path arrowok="t"/>
              </v:shape>
            </v:group>
            <v:group style="position:absolute;left:278;top:7722;width:23234;height:2" coordorigin="278,7722" coordsize="23234,2">
              <v:shape style="position:absolute;left:278;top:7722;width:23234;height:2" coordorigin="278,7722" coordsize="23234,0" path="m278,7722l23513,7722e" filled="f" stroked="t" strokeweight=".58001pt" strokecolor="#000000">
                <v:path arrowok="t"/>
              </v:shape>
            </v:group>
            <v:group style="position:absolute;left:278;top:8211;width:23234;height:2" coordorigin="278,8211" coordsize="23234,2">
              <v:shape style="position:absolute;left:278;top:8211;width:23234;height:2" coordorigin="278,8211" coordsize="23234,0" path="m278,8211l23513,8211e" filled="f" stroked="t" strokeweight=".58001pt" strokecolor="#000000">
                <v:path arrowok="t"/>
              </v:shape>
            </v:group>
            <v:group style="position:absolute;left:278;top:8701;width:23234;height:2" coordorigin="278,8701" coordsize="23234,2">
              <v:shape style="position:absolute;left:278;top:8701;width:23234;height:2" coordorigin="278,8701" coordsize="23234,0" path="m278,8701l23513,8701e" filled="f" stroked="t" strokeweight=".579980pt" strokecolor="#000000">
                <v:path arrowok="t"/>
              </v:shape>
            </v:group>
            <v:group style="position:absolute;left:278;top:9191;width:23234;height:2" coordorigin="278,9191" coordsize="23234,2">
              <v:shape style="position:absolute;left:278;top:9191;width:23234;height:2" coordorigin="278,9191" coordsize="23234,0" path="m278,9191l23513,9191e" filled="f" stroked="t" strokeweight=".58001pt" strokecolor="#000000">
                <v:path arrowok="t"/>
              </v:shape>
            </v:group>
            <v:group style="position:absolute;left:278;top:9681;width:23234;height:2" coordorigin="278,9681" coordsize="23234,2">
              <v:shape style="position:absolute;left:278;top:9681;width:23234;height:2" coordorigin="278,9681" coordsize="23234,0" path="m278,9681l23513,9681e" filled="f" stroked="t" strokeweight=".58001pt" strokecolor="#000000">
                <v:path arrowok="t"/>
              </v:shape>
            </v:group>
            <v:group style="position:absolute;left:278;top:10170;width:23234;height:2" coordorigin="278,10170" coordsize="23234,2">
              <v:shape style="position:absolute;left:278;top:10170;width:23234;height:2" coordorigin="278,10170" coordsize="23234,0" path="m278,10170l23513,10170e" filled="f" stroked="t" strokeweight=".58001pt" strokecolor="#000000">
                <v:path arrowok="t"/>
              </v:shape>
            </v:group>
            <v:group style="position:absolute;left:278;top:10662;width:23234;height:2" coordorigin="278,10662" coordsize="23234,2">
              <v:shape style="position:absolute;left:278;top:10662;width:23234;height:2" coordorigin="278,10662" coordsize="23234,0" path="m278,10662l23513,10662e" filled="f" stroked="t" strokeweight=".579980pt" strokecolor="#000000">
                <v:path arrowok="t"/>
              </v:shape>
            </v:group>
            <v:group style="position:absolute;left:278;top:11152;width:23234;height:2" coordorigin="278,11152" coordsize="23234,2">
              <v:shape style="position:absolute;left:278;top:11152;width:23234;height:2" coordorigin="278,11152" coordsize="23234,0" path="m278,11152l23513,11152e" filled="f" stroked="t" strokeweight=".58004pt" strokecolor="#000000">
                <v:path arrowok="t"/>
              </v:shape>
            </v:group>
            <v:group style="position:absolute;left:278;top:11641;width:23234;height:2" coordorigin="278,11641" coordsize="23234,2">
              <v:shape style="position:absolute;left:278;top:11641;width:23234;height:2" coordorigin="278,11641" coordsize="23234,0" path="m278,11641l23513,11641e" filled="f" stroked="t" strokeweight=".579980pt" strokecolor="#000000">
                <v:path arrowok="t"/>
              </v:shape>
            </v:group>
            <v:group style="position:absolute;left:278;top:12131;width:23234;height:2" coordorigin="278,12131" coordsize="23234,2">
              <v:shape style="position:absolute;left:278;top:12131;width:23234;height:2" coordorigin="278,12131" coordsize="23234,0" path="m278,12131l23513,12131e" filled="f" stroked="t" strokeweight=".579980pt" strokecolor="#000000">
                <v:path arrowok="t"/>
              </v:shape>
            </v:group>
            <w10:wrap type="none"/>
          </v:group>
        </w:pict>
      </w:r>
      <w:r>
        <w:rPr>
          <w:sz w:val="22"/>
          <w:szCs w:val="22"/>
        </w:rPr>
      </w:r>
    </w:p>
    <w:p>
      <w:pPr>
        <w:spacing w:before="80"/>
        <w:ind w:left="3058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16"/>
          <w:szCs w:val="16"/>
        </w:rPr>
        <w:t>E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6"/>
          <w:szCs w:val="16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16"/>
          <w:szCs w:val="16"/>
        </w:rPr>
        <w:t>o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6"/>
          <w:szCs w:val="16"/>
        </w:rPr>
        <w:t>f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16"/>
          <w:szCs w:val="16"/>
        </w:rPr>
        <w:t>D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16"/>
          <w:szCs w:val="16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16"/>
          <w:szCs w:val="16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6"/>
          <w:szCs w:val="16"/>
        </w:rPr>
      </w:r>
    </w:p>
    <w:sectPr>
      <w:type w:val="continuous"/>
      <w:pgSz w:w="23813" w:h="16840" w:orient="landscape"/>
      <w:pgMar w:top="1400" w:bottom="580" w:left="280" w:right="5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84.080002pt;margin-top:811.10791pt;width:3.998pt;height:8pt;mso-position-horizontal-relative:page;mso-position-vertical-relative:page;z-index:-5920" type="#_x0000_t202" filled="f" stroked="f">
          <v:textbox inset="0,0,0,0">
            <w:txbxContent>
              <w:p>
                <w:pPr>
                  <w:pStyle w:val="BodyText"/>
                  <w:spacing w:before="4"/>
                  <w:ind w:left="20" w:right="0"/>
                  <w:jc w:val="left"/>
                </w:pPr>
                <w:r>
                  <w:rPr>
                    <w:b w:val="0"/>
                    <w:bCs w:val="0"/>
                    <w:spacing w:val="0"/>
                    <w:w w:val="100"/>
                  </w:rPr>
                  <w:t>[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79.650002pt;margin-top:13.599983pt;width:79.25pt;height:41.6pt;mso-position-horizontal-relative:page;mso-position-vertical-relative:page;z-index:-5922" type="#_x0000_t75">
          <v:imagedata r:id="rId1" o:title=""/>
        </v:shap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4.080002pt;margin-top:60.517918pt;width:150.625001pt;height:11pt;mso-position-horizontal-relative:page;mso-position-vertical-relative:page;z-index:-5921" type="#_x0000_t202" filled="f" stroked="f">
          <v:textbox inset="0,0,0,0">
            <w:txbxContent>
              <w:p>
                <w:pPr>
                  <w:spacing w:line="204" w:lineRule="exact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2"/>
                    <w:w w:val="100"/>
                    <w:sz w:val="18"/>
                    <w:szCs w:val="18"/>
                  </w:rPr>
                  <w:t>M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1"/>
                    <w:w w:val="100"/>
                    <w:sz w:val="18"/>
                    <w:szCs w:val="18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0"/>
                    <w:w w:val="100"/>
                    <w:sz w:val="18"/>
                    <w:szCs w:val="18"/>
                  </w:rPr>
                  <w:t>NTH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1"/>
                    <w:w w:val="100"/>
                    <w:sz w:val="18"/>
                    <w:szCs w:val="18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0"/>
                    <w:w w:val="100"/>
                    <w:sz w:val="18"/>
                    <w:szCs w:val="18"/>
                  </w:rPr>
                  <w:t>/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0"/>
                    <w:w w:val="100"/>
                    <w:sz w:val="18"/>
                    <w:szCs w:val="18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0"/>
                    <w:w w:val="100"/>
                    <w:sz w:val="18"/>
                    <w:szCs w:val="18"/>
                  </w:rPr>
                  <w:t>YE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1"/>
                    <w:w w:val="100"/>
                    <w:sz w:val="18"/>
                    <w:szCs w:val="18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0"/>
                    <w:w w:val="100"/>
                    <w:sz w:val="18"/>
                    <w:szCs w:val="18"/>
                  </w:rPr>
                  <w:t>R: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1"/>
                    <w:w w:val="100"/>
                    <w:sz w:val="18"/>
                    <w:szCs w:val="18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0"/>
                    <w:w w:val="100"/>
                    <w:sz w:val="18"/>
                    <w:szCs w:val="18"/>
                    <w:u w:val="single" w:color="000000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0"/>
                    <w:w w:val="100"/>
                    <w:sz w:val="18"/>
                    <w:szCs w:val="18"/>
                    <w:u w:val="single" w:color="000000"/>
                  </w:rPr>
                  <w:t>EPT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3"/>
                    <w:w w:val="100"/>
                    <w:sz w:val="18"/>
                    <w:szCs w:val="18"/>
                    <w:u w:val="single" w:color="0000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0"/>
                    <w:w w:val="100"/>
                    <w:sz w:val="18"/>
                    <w:szCs w:val="18"/>
                    <w:u w:val="single" w:color="000000"/>
                  </w:rPr>
                  <w:t>M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2"/>
                    <w:w w:val="100"/>
                    <w:sz w:val="18"/>
                    <w:szCs w:val="18"/>
                    <w:u w:val="single" w:color="000000"/>
                  </w:rPr>
                  <w:t>B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3"/>
                    <w:w w:val="100"/>
                    <w:sz w:val="18"/>
                    <w:szCs w:val="18"/>
                    <w:u w:val="single" w:color="0000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0"/>
                    <w:w w:val="100"/>
                    <w:sz w:val="18"/>
                    <w:szCs w:val="18"/>
                    <w:u w:val="single" w:color="00000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0"/>
                    <w:w w:val="100"/>
                    <w:sz w:val="18"/>
                    <w:szCs w:val="18"/>
                    <w:u w:val="single" w:color="0000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1"/>
                    <w:w w:val="100"/>
                    <w:sz w:val="18"/>
                    <w:szCs w:val="18"/>
                    <w:u w:val="single" w:color="0000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-2"/>
                    <w:w w:val="100"/>
                    <w:sz w:val="18"/>
                    <w:szCs w:val="18"/>
                    <w:u w:val="single" w:color="0000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1"/>
                    <w:w w:val="100"/>
                    <w:sz w:val="18"/>
                    <w:szCs w:val="18"/>
                    <w:u w:val="single" w:color="000000"/>
                  </w:rPr>
                  <w:t>1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0"/>
                    <w:w w:val="100"/>
                    <w:sz w:val="18"/>
                    <w:szCs w:val="18"/>
                    <w:u w:val="single" w:color="000000"/>
                  </w:rPr>
                  <w:t>8</w:t>
                </w:r>
                <w:r>
                  <w:rPr>
                    <w:rFonts w:ascii="Times New Roman" w:hAnsi="Times New Roman" w:cs="Times New Roman" w:eastAsia="Times New Roman"/>
                    <w:b/>
                    <w:bCs/>
                    <w:spacing w:val="0"/>
                    <w:w w:val="100"/>
                    <w:sz w:val="18"/>
                    <w:szCs w:val="18"/>
                    <w:u w:val="none"/>
                  </w:rPr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18"/>
                    <w:szCs w:val="18"/>
                    <w:u w:val="none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84"/>
      <w:numFmt w:val="decimal"/>
      <w:lvlText w:val="%1"/>
      <w:lvlJc w:val="left"/>
      <w:pPr>
        <w:ind w:hanging="418"/>
        <w:jc w:val="left"/>
      </w:pPr>
      <w:rPr>
        <w:rFonts w:hint="default" w:ascii="Times New Roman" w:hAnsi="Times New Roman" w:eastAsia="Times New Roman"/>
        <w:sz w:val="12"/>
        <w:szCs w:val="12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5">
    <w:multiLevelType w:val="hybridMultilevel"/>
    <w:lvl w:ilvl="0">
      <w:start w:val="169"/>
      <w:numFmt w:val="decimal"/>
      <w:lvlText w:val="%1"/>
      <w:lvlJc w:val="left"/>
      <w:pPr>
        <w:ind w:hanging="432"/>
        <w:jc w:val="left"/>
      </w:pPr>
      <w:rPr>
        <w:rFonts w:hint="default" w:ascii="Times New Roman" w:hAnsi="Times New Roman" w:eastAsia="Times New Roman"/>
        <w:w w:val="99"/>
        <w:sz w:val="14"/>
        <w:szCs w:val="1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4">
    <w:multiLevelType w:val="hybridMultilevel"/>
    <w:lvl w:ilvl="0">
      <w:start w:val="150"/>
      <w:numFmt w:val="decimal"/>
      <w:lvlText w:val="%1"/>
      <w:lvlJc w:val="left"/>
      <w:pPr>
        <w:ind w:hanging="432"/>
        <w:jc w:val="left"/>
      </w:pPr>
      <w:rPr>
        <w:rFonts w:hint="default" w:ascii="Times New Roman" w:hAnsi="Times New Roman" w:eastAsia="Times New Roman"/>
        <w:w w:val="99"/>
        <w:sz w:val="14"/>
        <w:szCs w:val="1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3">
    <w:multiLevelType w:val="hybridMultilevel"/>
    <w:lvl w:ilvl="0">
      <w:start w:val="62"/>
      <w:numFmt w:val="decimal"/>
      <w:lvlText w:val="%1"/>
      <w:lvlJc w:val="left"/>
      <w:pPr>
        <w:ind w:hanging="394"/>
        <w:jc w:val="left"/>
      </w:pPr>
      <w:rPr>
        <w:rFonts w:hint="default" w:ascii="Times New Roman" w:hAnsi="Times New Roman" w:eastAsia="Times New Roman"/>
        <w:w w:val="99"/>
        <w:sz w:val="14"/>
        <w:szCs w:val="1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">
    <w:multiLevelType w:val="hybridMultilevel"/>
    <w:lvl w:ilvl="0">
      <w:start w:val="51"/>
      <w:numFmt w:val="decimal"/>
      <w:lvlText w:val="%1"/>
      <w:lvlJc w:val="left"/>
      <w:pPr>
        <w:ind w:hanging="394"/>
        <w:jc w:val="left"/>
      </w:pPr>
      <w:rPr>
        <w:rFonts w:hint="default" w:ascii="Times New Roman" w:hAnsi="Times New Roman" w:eastAsia="Times New Roman"/>
        <w:w w:val="99"/>
        <w:sz w:val="14"/>
        <w:szCs w:val="1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43"/>
      <w:numFmt w:val="decimal"/>
      <w:lvlText w:val="%1"/>
      <w:lvlJc w:val="left"/>
      <w:pPr>
        <w:ind w:hanging="394"/>
        <w:jc w:val="left"/>
      </w:pPr>
      <w:rPr>
        <w:rFonts w:hint="default" w:ascii="Times New Roman" w:hAnsi="Times New Roman" w:eastAsia="Times New Roman"/>
        <w:w w:val="99"/>
        <w:sz w:val="14"/>
        <w:szCs w:val="1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8"/>
      <w:numFmt w:val="decimal"/>
      <w:lvlText w:val="%1"/>
      <w:lvlJc w:val="left"/>
      <w:pPr>
        <w:ind w:hanging="363"/>
        <w:jc w:val="left"/>
      </w:pPr>
      <w:rPr>
        <w:rFonts w:hint="default" w:ascii="Times New Roman" w:hAnsi="Times New Roman" w:eastAsia="Times New Roman"/>
        <w:w w:val="99"/>
        <w:sz w:val="14"/>
        <w:szCs w:val="1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49"/>
    </w:pPr>
    <w:rPr>
      <w:rFonts w:ascii="Times New Roman" w:hAnsi="Times New Roman" w:eastAsia="Times New Roman"/>
      <w:sz w:val="12"/>
      <w:szCs w:val="12"/>
    </w:rPr>
  </w:style>
  <w:style w:styleId="Heading1" w:type="paragraph">
    <w:name w:val="Heading 1"/>
    <w:basedOn w:val="Normal"/>
    <w:uiPriority w:val="1"/>
    <w:qFormat/>
    <w:pPr>
      <w:ind w:left="149"/>
      <w:outlineLvl w:val="1"/>
    </w:pPr>
    <w:rPr>
      <w:rFonts w:ascii="Times New Roman" w:hAnsi="Times New Roman" w:eastAsia="Times New Roman"/>
      <w:sz w:val="18"/>
      <w:szCs w:val="18"/>
    </w:rPr>
  </w:style>
  <w:style w:styleId="Heading2" w:type="paragraph">
    <w:name w:val="Heading 2"/>
    <w:basedOn w:val="Normal"/>
    <w:uiPriority w:val="1"/>
    <w:qFormat/>
    <w:pPr>
      <w:ind w:left="113"/>
      <w:outlineLvl w:val="2"/>
    </w:pPr>
    <w:rPr>
      <w:rFonts w:ascii="Times New Roman" w:hAnsi="Times New Roman" w:eastAsia="Times New Roman"/>
      <w:sz w:val="14"/>
      <w:szCs w:val="14"/>
    </w:rPr>
  </w:style>
  <w:style w:styleId="Heading3" w:type="paragraph">
    <w:name w:val="Heading 3"/>
    <w:basedOn w:val="Normal"/>
    <w:uiPriority w:val="1"/>
    <w:qFormat/>
    <w:pPr>
      <w:ind w:left="116"/>
      <w:outlineLvl w:val="3"/>
    </w:pPr>
    <w:rPr>
      <w:rFonts w:ascii="Times New Roman" w:hAnsi="Times New Roman" w:eastAsia="Times New Roman"/>
      <w:b/>
      <w:bCs/>
      <w:sz w:val="13"/>
      <w:szCs w:val="13"/>
    </w:rPr>
  </w:style>
  <w:style w:styleId="Heading4" w:type="paragraph">
    <w:name w:val="Heading 4"/>
    <w:basedOn w:val="Normal"/>
    <w:uiPriority w:val="1"/>
    <w:qFormat/>
    <w:pPr>
      <w:ind w:left="116"/>
      <w:outlineLvl w:val="4"/>
    </w:pPr>
    <w:rPr>
      <w:rFonts w:ascii="Times New Roman" w:hAnsi="Times New Roman" w:eastAsia="Times New Roman"/>
      <w:b/>
      <w:bCs/>
      <w:sz w:val="12"/>
      <w:szCs w:val="1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YeePingChan</dc:creator>
  <dc:title>Procedure Template</dc:title>
  <dcterms:created xsi:type="dcterms:W3CDTF">2018-10-31T16:50:26Z</dcterms:created>
  <dcterms:modified xsi:type="dcterms:W3CDTF">2018-10-31T16:50:26Z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2018-10-31T00:00:00Z</vt:filetime>
  </property>
  <property fmtid="{D5CDD505-2E9C-101B-9397-08002B2CF9AE}" pid="3" name="LastSaved">
    <vt:filetime>2018-10-31T00:00:00Z</vt:filetime>
  </property>
</Properties>
</file>