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A10DD9">
              <w:rPr>
                <w:rFonts w:cs="Arial"/>
                <w:lang w:val="en-IE"/>
              </w:rPr>
              <w:t>Global Test System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26DC" w:rsidRPr="002941F3" w:rsidRDefault="002F26DC" w:rsidP="002F26DC">
            <w:pPr>
              <w:tabs>
                <w:tab w:val="left" w:pos="2700"/>
              </w:tabs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  <w:p w:rsidR="00B93A43" w:rsidRPr="002F26DC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2F26DC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F25439" w:rsidRPr="00431B6B" w:rsidRDefault="002220A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D027CC" w:rsidP="00D027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6F468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438"/>
        <w:gridCol w:w="1716"/>
        <w:gridCol w:w="1355"/>
        <w:gridCol w:w="361"/>
        <w:gridCol w:w="1716"/>
        <w:gridCol w:w="189"/>
        <w:gridCol w:w="1527"/>
        <w:gridCol w:w="1714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0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E0781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31B6B">
        <w:trPr>
          <w:trHeight w:val="55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459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CF2BC2" w:rsidRDefault="00B93A43" w:rsidP="00CF2BC2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  <w:bookmarkStart w:id="1" w:name="_GoBack"/>
      <w:bookmarkEnd w:id="1"/>
      <w:r w:rsidR="00CF2BC2">
        <w:rPr>
          <w:rFonts w:cs="Arial"/>
          <w:lang w:val="en-IE"/>
        </w:rPr>
        <w:br w:type="page"/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532"/>
        <w:gridCol w:w="2613"/>
        <w:gridCol w:w="361"/>
        <w:gridCol w:w="2523"/>
        <w:gridCol w:w="1174"/>
        <w:gridCol w:w="1813"/>
      </w:tblGrid>
      <w:tr w:rsidR="00CF2BC2" w:rsidRPr="002174CE" w:rsidTr="00B92B61">
        <w:trPr>
          <w:trHeight w:val="360"/>
          <w:jc w:val="center"/>
        </w:trPr>
        <w:tc>
          <w:tcPr>
            <w:tcW w:w="36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2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F2BC2" w:rsidRPr="004022C5" w:rsidRDefault="00CF2BC2" w:rsidP="00B92B61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CF2BC2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CF2BC2" w:rsidRPr="002174CE" w:rsidTr="00B92B61">
        <w:trPr>
          <w:trHeight w:val="588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16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25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170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2174CE" w:rsidRDefault="00CF2BC2" w:rsidP="00B92B61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CF2BC2" w:rsidRDefault="00B93A43" w:rsidP="00B93A43">
      <w:pPr>
        <w:rPr>
          <w:rFonts w:cs="Arial"/>
        </w:rPr>
      </w:pPr>
    </w:p>
    <w:p w:rsidR="00B93A43" w:rsidRDefault="00B93A43" w:rsidP="00B93A43">
      <w:pPr>
        <w:rPr>
          <w:rFonts w:cs="Arial"/>
          <w:lang w:val="en-I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lastRenderedPageBreak/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Part Number:  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Copy this Test Script as needed</w:t>
      </w:r>
    </w:p>
    <w:sectPr w:rsidR="007B15B3" w:rsidSect="00431B6B">
      <w:headerReference w:type="default" r:id="rId9"/>
      <w:footerReference w:type="default" r:id="rId10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 wp14:anchorId="5E4FC24D" wp14:editId="34DDE634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CF2BC2">
            <w:rPr>
              <w:rFonts w:cs="Arial"/>
              <w:noProof/>
            </w:rPr>
            <w:t>2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fldSimple w:instr=" SECTIONPAGES   \* MERGEFORMAT ">
            <w:r w:rsidR="00CF2BC2" w:rsidRPr="00CF2BC2">
              <w:rPr>
                <w:rFonts w:cs="Arial"/>
                <w:noProof/>
              </w:rPr>
              <w:t>7</w:t>
            </w:r>
          </w:fldSimple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40A6"/>
    <w:rsid w:val="00064C2B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20AD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308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26DC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2412D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6F468D"/>
    <w:rsid w:val="007005DF"/>
    <w:rsid w:val="007043E7"/>
    <w:rsid w:val="0071168A"/>
    <w:rsid w:val="00722691"/>
    <w:rsid w:val="00727016"/>
    <w:rsid w:val="00734B99"/>
    <w:rsid w:val="00736D49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74B8D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781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0488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10DD9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1A6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47E38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2BC2"/>
    <w:rsid w:val="00CF74D8"/>
    <w:rsid w:val="00D00A36"/>
    <w:rsid w:val="00D027CC"/>
    <w:rsid w:val="00D03DAC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E5E6B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F02561"/>
    <w:rsid w:val="00F0791A"/>
    <w:rsid w:val="00F20093"/>
    <w:rsid w:val="00F25439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F06B4-BC81-44B7-9B31-E32FFB8F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47</TotalTime>
  <Pages>7</Pages>
  <Words>1001</Words>
  <Characters>6397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7384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14</cp:revision>
  <cp:lastPrinted>2017-05-04T13:58:00Z</cp:lastPrinted>
  <dcterms:created xsi:type="dcterms:W3CDTF">2018-08-10T03:24:00Z</dcterms:created>
  <dcterms:modified xsi:type="dcterms:W3CDTF">2018-10-01T04:03:00Z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