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431B6B">
        <w:trPr>
          <w:trHeight w:val="360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A10DD9">
              <w:rPr>
                <w:rFonts w:cs="Arial"/>
                <w:lang w:val="en-IE"/>
              </w:rPr>
              <w:t>Global Test System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 w:rsidR="0052412D">
              <w:rPr>
                <w:rFonts w:cs="Arial"/>
                <w:b/>
                <w:lang w:val="en-IE"/>
              </w:rPr>
              <w:t xml:space="preserve"> </w:t>
            </w:r>
            <w:r w:rsidR="0052412D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329"/>
        <w:gridCol w:w="2730"/>
        <w:gridCol w:w="491"/>
        <w:gridCol w:w="2690"/>
        <w:gridCol w:w="1165"/>
        <w:gridCol w:w="1611"/>
      </w:tblGrid>
      <w:tr w:rsidR="00B93A43" w:rsidRPr="002174CE" w:rsidTr="00B902F7">
        <w:trPr>
          <w:trHeight w:val="360"/>
          <w:jc w:val="center"/>
        </w:trPr>
        <w:tc>
          <w:tcPr>
            <w:tcW w:w="3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1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2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lastRenderedPageBreak/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lastRenderedPageBreak/>
              <w:t>Parameters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02F7">
        <w:trPr>
          <w:trHeight w:val="390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F26DC" w:rsidRPr="002941F3" w:rsidRDefault="002F26DC" w:rsidP="002F26DC">
            <w:pPr>
              <w:tabs>
                <w:tab w:val="left" w:pos="2700"/>
              </w:tabs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  <w:p w:rsidR="00B93A43" w:rsidRPr="002F26DC" w:rsidRDefault="00B93A43" w:rsidP="00431B6B">
            <w:pPr>
              <w:pStyle w:val="Footer"/>
              <w:spacing w:before="0"/>
              <w:jc w:val="center"/>
              <w:rPr>
                <w:rFonts w:cs="Arial"/>
                <w:bCs/>
                <w:iCs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2F26DC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02F7" w:rsidP="00431B6B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F25439" w:rsidRPr="00431B6B" w:rsidRDefault="002220A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85-132 or 180-350 VAC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54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F25439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36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D027CC" w:rsidP="00D027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6F468D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>40 cfm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 xml:space="preserve">nches Hg (78 </w:t>
            </w:r>
            <w:proofErr w:type="spellStart"/>
            <w:r>
              <w:rPr>
                <w:rFonts w:cs="Arial"/>
              </w:rPr>
              <w:t>kPa</w:t>
            </w:r>
            <w:proofErr w:type="spellEnd"/>
            <w:r>
              <w:rPr>
                <w:rFonts w:cs="Arial"/>
              </w:rPr>
              <w:t>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02F7">
        <w:trPr>
          <w:trHeight w:val="363"/>
          <w:jc w:val="center"/>
        </w:trPr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31B6B" w:rsidRDefault="00B93A43" w:rsidP="00431B6B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31B6B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85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438"/>
        <w:gridCol w:w="1716"/>
        <w:gridCol w:w="1355"/>
        <w:gridCol w:w="361"/>
        <w:gridCol w:w="1716"/>
        <w:gridCol w:w="189"/>
        <w:gridCol w:w="1527"/>
        <w:gridCol w:w="1714"/>
      </w:tblGrid>
      <w:tr w:rsidR="00B93A43" w:rsidRPr="002174CE" w:rsidTr="00431B6B">
        <w:trPr>
          <w:trHeight w:val="360"/>
        </w:trPr>
        <w:tc>
          <w:tcPr>
            <w:tcW w:w="35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0" w:name="_Toc266368353"/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0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1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431B6B">
        <w:trPr>
          <w:trHeight w:val="360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="008E0781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B93A43" w:rsidRPr="002174CE" w:rsidTr="00431B6B">
        <w:trPr>
          <w:trHeight w:val="56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431B6B">
        <w:trPr>
          <w:trHeight w:val="55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431B6B">
        <w:trPr>
          <w:trHeight w:val="459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441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7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431B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431B6B">
        <w:trPr>
          <w:trHeight w:val="143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431B6B"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B93A43" w:rsidRDefault="00B93A43" w:rsidP="00B93A43">
      <w:pPr>
        <w:rPr>
          <w:rFonts w:cs="Arial"/>
          <w:lang w:val="en-IE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="00431B6B"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1627" w:type="pct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619" w:type="pct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31B6B" w:rsidRDefault="007B15B3" w:rsidP="00431B6B">
            <w:pPr>
              <w:spacing w:before="0"/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t>Copy this Test Script as needed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85"/>
        <w:gridCol w:w="1712"/>
        <w:gridCol w:w="1855"/>
        <w:gridCol w:w="1388"/>
        <w:gridCol w:w="2476"/>
      </w:tblGrid>
      <w:tr w:rsidR="007B15B3" w:rsidRPr="004022C5" w:rsidTr="00431B6B">
        <w:trPr>
          <w:trHeight w:val="360"/>
          <w:jc w:val="center"/>
        </w:trPr>
        <w:tc>
          <w:tcPr>
            <w:tcW w:w="3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1" w:name="_GoBack"/>
            <w:bookmarkEnd w:id="1"/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1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2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lastRenderedPageBreak/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="008E0781" w:rsidRPr="0052412D">
              <w:rPr>
                <w:rFonts w:cs="Arial"/>
                <w:lang w:val="en-IE"/>
              </w:rPr>
              <w:t>TE82988-12</w:t>
            </w: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  <w:r w:rsidR="008E0781" w:rsidRPr="00A10DD9">
              <w:rPr>
                <w:rFonts w:cs="Arial"/>
                <w:lang w:val="en-IE"/>
              </w:rPr>
              <w:t>Global Test System</w:t>
            </w:r>
          </w:p>
        </w:tc>
      </w:tr>
      <w:tr w:rsidR="007B15B3" w:rsidRPr="004022C5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  <w:r w:rsidR="008E0781" w:rsidRPr="0052412D">
              <w:rPr>
                <w:rFonts w:cs="Arial"/>
                <w:lang w:val="en-IE"/>
              </w:rPr>
              <w:t>Venture: WPPL, Singapore</w:t>
            </w:r>
          </w:p>
        </w:tc>
      </w:tr>
      <w:tr w:rsidR="007B15B3" w:rsidRPr="004022C5" w:rsidTr="00431B6B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1627" w:type="pct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1619" w:type="pct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124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431B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1627" w:type="pct"/>
            <w:shd w:val="clear" w:color="auto" w:fill="D9D9D9"/>
            <w:vAlign w:val="center"/>
          </w:tcPr>
          <w:p w:rsidR="007B15B3" w:rsidRDefault="007B15B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UUT Part Number:  </w:t>
            </w:r>
          </w:p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1619" w:type="pct"/>
            <w:gridSpan w:val="2"/>
            <w:shd w:val="clear" w:color="auto" w:fill="D9D9D9"/>
            <w:vAlign w:val="center"/>
          </w:tcPr>
          <w:p w:rsidR="007B15B3" w:rsidRPr="004022C5" w:rsidRDefault="007B15B3" w:rsidP="00431B6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630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124" w:type="pct"/>
            <w:shd w:val="clear" w:color="auto" w:fill="auto"/>
            <w:vAlign w:val="center"/>
          </w:tcPr>
          <w:p w:rsidR="007B15B3" w:rsidRPr="004022C5" w:rsidRDefault="007B15B3" w:rsidP="00431B6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431B6B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431B6B">
        <w:trPr>
          <w:trHeight w:val="36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431B6B">
            <w:pPr>
              <w:spacing w:before="0"/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lastRenderedPageBreak/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sectPr w:rsidR="007B15B3" w:rsidSect="00431B6B">
      <w:headerReference w:type="default" r:id="rId9"/>
      <w:footerReference w:type="default" r:id="rId10"/>
      <w:pgSz w:w="12240" w:h="15840" w:code="1"/>
      <w:pgMar w:top="720" w:right="720" w:bottom="720" w:left="720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A6C" w:rsidRDefault="00B11A6C">
      <w:r>
        <w:separator/>
      </w:r>
    </w:p>
  </w:endnote>
  <w:endnote w:type="continuationSeparator" w:id="0">
    <w:p w:rsidR="00B11A6C" w:rsidRDefault="00B1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A6C" w:rsidRDefault="00B11A6C">
      <w:r>
        <w:separator/>
      </w:r>
    </w:p>
  </w:footnote>
  <w:footnote w:type="continuationSeparator" w:id="0">
    <w:p w:rsidR="00B11A6C" w:rsidRDefault="00B11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3516"/>
      <w:gridCol w:w="668"/>
      <w:gridCol w:w="1659"/>
      <w:gridCol w:w="3069"/>
      <w:gridCol w:w="2104"/>
    </w:tblGrid>
    <w:tr w:rsidR="00B93A43" w:rsidRPr="00247334" w:rsidTr="00431B6B">
      <w:trPr>
        <w:trHeight w:val="405"/>
      </w:trPr>
      <w:tc>
        <w:tcPr>
          <w:tcW w:w="1899" w:type="pct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 wp14:anchorId="5E4FC24D" wp14:editId="34DDE634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431B6B">
      <w:trPr>
        <w:trHeight w:val="405"/>
      </w:trPr>
      <w:tc>
        <w:tcPr>
          <w:tcW w:w="1899" w:type="pct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3101" w:type="pct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431B6B">
      <w:tc>
        <w:tcPr>
          <w:tcW w:w="1596" w:type="pct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1056" w:type="pct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1393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956" w:type="pct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667DD9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667DD9" w:rsidRPr="005C5FD8">
            <w:rPr>
              <w:rFonts w:cs="Arial"/>
            </w:rPr>
            <w:fldChar w:fldCharType="separate"/>
          </w:r>
          <w:r w:rsidR="00736D49">
            <w:rPr>
              <w:rFonts w:cs="Arial"/>
              <w:noProof/>
            </w:rPr>
            <w:t>5</w:t>
          </w:r>
          <w:r w:rsidR="00667DD9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r w:rsidR="00736D49">
            <w:fldChar w:fldCharType="begin"/>
          </w:r>
          <w:r w:rsidR="00736D49">
            <w:instrText xml:space="preserve"> SECTIONPAGES   \* MERGEFORMAT </w:instrText>
          </w:r>
          <w:r w:rsidR="00736D49">
            <w:fldChar w:fldCharType="separate"/>
          </w:r>
          <w:r w:rsidR="00736D49" w:rsidRPr="00736D49">
            <w:rPr>
              <w:rFonts w:cs="Arial"/>
              <w:noProof/>
            </w:rPr>
            <w:t>5</w:t>
          </w:r>
          <w:r w:rsidR="00736D49">
            <w:rPr>
              <w:rFonts w:cs="Arial"/>
              <w:noProof/>
            </w:rPr>
            <w:fldChar w:fldCharType="end"/>
          </w:r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50"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640A6"/>
    <w:rsid w:val="00064C2B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419A"/>
    <w:rsid w:val="00100655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20AD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308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26DC"/>
    <w:rsid w:val="002F3591"/>
    <w:rsid w:val="003010B2"/>
    <w:rsid w:val="00303DB1"/>
    <w:rsid w:val="00317BCA"/>
    <w:rsid w:val="00324EFA"/>
    <w:rsid w:val="00340DFC"/>
    <w:rsid w:val="00345DB0"/>
    <w:rsid w:val="0036283B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1B6B"/>
    <w:rsid w:val="004345C0"/>
    <w:rsid w:val="00442BA3"/>
    <w:rsid w:val="00444125"/>
    <w:rsid w:val="004519F4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1AC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2412D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67DD9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6F468D"/>
    <w:rsid w:val="007005DF"/>
    <w:rsid w:val="007043E7"/>
    <w:rsid w:val="0071168A"/>
    <w:rsid w:val="00722691"/>
    <w:rsid w:val="00727016"/>
    <w:rsid w:val="00734B99"/>
    <w:rsid w:val="00736D49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74B8D"/>
    <w:rsid w:val="00886F21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781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0488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10DD9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8740C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48CC"/>
    <w:rsid w:val="00B11A6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02F7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47E38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74D8"/>
    <w:rsid w:val="00D00A36"/>
    <w:rsid w:val="00D027CC"/>
    <w:rsid w:val="00D03DAC"/>
    <w:rsid w:val="00D12F3E"/>
    <w:rsid w:val="00D13700"/>
    <w:rsid w:val="00D20110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E5E6B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34D1"/>
    <w:rsid w:val="00EA6423"/>
    <w:rsid w:val="00EA6B14"/>
    <w:rsid w:val="00EB1F41"/>
    <w:rsid w:val="00EB3F3A"/>
    <w:rsid w:val="00EC00FD"/>
    <w:rsid w:val="00EC3F36"/>
    <w:rsid w:val="00EC4536"/>
    <w:rsid w:val="00ED2F48"/>
    <w:rsid w:val="00EF0312"/>
    <w:rsid w:val="00EF099B"/>
    <w:rsid w:val="00EF1497"/>
    <w:rsid w:val="00EF4472"/>
    <w:rsid w:val="00F02561"/>
    <w:rsid w:val="00F0791A"/>
    <w:rsid w:val="00F20093"/>
    <w:rsid w:val="00F25439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strokecolor="red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353AA-CB00-4641-AB15-C52F02350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44</TotalTime>
  <Pages>5</Pages>
  <Words>836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6062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13</cp:revision>
  <cp:lastPrinted>2017-05-04T13:58:00Z</cp:lastPrinted>
  <dcterms:created xsi:type="dcterms:W3CDTF">2018-08-10T03:24:00Z</dcterms:created>
  <dcterms:modified xsi:type="dcterms:W3CDTF">2018-08-23T09:15:00Z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