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036E3" w14:textId="2C0D1821" w:rsidR="00AB242E" w:rsidRDefault="00AB242E" w:rsidP="00AB242E">
      <w:pPr>
        <w:spacing w:before="0"/>
        <w:jc w:val="both"/>
        <w:rPr>
          <w:rFonts w:cs="Arial"/>
          <w:color w:val="548DD4" w:themeColor="text2" w:themeTint="99"/>
        </w:rPr>
      </w:pPr>
    </w:p>
    <w:tbl>
      <w:tblPr>
        <w:tblStyle w:val="TableGrid"/>
        <w:tblW w:w="10885" w:type="dxa"/>
        <w:tblLayout w:type="fixed"/>
        <w:tblLook w:val="04A0" w:firstRow="1" w:lastRow="0" w:firstColumn="1" w:lastColumn="0" w:noHBand="0" w:noVBand="1"/>
      </w:tblPr>
      <w:tblGrid>
        <w:gridCol w:w="1818"/>
        <w:gridCol w:w="1710"/>
        <w:gridCol w:w="720"/>
        <w:gridCol w:w="1710"/>
        <w:gridCol w:w="1147"/>
        <w:gridCol w:w="900"/>
        <w:gridCol w:w="720"/>
        <w:gridCol w:w="720"/>
        <w:gridCol w:w="360"/>
        <w:gridCol w:w="540"/>
        <w:gridCol w:w="540"/>
      </w:tblGrid>
      <w:tr w:rsidR="00F24A9E" w:rsidRPr="00F24A9E" w14:paraId="64B64AA5" w14:textId="77777777" w:rsidTr="00E018AB">
        <w:trPr>
          <w:trHeight w:val="54"/>
        </w:trPr>
        <w:tc>
          <w:tcPr>
            <w:tcW w:w="10885" w:type="dxa"/>
            <w:gridSpan w:val="11"/>
            <w:tcBorders>
              <w:bottom w:val="single" w:sz="4" w:space="0" w:color="000000"/>
            </w:tcBorders>
            <w:shd w:val="clear" w:color="auto" w:fill="000000" w:themeFill="text1"/>
            <w:vAlign w:val="center"/>
          </w:tcPr>
          <w:p w14:paraId="69D67E40" w14:textId="77777777" w:rsidR="004A4E2C" w:rsidRPr="00F24A9E" w:rsidRDefault="004A4E2C" w:rsidP="00E018AB">
            <w:pPr>
              <w:spacing w:before="0"/>
              <w:rPr>
                <w:color w:val="000000" w:themeColor="text1"/>
                <w:sz w:val="6"/>
              </w:rPr>
            </w:pPr>
          </w:p>
        </w:tc>
      </w:tr>
      <w:tr w:rsidR="00F24A9E" w:rsidRPr="00F24A9E" w14:paraId="72BDC6CD" w14:textId="77777777" w:rsidTr="00E018AB">
        <w:trPr>
          <w:trHeight w:val="360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405A7D46" w14:textId="77777777" w:rsidR="00760C7C" w:rsidRPr="00F24A9E" w:rsidRDefault="00760C7C" w:rsidP="00E018AB">
            <w:pPr>
              <w:spacing w:before="0"/>
              <w:rPr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Originator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171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A84BE65" w14:textId="09D859B8" w:rsidR="00760C7C" w:rsidRPr="00F24A9E" w:rsidRDefault="00F66A78" w:rsidP="00E018AB">
            <w:pPr>
              <w:spacing w:befor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Emma Pierce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1890BFA" w14:textId="77777777" w:rsidR="00760C7C" w:rsidRPr="00F24A9E" w:rsidRDefault="00760C7C" w:rsidP="00E018AB">
            <w:pPr>
              <w:spacing w:before="0"/>
              <w:rPr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Title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2857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19D1CCA" w14:textId="3BBF5E01" w:rsidR="00760C7C" w:rsidRPr="00F24A9E" w:rsidRDefault="00F66A78" w:rsidP="00E018AB">
            <w:pPr>
              <w:spacing w:befor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Test Validation Engineer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660FE2" w14:textId="77777777" w:rsidR="00760C7C" w:rsidRPr="00F24A9E" w:rsidRDefault="00760C7C" w:rsidP="00E018AB">
            <w:pPr>
              <w:spacing w:before="0"/>
              <w:rPr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Phone</w:t>
            </w:r>
            <w:r w:rsidRPr="00F24A9E">
              <w:rPr>
                <w:color w:val="000000" w:themeColor="text1"/>
              </w:rPr>
              <w:t xml:space="preserve"> 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D7C0D4D" w14:textId="406E1CFE" w:rsidR="00760C7C" w:rsidRPr="00F24A9E" w:rsidRDefault="00F66A78" w:rsidP="00E018AB">
            <w:pPr>
              <w:spacing w:befor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2452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B173D61" w14:textId="77777777" w:rsidR="00760C7C" w:rsidRPr="00F24A9E" w:rsidRDefault="00760C7C" w:rsidP="00E018AB">
            <w:pPr>
              <w:spacing w:before="0"/>
              <w:rPr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Date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1440" w:type="dxa"/>
            <w:gridSpan w:val="3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659A7D17" w14:textId="71E11B0D" w:rsidR="00760C7C" w:rsidRPr="00F24A9E" w:rsidRDefault="00846C60" w:rsidP="00E018AB">
            <w:pPr>
              <w:spacing w:befor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 Dec 2020</w:t>
            </w:r>
          </w:p>
        </w:tc>
      </w:tr>
      <w:tr w:rsidR="00F24A9E" w:rsidRPr="00F24A9E" w14:paraId="607EEF83" w14:textId="77777777" w:rsidTr="00E018AB">
        <w:trPr>
          <w:trHeight w:val="72"/>
        </w:trPr>
        <w:tc>
          <w:tcPr>
            <w:tcW w:w="10885" w:type="dxa"/>
            <w:gridSpan w:val="11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809271" w14:textId="77777777" w:rsidR="00AB242E" w:rsidRPr="00F24A9E" w:rsidRDefault="00AB242E" w:rsidP="00E018AB">
            <w:pPr>
              <w:spacing w:before="0"/>
              <w:rPr>
                <w:color w:val="000000" w:themeColor="text1"/>
                <w:sz w:val="6"/>
              </w:rPr>
            </w:pPr>
          </w:p>
        </w:tc>
      </w:tr>
      <w:tr w:rsidR="00F24A9E" w:rsidRPr="00F24A9E" w14:paraId="218E8BDD" w14:textId="77777777" w:rsidTr="00E018AB">
        <w:trPr>
          <w:trHeight w:val="360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0B7552D" w14:textId="77777777" w:rsidR="00760C7C" w:rsidRPr="00F24A9E" w:rsidRDefault="00760C7C" w:rsidP="00E018AB">
            <w:pPr>
              <w:spacing w:before="0"/>
              <w:rPr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System Model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2430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44B57FF" w14:textId="7DC7C29F" w:rsidR="00760C7C" w:rsidRPr="00F24A9E" w:rsidRDefault="00F66A78" w:rsidP="00E018AB">
            <w:pPr>
              <w:spacing w:befor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TE</w:t>
            </w:r>
            <w:r w:rsidR="009E4CB2">
              <w:rPr>
                <w:color w:val="000000" w:themeColor="text1"/>
              </w:rPr>
              <w:t>0084050</w:t>
            </w:r>
          </w:p>
        </w:tc>
        <w:tc>
          <w:tcPr>
            <w:tcW w:w="1710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97B9167" w14:textId="77777777" w:rsidR="00760C7C" w:rsidRPr="00F24A9E" w:rsidRDefault="00760C7C" w:rsidP="00E018AB">
            <w:pPr>
              <w:spacing w:before="0"/>
              <w:rPr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System Name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4927" w:type="dxa"/>
            <w:gridSpan w:val="7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485F181" w14:textId="181ADDE7" w:rsidR="00760C7C" w:rsidRPr="00F24A9E" w:rsidRDefault="009E4CB2" w:rsidP="00E018AB">
            <w:pPr>
              <w:spacing w:before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CPSM Final Test System</w:t>
            </w:r>
          </w:p>
        </w:tc>
      </w:tr>
      <w:tr w:rsidR="00F24A9E" w:rsidRPr="00F24A9E" w14:paraId="1426B604" w14:textId="77777777" w:rsidTr="00E018AB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  <w:vAlign w:val="center"/>
          </w:tcPr>
          <w:p w14:paraId="74985CA2" w14:textId="77777777" w:rsidR="00693FDC" w:rsidRPr="00F24A9E" w:rsidRDefault="00693FDC" w:rsidP="00E018AB">
            <w:pPr>
              <w:spacing w:before="0"/>
              <w:rPr>
                <w:color w:val="000000" w:themeColor="text1"/>
                <w:sz w:val="6"/>
              </w:rPr>
            </w:pPr>
          </w:p>
        </w:tc>
      </w:tr>
      <w:tr w:rsidR="00F24A9E" w:rsidRPr="00F24A9E" w14:paraId="67EA96D2" w14:textId="77777777" w:rsidTr="00E018AB">
        <w:trPr>
          <w:trHeight w:val="360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217CC3" w14:textId="77777777" w:rsidR="00760C7C" w:rsidRPr="00F24A9E" w:rsidRDefault="00760C7C" w:rsidP="00E018AB">
            <w:pPr>
              <w:spacing w:before="0"/>
              <w:rPr>
                <w:b/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Install Location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2430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BBC1F5B" w14:textId="2FAF6899" w:rsidR="00760C7C" w:rsidRPr="00B96318" w:rsidRDefault="009E4CB2" w:rsidP="00E018AB">
            <w:pPr>
              <w:spacing w:before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Milford, MA</w:t>
            </w:r>
          </w:p>
        </w:tc>
        <w:tc>
          <w:tcPr>
            <w:tcW w:w="1710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B0BA9B9" w14:textId="77777777" w:rsidR="00760C7C" w:rsidRPr="00F24A9E" w:rsidRDefault="00760C7C" w:rsidP="00E018AB">
            <w:pPr>
              <w:spacing w:before="0"/>
              <w:rPr>
                <w:b/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Install Site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4927" w:type="dxa"/>
            <w:gridSpan w:val="7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97AD282" w14:textId="0019DF46" w:rsidR="00760C7C" w:rsidRPr="00B96318" w:rsidRDefault="00846C60" w:rsidP="00E018AB">
            <w:pPr>
              <w:spacing w:before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N</w:t>
            </w:r>
            <w:r w:rsidR="00DE0F5E">
              <w:rPr>
                <w:bCs/>
                <w:color w:val="000000" w:themeColor="text1"/>
              </w:rPr>
              <w:t>P</w:t>
            </w:r>
            <w:r>
              <w:rPr>
                <w:bCs/>
                <w:color w:val="000000" w:themeColor="text1"/>
              </w:rPr>
              <w:t>I</w:t>
            </w:r>
          </w:p>
        </w:tc>
      </w:tr>
      <w:tr w:rsidR="00F24A9E" w:rsidRPr="00F24A9E" w14:paraId="44E87E40" w14:textId="77777777" w:rsidTr="00E018AB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  <w:vAlign w:val="center"/>
          </w:tcPr>
          <w:p w14:paraId="2DA8EF13" w14:textId="77777777" w:rsidR="003119AA" w:rsidRPr="00F24A9E" w:rsidRDefault="003119AA" w:rsidP="00E018AB">
            <w:pPr>
              <w:spacing w:before="0"/>
              <w:rPr>
                <w:color w:val="000000" w:themeColor="text1"/>
                <w:sz w:val="6"/>
              </w:rPr>
            </w:pPr>
          </w:p>
        </w:tc>
      </w:tr>
      <w:tr w:rsidR="00F24A9E" w:rsidRPr="00F24A9E" w14:paraId="30FEF409" w14:textId="77777777" w:rsidTr="00E018AB">
        <w:trPr>
          <w:trHeight w:val="236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64028A1" w14:textId="77777777" w:rsidR="00A95282" w:rsidRPr="00F24A9E" w:rsidRDefault="00A95282" w:rsidP="00E018AB">
            <w:pPr>
              <w:spacing w:before="0" w:after="60"/>
              <w:rPr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System Purpose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9067" w:type="dxa"/>
            <w:gridSpan w:val="10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66377FE" w14:textId="03574233" w:rsidR="00A95282" w:rsidRPr="00F24A9E" w:rsidRDefault="00612CF3" w:rsidP="00E018AB">
            <w:pPr>
              <w:spacing w:before="0"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System facilitates the functional test of FTN, FL, and ARC sample managers.  </w:t>
            </w:r>
            <w:r w:rsidR="000448B5">
              <w:rPr>
                <w:color w:val="000000" w:themeColor="text1"/>
              </w:rPr>
              <w:t>System downloads firmware, verifies electrical connection and assembly, performs various calibrations, verifies functional mechanical performance and assembly,</w:t>
            </w:r>
            <w:r w:rsidR="00DF7060">
              <w:rPr>
                <w:color w:val="000000" w:themeColor="text1"/>
              </w:rPr>
              <w:t xml:space="preserve"> and verifies chemistry performance.</w:t>
            </w:r>
          </w:p>
        </w:tc>
      </w:tr>
      <w:tr w:rsidR="00F24A9E" w:rsidRPr="00F24A9E" w14:paraId="48092B42" w14:textId="77777777" w:rsidTr="00E018AB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  <w:vAlign w:val="center"/>
          </w:tcPr>
          <w:p w14:paraId="3FE4CFEA" w14:textId="77777777" w:rsidR="00C768EB" w:rsidRPr="00F24A9E" w:rsidRDefault="00C768EB" w:rsidP="00E018AB">
            <w:pPr>
              <w:spacing w:before="0"/>
              <w:rPr>
                <w:b/>
                <w:color w:val="000000" w:themeColor="text1"/>
                <w:sz w:val="6"/>
              </w:rPr>
            </w:pPr>
          </w:p>
        </w:tc>
      </w:tr>
      <w:tr w:rsidR="00F24A9E" w:rsidRPr="00F24A9E" w14:paraId="71E36D22" w14:textId="77777777" w:rsidTr="00E018AB">
        <w:trPr>
          <w:trHeight w:val="551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2CD685B" w14:textId="77777777" w:rsidR="00A95282" w:rsidRPr="00F24A9E" w:rsidRDefault="00A95282" w:rsidP="00E018AB">
            <w:pPr>
              <w:spacing w:before="0"/>
              <w:rPr>
                <w:b/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System Design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9067" w:type="dxa"/>
            <w:gridSpan w:val="10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D293BAF" w14:textId="3C6FB6CA" w:rsidR="00A95282" w:rsidRPr="003A1525" w:rsidRDefault="00543C79" w:rsidP="00E018AB">
            <w:pPr>
              <w:spacing w:before="0" w:after="6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The system is custom equipment </w:t>
            </w:r>
            <w:r w:rsidR="001B309C">
              <w:rPr>
                <w:bCs/>
                <w:color w:val="000000" w:themeColor="text1"/>
              </w:rPr>
              <w:t>designed by Test Engineering</w:t>
            </w:r>
            <w:r w:rsidR="00FF7C49">
              <w:rPr>
                <w:bCs/>
                <w:color w:val="000000" w:themeColor="text1"/>
              </w:rPr>
              <w:t xml:space="preserve"> and</w:t>
            </w:r>
            <w:r w:rsidR="00DF7060" w:rsidRPr="003A1525">
              <w:rPr>
                <w:bCs/>
                <w:color w:val="000000" w:themeColor="text1"/>
              </w:rPr>
              <w:t xml:space="preserve"> includes a computer, touch screen monitor, </w:t>
            </w:r>
            <w:r w:rsidR="003A1525" w:rsidRPr="003A1525">
              <w:rPr>
                <w:bCs/>
                <w:color w:val="000000" w:themeColor="text1"/>
              </w:rPr>
              <w:t xml:space="preserve">cable interface box, </w:t>
            </w:r>
            <w:r w:rsidR="00DF7060" w:rsidRPr="003A1525">
              <w:rPr>
                <w:bCs/>
                <w:color w:val="000000" w:themeColor="text1"/>
              </w:rPr>
              <w:t xml:space="preserve">BSM, TUV, </w:t>
            </w:r>
            <w:r w:rsidR="003A1525" w:rsidRPr="003A1525">
              <w:rPr>
                <w:bCs/>
                <w:color w:val="000000" w:themeColor="text1"/>
              </w:rPr>
              <w:t>and c</w:t>
            </w:r>
            <w:r w:rsidR="00E36796" w:rsidRPr="003A1525">
              <w:rPr>
                <w:bCs/>
                <w:color w:val="000000" w:themeColor="text1"/>
              </w:rPr>
              <w:t xml:space="preserve">olumn </w:t>
            </w:r>
            <w:r w:rsidR="003A1525" w:rsidRPr="003A1525">
              <w:rPr>
                <w:bCs/>
                <w:color w:val="000000" w:themeColor="text1"/>
              </w:rPr>
              <w:t>m</w:t>
            </w:r>
            <w:r w:rsidR="00E36796" w:rsidRPr="003A1525">
              <w:rPr>
                <w:bCs/>
                <w:color w:val="000000" w:themeColor="text1"/>
              </w:rPr>
              <w:t>anager</w:t>
            </w:r>
            <w:r w:rsidR="003A1525" w:rsidRPr="003A1525">
              <w:rPr>
                <w:bCs/>
                <w:color w:val="000000" w:themeColor="text1"/>
              </w:rPr>
              <w:t>.</w:t>
            </w:r>
            <w:r w:rsidR="009352BD">
              <w:rPr>
                <w:bCs/>
                <w:color w:val="000000" w:themeColor="text1"/>
              </w:rPr>
              <w:t xml:space="preserve">  </w:t>
            </w:r>
            <w:r w:rsidR="00FF7C49">
              <w:rPr>
                <w:bCs/>
                <w:color w:val="000000" w:themeColor="text1"/>
              </w:rPr>
              <w:t>TE0084050 is an update to TE83064; TE83064 systems will be converted</w:t>
            </w:r>
            <w:r w:rsidR="00E05AFE">
              <w:rPr>
                <w:bCs/>
                <w:color w:val="000000" w:themeColor="text1"/>
              </w:rPr>
              <w:t xml:space="preserve"> using existing system components when possible.</w:t>
            </w:r>
          </w:p>
        </w:tc>
      </w:tr>
      <w:tr w:rsidR="00F24A9E" w:rsidRPr="00F24A9E" w14:paraId="41B6BB4D" w14:textId="77777777" w:rsidTr="00E018AB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  <w:vAlign w:val="center"/>
          </w:tcPr>
          <w:p w14:paraId="3CDE92E9" w14:textId="77777777" w:rsidR="00CD3474" w:rsidRPr="00F24A9E" w:rsidRDefault="00CD3474" w:rsidP="00E018AB">
            <w:pPr>
              <w:spacing w:before="0"/>
              <w:rPr>
                <w:color w:val="000000" w:themeColor="text1"/>
                <w:sz w:val="6"/>
              </w:rPr>
            </w:pPr>
          </w:p>
        </w:tc>
      </w:tr>
      <w:tr w:rsidR="00F24A9E" w:rsidRPr="00F24A9E" w14:paraId="23F3F01E" w14:textId="77777777" w:rsidTr="00E018AB">
        <w:trPr>
          <w:trHeight w:val="281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A3C5DD4" w14:textId="77777777" w:rsidR="00A95282" w:rsidRPr="00F24A9E" w:rsidRDefault="00A95282" w:rsidP="00E018AB">
            <w:pPr>
              <w:spacing w:before="0"/>
              <w:rPr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Timeline: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9067" w:type="dxa"/>
            <w:gridSpan w:val="10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8E8543A" w14:textId="0D3E5207" w:rsidR="00A95282" w:rsidRPr="00F24A9E" w:rsidRDefault="00704CF2" w:rsidP="00E018AB">
            <w:pPr>
              <w:spacing w:before="0"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>Q</w:t>
            </w:r>
            <w:r w:rsidR="00DE0F5E">
              <w:rPr>
                <w:color w:val="000000" w:themeColor="text1"/>
              </w:rPr>
              <w:t>1</w:t>
            </w:r>
            <w:r w:rsidR="00B10250">
              <w:rPr>
                <w:color w:val="000000" w:themeColor="text1"/>
              </w:rPr>
              <w:t>-2021</w:t>
            </w:r>
            <w:r>
              <w:rPr>
                <w:color w:val="000000" w:themeColor="text1"/>
              </w:rPr>
              <w:t xml:space="preserve"> is the target </w:t>
            </w:r>
            <w:bookmarkStart w:id="0" w:name="_GoBack"/>
            <w:bookmarkEnd w:id="0"/>
            <w:r>
              <w:rPr>
                <w:color w:val="000000" w:themeColor="text1"/>
              </w:rPr>
              <w:t>to convert TE83064 systems to TE0084050 systems</w:t>
            </w:r>
          </w:p>
        </w:tc>
      </w:tr>
      <w:tr w:rsidR="00F24A9E" w:rsidRPr="00F24A9E" w14:paraId="614145C0" w14:textId="77777777" w:rsidTr="00E018AB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  <w:vAlign w:val="center"/>
          </w:tcPr>
          <w:p w14:paraId="604F6778" w14:textId="77777777" w:rsidR="00CD3474" w:rsidRPr="00F24A9E" w:rsidRDefault="00CD3474" w:rsidP="00E018AB">
            <w:pPr>
              <w:spacing w:before="0"/>
              <w:rPr>
                <w:color w:val="000000" w:themeColor="text1"/>
                <w:sz w:val="6"/>
              </w:rPr>
            </w:pPr>
          </w:p>
        </w:tc>
      </w:tr>
      <w:tr w:rsidR="00F24A9E" w:rsidRPr="00F24A9E" w14:paraId="70717429" w14:textId="77777777" w:rsidTr="00E018AB">
        <w:trPr>
          <w:trHeight w:val="524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01DCAD1" w14:textId="77777777" w:rsidR="00F7089C" w:rsidRPr="00F24A9E" w:rsidRDefault="00F7089C" w:rsidP="00E018AB">
            <w:pPr>
              <w:spacing w:before="0"/>
              <w:rPr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Specifications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9067" w:type="dxa"/>
            <w:gridSpan w:val="10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1FA7544" w14:textId="3CAE569D" w:rsidR="00F7089C" w:rsidRPr="00F24A9E" w:rsidRDefault="00AF78C3" w:rsidP="00E018AB">
            <w:pPr>
              <w:spacing w:before="0" w:after="6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The </w:t>
            </w:r>
            <w:r w:rsidR="00A51198">
              <w:rPr>
                <w:color w:val="000000" w:themeColor="text1"/>
              </w:rPr>
              <w:t xml:space="preserve">associated design documents </w:t>
            </w:r>
            <w:r w:rsidR="009A35D0">
              <w:rPr>
                <w:color w:val="000000" w:themeColor="text1"/>
              </w:rPr>
              <w:t>for TE0084050 can be found at TE0084050EQ, TE0084050</w:t>
            </w:r>
            <w:r w:rsidR="00F314EC">
              <w:rPr>
                <w:color w:val="000000" w:themeColor="text1"/>
              </w:rPr>
              <w:t>ME</w:t>
            </w:r>
            <w:r w:rsidR="009A35D0">
              <w:rPr>
                <w:color w:val="000000" w:themeColor="text1"/>
              </w:rPr>
              <w:t>, and TE0084050</w:t>
            </w:r>
            <w:r w:rsidR="00F314EC">
              <w:rPr>
                <w:color w:val="000000" w:themeColor="text1"/>
              </w:rPr>
              <w:t>SF in SAP.</w:t>
            </w:r>
          </w:p>
        </w:tc>
      </w:tr>
      <w:tr w:rsidR="00F24A9E" w:rsidRPr="00F24A9E" w14:paraId="60E4AE46" w14:textId="77777777" w:rsidTr="00E018AB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  <w:vAlign w:val="center"/>
          </w:tcPr>
          <w:p w14:paraId="4B824D84" w14:textId="77777777" w:rsidR="004A4E2C" w:rsidRPr="00F24A9E" w:rsidRDefault="004A4E2C" w:rsidP="00E018AB">
            <w:pPr>
              <w:spacing w:before="0"/>
              <w:rPr>
                <w:color w:val="000000" w:themeColor="text1"/>
                <w:sz w:val="6"/>
              </w:rPr>
            </w:pPr>
          </w:p>
        </w:tc>
      </w:tr>
      <w:tr w:rsidR="00F24A9E" w:rsidRPr="00F24A9E" w14:paraId="46654E49" w14:textId="77777777" w:rsidTr="00E018AB">
        <w:trPr>
          <w:trHeight w:val="1064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FFE8DCB" w14:textId="77777777" w:rsidR="00F7089C" w:rsidRPr="00F24A9E" w:rsidRDefault="00F7089C" w:rsidP="00E018AB">
            <w:pPr>
              <w:spacing w:before="0"/>
              <w:rPr>
                <w:b/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Documentation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9067" w:type="dxa"/>
            <w:gridSpan w:val="10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39280D6" w14:textId="63B5A16F" w:rsidR="00F7089C" w:rsidRPr="00DF794A" w:rsidRDefault="00DF794A" w:rsidP="00E018AB">
            <w:pPr>
              <w:spacing w:before="0" w:after="60"/>
              <w:rPr>
                <w:bCs/>
                <w:color w:val="000000" w:themeColor="text1"/>
              </w:rPr>
            </w:pPr>
            <w:r w:rsidRPr="00DF794A">
              <w:rPr>
                <w:bCs/>
                <w:color w:val="000000" w:themeColor="text1"/>
              </w:rPr>
              <w:t>The associated TSP for this system can be found at 735002984 in SAP.</w:t>
            </w:r>
          </w:p>
        </w:tc>
      </w:tr>
      <w:tr w:rsidR="00F24A9E" w:rsidRPr="00F24A9E" w14:paraId="3B824A9D" w14:textId="77777777" w:rsidTr="00E018AB">
        <w:trPr>
          <w:trHeight w:val="54"/>
        </w:trPr>
        <w:tc>
          <w:tcPr>
            <w:tcW w:w="10885" w:type="dxa"/>
            <w:gridSpan w:val="11"/>
            <w:shd w:val="clear" w:color="auto" w:fill="D9D9D9" w:themeFill="background1" w:themeFillShade="D9"/>
            <w:vAlign w:val="center"/>
          </w:tcPr>
          <w:p w14:paraId="3779175E" w14:textId="77777777" w:rsidR="004A4E2C" w:rsidRPr="00F24A9E" w:rsidRDefault="004A4E2C" w:rsidP="00E018AB">
            <w:pPr>
              <w:spacing w:before="0"/>
              <w:rPr>
                <w:color w:val="000000" w:themeColor="text1"/>
                <w:sz w:val="6"/>
              </w:rPr>
            </w:pPr>
          </w:p>
        </w:tc>
      </w:tr>
      <w:tr w:rsidR="00F24A9E" w:rsidRPr="00F24A9E" w14:paraId="70C99411" w14:textId="77777777" w:rsidTr="00E018AB">
        <w:trPr>
          <w:trHeight w:val="317"/>
        </w:trPr>
        <w:tc>
          <w:tcPr>
            <w:tcW w:w="9805" w:type="dxa"/>
            <w:gridSpan w:val="9"/>
            <w:vMerge w:val="restart"/>
            <w:shd w:val="clear" w:color="auto" w:fill="F2F2F2" w:themeFill="background1" w:themeFillShade="F2"/>
            <w:vAlign w:val="center"/>
          </w:tcPr>
          <w:p w14:paraId="10753E3B" w14:textId="77777777" w:rsidR="003124A6" w:rsidRPr="00F24A9E" w:rsidRDefault="003124A6" w:rsidP="00E018AB">
            <w:pPr>
              <w:spacing w:before="0"/>
              <w:rPr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Quality Risk Assessment:</w:t>
            </w:r>
            <w:r w:rsidRPr="00F24A9E">
              <w:rPr>
                <w:color w:val="000000" w:themeColor="text1"/>
              </w:rPr>
              <w:t xml:space="preserve">  </w:t>
            </w:r>
          </w:p>
          <w:p w14:paraId="7CE12510" w14:textId="77777777" w:rsidR="003124A6" w:rsidRPr="00F24A9E" w:rsidRDefault="003124A6" w:rsidP="00E018AB">
            <w:pPr>
              <w:spacing w:before="0"/>
              <w:rPr>
                <w:color w:val="000000" w:themeColor="text1"/>
              </w:rPr>
            </w:pPr>
            <w:r w:rsidRPr="00F24A9E">
              <w:rPr>
                <w:color w:val="000000" w:themeColor="text1"/>
              </w:rPr>
              <w:t>Does the equipment, method, and/or process considered to have minimum effect on the final product?</w:t>
            </w:r>
          </w:p>
          <w:p w14:paraId="6457C987" w14:textId="77777777" w:rsidR="003124A6" w:rsidRPr="00F24A9E" w:rsidRDefault="00760C7C" w:rsidP="00E018AB">
            <w:pPr>
              <w:spacing w:before="0" w:after="60"/>
              <w:rPr>
                <w:b/>
                <w:color w:val="000000" w:themeColor="text1"/>
              </w:rPr>
            </w:pPr>
            <w:r w:rsidRPr="00F24A9E">
              <w:rPr>
                <w:color w:val="000000" w:themeColor="text1"/>
              </w:rPr>
              <w:t>Is the critical functionality of the final product of this equipment, method, and/or process adequately tested during later production steps</w:t>
            </w:r>
            <w:r w:rsidR="003124A6" w:rsidRPr="00F24A9E">
              <w:rPr>
                <w:color w:val="000000" w:themeColor="text1"/>
              </w:rPr>
              <w:t xml:space="preserve">?  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6DB1D7B" w14:textId="77777777" w:rsidR="003124A6" w:rsidRPr="00F24A9E" w:rsidRDefault="003124A6" w:rsidP="00E018AB">
            <w:pPr>
              <w:spacing w:before="0"/>
              <w:rPr>
                <w:b/>
                <w:color w:val="000000" w:themeColor="text1"/>
              </w:rPr>
            </w:pPr>
            <w:r w:rsidRPr="00F24A9E">
              <w:rPr>
                <w:rFonts w:ascii="Calibri" w:hAnsi="Calibri"/>
                <w:b/>
                <w:color w:val="000000" w:themeColor="text1"/>
                <w:szCs w:val="24"/>
              </w:rPr>
              <w:t>Yes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06BE90" w14:textId="77777777" w:rsidR="003124A6" w:rsidRPr="00F24A9E" w:rsidRDefault="003124A6" w:rsidP="00E018AB">
            <w:pPr>
              <w:spacing w:before="0"/>
              <w:rPr>
                <w:b/>
                <w:color w:val="000000" w:themeColor="text1"/>
              </w:rPr>
            </w:pPr>
            <w:r w:rsidRPr="00F24A9E">
              <w:rPr>
                <w:rFonts w:ascii="Calibri" w:hAnsi="Calibri"/>
                <w:b/>
                <w:color w:val="000000" w:themeColor="text1"/>
                <w:szCs w:val="24"/>
              </w:rPr>
              <w:t>No</w:t>
            </w:r>
          </w:p>
        </w:tc>
      </w:tr>
      <w:tr w:rsidR="00F24A9E" w:rsidRPr="00F24A9E" w14:paraId="10B6761A" w14:textId="77777777" w:rsidTr="00E018AB">
        <w:trPr>
          <w:trHeight w:val="956"/>
        </w:trPr>
        <w:tc>
          <w:tcPr>
            <w:tcW w:w="9805" w:type="dxa"/>
            <w:gridSpan w:val="9"/>
            <w:vMerge/>
            <w:shd w:val="clear" w:color="auto" w:fill="F2F2F2" w:themeFill="background1" w:themeFillShade="F2"/>
            <w:vAlign w:val="center"/>
          </w:tcPr>
          <w:p w14:paraId="004256D3" w14:textId="77777777" w:rsidR="003124A6" w:rsidRPr="00F24A9E" w:rsidRDefault="003124A6" w:rsidP="00E018AB">
            <w:pPr>
              <w:spacing w:before="0"/>
              <w:rPr>
                <w:b/>
                <w:color w:val="000000" w:themeColor="text1"/>
              </w:rPr>
            </w:pP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14:paraId="0C099FDE" w14:textId="77777777" w:rsidR="003124A6" w:rsidRPr="00F24A9E" w:rsidRDefault="003124A6" w:rsidP="00E018AB">
            <w:pPr>
              <w:spacing w:before="0"/>
              <w:rPr>
                <w:rFonts w:ascii="Trebuchet MS" w:hAnsi="Trebuchet MS" w:cs="Arial"/>
                <w:color w:val="000000" w:themeColor="text1"/>
                <w:lang w:val="en-IE"/>
              </w:rPr>
            </w:pPr>
            <w:r w:rsidRPr="00F24A9E">
              <w:rPr>
                <w:rFonts w:ascii="Trebuchet MS" w:hAnsi="Trebuchet MS"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4A9E">
              <w:rPr>
                <w:rFonts w:ascii="Trebuchet MS" w:hAnsi="Trebuchet MS" w:cs="Arial"/>
                <w:color w:val="000000" w:themeColor="text1"/>
                <w:lang w:val="en-IE"/>
              </w:rPr>
              <w:instrText xml:space="preserve"> FORMCHECKBOX </w:instrText>
            </w:r>
            <w:r w:rsidR="00B10250">
              <w:rPr>
                <w:rFonts w:ascii="Trebuchet MS" w:hAnsi="Trebuchet MS" w:cs="Arial"/>
                <w:color w:val="000000" w:themeColor="text1"/>
                <w:lang w:val="en-IE"/>
              </w:rPr>
            </w:r>
            <w:r w:rsidR="00B10250">
              <w:rPr>
                <w:rFonts w:ascii="Trebuchet MS" w:hAnsi="Trebuchet MS" w:cs="Arial"/>
                <w:color w:val="000000" w:themeColor="text1"/>
                <w:lang w:val="en-IE"/>
              </w:rPr>
              <w:fldChar w:fldCharType="separate"/>
            </w:r>
            <w:r w:rsidRPr="00F24A9E">
              <w:rPr>
                <w:rFonts w:ascii="Trebuchet MS" w:hAnsi="Trebuchet MS" w:cs="Arial"/>
                <w:color w:val="000000" w:themeColor="text1"/>
                <w:lang w:val="en-IE"/>
              </w:rPr>
              <w:fldChar w:fldCharType="end"/>
            </w:r>
          </w:p>
          <w:p w14:paraId="6846B880" w14:textId="77777777" w:rsidR="003124A6" w:rsidRPr="00F24A9E" w:rsidRDefault="003124A6" w:rsidP="00E018AB">
            <w:pPr>
              <w:spacing w:before="0"/>
              <w:rPr>
                <w:rFonts w:ascii="Trebuchet MS" w:hAnsi="Trebuchet MS" w:cs="Arial"/>
                <w:color w:val="000000" w:themeColor="text1"/>
                <w:lang w:val="en-IE"/>
              </w:rPr>
            </w:pPr>
            <w:r w:rsidRPr="00F24A9E">
              <w:rPr>
                <w:rFonts w:ascii="Trebuchet MS" w:hAnsi="Trebuchet MS"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24A9E">
              <w:rPr>
                <w:rFonts w:ascii="Trebuchet MS" w:hAnsi="Trebuchet MS" w:cs="Arial"/>
                <w:color w:val="000000" w:themeColor="text1"/>
                <w:lang w:val="en-IE"/>
              </w:rPr>
              <w:instrText xml:space="preserve"> FORMCHECKBOX </w:instrText>
            </w:r>
            <w:r w:rsidR="00B10250">
              <w:rPr>
                <w:rFonts w:ascii="Trebuchet MS" w:hAnsi="Trebuchet MS" w:cs="Arial"/>
                <w:color w:val="000000" w:themeColor="text1"/>
                <w:lang w:val="en-IE"/>
              </w:rPr>
            </w:r>
            <w:r w:rsidR="00B10250">
              <w:rPr>
                <w:rFonts w:ascii="Trebuchet MS" w:hAnsi="Trebuchet MS" w:cs="Arial"/>
                <w:color w:val="000000" w:themeColor="text1"/>
                <w:lang w:val="en-IE"/>
              </w:rPr>
              <w:fldChar w:fldCharType="separate"/>
            </w:r>
            <w:r w:rsidRPr="00F24A9E">
              <w:rPr>
                <w:rFonts w:ascii="Trebuchet MS" w:hAnsi="Trebuchet MS" w:cs="Arial"/>
                <w:color w:val="000000" w:themeColor="text1"/>
                <w:lang w:val="en-IE"/>
              </w:rPr>
              <w:fldChar w:fldCharType="end"/>
            </w:r>
          </w:p>
        </w:tc>
        <w:tc>
          <w:tcPr>
            <w:tcW w:w="540" w:type="dxa"/>
            <w:shd w:val="clear" w:color="auto" w:fill="FFFFFF" w:themeFill="background1"/>
            <w:vAlign w:val="center"/>
          </w:tcPr>
          <w:p w14:paraId="7C20FF32" w14:textId="37910F97" w:rsidR="003124A6" w:rsidRPr="00F24A9E" w:rsidRDefault="00DF794A" w:rsidP="00E018AB">
            <w:pPr>
              <w:spacing w:before="0"/>
              <w:rPr>
                <w:rFonts w:ascii="Trebuchet MS" w:hAnsi="Trebuchet MS" w:cs="Arial"/>
                <w:color w:val="000000" w:themeColor="text1"/>
                <w:lang w:val="en-IE"/>
              </w:rPr>
            </w:pPr>
            <w:r>
              <w:rPr>
                <w:rFonts w:ascii="Trebuchet MS" w:hAnsi="Trebuchet MS"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rebuchet MS" w:hAnsi="Trebuchet MS" w:cs="Arial"/>
                <w:color w:val="000000" w:themeColor="text1"/>
                <w:lang w:val="en-IE"/>
              </w:rPr>
              <w:instrText xml:space="preserve"> FORMCHECKBOX </w:instrText>
            </w:r>
            <w:r w:rsidR="00B10250">
              <w:rPr>
                <w:rFonts w:ascii="Trebuchet MS" w:hAnsi="Trebuchet MS" w:cs="Arial"/>
                <w:color w:val="000000" w:themeColor="text1"/>
                <w:lang w:val="en-IE"/>
              </w:rPr>
            </w:r>
            <w:r w:rsidR="00B10250">
              <w:rPr>
                <w:rFonts w:ascii="Trebuchet MS" w:hAnsi="Trebuchet MS" w:cs="Arial"/>
                <w:color w:val="000000" w:themeColor="text1"/>
                <w:lang w:val="en-IE"/>
              </w:rPr>
              <w:fldChar w:fldCharType="separate"/>
            </w:r>
            <w:r>
              <w:rPr>
                <w:rFonts w:ascii="Trebuchet MS" w:hAnsi="Trebuchet MS" w:cs="Arial"/>
                <w:color w:val="000000" w:themeColor="text1"/>
                <w:lang w:val="en-IE"/>
              </w:rPr>
              <w:fldChar w:fldCharType="end"/>
            </w:r>
          </w:p>
          <w:p w14:paraId="18EB29FC" w14:textId="556AA076" w:rsidR="003124A6" w:rsidRPr="00F24A9E" w:rsidRDefault="00DF794A" w:rsidP="00E018AB">
            <w:pPr>
              <w:spacing w:before="0"/>
              <w:rPr>
                <w:rFonts w:ascii="Trebuchet MS" w:hAnsi="Trebuchet MS" w:cs="Arial"/>
                <w:color w:val="000000" w:themeColor="text1"/>
                <w:lang w:val="en-IE"/>
              </w:rPr>
            </w:pPr>
            <w:r>
              <w:rPr>
                <w:rFonts w:ascii="Trebuchet MS" w:hAnsi="Trebuchet MS" w:cs="Arial"/>
                <w:color w:val="000000" w:themeColor="text1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Trebuchet MS" w:hAnsi="Trebuchet MS" w:cs="Arial"/>
                <w:color w:val="000000" w:themeColor="text1"/>
                <w:lang w:val="en-IE"/>
              </w:rPr>
              <w:instrText xml:space="preserve"> FORMCHECKBOX </w:instrText>
            </w:r>
            <w:r w:rsidR="00B10250">
              <w:rPr>
                <w:rFonts w:ascii="Trebuchet MS" w:hAnsi="Trebuchet MS" w:cs="Arial"/>
                <w:color w:val="000000" w:themeColor="text1"/>
                <w:lang w:val="en-IE"/>
              </w:rPr>
            </w:r>
            <w:r w:rsidR="00B10250">
              <w:rPr>
                <w:rFonts w:ascii="Trebuchet MS" w:hAnsi="Trebuchet MS" w:cs="Arial"/>
                <w:color w:val="000000" w:themeColor="text1"/>
                <w:lang w:val="en-IE"/>
              </w:rPr>
              <w:fldChar w:fldCharType="separate"/>
            </w:r>
            <w:r>
              <w:rPr>
                <w:rFonts w:ascii="Trebuchet MS" w:hAnsi="Trebuchet MS" w:cs="Arial"/>
                <w:color w:val="000000" w:themeColor="text1"/>
                <w:lang w:val="en-IE"/>
              </w:rPr>
              <w:fldChar w:fldCharType="end"/>
            </w:r>
          </w:p>
        </w:tc>
      </w:tr>
      <w:tr w:rsidR="00F24A9E" w:rsidRPr="00F24A9E" w14:paraId="3E50BE48" w14:textId="77777777" w:rsidTr="00E018AB">
        <w:trPr>
          <w:trHeight w:val="785"/>
        </w:trPr>
        <w:tc>
          <w:tcPr>
            <w:tcW w:w="10885" w:type="dxa"/>
            <w:gridSpan w:val="11"/>
            <w:shd w:val="clear" w:color="auto" w:fill="D9D9D9" w:themeFill="background1" w:themeFillShade="D9"/>
            <w:vAlign w:val="center"/>
          </w:tcPr>
          <w:p w14:paraId="42DD76D9" w14:textId="77777777" w:rsidR="00FB0776" w:rsidRPr="00F24A9E" w:rsidRDefault="00FB0776" w:rsidP="00E018AB">
            <w:pPr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before="0"/>
              <w:ind w:left="0"/>
              <w:textAlignment w:val="auto"/>
              <w:rPr>
                <w:color w:val="000000" w:themeColor="text1"/>
              </w:rPr>
            </w:pPr>
            <w:r w:rsidRPr="00F24A9E">
              <w:rPr>
                <w:color w:val="000000" w:themeColor="text1"/>
              </w:rPr>
              <w:t>An answer of “No” to both questions requires qualification per 730001835, Process Validation Procedure.</w:t>
            </w:r>
          </w:p>
          <w:p w14:paraId="45252D89" w14:textId="77777777" w:rsidR="00760C7C" w:rsidRPr="00F24A9E" w:rsidRDefault="005B2D2C" w:rsidP="00E018AB">
            <w:pPr>
              <w:numPr>
                <w:ilvl w:val="0"/>
                <w:numId w:val="38"/>
              </w:numPr>
              <w:overflowPunct/>
              <w:autoSpaceDE/>
              <w:autoSpaceDN/>
              <w:adjustRightInd/>
              <w:spacing w:before="0"/>
              <w:ind w:left="0"/>
              <w:textAlignment w:val="auto"/>
              <w:rPr>
                <w:b/>
                <w:color w:val="000000" w:themeColor="text1"/>
              </w:rPr>
            </w:pPr>
            <w:r w:rsidRPr="00F24A9E">
              <w:rPr>
                <w:color w:val="000000" w:themeColor="text1"/>
              </w:rPr>
              <w:t xml:space="preserve">An </w:t>
            </w:r>
            <w:r w:rsidR="00FB0776" w:rsidRPr="00F24A9E">
              <w:rPr>
                <w:color w:val="000000" w:themeColor="text1"/>
              </w:rPr>
              <w:t xml:space="preserve">answer </w:t>
            </w:r>
            <w:r w:rsidRPr="00F24A9E">
              <w:rPr>
                <w:color w:val="000000" w:themeColor="text1"/>
              </w:rPr>
              <w:t xml:space="preserve">of </w:t>
            </w:r>
            <w:r w:rsidR="00FB0776" w:rsidRPr="00F24A9E">
              <w:rPr>
                <w:color w:val="000000" w:themeColor="text1"/>
              </w:rPr>
              <w:t>“Yes” to either question identifi</w:t>
            </w:r>
            <w:r w:rsidRPr="00F24A9E">
              <w:rPr>
                <w:color w:val="000000" w:themeColor="text1"/>
              </w:rPr>
              <w:t xml:space="preserve">es </w:t>
            </w:r>
            <w:r w:rsidR="00FB0776" w:rsidRPr="00F24A9E">
              <w:rPr>
                <w:color w:val="000000" w:themeColor="text1"/>
              </w:rPr>
              <w:t xml:space="preserve">low </w:t>
            </w:r>
            <w:r w:rsidRPr="00F24A9E">
              <w:rPr>
                <w:color w:val="000000" w:themeColor="text1"/>
              </w:rPr>
              <w:t>risk to product quality</w:t>
            </w:r>
            <w:r w:rsidR="00FB0776" w:rsidRPr="00F24A9E">
              <w:rPr>
                <w:color w:val="000000" w:themeColor="text1"/>
              </w:rPr>
              <w:t xml:space="preserve"> and require</w:t>
            </w:r>
            <w:r w:rsidRPr="00F24A9E">
              <w:rPr>
                <w:color w:val="000000" w:themeColor="text1"/>
              </w:rPr>
              <w:t>s</w:t>
            </w:r>
            <w:r w:rsidR="00FB0776" w:rsidRPr="00F24A9E">
              <w:rPr>
                <w:color w:val="000000" w:themeColor="text1"/>
              </w:rPr>
              <w:t xml:space="preserve"> justification</w:t>
            </w:r>
            <w:r w:rsidRPr="00F24A9E">
              <w:rPr>
                <w:color w:val="000000" w:themeColor="text1"/>
              </w:rPr>
              <w:t xml:space="preserve"> below:</w:t>
            </w:r>
            <w:r w:rsidR="00FB0776" w:rsidRPr="00F24A9E">
              <w:rPr>
                <w:color w:val="000000" w:themeColor="text1"/>
              </w:rPr>
              <w:t xml:space="preserve"> </w:t>
            </w:r>
            <w:r w:rsidRPr="00F24A9E">
              <w:rPr>
                <w:color w:val="000000" w:themeColor="text1"/>
              </w:rPr>
              <w:br/>
            </w:r>
            <w:r w:rsidR="00FB0776" w:rsidRPr="00F24A9E">
              <w:rPr>
                <w:color w:val="000000" w:themeColor="text1"/>
              </w:rPr>
              <w:t xml:space="preserve">Note: </w:t>
            </w:r>
            <w:r w:rsidRPr="00F24A9E">
              <w:rPr>
                <w:color w:val="000000" w:themeColor="text1"/>
              </w:rPr>
              <w:t>A</w:t>
            </w:r>
            <w:r w:rsidR="00FB0776" w:rsidRPr="00F24A9E">
              <w:rPr>
                <w:color w:val="000000" w:themeColor="text1"/>
              </w:rPr>
              <w:t xml:space="preserve"> response of “Yes” to one or both questions may still result in qualification activities.</w:t>
            </w:r>
          </w:p>
        </w:tc>
      </w:tr>
      <w:tr w:rsidR="00F24A9E" w:rsidRPr="00F24A9E" w14:paraId="3EDA8200" w14:textId="77777777" w:rsidTr="00E018AB">
        <w:trPr>
          <w:trHeight w:val="713"/>
        </w:trPr>
        <w:tc>
          <w:tcPr>
            <w:tcW w:w="10885" w:type="dxa"/>
            <w:gridSpan w:val="11"/>
            <w:shd w:val="clear" w:color="auto" w:fill="FFFFFF" w:themeFill="background1"/>
            <w:vAlign w:val="center"/>
          </w:tcPr>
          <w:p w14:paraId="3AA09E02" w14:textId="574AF90D" w:rsidR="005B2D2C" w:rsidRPr="00F24A9E" w:rsidRDefault="007001C4" w:rsidP="00E018AB">
            <w:pPr>
              <w:overflowPunct/>
              <w:autoSpaceDE/>
              <w:autoSpaceDN/>
              <w:adjustRightInd/>
              <w:spacing w:before="0"/>
              <w:textAlignment w:val="auto"/>
              <w:rPr>
                <w:color w:val="000000" w:themeColor="text1"/>
              </w:rPr>
            </w:pPr>
            <w:r>
              <w:rPr>
                <w:color w:val="000000" w:themeColor="text1"/>
              </w:rPr>
              <w:t>This system will be validated according to the Process Validation Pr</w:t>
            </w:r>
            <w:r w:rsidR="00E018AB">
              <w:rPr>
                <w:color w:val="000000" w:themeColor="text1"/>
              </w:rPr>
              <w:t>ocedure 730001835.</w:t>
            </w:r>
          </w:p>
        </w:tc>
      </w:tr>
      <w:tr w:rsidR="00F24A9E" w:rsidRPr="00F24A9E" w14:paraId="019AA524" w14:textId="77777777" w:rsidTr="00E018AB">
        <w:trPr>
          <w:trHeight w:val="58"/>
        </w:trPr>
        <w:tc>
          <w:tcPr>
            <w:tcW w:w="10885" w:type="dxa"/>
            <w:gridSpan w:val="11"/>
            <w:shd w:val="clear" w:color="auto" w:fill="D9D9D9" w:themeFill="background1" w:themeFillShade="D9"/>
            <w:vAlign w:val="center"/>
          </w:tcPr>
          <w:p w14:paraId="5FBA1A95" w14:textId="77777777" w:rsidR="003124A6" w:rsidRPr="00F24A9E" w:rsidRDefault="003124A6" w:rsidP="00E018AB">
            <w:pPr>
              <w:spacing w:before="0"/>
              <w:rPr>
                <w:b/>
                <w:color w:val="000000" w:themeColor="text1"/>
                <w:sz w:val="6"/>
              </w:rPr>
            </w:pPr>
          </w:p>
        </w:tc>
      </w:tr>
      <w:tr w:rsidR="00F24A9E" w:rsidRPr="00F24A9E" w14:paraId="0825C4F1" w14:textId="77777777" w:rsidTr="00E018AB">
        <w:trPr>
          <w:trHeight w:val="1091"/>
        </w:trPr>
        <w:tc>
          <w:tcPr>
            <w:tcW w:w="1818" w:type="dxa"/>
            <w:shd w:val="clear" w:color="auto" w:fill="F2F2F2" w:themeFill="background1" w:themeFillShade="F2"/>
            <w:vAlign w:val="center"/>
          </w:tcPr>
          <w:p w14:paraId="24BE15D8" w14:textId="77777777" w:rsidR="008A1236" w:rsidRPr="00F24A9E" w:rsidRDefault="008A1236" w:rsidP="00E018AB">
            <w:pPr>
              <w:spacing w:before="0"/>
              <w:rPr>
                <w:b/>
                <w:color w:val="000000" w:themeColor="text1"/>
              </w:rPr>
            </w:pPr>
            <w:r w:rsidRPr="00F24A9E">
              <w:rPr>
                <w:b/>
                <w:color w:val="000000" w:themeColor="text1"/>
              </w:rPr>
              <w:t>Comments</w:t>
            </w:r>
            <w:r w:rsidRPr="00F24A9E">
              <w:rPr>
                <w:color w:val="000000" w:themeColor="text1"/>
              </w:rPr>
              <w:t xml:space="preserve">  </w:t>
            </w:r>
          </w:p>
        </w:tc>
        <w:tc>
          <w:tcPr>
            <w:tcW w:w="9067" w:type="dxa"/>
            <w:gridSpan w:val="10"/>
            <w:shd w:val="clear" w:color="auto" w:fill="FFFFFF" w:themeFill="background1"/>
            <w:vAlign w:val="center"/>
          </w:tcPr>
          <w:p w14:paraId="2B58C90D" w14:textId="101B9561" w:rsidR="008A1236" w:rsidRPr="00E018AB" w:rsidRDefault="00393363" w:rsidP="00E018AB">
            <w:pPr>
              <w:spacing w:before="0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This form is for the </w:t>
            </w:r>
            <w:r w:rsidR="00B10250">
              <w:rPr>
                <w:bCs/>
                <w:color w:val="000000" w:themeColor="text1"/>
              </w:rPr>
              <w:t>installation of TE0084050-3, TE0084050-4, TE0084050-5, and TE0084050-6.</w:t>
            </w:r>
          </w:p>
        </w:tc>
      </w:tr>
    </w:tbl>
    <w:p w14:paraId="2C00F8C7" w14:textId="77777777" w:rsidR="000E1BB4" w:rsidRPr="001F320C" w:rsidRDefault="000E1BB4" w:rsidP="00693FDC">
      <w:pPr>
        <w:spacing w:before="0"/>
        <w:jc w:val="center"/>
        <w:rPr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80"/>
      </w:tblGrid>
      <w:tr w:rsidR="004A4E2C" w:rsidRPr="004A4E2C" w14:paraId="18980940" w14:textId="77777777" w:rsidTr="003D196D">
        <w:trPr>
          <w:trHeight w:val="360"/>
        </w:trPr>
        <w:tc>
          <w:tcPr>
            <w:tcW w:w="11106" w:type="dxa"/>
            <w:shd w:val="clear" w:color="auto" w:fill="D9D9D9" w:themeFill="background1" w:themeFillShade="D9"/>
            <w:vAlign w:val="center"/>
          </w:tcPr>
          <w:p w14:paraId="3C54B45C" w14:textId="77777777" w:rsidR="004A4E2C" w:rsidRPr="004A4E2C" w:rsidRDefault="003D196D" w:rsidP="003D196D">
            <w:pPr>
              <w:spacing w:before="0"/>
              <w:jc w:val="center"/>
            </w:pPr>
            <w:r>
              <w:t xml:space="preserve">TO BE FILLED OUT BY </w:t>
            </w:r>
            <w:r w:rsidR="0011782F">
              <w:t xml:space="preserve">SITE </w:t>
            </w:r>
            <w:r>
              <w:t>VMP COORDNATOR</w:t>
            </w:r>
          </w:p>
        </w:tc>
      </w:tr>
      <w:tr w:rsidR="004A4E2C" w14:paraId="06D43DA6" w14:textId="77777777" w:rsidTr="005B2D2C">
        <w:trPr>
          <w:trHeight w:val="389"/>
        </w:trPr>
        <w:tc>
          <w:tcPr>
            <w:tcW w:w="11106" w:type="dxa"/>
            <w:shd w:val="clear" w:color="auto" w:fill="auto"/>
          </w:tcPr>
          <w:p w14:paraId="1BA7938D" w14:textId="77777777" w:rsidR="004C6CC6" w:rsidRDefault="004C6CC6" w:rsidP="005B2D2C">
            <w:pPr>
              <w:spacing w:after="120"/>
              <w:rPr>
                <w:b/>
              </w:rPr>
            </w:pPr>
            <w:r>
              <w:rPr>
                <w:b/>
              </w:rPr>
              <w:t>Assigned TE or VAL Designator(s)</w:t>
            </w:r>
            <w:r w:rsidR="004A4E2C">
              <w:rPr>
                <w:b/>
              </w:rPr>
              <w:t>:</w:t>
            </w:r>
            <w:r w:rsidR="004A4E2C">
              <w:t xml:space="preserve">  </w:t>
            </w:r>
          </w:p>
        </w:tc>
      </w:tr>
    </w:tbl>
    <w:p w14:paraId="174DD057" w14:textId="77777777" w:rsidR="004A4E2C" w:rsidRPr="001F320C" w:rsidRDefault="004A4E2C" w:rsidP="00693FDC">
      <w:pPr>
        <w:spacing w:before="0"/>
        <w:jc w:val="center"/>
        <w:rPr>
          <w:sz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9"/>
        <w:gridCol w:w="2110"/>
        <w:gridCol w:w="2713"/>
        <w:gridCol w:w="2558"/>
        <w:gridCol w:w="1690"/>
      </w:tblGrid>
      <w:tr w:rsidR="004C6CC6" w:rsidRPr="004A4E2C" w14:paraId="0BDCE02B" w14:textId="77777777" w:rsidTr="004C6CC6">
        <w:trPr>
          <w:trHeight w:val="360"/>
        </w:trPr>
        <w:tc>
          <w:tcPr>
            <w:tcW w:w="1818" w:type="dxa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F3E5494" w14:textId="77777777" w:rsidR="004C6CC6" w:rsidRPr="004C6CC6" w:rsidRDefault="004C6CC6" w:rsidP="004C6CC6">
            <w:pPr>
              <w:spacing w:before="0"/>
              <w:jc w:val="center"/>
              <w:rPr>
                <w:b/>
              </w:rPr>
            </w:pPr>
            <w:r w:rsidRPr="004C6CC6">
              <w:rPr>
                <w:b/>
              </w:rPr>
              <w:t>Responsibility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14:paraId="353F635F" w14:textId="77777777" w:rsidR="004C6CC6" w:rsidRPr="004C6CC6" w:rsidRDefault="004C6CC6" w:rsidP="004C6CC6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790" w:type="dxa"/>
            <w:shd w:val="clear" w:color="auto" w:fill="D9D9D9" w:themeFill="background1" w:themeFillShade="D9"/>
            <w:vAlign w:val="center"/>
          </w:tcPr>
          <w:p w14:paraId="5BD3F06D" w14:textId="77777777" w:rsidR="004C6CC6" w:rsidRPr="004C6CC6" w:rsidRDefault="004C6CC6" w:rsidP="004C6CC6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2610" w:type="dxa"/>
            <w:shd w:val="clear" w:color="auto" w:fill="D9D9D9" w:themeFill="background1" w:themeFillShade="D9"/>
            <w:vAlign w:val="center"/>
          </w:tcPr>
          <w:p w14:paraId="6CBB7949" w14:textId="77777777" w:rsidR="004C6CC6" w:rsidRPr="004C6CC6" w:rsidRDefault="004C6CC6" w:rsidP="004C6CC6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Signature</w:t>
            </w: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6F28D0BD" w14:textId="77777777" w:rsidR="004C6CC6" w:rsidRPr="004C6CC6" w:rsidRDefault="004C6CC6" w:rsidP="004C6CC6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</w:tr>
      <w:tr w:rsidR="004C6CC6" w14:paraId="3F04FD2D" w14:textId="77777777" w:rsidTr="004C6CC6">
        <w:trPr>
          <w:trHeight w:val="360"/>
        </w:trPr>
        <w:tc>
          <w:tcPr>
            <w:tcW w:w="1818" w:type="dxa"/>
            <w:shd w:val="clear" w:color="auto" w:fill="F2F2F2" w:themeFill="background1" w:themeFillShade="F2"/>
            <w:vAlign w:val="center"/>
          </w:tcPr>
          <w:p w14:paraId="33908EB0" w14:textId="77777777" w:rsidR="004C6CC6" w:rsidRPr="004C6CC6" w:rsidRDefault="004C6CC6" w:rsidP="004C6CC6">
            <w:pPr>
              <w:spacing w:before="0"/>
              <w:jc w:val="center"/>
            </w:pPr>
            <w:r w:rsidRPr="004C6CC6">
              <w:t>Originator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BBED133" w14:textId="614BB44D" w:rsidR="004C6CC6" w:rsidRPr="00622AAE" w:rsidRDefault="004C6CC6" w:rsidP="004C6CC6">
            <w:pPr>
              <w:spacing w:before="0"/>
              <w:jc w:val="center"/>
              <w:rPr>
                <w:color w:val="000000" w:themeColor="text1"/>
              </w:rPr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726C7481" w14:textId="7E2F60C2" w:rsidR="004C6CC6" w:rsidRPr="00622AAE" w:rsidRDefault="004C6CC6" w:rsidP="004C6CC6">
            <w:pPr>
              <w:spacing w:before="0"/>
              <w:jc w:val="center"/>
              <w:rPr>
                <w:color w:val="000000" w:themeColor="text1"/>
              </w:rPr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45BE770B" w14:textId="1EC4CD87" w:rsidR="004C6CC6" w:rsidRPr="004C6CC6" w:rsidRDefault="004C6CC6" w:rsidP="004C6CC6">
            <w:pPr>
              <w:spacing w:before="0"/>
              <w:jc w:val="center"/>
              <w:rPr>
                <w:color w:val="548DD4" w:themeColor="text2" w:themeTint="99"/>
              </w:rPr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36E9B657" w14:textId="58EBBC52" w:rsidR="004C6CC6" w:rsidRPr="004C6CC6" w:rsidRDefault="004C6CC6" w:rsidP="00622AAE">
            <w:pPr>
              <w:spacing w:before="0"/>
              <w:rPr>
                <w:color w:val="548DD4" w:themeColor="text2" w:themeTint="99"/>
              </w:rPr>
            </w:pPr>
          </w:p>
        </w:tc>
      </w:tr>
      <w:tr w:rsidR="004C6CC6" w14:paraId="15180394" w14:textId="77777777" w:rsidTr="004C6CC6">
        <w:trPr>
          <w:trHeight w:val="360"/>
        </w:trPr>
        <w:tc>
          <w:tcPr>
            <w:tcW w:w="1818" w:type="dxa"/>
            <w:shd w:val="clear" w:color="auto" w:fill="F2F2F2" w:themeFill="background1" w:themeFillShade="F2"/>
            <w:vAlign w:val="center"/>
          </w:tcPr>
          <w:p w14:paraId="3D716B75" w14:textId="77777777" w:rsidR="004C6CC6" w:rsidRPr="004C6CC6" w:rsidRDefault="004C6CC6" w:rsidP="004C6CC6">
            <w:pPr>
              <w:spacing w:before="0"/>
              <w:jc w:val="center"/>
            </w:pPr>
            <w:r w:rsidRPr="004C6CC6">
              <w:t>VMP Coordinator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334459D" w14:textId="77777777" w:rsidR="004C6CC6" w:rsidRPr="004C6CC6" w:rsidRDefault="004C6CC6" w:rsidP="004C6CC6">
            <w:pPr>
              <w:spacing w:before="0"/>
              <w:jc w:val="center"/>
            </w:pPr>
          </w:p>
        </w:tc>
        <w:tc>
          <w:tcPr>
            <w:tcW w:w="2790" w:type="dxa"/>
            <w:shd w:val="clear" w:color="auto" w:fill="auto"/>
            <w:vAlign w:val="center"/>
          </w:tcPr>
          <w:p w14:paraId="475F7745" w14:textId="77777777" w:rsidR="004C6CC6" w:rsidRPr="004C6CC6" w:rsidRDefault="004C6CC6" w:rsidP="004C6CC6">
            <w:pPr>
              <w:spacing w:before="0"/>
              <w:jc w:val="center"/>
            </w:pPr>
          </w:p>
        </w:tc>
        <w:tc>
          <w:tcPr>
            <w:tcW w:w="2610" w:type="dxa"/>
            <w:shd w:val="clear" w:color="auto" w:fill="auto"/>
            <w:vAlign w:val="center"/>
          </w:tcPr>
          <w:p w14:paraId="346F66BD" w14:textId="77777777" w:rsidR="004C6CC6" w:rsidRPr="004C6CC6" w:rsidRDefault="004C6CC6" w:rsidP="004C6CC6">
            <w:pPr>
              <w:spacing w:before="0"/>
              <w:jc w:val="center"/>
            </w:pPr>
          </w:p>
        </w:tc>
        <w:tc>
          <w:tcPr>
            <w:tcW w:w="1728" w:type="dxa"/>
            <w:shd w:val="clear" w:color="auto" w:fill="auto"/>
            <w:vAlign w:val="center"/>
          </w:tcPr>
          <w:p w14:paraId="30C51DE1" w14:textId="77777777" w:rsidR="004C6CC6" w:rsidRPr="004C6CC6" w:rsidRDefault="004C6CC6" w:rsidP="004C6CC6">
            <w:pPr>
              <w:spacing w:before="0"/>
              <w:jc w:val="center"/>
            </w:pPr>
          </w:p>
        </w:tc>
      </w:tr>
    </w:tbl>
    <w:p w14:paraId="554DF924" w14:textId="77777777" w:rsidR="004C6CC6" w:rsidRDefault="004C6CC6" w:rsidP="00693FDC">
      <w:pPr>
        <w:spacing w:before="0"/>
        <w:jc w:val="center"/>
      </w:pPr>
    </w:p>
    <w:sectPr w:rsidR="004C6CC6" w:rsidSect="00CF1D22">
      <w:headerReference w:type="default" r:id="rId11"/>
      <w:footerReference w:type="default" r:id="rId12"/>
      <w:pgSz w:w="12240" w:h="15840" w:code="1"/>
      <w:pgMar w:top="600" w:right="630" w:bottom="720" w:left="720" w:header="397" w:footer="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0CCF5E" w14:textId="77777777" w:rsidR="002E3C91" w:rsidRDefault="002E3C91">
      <w:r>
        <w:separator/>
      </w:r>
    </w:p>
  </w:endnote>
  <w:endnote w:type="continuationSeparator" w:id="0">
    <w:p w14:paraId="5942F67C" w14:textId="77777777" w:rsidR="002E3C91" w:rsidRDefault="002E3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887"/>
      <w:gridCol w:w="3887"/>
      <w:gridCol w:w="3116"/>
    </w:tblGrid>
    <w:tr w:rsidR="00CF1D22" w:rsidRPr="005E222B" w14:paraId="1BF5750D" w14:textId="77777777" w:rsidTr="00CF1D22">
      <w:trPr>
        <w:trHeight w:val="149"/>
      </w:trPr>
      <w:tc>
        <w:tcPr>
          <w:tcW w:w="3960" w:type="dxa"/>
        </w:tcPr>
        <w:p w14:paraId="2B2200A3" w14:textId="77777777" w:rsidR="00CF1D22" w:rsidRPr="00CF1D22" w:rsidRDefault="00CF1D22" w:rsidP="00AB166E">
          <w:pPr>
            <w:tabs>
              <w:tab w:val="center" w:pos="4320"/>
              <w:tab w:val="right" w:pos="8730"/>
            </w:tabs>
            <w:spacing w:before="0"/>
            <w:rPr>
              <w:rFonts w:cs="Arial"/>
            </w:rPr>
          </w:pPr>
          <w:r w:rsidRPr="00CF1D22">
            <w:rPr>
              <w:rFonts w:cs="Arial"/>
            </w:rPr>
            <w:t>Template 730004131, Version 0</w:t>
          </w:r>
          <w:r w:rsidR="00AB166E">
            <w:rPr>
              <w:rFonts w:cs="Arial"/>
            </w:rPr>
            <w:t>2</w:t>
          </w:r>
        </w:p>
      </w:tc>
      <w:tc>
        <w:tcPr>
          <w:tcW w:w="3961" w:type="dxa"/>
          <w:vMerge w:val="restart"/>
          <w:vAlign w:val="center"/>
        </w:tcPr>
        <w:p w14:paraId="527F3BF7" w14:textId="77777777" w:rsidR="00CF1D22" w:rsidRPr="00CF1D22" w:rsidRDefault="00CF1D22" w:rsidP="00CF1D22">
          <w:pPr>
            <w:tabs>
              <w:tab w:val="center" w:pos="4320"/>
              <w:tab w:val="right" w:pos="8730"/>
            </w:tabs>
            <w:spacing w:before="0"/>
            <w:jc w:val="center"/>
            <w:rPr>
              <w:rFonts w:cs="Arial"/>
            </w:rPr>
          </w:pPr>
          <w:r w:rsidRPr="00CF1D22">
            <w:rPr>
              <w:rFonts w:cs="Arial"/>
            </w:rPr>
            <w:t>Waters Confidential</w:t>
          </w:r>
        </w:p>
      </w:tc>
      <w:tc>
        <w:tcPr>
          <w:tcW w:w="3185" w:type="dxa"/>
          <w:vMerge w:val="restart"/>
          <w:vAlign w:val="center"/>
        </w:tcPr>
        <w:p w14:paraId="762C48E5" w14:textId="77777777" w:rsidR="00CF1D22" w:rsidRPr="00CF1D22" w:rsidRDefault="00CF1D22" w:rsidP="00CF1D22">
          <w:pPr>
            <w:pStyle w:val="Footer"/>
            <w:tabs>
              <w:tab w:val="right" w:pos="8730"/>
            </w:tabs>
            <w:spacing w:before="0"/>
            <w:jc w:val="right"/>
            <w:rPr>
              <w:rFonts w:cs="Arial"/>
              <w:lang w:val="en-GB"/>
            </w:rPr>
          </w:pPr>
          <w:r w:rsidRPr="00CF1D22">
            <w:rPr>
              <w:rFonts w:cs="Arial"/>
              <w:lang w:val="en-GB"/>
            </w:rPr>
            <w:t xml:space="preserve">Page </w:t>
          </w:r>
          <w:r w:rsidR="00446421" w:rsidRPr="00CF1D22">
            <w:rPr>
              <w:rFonts w:cs="Arial"/>
              <w:lang w:val="en-GB"/>
            </w:rPr>
            <w:fldChar w:fldCharType="begin"/>
          </w:r>
          <w:r w:rsidRPr="00CF1D22">
            <w:rPr>
              <w:rFonts w:cs="Arial"/>
              <w:lang w:val="en-GB"/>
            </w:rPr>
            <w:instrText xml:space="preserve"> PAGE </w:instrText>
          </w:r>
          <w:r w:rsidR="00446421" w:rsidRPr="00CF1D22">
            <w:rPr>
              <w:rFonts w:cs="Arial"/>
              <w:lang w:val="en-GB"/>
            </w:rPr>
            <w:fldChar w:fldCharType="separate"/>
          </w:r>
          <w:r w:rsidR="00126B63">
            <w:rPr>
              <w:rFonts w:cs="Arial"/>
              <w:noProof/>
              <w:lang w:val="en-GB"/>
            </w:rPr>
            <w:t>1</w:t>
          </w:r>
          <w:r w:rsidR="00446421" w:rsidRPr="00CF1D22">
            <w:rPr>
              <w:rFonts w:cs="Arial"/>
              <w:lang w:val="en-GB"/>
            </w:rPr>
            <w:fldChar w:fldCharType="end"/>
          </w:r>
          <w:r w:rsidRPr="00CF1D22">
            <w:rPr>
              <w:rFonts w:cs="Arial"/>
              <w:lang w:val="en-GB"/>
            </w:rPr>
            <w:t xml:space="preserve"> of </w:t>
          </w:r>
          <w:r w:rsidR="00446421" w:rsidRPr="00CF1D22">
            <w:rPr>
              <w:rFonts w:cs="Arial"/>
              <w:lang w:val="en-GB"/>
            </w:rPr>
            <w:fldChar w:fldCharType="begin"/>
          </w:r>
          <w:r w:rsidRPr="00CF1D22">
            <w:rPr>
              <w:rFonts w:cs="Arial"/>
              <w:lang w:val="en-GB"/>
            </w:rPr>
            <w:instrText xml:space="preserve"> NUMPAGES </w:instrText>
          </w:r>
          <w:r w:rsidR="00446421" w:rsidRPr="00CF1D22">
            <w:rPr>
              <w:rFonts w:cs="Arial"/>
              <w:lang w:val="en-GB"/>
            </w:rPr>
            <w:fldChar w:fldCharType="separate"/>
          </w:r>
          <w:r w:rsidR="00126B63">
            <w:rPr>
              <w:rFonts w:cs="Arial"/>
              <w:noProof/>
              <w:lang w:val="en-GB"/>
            </w:rPr>
            <w:t>1</w:t>
          </w:r>
          <w:r w:rsidR="00446421" w:rsidRPr="00CF1D22">
            <w:rPr>
              <w:rFonts w:cs="Arial"/>
              <w:lang w:val="en-GB"/>
            </w:rPr>
            <w:fldChar w:fldCharType="end"/>
          </w:r>
        </w:p>
      </w:tc>
    </w:tr>
    <w:tr w:rsidR="00CF1D22" w:rsidRPr="000C7735" w14:paraId="118F91F6" w14:textId="77777777" w:rsidTr="00CF1D22">
      <w:tc>
        <w:tcPr>
          <w:tcW w:w="3960" w:type="dxa"/>
        </w:tcPr>
        <w:p w14:paraId="329830F1" w14:textId="77777777" w:rsidR="00CF1D22" w:rsidRPr="00CF1D22" w:rsidRDefault="00CF1D22" w:rsidP="00CF1D22">
          <w:pPr>
            <w:pStyle w:val="Footer"/>
            <w:tabs>
              <w:tab w:val="right" w:pos="8730"/>
            </w:tabs>
            <w:spacing w:before="0"/>
            <w:ind w:right="-108"/>
            <w:rPr>
              <w:rFonts w:cs="Arial"/>
              <w:i/>
              <w:lang w:val="en-GB"/>
            </w:rPr>
          </w:pPr>
          <w:r w:rsidRPr="00CF1D22">
            <w:rPr>
              <w:rFonts w:cs="Arial"/>
              <w:lang w:val="en-GB"/>
            </w:rPr>
            <w:t xml:space="preserve">Reference Document: 730001835 </w:t>
          </w:r>
        </w:p>
      </w:tc>
      <w:tc>
        <w:tcPr>
          <w:tcW w:w="3961" w:type="dxa"/>
          <w:vMerge/>
        </w:tcPr>
        <w:p w14:paraId="139A5064" w14:textId="77777777" w:rsidR="00CF1D22" w:rsidRPr="00CF1D22" w:rsidRDefault="00CF1D22" w:rsidP="00CF1D22">
          <w:pPr>
            <w:pStyle w:val="Footer"/>
            <w:tabs>
              <w:tab w:val="right" w:pos="8730"/>
            </w:tabs>
            <w:spacing w:before="0"/>
            <w:ind w:right="-108"/>
            <w:rPr>
              <w:rFonts w:cs="Arial"/>
              <w:i/>
              <w:lang w:val="en-GB"/>
            </w:rPr>
          </w:pPr>
        </w:p>
      </w:tc>
      <w:tc>
        <w:tcPr>
          <w:tcW w:w="3185" w:type="dxa"/>
          <w:vMerge/>
        </w:tcPr>
        <w:p w14:paraId="220AC0B5" w14:textId="77777777" w:rsidR="00CF1D22" w:rsidRPr="00CF1D22" w:rsidRDefault="00CF1D22" w:rsidP="00B22325">
          <w:pPr>
            <w:pStyle w:val="Footer"/>
            <w:rPr>
              <w:rFonts w:cs="Arial"/>
            </w:rPr>
          </w:pPr>
        </w:p>
      </w:tc>
    </w:tr>
  </w:tbl>
  <w:p w14:paraId="4BDF324E" w14:textId="77777777" w:rsidR="009D7763" w:rsidRPr="00CF1D22" w:rsidRDefault="009D7763" w:rsidP="00CF1D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61E2F5" w14:textId="77777777" w:rsidR="002E3C91" w:rsidRDefault="002E3C91">
      <w:r>
        <w:separator/>
      </w:r>
    </w:p>
  </w:footnote>
  <w:footnote w:type="continuationSeparator" w:id="0">
    <w:p w14:paraId="343D5DE9" w14:textId="77777777" w:rsidR="002E3C91" w:rsidRDefault="002E3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7431"/>
    </w:tblGrid>
    <w:tr w:rsidR="00CF1D22" w:rsidRPr="00247334" w14:paraId="5F5ACF94" w14:textId="77777777" w:rsidTr="008A1236">
      <w:trPr>
        <w:trHeight w:val="918"/>
      </w:trPr>
      <w:tc>
        <w:tcPr>
          <w:tcW w:w="1588" w:type="pct"/>
        </w:tcPr>
        <w:p w14:paraId="64563A7D" w14:textId="77777777" w:rsidR="00CF1D22" w:rsidRPr="004345C0" w:rsidRDefault="00CF1D22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56F9F197" wp14:editId="4DB62537">
                <wp:extent cx="2028000" cy="468000"/>
                <wp:effectExtent l="19050" t="0" r="0" b="0"/>
                <wp:docPr id="3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vAlign w:val="center"/>
        </w:tcPr>
        <w:p w14:paraId="5B0EBC4D" w14:textId="77777777" w:rsidR="00CF1D22" w:rsidRPr="00C763E8" w:rsidRDefault="00CF1D22" w:rsidP="00CF1D22">
          <w:pPr>
            <w:pStyle w:val="Header"/>
            <w:spacing w:before="0"/>
            <w:jc w:val="center"/>
            <w:rPr>
              <w:rFonts w:cs="Arial"/>
              <w:i/>
              <w:color w:val="000000" w:themeColor="text1"/>
              <w:lang w:val="en-GB"/>
            </w:rPr>
          </w:pPr>
          <w:r>
            <w:rPr>
              <w:rFonts w:cs="Arial"/>
              <w:b/>
              <w:i/>
              <w:sz w:val="24"/>
              <w:szCs w:val="24"/>
              <w:lang w:val="en-GB"/>
            </w:rPr>
            <w:t>Validation Master Plan Submission Form</w:t>
          </w:r>
        </w:p>
      </w:tc>
    </w:tr>
  </w:tbl>
  <w:p w14:paraId="39DA5967" w14:textId="77777777" w:rsidR="009D7763" w:rsidRDefault="009D776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04E31D8"/>
    <w:multiLevelType w:val="hybridMultilevel"/>
    <w:tmpl w:val="EB78DC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10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20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4D3683"/>
    <w:multiLevelType w:val="multilevel"/>
    <w:tmpl w:val="C994D56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110"/>
        </w:tabs>
        <w:ind w:left="7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5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28"/>
  </w:num>
  <w:num w:numId="5">
    <w:abstractNumId w:val="13"/>
  </w:num>
  <w:num w:numId="6">
    <w:abstractNumId w:val="23"/>
  </w:num>
  <w:num w:numId="7">
    <w:abstractNumId w:val="11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9"/>
  </w:num>
  <w:num w:numId="11">
    <w:abstractNumId w:val="33"/>
  </w:num>
  <w:num w:numId="12">
    <w:abstractNumId w:val="34"/>
  </w:num>
  <w:num w:numId="13">
    <w:abstractNumId w:val="5"/>
  </w:num>
  <w:num w:numId="14">
    <w:abstractNumId w:val="7"/>
  </w:num>
  <w:num w:numId="15">
    <w:abstractNumId w:val="20"/>
  </w:num>
  <w:num w:numId="16">
    <w:abstractNumId w:val="8"/>
  </w:num>
  <w:num w:numId="17">
    <w:abstractNumId w:val="21"/>
  </w:num>
  <w:num w:numId="18">
    <w:abstractNumId w:val="2"/>
  </w:num>
  <w:num w:numId="19">
    <w:abstractNumId w:val="30"/>
  </w:num>
  <w:num w:numId="20">
    <w:abstractNumId w:val="22"/>
  </w:num>
  <w:num w:numId="21">
    <w:abstractNumId w:val="9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</w:num>
  <w:num w:numId="25">
    <w:abstractNumId w:val="3"/>
  </w:num>
  <w:num w:numId="26">
    <w:abstractNumId w:val="4"/>
  </w:num>
  <w:num w:numId="27">
    <w:abstractNumId w:val="18"/>
  </w:num>
  <w:num w:numId="28">
    <w:abstractNumId w:val="26"/>
  </w:num>
  <w:num w:numId="29">
    <w:abstractNumId w:val="32"/>
  </w:num>
  <w:num w:numId="30">
    <w:abstractNumId w:val="27"/>
  </w:num>
  <w:num w:numId="31">
    <w:abstractNumId w:val="15"/>
  </w:num>
  <w:num w:numId="32">
    <w:abstractNumId w:val="35"/>
  </w:num>
  <w:num w:numId="33">
    <w:abstractNumId w:val="25"/>
  </w:num>
  <w:num w:numId="34">
    <w:abstractNumId w:val="10"/>
  </w:num>
  <w:num w:numId="35">
    <w:abstractNumId w:val="17"/>
  </w:num>
  <w:num w:numId="36">
    <w:abstractNumId w:val="12"/>
  </w:num>
  <w:num w:numId="37">
    <w:abstractNumId w:val="31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4216"/>
    <w:rsid w:val="000251F3"/>
    <w:rsid w:val="00027599"/>
    <w:rsid w:val="00030687"/>
    <w:rsid w:val="00040BB1"/>
    <w:rsid w:val="00042599"/>
    <w:rsid w:val="00043E15"/>
    <w:rsid w:val="000448B5"/>
    <w:rsid w:val="00046E35"/>
    <w:rsid w:val="00050635"/>
    <w:rsid w:val="00055FAA"/>
    <w:rsid w:val="000640A6"/>
    <w:rsid w:val="00064C2B"/>
    <w:rsid w:val="00073A56"/>
    <w:rsid w:val="00092124"/>
    <w:rsid w:val="00096183"/>
    <w:rsid w:val="000A4487"/>
    <w:rsid w:val="000B38EC"/>
    <w:rsid w:val="000B6144"/>
    <w:rsid w:val="000B7214"/>
    <w:rsid w:val="000B7C2E"/>
    <w:rsid w:val="000C0655"/>
    <w:rsid w:val="000C35C8"/>
    <w:rsid w:val="000C5416"/>
    <w:rsid w:val="000D090E"/>
    <w:rsid w:val="000D1FC3"/>
    <w:rsid w:val="000D7577"/>
    <w:rsid w:val="000E1BB4"/>
    <w:rsid w:val="000E7D3E"/>
    <w:rsid w:val="000F031B"/>
    <w:rsid w:val="000F419A"/>
    <w:rsid w:val="000F6F51"/>
    <w:rsid w:val="00111FE3"/>
    <w:rsid w:val="0011366A"/>
    <w:rsid w:val="001143E5"/>
    <w:rsid w:val="0011782F"/>
    <w:rsid w:val="00117833"/>
    <w:rsid w:val="00120876"/>
    <w:rsid w:val="00122A13"/>
    <w:rsid w:val="00126B63"/>
    <w:rsid w:val="0013134A"/>
    <w:rsid w:val="00134E07"/>
    <w:rsid w:val="00136554"/>
    <w:rsid w:val="001370D4"/>
    <w:rsid w:val="00144681"/>
    <w:rsid w:val="001532C8"/>
    <w:rsid w:val="00157D87"/>
    <w:rsid w:val="0016014A"/>
    <w:rsid w:val="00160E77"/>
    <w:rsid w:val="0016599B"/>
    <w:rsid w:val="0017129A"/>
    <w:rsid w:val="0017324F"/>
    <w:rsid w:val="0017586C"/>
    <w:rsid w:val="00181774"/>
    <w:rsid w:val="001821D9"/>
    <w:rsid w:val="00187E97"/>
    <w:rsid w:val="001966E3"/>
    <w:rsid w:val="001A615F"/>
    <w:rsid w:val="001A7067"/>
    <w:rsid w:val="001B0DC6"/>
    <w:rsid w:val="001B1180"/>
    <w:rsid w:val="001B309C"/>
    <w:rsid w:val="001C3DB7"/>
    <w:rsid w:val="001C7701"/>
    <w:rsid w:val="001D34AC"/>
    <w:rsid w:val="001E0C88"/>
    <w:rsid w:val="001E4E03"/>
    <w:rsid w:val="001E6A51"/>
    <w:rsid w:val="001F0391"/>
    <w:rsid w:val="001F0562"/>
    <w:rsid w:val="001F1130"/>
    <w:rsid w:val="001F2D65"/>
    <w:rsid w:val="001F320C"/>
    <w:rsid w:val="002015B7"/>
    <w:rsid w:val="002052E2"/>
    <w:rsid w:val="0020578E"/>
    <w:rsid w:val="00207F43"/>
    <w:rsid w:val="00210C5E"/>
    <w:rsid w:val="00211DCD"/>
    <w:rsid w:val="00213D44"/>
    <w:rsid w:val="00216064"/>
    <w:rsid w:val="002243D7"/>
    <w:rsid w:val="00225403"/>
    <w:rsid w:val="00233AF3"/>
    <w:rsid w:val="00233D35"/>
    <w:rsid w:val="00247334"/>
    <w:rsid w:val="002513A0"/>
    <w:rsid w:val="00252884"/>
    <w:rsid w:val="00253E0D"/>
    <w:rsid w:val="00260C77"/>
    <w:rsid w:val="00263444"/>
    <w:rsid w:val="002640E7"/>
    <w:rsid w:val="0026425E"/>
    <w:rsid w:val="002652C8"/>
    <w:rsid w:val="002737A5"/>
    <w:rsid w:val="00274B18"/>
    <w:rsid w:val="002757DF"/>
    <w:rsid w:val="0028011A"/>
    <w:rsid w:val="00281581"/>
    <w:rsid w:val="0028504C"/>
    <w:rsid w:val="002932DB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3C91"/>
    <w:rsid w:val="002E75F3"/>
    <w:rsid w:val="002F3591"/>
    <w:rsid w:val="003010B2"/>
    <w:rsid w:val="00301F34"/>
    <w:rsid w:val="00302A95"/>
    <w:rsid w:val="00303DB1"/>
    <w:rsid w:val="00305789"/>
    <w:rsid w:val="00307211"/>
    <w:rsid w:val="00307CE7"/>
    <w:rsid w:val="003119AA"/>
    <w:rsid w:val="003124A6"/>
    <w:rsid w:val="00317BCA"/>
    <w:rsid w:val="00322A5A"/>
    <w:rsid w:val="00324EFA"/>
    <w:rsid w:val="00340DFC"/>
    <w:rsid w:val="00345DB0"/>
    <w:rsid w:val="00351608"/>
    <w:rsid w:val="003634B8"/>
    <w:rsid w:val="00363547"/>
    <w:rsid w:val="003807F3"/>
    <w:rsid w:val="00381427"/>
    <w:rsid w:val="003864C6"/>
    <w:rsid w:val="00393363"/>
    <w:rsid w:val="00393B0A"/>
    <w:rsid w:val="003971E3"/>
    <w:rsid w:val="003A1525"/>
    <w:rsid w:val="003B1258"/>
    <w:rsid w:val="003C0080"/>
    <w:rsid w:val="003C3430"/>
    <w:rsid w:val="003C5A60"/>
    <w:rsid w:val="003D169C"/>
    <w:rsid w:val="003D196D"/>
    <w:rsid w:val="003D1A02"/>
    <w:rsid w:val="003D3E42"/>
    <w:rsid w:val="003D6058"/>
    <w:rsid w:val="003E25B6"/>
    <w:rsid w:val="003E2E6D"/>
    <w:rsid w:val="003F2381"/>
    <w:rsid w:val="003F3B47"/>
    <w:rsid w:val="003F41D5"/>
    <w:rsid w:val="00403173"/>
    <w:rsid w:val="004032E5"/>
    <w:rsid w:val="00403C60"/>
    <w:rsid w:val="00406C18"/>
    <w:rsid w:val="00412494"/>
    <w:rsid w:val="00413AC5"/>
    <w:rsid w:val="00416276"/>
    <w:rsid w:val="00422D7E"/>
    <w:rsid w:val="0042472E"/>
    <w:rsid w:val="004259A2"/>
    <w:rsid w:val="00425CC8"/>
    <w:rsid w:val="004345C0"/>
    <w:rsid w:val="0044125D"/>
    <w:rsid w:val="00442BA3"/>
    <w:rsid w:val="00444125"/>
    <w:rsid w:val="00446421"/>
    <w:rsid w:val="004579C8"/>
    <w:rsid w:val="00457DBB"/>
    <w:rsid w:val="00463720"/>
    <w:rsid w:val="00464490"/>
    <w:rsid w:val="0046531F"/>
    <w:rsid w:val="00465F26"/>
    <w:rsid w:val="0046633A"/>
    <w:rsid w:val="004716CF"/>
    <w:rsid w:val="00480C02"/>
    <w:rsid w:val="00483B69"/>
    <w:rsid w:val="00486467"/>
    <w:rsid w:val="00491D25"/>
    <w:rsid w:val="00495500"/>
    <w:rsid w:val="004A0BF0"/>
    <w:rsid w:val="004A4E2C"/>
    <w:rsid w:val="004B6CE7"/>
    <w:rsid w:val="004C433D"/>
    <w:rsid w:val="004C6CC6"/>
    <w:rsid w:val="004D0435"/>
    <w:rsid w:val="004D1213"/>
    <w:rsid w:val="004D1D26"/>
    <w:rsid w:val="004D2A4D"/>
    <w:rsid w:val="004D474E"/>
    <w:rsid w:val="004D48C8"/>
    <w:rsid w:val="004E0B41"/>
    <w:rsid w:val="004E4F6B"/>
    <w:rsid w:val="004E728B"/>
    <w:rsid w:val="00500F83"/>
    <w:rsid w:val="005138C2"/>
    <w:rsid w:val="00514478"/>
    <w:rsid w:val="00514B1B"/>
    <w:rsid w:val="0052072F"/>
    <w:rsid w:val="005315F5"/>
    <w:rsid w:val="00536EBD"/>
    <w:rsid w:val="00543C79"/>
    <w:rsid w:val="0056188E"/>
    <w:rsid w:val="0056203C"/>
    <w:rsid w:val="005741AA"/>
    <w:rsid w:val="00583C62"/>
    <w:rsid w:val="00591957"/>
    <w:rsid w:val="00595073"/>
    <w:rsid w:val="00596EAF"/>
    <w:rsid w:val="005A794A"/>
    <w:rsid w:val="005A7A3C"/>
    <w:rsid w:val="005B0201"/>
    <w:rsid w:val="005B1785"/>
    <w:rsid w:val="005B2CC2"/>
    <w:rsid w:val="005B2D2C"/>
    <w:rsid w:val="005B56D5"/>
    <w:rsid w:val="005C33B0"/>
    <w:rsid w:val="005C3F05"/>
    <w:rsid w:val="005C4E12"/>
    <w:rsid w:val="005D259E"/>
    <w:rsid w:val="005E04F5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2D21"/>
    <w:rsid w:val="00603647"/>
    <w:rsid w:val="00605ACB"/>
    <w:rsid w:val="00612CF3"/>
    <w:rsid w:val="00620C7C"/>
    <w:rsid w:val="00622AAE"/>
    <w:rsid w:val="00631B5E"/>
    <w:rsid w:val="00641F4C"/>
    <w:rsid w:val="006442C1"/>
    <w:rsid w:val="00644A04"/>
    <w:rsid w:val="006450FA"/>
    <w:rsid w:val="006505C7"/>
    <w:rsid w:val="00666EB3"/>
    <w:rsid w:val="006924D8"/>
    <w:rsid w:val="00693FDC"/>
    <w:rsid w:val="00697F14"/>
    <w:rsid w:val="006A0CD8"/>
    <w:rsid w:val="006A38F8"/>
    <w:rsid w:val="006B7170"/>
    <w:rsid w:val="006C2322"/>
    <w:rsid w:val="006C2C74"/>
    <w:rsid w:val="006C3F20"/>
    <w:rsid w:val="006D3564"/>
    <w:rsid w:val="006D4B6B"/>
    <w:rsid w:val="006E20D4"/>
    <w:rsid w:val="006E536B"/>
    <w:rsid w:val="006E57BF"/>
    <w:rsid w:val="007001C4"/>
    <w:rsid w:val="007005DF"/>
    <w:rsid w:val="00704CF2"/>
    <w:rsid w:val="007172BF"/>
    <w:rsid w:val="00730D1B"/>
    <w:rsid w:val="007438C0"/>
    <w:rsid w:val="007476D1"/>
    <w:rsid w:val="00752AA1"/>
    <w:rsid w:val="00760C7C"/>
    <w:rsid w:val="00767A80"/>
    <w:rsid w:val="007720A5"/>
    <w:rsid w:val="0078142A"/>
    <w:rsid w:val="007817B5"/>
    <w:rsid w:val="00782E6C"/>
    <w:rsid w:val="0078445C"/>
    <w:rsid w:val="00791E30"/>
    <w:rsid w:val="00792AC0"/>
    <w:rsid w:val="007945BA"/>
    <w:rsid w:val="00796708"/>
    <w:rsid w:val="007A3305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5C8F"/>
    <w:rsid w:val="007F650C"/>
    <w:rsid w:val="007F69CD"/>
    <w:rsid w:val="007F71A4"/>
    <w:rsid w:val="007F793A"/>
    <w:rsid w:val="00806234"/>
    <w:rsid w:val="0081344A"/>
    <w:rsid w:val="00814896"/>
    <w:rsid w:val="00816072"/>
    <w:rsid w:val="0082414A"/>
    <w:rsid w:val="00827EC7"/>
    <w:rsid w:val="0083050B"/>
    <w:rsid w:val="0083197C"/>
    <w:rsid w:val="00834C3B"/>
    <w:rsid w:val="00835DBB"/>
    <w:rsid w:val="0083647D"/>
    <w:rsid w:val="00837EEE"/>
    <w:rsid w:val="00844676"/>
    <w:rsid w:val="00846C60"/>
    <w:rsid w:val="0085130B"/>
    <w:rsid w:val="00855ED4"/>
    <w:rsid w:val="00886F21"/>
    <w:rsid w:val="00892B49"/>
    <w:rsid w:val="008A1236"/>
    <w:rsid w:val="008A404D"/>
    <w:rsid w:val="008A462B"/>
    <w:rsid w:val="008A5EFB"/>
    <w:rsid w:val="008A69C4"/>
    <w:rsid w:val="008A76D7"/>
    <w:rsid w:val="008A7B79"/>
    <w:rsid w:val="008B07B3"/>
    <w:rsid w:val="008B168D"/>
    <w:rsid w:val="008B7095"/>
    <w:rsid w:val="008C074C"/>
    <w:rsid w:val="008C0E20"/>
    <w:rsid w:val="008C269F"/>
    <w:rsid w:val="008C532E"/>
    <w:rsid w:val="008C6038"/>
    <w:rsid w:val="008C6FE7"/>
    <w:rsid w:val="008E0C59"/>
    <w:rsid w:val="008E54CA"/>
    <w:rsid w:val="008F7941"/>
    <w:rsid w:val="00907457"/>
    <w:rsid w:val="0092067D"/>
    <w:rsid w:val="0092355D"/>
    <w:rsid w:val="009245E2"/>
    <w:rsid w:val="00934C4D"/>
    <w:rsid w:val="009352BD"/>
    <w:rsid w:val="00941EC6"/>
    <w:rsid w:val="00942AF7"/>
    <w:rsid w:val="009445E1"/>
    <w:rsid w:val="00956586"/>
    <w:rsid w:val="009651C8"/>
    <w:rsid w:val="009741C7"/>
    <w:rsid w:val="00981C1B"/>
    <w:rsid w:val="009A2CF0"/>
    <w:rsid w:val="009A35D0"/>
    <w:rsid w:val="009A3693"/>
    <w:rsid w:val="009A4707"/>
    <w:rsid w:val="009A7CC6"/>
    <w:rsid w:val="009B0F00"/>
    <w:rsid w:val="009B22F6"/>
    <w:rsid w:val="009B389E"/>
    <w:rsid w:val="009B6A62"/>
    <w:rsid w:val="009C65BC"/>
    <w:rsid w:val="009C6C89"/>
    <w:rsid w:val="009C75C0"/>
    <w:rsid w:val="009D1F4A"/>
    <w:rsid w:val="009D3F1F"/>
    <w:rsid w:val="009D7763"/>
    <w:rsid w:val="009E47D0"/>
    <w:rsid w:val="009E4CB2"/>
    <w:rsid w:val="00A15FC3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198"/>
    <w:rsid w:val="00A51745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282"/>
    <w:rsid w:val="00A95E3D"/>
    <w:rsid w:val="00AB166E"/>
    <w:rsid w:val="00AB1BDD"/>
    <w:rsid w:val="00AB242E"/>
    <w:rsid w:val="00AB7649"/>
    <w:rsid w:val="00AC0B24"/>
    <w:rsid w:val="00AC1428"/>
    <w:rsid w:val="00AC3869"/>
    <w:rsid w:val="00AC65EB"/>
    <w:rsid w:val="00AD2712"/>
    <w:rsid w:val="00AE1A36"/>
    <w:rsid w:val="00AE6B6D"/>
    <w:rsid w:val="00AE7D97"/>
    <w:rsid w:val="00AF091E"/>
    <w:rsid w:val="00AF104F"/>
    <w:rsid w:val="00AF45BF"/>
    <w:rsid w:val="00AF4E93"/>
    <w:rsid w:val="00AF78C3"/>
    <w:rsid w:val="00AF79FB"/>
    <w:rsid w:val="00B00EB5"/>
    <w:rsid w:val="00B0123D"/>
    <w:rsid w:val="00B10250"/>
    <w:rsid w:val="00B135DF"/>
    <w:rsid w:val="00B21366"/>
    <w:rsid w:val="00B226BD"/>
    <w:rsid w:val="00B35F19"/>
    <w:rsid w:val="00B43F54"/>
    <w:rsid w:val="00B450E5"/>
    <w:rsid w:val="00B45C5A"/>
    <w:rsid w:val="00B51ABB"/>
    <w:rsid w:val="00B63467"/>
    <w:rsid w:val="00B670CD"/>
    <w:rsid w:val="00B670F6"/>
    <w:rsid w:val="00B712FF"/>
    <w:rsid w:val="00B7257E"/>
    <w:rsid w:val="00B82C9C"/>
    <w:rsid w:val="00B84673"/>
    <w:rsid w:val="00B8688C"/>
    <w:rsid w:val="00B92ED0"/>
    <w:rsid w:val="00B96318"/>
    <w:rsid w:val="00B96B1B"/>
    <w:rsid w:val="00B97139"/>
    <w:rsid w:val="00BA57E3"/>
    <w:rsid w:val="00BB070E"/>
    <w:rsid w:val="00BB469D"/>
    <w:rsid w:val="00BC1603"/>
    <w:rsid w:val="00BC3B83"/>
    <w:rsid w:val="00BD5B15"/>
    <w:rsid w:val="00BD6391"/>
    <w:rsid w:val="00BF5D68"/>
    <w:rsid w:val="00C02235"/>
    <w:rsid w:val="00C0514B"/>
    <w:rsid w:val="00C07AD6"/>
    <w:rsid w:val="00C10762"/>
    <w:rsid w:val="00C1758F"/>
    <w:rsid w:val="00C215CF"/>
    <w:rsid w:val="00C2620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3E8"/>
    <w:rsid w:val="00C768EB"/>
    <w:rsid w:val="00C81750"/>
    <w:rsid w:val="00C841EF"/>
    <w:rsid w:val="00C849E9"/>
    <w:rsid w:val="00C9625F"/>
    <w:rsid w:val="00CA1926"/>
    <w:rsid w:val="00CA6C57"/>
    <w:rsid w:val="00CB5E46"/>
    <w:rsid w:val="00CC0664"/>
    <w:rsid w:val="00CC159F"/>
    <w:rsid w:val="00CC69BE"/>
    <w:rsid w:val="00CD2DA7"/>
    <w:rsid w:val="00CD3474"/>
    <w:rsid w:val="00CD3A90"/>
    <w:rsid w:val="00CE5913"/>
    <w:rsid w:val="00CE6B39"/>
    <w:rsid w:val="00CF10CD"/>
    <w:rsid w:val="00CF1D22"/>
    <w:rsid w:val="00CF74D8"/>
    <w:rsid w:val="00CF76B2"/>
    <w:rsid w:val="00D00A36"/>
    <w:rsid w:val="00D12F3E"/>
    <w:rsid w:val="00D13700"/>
    <w:rsid w:val="00D3483A"/>
    <w:rsid w:val="00D70FDE"/>
    <w:rsid w:val="00D9185A"/>
    <w:rsid w:val="00DA1BEA"/>
    <w:rsid w:val="00DA4CE8"/>
    <w:rsid w:val="00DA65E0"/>
    <w:rsid w:val="00DB41DB"/>
    <w:rsid w:val="00DC0446"/>
    <w:rsid w:val="00DC09DA"/>
    <w:rsid w:val="00DD5435"/>
    <w:rsid w:val="00DE0F5E"/>
    <w:rsid w:val="00DE1AC2"/>
    <w:rsid w:val="00DE2E36"/>
    <w:rsid w:val="00DF088E"/>
    <w:rsid w:val="00DF0940"/>
    <w:rsid w:val="00DF61C0"/>
    <w:rsid w:val="00DF6DC0"/>
    <w:rsid w:val="00DF7060"/>
    <w:rsid w:val="00DF794A"/>
    <w:rsid w:val="00E018AB"/>
    <w:rsid w:val="00E04D6E"/>
    <w:rsid w:val="00E05AFE"/>
    <w:rsid w:val="00E1089B"/>
    <w:rsid w:val="00E16047"/>
    <w:rsid w:val="00E26D12"/>
    <w:rsid w:val="00E36796"/>
    <w:rsid w:val="00E370F7"/>
    <w:rsid w:val="00E506C0"/>
    <w:rsid w:val="00E53548"/>
    <w:rsid w:val="00E5402B"/>
    <w:rsid w:val="00E54327"/>
    <w:rsid w:val="00E60166"/>
    <w:rsid w:val="00E70947"/>
    <w:rsid w:val="00E831D9"/>
    <w:rsid w:val="00E85AD8"/>
    <w:rsid w:val="00E9145E"/>
    <w:rsid w:val="00E96ADB"/>
    <w:rsid w:val="00EA6B14"/>
    <w:rsid w:val="00EB0121"/>
    <w:rsid w:val="00EB1F41"/>
    <w:rsid w:val="00EB3F3A"/>
    <w:rsid w:val="00EC2B6C"/>
    <w:rsid w:val="00EC3F36"/>
    <w:rsid w:val="00EC4536"/>
    <w:rsid w:val="00ED2F48"/>
    <w:rsid w:val="00ED3BA6"/>
    <w:rsid w:val="00EE60E8"/>
    <w:rsid w:val="00EF0522"/>
    <w:rsid w:val="00EF099B"/>
    <w:rsid w:val="00EF1497"/>
    <w:rsid w:val="00EF4472"/>
    <w:rsid w:val="00F02561"/>
    <w:rsid w:val="00F05870"/>
    <w:rsid w:val="00F0791A"/>
    <w:rsid w:val="00F20093"/>
    <w:rsid w:val="00F211DC"/>
    <w:rsid w:val="00F2160F"/>
    <w:rsid w:val="00F2184E"/>
    <w:rsid w:val="00F24A9E"/>
    <w:rsid w:val="00F314EC"/>
    <w:rsid w:val="00F32BAD"/>
    <w:rsid w:val="00F416CE"/>
    <w:rsid w:val="00F416E1"/>
    <w:rsid w:val="00F53D13"/>
    <w:rsid w:val="00F66A78"/>
    <w:rsid w:val="00F7089C"/>
    <w:rsid w:val="00F72CE2"/>
    <w:rsid w:val="00F75179"/>
    <w:rsid w:val="00F80515"/>
    <w:rsid w:val="00F961CE"/>
    <w:rsid w:val="00FA33F2"/>
    <w:rsid w:val="00FB0776"/>
    <w:rsid w:val="00FB3522"/>
    <w:rsid w:val="00FB5113"/>
    <w:rsid w:val="00FB6414"/>
    <w:rsid w:val="00FD2863"/>
    <w:rsid w:val="00FE3899"/>
    <w:rsid w:val="00FF5431"/>
    <w:rsid w:val="00FF58AE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D9BFA8E"/>
  <w15:docId w15:val="{7BCBCECD-B3DE-427D-9627-344DA2DD2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ind w:left="7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customStyle="1" w:styleId="Heading2Char">
    <w:name w:val="Heading 2 Char"/>
    <w:link w:val="Heading2"/>
    <w:rsid w:val="003124A6"/>
    <w:rPr>
      <w:rFonts w:ascii="Arial" w:hAnsi="Arial" w:cs="Arial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19F1B0530554EA256FDC97C56A841" ma:contentTypeVersion="13" ma:contentTypeDescription="Create a new document." ma:contentTypeScope="" ma:versionID="17cb95cf457a7ec1f102b6f32c6039a3">
  <xsd:schema xmlns:xsd="http://www.w3.org/2001/XMLSchema" xmlns:xs="http://www.w3.org/2001/XMLSchema" xmlns:p="http://schemas.microsoft.com/office/2006/metadata/properties" xmlns:ns3="910881b1-c57f-4718-ba03-4c0e5c60cc88" xmlns:ns4="43f59f97-a7ac-40c1-b5a6-47476df2f996" targetNamespace="http://schemas.microsoft.com/office/2006/metadata/properties" ma:root="true" ma:fieldsID="58ecc13a301f46d327aafe07e0b1a5da" ns3:_="" ns4:_="">
    <xsd:import namespace="910881b1-c57f-4718-ba03-4c0e5c60cc88"/>
    <xsd:import namespace="43f59f97-a7ac-40c1-b5a6-47476df2f9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881b1-c57f-4718-ba03-4c0e5c60c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59f97-a7ac-40c1-b5a6-47476df2f9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80C427-91B6-4A1B-83FF-B47EEF7B23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881b1-c57f-4718-ba03-4c0e5c60cc88"/>
    <ds:schemaRef ds:uri="43f59f97-a7ac-40c1-b5a6-47476df2f9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6CDE07-B3EA-46BC-BB33-6B62928FCF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5E3867-8F9D-4EE9-97D0-959A11D5A10F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43f59f97-a7ac-40c1-b5a6-47476df2f996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910881b1-c57f-4718-ba03-4c0e5c60cc88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7D69B2D3-D9ED-49BE-B6AF-CE34BA0F5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5</TotalTime>
  <Pages>1</Pages>
  <Words>287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Waters</Company>
  <LinksUpToDate>false</LinksUpToDate>
  <CharactersWithSpaces>2127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CLARKEK</dc:creator>
  <cp:lastModifiedBy>Emma Pierce</cp:lastModifiedBy>
  <cp:revision>7</cp:revision>
  <cp:lastPrinted>2020-12-01T22:01:00Z</cp:lastPrinted>
  <dcterms:created xsi:type="dcterms:W3CDTF">2020-04-13T17:44:00Z</dcterms:created>
  <dcterms:modified xsi:type="dcterms:W3CDTF">2021-01-19T14:57:00Z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0x010100F9B19F1B0530554EA256FDC97C56A841</vt:lpwstr>
  </property>
</Properties>
</file>