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117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90"/>
        <w:gridCol w:w="2700"/>
        <w:gridCol w:w="720"/>
        <w:gridCol w:w="2070"/>
        <w:gridCol w:w="1170"/>
        <w:gridCol w:w="3060"/>
      </w:tblGrid>
      <w:tr w:rsidR="00A405B5" w:rsidRPr="00323C04" w14:paraId="3BAAA6D1" w14:textId="77777777" w:rsidTr="006E746C">
        <w:tc>
          <w:tcPr>
            <w:tcW w:w="1458" w:type="dxa"/>
            <w:gridSpan w:val="2"/>
            <w:tcBorders>
              <w:bottom w:val="nil"/>
            </w:tcBorders>
          </w:tcPr>
          <w:p w14:paraId="49AFE297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 w:rsidRPr="00323C04">
              <w:t xml:space="preserve">TE Number: </w:t>
            </w:r>
          </w:p>
        </w:tc>
        <w:bookmarkStart w:id="0" w:name="TENumber"/>
        <w:tc>
          <w:tcPr>
            <w:tcW w:w="2700" w:type="dxa"/>
            <w:tcBorders>
              <w:bottom w:val="single" w:sz="4" w:space="0" w:color="auto"/>
            </w:tcBorders>
          </w:tcPr>
          <w:p w14:paraId="7B949BBC" w14:textId="0CBCC7EF" w:rsidR="00A405B5" w:rsidRPr="00323C04" w:rsidRDefault="009F52C7" w:rsidP="004277AD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1" w:name="Text1"/>
            <w:r w:rsidR="00A405B5">
              <w:instrText xml:space="preserve"> FORMTEXT </w:instrText>
            </w:r>
            <w:r>
              <w:fldChar w:fldCharType="separate"/>
            </w:r>
            <w:r w:rsidR="004277AD">
              <w:rPr>
                <w:noProof/>
              </w:rPr>
              <w:t>TE0084050</w:t>
            </w:r>
            <w:r>
              <w:fldChar w:fldCharType="end"/>
            </w:r>
            <w:bookmarkEnd w:id="1"/>
            <w:r w:rsidR="00A405B5" w:rsidRPr="0010654F">
              <w:rPr>
                <w:sz w:val="24"/>
                <w:szCs w:val="24"/>
              </w:rPr>
              <w:t>-</w:t>
            </w:r>
            <w:bookmarkEnd w:id="0"/>
            <w:r w:rsidR="00496433" w:rsidRPr="00387F1E">
              <w:t>3</w:t>
            </w:r>
          </w:p>
        </w:tc>
        <w:tc>
          <w:tcPr>
            <w:tcW w:w="720" w:type="dxa"/>
            <w:tcBorders>
              <w:bottom w:val="nil"/>
            </w:tcBorders>
          </w:tcPr>
          <w:p w14:paraId="0F27762F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  <w:rPr>
                <w:u w:val="single"/>
              </w:rPr>
            </w:pPr>
            <w:r w:rsidRPr="00323C04">
              <w:t>Date:</w:t>
            </w:r>
            <w:r w:rsidRPr="00323C04">
              <w:rPr>
                <w:u w:val="single"/>
              </w:rPr>
              <w:t xml:space="preserve"> </w:t>
            </w:r>
          </w:p>
        </w:tc>
        <w:bookmarkStart w:id="2" w:name="Date"/>
        <w:tc>
          <w:tcPr>
            <w:tcW w:w="2070" w:type="dxa"/>
            <w:tcBorders>
              <w:bottom w:val="single" w:sz="4" w:space="0" w:color="auto"/>
            </w:tcBorders>
          </w:tcPr>
          <w:p w14:paraId="77ED985A" w14:textId="4DDC7D96" w:rsidR="00A405B5" w:rsidRPr="00323C04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dd, MMM yyyy"/>
                  </w:textInput>
                </w:ffData>
              </w:fldChar>
            </w:r>
            <w:bookmarkStart w:id="3" w:name="Text2"/>
            <w:r w:rsidR="00A405B5">
              <w:instrText xml:space="preserve"> FORMTEXT </w:instrText>
            </w:r>
            <w:r>
              <w:fldChar w:fldCharType="separate"/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>
              <w:fldChar w:fldCharType="end"/>
            </w:r>
            <w:bookmarkEnd w:id="2"/>
            <w:bookmarkEnd w:id="3"/>
            <w:r w:rsidR="007C3A97">
              <w:t xml:space="preserve">Jan </w:t>
            </w:r>
            <w:r w:rsidR="00387F1E">
              <w:t>8</w:t>
            </w:r>
            <w:r w:rsidR="00504668">
              <w:t xml:space="preserve">, </w:t>
            </w:r>
            <w:r w:rsidR="004277AD">
              <w:t>202</w:t>
            </w:r>
            <w:r w:rsidR="007C3A97">
              <w:t>1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70FAA622" w14:textId="77777777" w:rsidR="00A405B5" w:rsidRDefault="00A405B5" w:rsidP="00A405B5">
            <w:pPr>
              <w:pStyle w:val="Header"/>
              <w:tabs>
                <w:tab w:val="clear" w:pos="4320"/>
                <w:tab w:val="clear" w:pos="8640"/>
              </w:tabs>
              <w:spacing w:before="240"/>
              <w:jc w:val="right"/>
            </w:pPr>
            <w:r>
              <w:t>SAP DIR: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5AC466DA" w14:textId="135BE115" w:rsidR="00A405B5" w:rsidRDefault="004277AD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t>TE0084050EQ</w:t>
            </w:r>
          </w:p>
        </w:tc>
      </w:tr>
      <w:tr w:rsidR="00121694" w:rsidRPr="00A15C3A" w14:paraId="467ED84E" w14:textId="77777777" w:rsidTr="006E746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CCE6FCD" w14:textId="77777777" w:rsidR="00121694" w:rsidRPr="00A15C3A" w:rsidRDefault="00121694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</w:pPr>
            <w:r w:rsidRPr="00A15C3A">
              <w:t>Description:</w:t>
            </w:r>
          </w:p>
        </w:tc>
        <w:bookmarkStart w:id="4" w:name="Description"/>
        <w:tc>
          <w:tcPr>
            <w:tcW w:w="9810" w:type="dxa"/>
            <w:gridSpan w:val="6"/>
            <w:tcBorders>
              <w:top w:val="nil"/>
              <w:left w:val="nil"/>
              <w:right w:val="nil"/>
            </w:tcBorders>
          </w:tcPr>
          <w:p w14:paraId="36A3D714" w14:textId="647BA799" w:rsidR="00121694" w:rsidRPr="00A15C3A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  <w:rPr>
                <w:u w:val="single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5" w:name="Text3"/>
            <w:r w:rsidR="00121694">
              <w:instrText xml:space="preserve"> FORMTEXT </w:instrText>
            </w:r>
            <w:r>
              <w:fldChar w:fldCharType="separate"/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>
              <w:fldChar w:fldCharType="end"/>
            </w:r>
            <w:bookmarkEnd w:id="4"/>
            <w:bookmarkEnd w:id="5"/>
            <w:r w:rsidR="004277AD">
              <w:t>CPSM Final Test</w:t>
            </w:r>
          </w:p>
        </w:tc>
      </w:tr>
    </w:tbl>
    <w:p w14:paraId="0B3D1177" w14:textId="77777777" w:rsidR="00121694" w:rsidRDefault="00121694" w:rsidP="00B92B9B">
      <w:pPr>
        <w:rPr>
          <w:rFonts w:cs="Arial"/>
          <w:b/>
          <w:sz w:val="22"/>
          <w:szCs w:val="22"/>
        </w:rPr>
        <w:sectPr w:rsidR="00121694" w:rsidSect="00ED1F00">
          <w:headerReference w:type="default" r:id="rId8"/>
          <w:footerReference w:type="default" r:id="rId9"/>
          <w:pgSz w:w="12240" w:h="15840" w:code="1"/>
          <w:pgMar w:top="720" w:right="720" w:bottom="720" w:left="720" w:header="360" w:footer="210" w:gutter="0"/>
          <w:pgNumType w:start="1"/>
          <w:cols w:space="720"/>
          <w:docGrid w:linePitch="272"/>
        </w:sectPr>
      </w:pPr>
    </w:p>
    <w:p w14:paraId="40D3AFA3" w14:textId="77777777" w:rsidR="00B92B9B" w:rsidRPr="00637855" w:rsidRDefault="00B92B9B" w:rsidP="00B92B9B">
      <w:pPr>
        <w:rPr>
          <w:rFonts w:cs="Arial"/>
          <w:b/>
          <w:sz w:val="22"/>
          <w:szCs w:val="22"/>
        </w:rPr>
      </w:pPr>
      <w:r w:rsidRPr="00637855">
        <w:rPr>
          <w:rFonts w:cs="Arial"/>
          <w:b/>
          <w:sz w:val="22"/>
          <w:szCs w:val="22"/>
        </w:rPr>
        <w:t>Purpose and Scope</w:t>
      </w:r>
    </w:p>
    <w:p w14:paraId="1405DCE7" w14:textId="77777777" w:rsidR="00504600" w:rsidRDefault="00B92B9B" w:rsidP="00F71DA2">
      <w:pPr>
        <w:spacing w:before="80"/>
        <w:rPr>
          <w:rFonts w:cs="Arial"/>
        </w:rPr>
      </w:pPr>
      <w:r w:rsidRPr="006D64E9">
        <w:rPr>
          <w:rFonts w:cs="Arial"/>
        </w:rPr>
        <w:t>This document is a guide to facilitate release to Waters’ Manufacturing of Waters’ Test Equipment designed by the Waters’ Milford Test Engineering Group.  Th</w:t>
      </w:r>
      <w:r w:rsidR="003741E3">
        <w:rPr>
          <w:rFonts w:cs="Arial"/>
        </w:rPr>
        <w:t>is</w:t>
      </w:r>
      <w:r w:rsidRPr="006D64E9">
        <w:rPr>
          <w:rFonts w:cs="Arial"/>
        </w:rPr>
        <w:t xml:space="preserve"> </w:t>
      </w:r>
      <w:r w:rsidR="003741E3">
        <w:rPr>
          <w:rFonts w:cs="Arial"/>
        </w:rPr>
        <w:t>release form</w:t>
      </w:r>
      <w:r w:rsidRPr="006D64E9">
        <w:rPr>
          <w:rFonts w:cs="Arial"/>
        </w:rPr>
        <w:t xml:space="preserve"> is a required deliverable for all new Test Equipment releases.  If there are multiple instances of a tester (-numbers) a Test Equipment Release Checklist is required for each </w:t>
      </w:r>
      <w:r w:rsidR="00A405B5">
        <w:rPr>
          <w:rFonts w:cs="Arial"/>
        </w:rPr>
        <w:t>instance</w:t>
      </w:r>
      <w:r w:rsidR="00F71DA2">
        <w:rPr>
          <w:rFonts w:cs="Arial"/>
        </w:rPr>
        <w:t>.</w:t>
      </w:r>
    </w:p>
    <w:p w14:paraId="3FF857D8" w14:textId="77777777" w:rsidR="003A2B9E" w:rsidRPr="00637855" w:rsidRDefault="003A2B9E" w:rsidP="003A2B9E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Instruction</w:t>
      </w:r>
    </w:p>
    <w:p w14:paraId="354ECFB6" w14:textId="77777777" w:rsidR="00C541A9" w:rsidRPr="006D64E9" w:rsidRDefault="00FD3533" w:rsidP="00F71DA2">
      <w:pPr>
        <w:spacing w:before="80" w:after="120"/>
        <w:rPr>
          <w:rFonts w:cs="Arial"/>
        </w:rPr>
      </w:pPr>
      <w:r>
        <w:rPr>
          <w:rFonts w:cs="Arial"/>
        </w:rPr>
        <w:t>As t</w:t>
      </w:r>
      <w:r w:rsidR="00F25956">
        <w:rPr>
          <w:rFonts w:cs="Arial"/>
        </w:rPr>
        <w:t>he system owner / designer review each item and put a check in the box to acknowledge the item was reviewed and is satisfactory.  Put N/A in the box, with justification in the Comments section</w:t>
      </w:r>
      <w:r>
        <w:rPr>
          <w:rFonts w:cs="Arial"/>
        </w:rPr>
        <w:t>,</w:t>
      </w:r>
      <w:r w:rsidR="00F25956">
        <w:rPr>
          <w:rFonts w:cs="Arial"/>
        </w:rPr>
        <w:t xml:space="preserve"> if an item is deemed unnecessary.  Include any other comments in the Comments section as well.</w:t>
      </w:r>
      <w:r w:rsidR="003A2B9E">
        <w:rPr>
          <w:rFonts w:cs="Arial"/>
        </w:rPr>
        <w:t xml:space="preserve">  Provide name, signature, and title at bottom.</w:t>
      </w:r>
    </w:p>
    <w:tbl>
      <w:tblPr>
        <w:tblW w:w="108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10332"/>
        <w:gridCol w:w="18"/>
      </w:tblGrid>
      <w:tr w:rsidR="00711F31" w:rsidRPr="00F71DA2" w14:paraId="359B0A69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5595" w14:textId="1115733E" w:rsidR="00711F31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6876EE26" w14:textId="77777777" w:rsidR="00711F31" w:rsidRPr="00F71DA2" w:rsidRDefault="00F25956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If AC powered, chassis properly grounded</w:t>
            </w:r>
            <w:r>
              <w:rPr>
                <w:rFonts w:cs="Arial"/>
              </w:rPr>
              <w:t>.</w:t>
            </w:r>
          </w:p>
        </w:tc>
      </w:tr>
      <w:tr w:rsidR="00711F31" w:rsidRPr="00F71DA2" w14:paraId="145CD38D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397C" w14:textId="35EE192F" w:rsidR="00711F31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36090DA2" w14:textId="77777777" w:rsidR="00711F31" w:rsidRPr="00F71DA2" w:rsidRDefault="00F25956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Electrical Safety test executed per WAT046538.</w:t>
            </w:r>
          </w:p>
        </w:tc>
      </w:tr>
      <w:tr w:rsidR="006E746C" w:rsidRPr="006D64E9" w14:paraId="7081136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7794" w14:textId="44650CB0" w:rsidR="006E746C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CF43ACF" w14:textId="77777777" w:rsidR="006E746C" w:rsidRPr="00F71DA2" w:rsidRDefault="004267FE" w:rsidP="00AA357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Computer name same as </w:t>
            </w:r>
            <w:r w:rsidR="00AA3572">
              <w:rPr>
                <w:rFonts w:cs="Arial"/>
              </w:rPr>
              <w:t>TE Number</w:t>
            </w:r>
            <w:r>
              <w:rPr>
                <w:rFonts w:cs="Arial"/>
              </w:rPr>
              <w:t xml:space="preserve"> (Fixed IP address configured if going to CM).</w:t>
            </w:r>
          </w:p>
        </w:tc>
      </w:tr>
      <w:tr w:rsidR="006E746C" w:rsidRPr="006D64E9" w14:paraId="2EA34185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4319" w14:textId="2935DF62" w:rsidR="006E746C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1DC1CB5C" w14:textId="77777777" w:rsidR="006E746C" w:rsidRPr="00F71DA2" w:rsidRDefault="004267FE" w:rsidP="00342F65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TE Number marked on all major components of test system (not necessary for PC peripherals).</w:t>
            </w:r>
          </w:p>
        </w:tc>
      </w:tr>
      <w:tr w:rsidR="009528F3" w:rsidRPr="006D64E9" w14:paraId="6416964C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4E87" w14:textId="0A80571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4726842" w14:textId="77777777" w:rsidR="009528F3" w:rsidRPr="00F71DA2" w:rsidRDefault="009528F3" w:rsidP="00342F65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Firmware commands used listing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E47772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D838" w14:textId="2F6FC59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CC3CACA" w14:textId="77777777" w:rsidR="009528F3" w:rsidRPr="00F71DA2" w:rsidRDefault="00EA2F32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Plan</w:t>
            </w:r>
            <w:r w:rsidR="009528F3" w:rsidRPr="00F71DA2">
              <w:rPr>
                <w:rFonts w:cs="Arial"/>
              </w:rPr>
              <w:t xml:space="preserve"> (per 730001834)</w:t>
            </w:r>
            <w:r w:rsidRPr="00F71DA2">
              <w:rPr>
                <w:rFonts w:cs="Arial"/>
              </w:rPr>
              <w:t>.</w:t>
            </w:r>
          </w:p>
        </w:tc>
      </w:tr>
      <w:tr w:rsidR="009528F3" w:rsidRPr="006D64E9" w14:paraId="5E904E8B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0AB5" w14:textId="62B961ED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40BAA47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Document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(per 73001834)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7B8D621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01C9" w14:textId="01E67F72" w:rsidR="009528F3" w:rsidRPr="00F71DA2" w:rsidRDefault="0074608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0AB6D4F" w14:textId="77777777" w:rsidR="009528F3" w:rsidRPr="00F71DA2" w:rsidRDefault="00342F65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Minimum,</w:t>
            </w:r>
            <w:r w:rsidR="009528F3" w:rsidRPr="00F71DA2">
              <w:rPr>
                <w:rFonts w:cs="Arial"/>
              </w:rPr>
              <w:t xml:space="preserve"> one design review completed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5E3187A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DA75" w14:textId="13AEF056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13EB850" w14:textId="77777777" w:rsidR="009528F3" w:rsidRPr="00F71DA2" w:rsidRDefault="009528F3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 xml:space="preserve">Qualification </w:t>
            </w:r>
            <w:r w:rsidR="006E746C">
              <w:rPr>
                <w:rFonts w:cs="Arial"/>
              </w:rPr>
              <w:t>of Test Equipment Design</w:t>
            </w:r>
            <w:r w:rsidR="003354FB" w:rsidRPr="00F71DA2">
              <w:rPr>
                <w:rFonts w:cs="Arial"/>
              </w:rPr>
              <w:t xml:space="preserve"> </w:t>
            </w:r>
            <w:r w:rsidRPr="00F71DA2">
              <w:rPr>
                <w:rFonts w:cs="Arial"/>
              </w:rPr>
              <w:t>(per 730001835)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BB2C01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695C" w14:textId="78075BB8" w:rsidR="009528F3" w:rsidRPr="00F71DA2" w:rsidRDefault="00D7335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422FB800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software archived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673335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7E34" w14:textId="2D340C1A" w:rsidR="009528F3" w:rsidRPr="00F71DA2" w:rsidRDefault="00DD69A5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D1980E8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</w:t>
            </w:r>
            <w:r w:rsidR="00EA2F32" w:rsidRPr="00F71DA2">
              <w:rPr>
                <w:rFonts w:cs="Arial"/>
              </w:rPr>
              <w:t xml:space="preserve"> or</w:t>
            </w:r>
            <w:r w:rsidRPr="00F71DA2">
              <w:rPr>
                <w:rFonts w:cs="Arial"/>
              </w:rPr>
              <w:t xml:space="preserve"> specific Waters’ firmware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42DEB397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D855" w14:textId="27E4B242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F6C2546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 or specific instrument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/ PC drivers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6F95950E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746E" w14:textId="4832251F" w:rsidR="009528F3" w:rsidRPr="00F71DA2" w:rsidRDefault="00732A3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12B923A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equipment list updated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0F12CC8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400E" w14:textId="43D4D541" w:rsidR="009528F3" w:rsidRPr="00F71DA2" w:rsidRDefault="00504668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49A5098" w14:textId="77777777" w:rsidR="009528F3" w:rsidRPr="00F71DA2" w:rsidRDefault="003741E3" w:rsidP="006E746C">
            <w:pPr>
              <w:spacing w:before="40" w:after="40"/>
              <w:rPr>
                <w:rFonts w:cs="Arial"/>
              </w:rPr>
            </w:pPr>
            <w:r w:rsidRPr="003741E3">
              <w:rPr>
                <w:bCs/>
              </w:rPr>
              <w:t>Calibration/PM Change Request</w:t>
            </w:r>
            <w:r>
              <w:rPr>
                <w:rFonts w:cs="Arial"/>
              </w:rPr>
              <w:t xml:space="preserve"> filled out and given to the Calibration Coordinator (per 730001799)</w:t>
            </w:r>
            <w:r w:rsidR="00EA2F32" w:rsidRPr="00F71DA2">
              <w:rPr>
                <w:rFonts w:cs="Arial"/>
              </w:rPr>
              <w:t>.</w:t>
            </w:r>
          </w:p>
        </w:tc>
      </w:tr>
    </w:tbl>
    <w:p w14:paraId="5F3E4EA8" w14:textId="77777777" w:rsidR="006808F5" w:rsidRPr="00637855" w:rsidRDefault="00342F65" w:rsidP="001E62C7">
      <w:pPr>
        <w:spacing w:after="40"/>
        <w:rPr>
          <w:rFonts w:cs="Arial"/>
          <w:b/>
          <w:sz w:val="22"/>
          <w:szCs w:val="22"/>
          <w:lang w:val="en-GB"/>
        </w:rPr>
      </w:pPr>
      <w:r w:rsidRPr="00637855">
        <w:rPr>
          <w:rFonts w:cs="Arial"/>
          <w:b/>
          <w:sz w:val="22"/>
          <w:szCs w:val="22"/>
          <w:lang w:val="en-GB"/>
        </w:rPr>
        <w:t>Comments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3354FB" w:rsidRPr="003354FB" w14:paraId="19A26350" w14:textId="77777777" w:rsidTr="00402461">
        <w:trPr>
          <w:trHeight w:val="1952"/>
        </w:trPr>
        <w:tc>
          <w:tcPr>
            <w:tcW w:w="10682" w:type="dxa"/>
          </w:tcPr>
          <w:p w14:paraId="745C7286" w14:textId="1AB8EB1B" w:rsidR="003354FB" w:rsidRPr="003354FB" w:rsidRDefault="00462603" w:rsidP="003354FB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This is an obsolescence upgrade to TE83064 CPSM Final Test.  </w:t>
            </w:r>
            <w:r w:rsidR="0074608D">
              <w:rPr>
                <w:rFonts w:cs="Arial"/>
                <w:sz w:val="22"/>
                <w:szCs w:val="22"/>
              </w:rPr>
              <w:t xml:space="preserve">The </w:t>
            </w:r>
            <w:r w:rsidR="00775DB3">
              <w:rPr>
                <w:rFonts w:cs="Arial"/>
                <w:sz w:val="22"/>
                <w:szCs w:val="22"/>
              </w:rPr>
              <w:t xml:space="preserve">original </w:t>
            </w:r>
            <w:r w:rsidR="00DD69A5">
              <w:rPr>
                <w:rFonts w:cs="Arial"/>
                <w:sz w:val="22"/>
                <w:szCs w:val="22"/>
              </w:rPr>
              <w:t>design</w:t>
            </w:r>
            <w:r w:rsidR="0074608D">
              <w:rPr>
                <w:rFonts w:cs="Arial"/>
                <w:sz w:val="22"/>
                <w:szCs w:val="22"/>
              </w:rPr>
              <w:t xml:space="preserve"> plan and/or strategy is not changing.</w:t>
            </w:r>
          </w:p>
        </w:tc>
      </w:tr>
    </w:tbl>
    <w:p w14:paraId="7C15412D" w14:textId="31D0BBC0" w:rsidR="00462603" w:rsidRDefault="00462603"/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2997"/>
        <w:gridCol w:w="3784"/>
        <w:gridCol w:w="3901"/>
      </w:tblGrid>
      <w:tr w:rsidR="00514D6B" w14:paraId="68618BB1" w14:textId="77777777" w:rsidTr="00462603"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FA9C3" w14:textId="4475F3C2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0E35AEB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5C8A572" w14:textId="4B406805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Title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C079F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4C6F25C1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D7FAE6C" w14:textId="338D3D23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Name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7B65EE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830D7BA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2653654A" w14:textId="28023826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Signature</w:t>
            </w:r>
          </w:p>
        </w:tc>
      </w:tr>
      <w:tr w:rsidR="00514D6B" w14:paraId="6F037ABF" w14:textId="77777777" w:rsidTr="005A420B">
        <w:trPr>
          <w:trHeight w:val="648"/>
        </w:trPr>
        <w:tc>
          <w:tcPr>
            <w:tcW w:w="29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8EDE8" w14:textId="703CC298" w:rsidR="00514D6B" w:rsidRDefault="00462603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Test Engineer</w:t>
            </w:r>
          </w:p>
        </w:tc>
        <w:tc>
          <w:tcPr>
            <w:tcW w:w="3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B8047" w14:textId="00AEA092" w:rsidR="00514D6B" w:rsidRDefault="00462603" w:rsidP="005A420B">
            <w:pPr>
              <w:tabs>
                <w:tab w:val="left" w:pos="1080"/>
              </w:tabs>
              <w:jc w:val="center"/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Richard Davis</w:t>
            </w:r>
          </w:p>
        </w:tc>
        <w:tc>
          <w:tcPr>
            <w:tcW w:w="3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4D09A" w14:textId="4652C42D" w:rsidR="00514D6B" w:rsidRDefault="00514D6B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</w:tbl>
    <w:p w14:paraId="7388DA0F" w14:textId="77777777" w:rsidR="00514D6B" w:rsidRPr="003A2B9E" w:rsidRDefault="00514D6B" w:rsidP="003A2B9E">
      <w:pPr>
        <w:tabs>
          <w:tab w:val="left" w:pos="1080"/>
        </w:tabs>
        <w:spacing w:before="0"/>
        <w:rPr>
          <w:rFonts w:cs="Arial"/>
          <w:sz w:val="16"/>
          <w:szCs w:val="16"/>
          <w:lang w:val="en-GB"/>
        </w:rPr>
      </w:pPr>
    </w:p>
    <w:sectPr w:rsidR="00514D6B" w:rsidRPr="003A2B9E" w:rsidSect="00121694">
      <w:headerReference w:type="default" r:id="rId10"/>
      <w:type w:val="continuous"/>
      <w:pgSz w:w="12240" w:h="15840" w:code="1"/>
      <w:pgMar w:top="720" w:right="720" w:bottom="720" w:left="720" w:header="360" w:footer="21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B87A6F" w14:textId="77777777" w:rsidR="00C97009" w:rsidRDefault="00C97009">
      <w:r>
        <w:separator/>
      </w:r>
    </w:p>
  </w:endnote>
  <w:endnote w:type="continuationSeparator" w:id="0">
    <w:p w14:paraId="03609DDF" w14:textId="77777777" w:rsidR="00C97009" w:rsidRDefault="00C97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991CA" w14:textId="77777777" w:rsidR="00BD58D3" w:rsidRDefault="006C6FC9" w:rsidP="00043198">
    <w:pPr>
      <w:pStyle w:val="Footer"/>
      <w:tabs>
        <w:tab w:val="clear" w:pos="4320"/>
        <w:tab w:val="clear" w:pos="8640"/>
        <w:tab w:val="right" w:pos="10800"/>
      </w:tabs>
      <w:spacing w:before="0"/>
    </w:pPr>
    <w:r>
      <w:t>Waters Confidential</w:t>
    </w:r>
  </w:p>
  <w:p w14:paraId="39CABDB0" w14:textId="77777777" w:rsidR="00BD58D3" w:rsidRDefault="00BD58D3" w:rsidP="00043198">
    <w:pPr>
      <w:pStyle w:val="Footer"/>
      <w:tabs>
        <w:tab w:val="clear" w:pos="4320"/>
        <w:tab w:val="clear" w:pos="8640"/>
        <w:tab w:val="right" w:pos="10800"/>
      </w:tabs>
      <w:spacing w:before="0"/>
      <w:rPr>
        <w:szCs w:val="16"/>
      </w:rPr>
    </w:pPr>
    <w:r>
      <w:rPr>
        <w:szCs w:val="16"/>
      </w:rPr>
      <w:t>Ref</w:t>
    </w:r>
    <w:r w:rsidR="00043198">
      <w:rPr>
        <w:szCs w:val="16"/>
      </w:rPr>
      <w:t>erence</w:t>
    </w:r>
    <w:r>
      <w:rPr>
        <w:szCs w:val="16"/>
      </w:rPr>
      <w:t>. 730001834, New Test Equipment Development Procedure</w:t>
    </w:r>
    <w:r w:rsidR="00043198" w:rsidRPr="00043198">
      <w:t xml:space="preserve"> </w:t>
    </w:r>
    <w:r w:rsidR="00043198">
      <w:tab/>
      <w:t>TE Release Form 730001947 V01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6C672C" w14:textId="77777777" w:rsidR="00C97009" w:rsidRDefault="00C97009">
      <w:r>
        <w:separator/>
      </w:r>
    </w:p>
  </w:footnote>
  <w:footnote w:type="continuationSeparator" w:id="0">
    <w:p w14:paraId="6A6C4DD6" w14:textId="77777777" w:rsidR="00C97009" w:rsidRDefault="00C97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Ind w:w="-1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17"/>
      <w:gridCol w:w="4845"/>
    </w:tblGrid>
    <w:tr w:rsidR="000C6735" w14:paraId="4845B151" w14:textId="77777777" w:rsidTr="00C41FC9">
      <w:tc>
        <w:tcPr>
          <w:tcW w:w="6210" w:type="dxa"/>
          <w:vMerge w:val="restart"/>
          <w:vAlign w:val="center"/>
        </w:tcPr>
        <w:p w14:paraId="3F6FB548" w14:textId="77777777" w:rsidR="000C6735" w:rsidRDefault="000C6735" w:rsidP="002D776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</w:rPr>
          </w:pPr>
          <w:r>
            <w:rPr>
              <w:rFonts w:cs="Arial"/>
              <w:noProof/>
            </w:rPr>
            <w:drawing>
              <wp:inline distT="0" distB="0" distL="0" distR="0" wp14:anchorId="792830A9" wp14:editId="15DFC21A">
                <wp:extent cx="2208903" cy="487680"/>
                <wp:effectExtent l="19050" t="0" r="897" b="0"/>
                <wp:docPr id="1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3695" cy="4887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8" w:type="dxa"/>
          <w:vAlign w:val="center"/>
        </w:tcPr>
        <w:p w14:paraId="3B8A6B5D" w14:textId="77777777" w:rsidR="000C6735" w:rsidRDefault="000C6735" w:rsidP="003354FB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jc w:val="right"/>
            <w:rPr>
              <w:b/>
            </w:rPr>
          </w:pPr>
          <w:r w:rsidRPr="001B2E70">
            <w:rPr>
              <w:b/>
              <w:sz w:val="28"/>
              <w:szCs w:val="28"/>
            </w:rPr>
            <w:t>T</w:t>
          </w:r>
          <w:r>
            <w:rPr>
              <w:b/>
              <w:sz w:val="28"/>
              <w:szCs w:val="28"/>
            </w:rPr>
            <w:t>est</w:t>
          </w:r>
          <w:r w:rsidRPr="001B2E70">
            <w:rPr>
              <w:b/>
              <w:sz w:val="28"/>
              <w:szCs w:val="28"/>
            </w:rPr>
            <w:t xml:space="preserve"> Equipment </w:t>
          </w:r>
          <w:r>
            <w:rPr>
              <w:b/>
              <w:sz w:val="28"/>
              <w:szCs w:val="28"/>
            </w:rPr>
            <w:t>Release</w:t>
          </w:r>
          <w:r w:rsidRPr="001B2E70">
            <w:rPr>
              <w:b/>
              <w:sz w:val="28"/>
              <w:szCs w:val="28"/>
            </w:rPr>
            <w:t xml:space="preserve"> </w:t>
          </w:r>
          <w:r w:rsidR="003354FB">
            <w:rPr>
              <w:b/>
              <w:sz w:val="28"/>
              <w:szCs w:val="28"/>
            </w:rPr>
            <w:t>Form</w:t>
          </w:r>
        </w:p>
      </w:tc>
    </w:tr>
    <w:tr w:rsidR="002D7763" w14:paraId="25BADE3F" w14:textId="77777777" w:rsidTr="00C41FC9">
      <w:trPr>
        <w:trHeight w:val="467"/>
      </w:trPr>
      <w:tc>
        <w:tcPr>
          <w:tcW w:w="6210" w:type="dxa"/>
          <w:vMerge/>
        </w:tcPr>
        <w:p w14:paraId="34B044CC" w14:textId="77777777" w:rsidR="002D7763" w:rsidRDefault="002D7763" w:rsidP="00121694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  <w:sz w:val="28"/>
              <w:szCs w:val="28"/>
            </w:rPr>
          </w:pPr>
        </w:p>
      </w:tc>
      <w:tc>
        <w:tcPr>
          <w:tcW w:w="4968" w:type="dxa"/>
          <w:vAlign w:val="center"/>
        </w:tcPr>
        <w:p w14:paraId="694C0DD0" w14:textId="77777777" w:rsidR="002D7763" w:rsidRDefault="000C6735" w:rsidP="0032227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ind w:left="-18"/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C17122">
            <w:rPr>
              <w:noProof/>
            </w:rPr>
            <w:t>1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fldSimple w:instr=" NUMPAGES   \* MERGEFORMAT ">
            <w:r w:rsidR="00C17122">
              <w:rPr>
                <w:noProof/>
              </w:rPr>
              <w:t>1</w:t>
            </w:r>
          </w:fldSimple>
        </w:p>
      </w:tc>
    </w:tr>
  </w:tbl>
  <w:p w14:paraId="0CECF021" w14:textId="77777777" w:rsidR="00121694" w:rsidRPr="000C6735" w:rsidRDefault="00121694" w:rsidP="000A4A92">
    <w:pPr>
      <w:pStyle w:val="Header"/>
      <w:tabs>
        <w:tab w:val="clear" w:pos="4320"/>
        <w:tab w:val="clear" w:pos="8640"/>
        <w:tab w:val="right" w:pos="10800"/>
      </w:tabs>
      <w:spacing w:before="0"/>
      <w:rPr>
        <w:sz w:val="4"/>
        <w:szCs w:val="4"/>
      </w:rPr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23"/>
      <w:gridCol w:w="5377"/>
    </w:tblGrid>
    <w:tr w:rsidR="003354FB" w:rsidRPr="003354FB" w14:paraId="36542DED" w14:textId="77777777" w:rsidTr="003354FB">
      <w:trPr>
        <w:trHeight w:val="800"/>
      </w:trPr>
      <w:tc>
        <w:tcPr>
          <w:tcW w:w="5508" w:type="dxa"/>
        </w:tcPr>
        <w:p w14:paraId="58FFBBD6" w14:textId="77777777" w:rsidR="003354FB" w:rsidRPr="003354FB" w:rsidRDefault="003354FB" w:rsidP="00B4783D">
          <w:pPr>
            <w:pStyle w:val="Header"/>
            <w:tabs>
              <w:tab w:val="clear" w:pos="4320"/>
              <w:tab w:val="clear" w:pos="8640"/>
            </w:tabs>
            <w:spacing w:before="0"/>
            <w:rPr>
              <w:b/>
              <w:sz w:val="28"/>
              <w:szCs w:val="28"/>
            </w:rPr>
          </w:pPr>
          <w:r w:rsidRPr="003354FB">
            <w:rPr>
              <w:rFonts w:cs="Arial"/>
              <w:noProof/>
            </w:rPr>
            <w:drawing>
              <wp:inline distT="0" distB="0" distL="0" distR="0" wp14:anchorId="442618EA" wp14:editId="0496AF10">
                <wp:extent cx="1760220" cy="388620"/>
                <wp:effectExtent l="19050" t="0" r="0" b="0"/>
                <wp:docPr id="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0220" cy="388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8" w:type="dxa"/>
        </w:tcPr>
        <w:p w14:paraId="65D5F960" w14:textId="77777777" w:rsidR="003354FB" w:rsidRDefault="003354FB" w:rsidP="003354FB">
          <w:pPr>
            <w:pStyle w:val="Header"/>
            <w:tabs>
              <w:tab w:val="clear" w:pos="4320"/>
              <w:tab w:val="clear" w:pos="8640"/>
            </w:tabs>
            <w:spacing w:before="0"/>
            <w:jc w:val="right"/>
            <w:rPr>
              <w:b/>
              <w:sz w:val="28"/>
              <w:szCs w:val="28"/>
            </w:rPr>
          </w:pPr>
          <w:r w:rsidRPr="003354FB">
            <w:rPr>
              <w:b/>
              <w:sz w:val="28"/>
              <w:szCs w:val="28"/>
            </w:rPr>
            <w:t>Test Equipment Release Form</w:t>
          </w:r>
        </w:p>
        <w:p w14:paraId="5CCCC2A5" w14:textId="77777777" w:rsidR="003354FB" w:rsidRPr="003354FB" w:rsidRDefault="003354FB" w:rsidP="003354FB">
          <w:pPr>
            <w:pStyle w:val="Header"/>
            <w:tabs>
              <w:tab w:val="clear" w:pos="4320"/>
              <w:tab w:val="clear" w:pos="8640"/>
            </w:tabs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3A2B9E">
            <w:rPr>
              <w:noProof/>
            </w:rPr>
            <w:t>2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fldSimple w:instr=" NUMPAGES   \* MERGEFORMAT ">
            <w:r w:rsidR="003A2B9E">
              <w:rPr>
                <w:noProof/>
              </w:rPr>
              <w:t>2</w:t>
            </w:r>
          </w:fldSimple>
        </w:p>
      </w:tc>
    </w:tr>
  </w:tbl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357"/>
      <w:gridCol w:w="4659"/>
      <w:gridCol w:w="695"/>
      <w:gridCol w:w="4089"/>
    </w:tblGrid>
    <w:tr w:rsidR="00121694" w:rsidRPr="0049509C" w14:paraId="5C99B606" w14:textId="77777777" w:rsidTr="007C0577">
      <w:tc>
        <w:tcPr>
          <w:tcW w:w="1368" w:type="dxa"/>
          <w:tcBorders>
            <w:bottom w:val="nil"/>
          </w:tcBorders>
        </w:tcPr>
        <w:p w14:paraId="5672ABD9" w14:textId="77777777" w:rsidR="00121694" w:rsidRPr="00323C04" w:rsidRDefault="00121694" w:rsidP="003354FB">
          <w:pPr>
            <w:pStyle w:val="Header"/>
            <w:tabs>
              <w:tab w:val="clear" w:pos="4320"/>
              <w:tab w:val="clear" w:pos="8640"/>
            </w:tabs>
          </w:pPr>
          <w:r w:rsidRPr="00323C04">
            <w:t xml:space="preserve">TE Number: </w:t>
          </w:r>
        </w:p>
      </w:tc>
      <w:tc>
        <w:tcPr>
          <w:tcW w:w="4743" w:type="dxa"/>
        </w:tcPr>
        <w:p w14:paraId="08377A01" w14:textId="59D15199" w:rsidR="00121694" w:rsidRPr="00086232" w:rsidRDefault="00462603" w:rsidP="003354FB">
          <w:pPr>
            <w:pStyle w:val="Header"/>
            <w:tabs>
              <w:tab w:val="clear" w:pos="4320"/>
              <w:tab w:val="clear" w:pos="8640"/>
            </w:tabs>
            <w:ind w:left="612"/>
            <w:rPr>
              <w:sz w:val="24"/>
              <w:szCs w:val="24"/>
            </w:rPr>
          </w:pPr>
          <w:r>
            <w:t>TE0084050</w:t>
          </w:r>
          <w:r w:rsidR="004E58B9">
            <w:t xml:space="preserve"> – R1</w:t>
          </w:r>
        </w:p>
      </w:tc>
      <w:tc>
        <w:tcPr>
          <w:tcW w:w="695" w:type="dxa"/>
          <w:tcBorders>
            <w:bottom w:val="nil"/>
          </w:tcBorders>
        </w:tcPr>
        <w:p w14:paraId="5350277E" w14:textId="77777777" w:rsidR="00121694" w:rsidRPr="0049509C" w:rsidRDefault="00121694" w:rsidP="003354FB">
          <w:pPr>
            <w:pStyle w:val="Header"/>
            <w:tabs>
              <w:tab w:val="clear" w:pos="4320"/>
              <w:tab w:val="clear" w:pos="8640"/>
            </w:tabs>
            <w:rPr>
              <w:u w:val="single"/>
            </w:rPr>
          </w:pPr>
          <w:r w:rsidRPr="00323C04">
            <w:t>Date:</w:t>
          </w:r>
          <w:r w:rsidRPr="0049509C">
            <w:rPr>
              <w:u w:val="single"/>
            </w:rPr>
            <w:t xml:space="preserve"> </w:t>
          </w:r>
        </w:p>
      </w:tc>
      <w:tc>
        <w:tcPr>
          <w:tcW w:w="4192" w:type="dxa"/>
        </w:tcPr>
        <w:p w14:paraId="4507F047" w14:textId="2980D1FD" w:rsidR="00121694" w:rsidRPr="00323C04" w:rsidRDefault="009F52C7" w:rsidP="003354FB">
          <w:pPr>
            <w:pStyle w:val="Header"/>
            <w:tabs>
              <w:tab w:val="clear" w:pos="4320"/>
              <w:tab w:val="clear" w:pos="8640"/>
            </w:tabs>
          </w:pPr>
          <w:r>
            <w:fldChar w:fldCharType="begin"/>
          </w:r>
          <w:r w:rsidR="00121694">
            <w:instrText xml:space="preserve"> REF Date \h </w:instrText>
          </w:r>
          <w:r>
            <w:fldChar w:fldCharType="separate"/>
          </w:r>
          <w:r w:rsidR="005F5EC6">
            <w:rPr>
              <w:noProof/>
            </w:rPr>
            <w:t xml:space="preserve">     </w:t>
          </w:r>
          <w:r>
            <w:fldChar w:fldCharType="end"/>
          </w:r>
          <w:r w:rsidR="00504668">
            <w:t>Dec 1</w:t>
          </w:r>
          <w:r w:rsidR="00462603">
            <w:t>, 2020</w:t>
          </w:r>
        </w:p>
      </w:tc>
    </w:tr>
  </w:tbl>
  <w:p w14:paraId="0FE8E30B" w14:textId="77777777" w:rsidR="00121694" w:rsidRPr="00A15C3A" w:rsidRDefault="00121694" w:rsidP="00121694">
    <w:pPr>
      <w:pStyle w:val="Header"/>
      <w:tabs>
        <w:tab w:val="clear" w:pos="4320"/>
        <w:tab w:val="clear" w:pos="8640"/>
      </w:tabs>
      <w:spacing w:before="0"/>
      <w:rPr>
        <w:sz w:val="4"/>
        <w:szCs w:val="4"/>
      </w:rPr>
    </w:pPr>
  </w:p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366"/>
      <w:gridCol w:w="9434"/>
    </w:tblGrid>
    <w:tr w:rsidR="00121694" w:rsidRPr="0049509C" w14:paraId="2A457749" w14:textId="77777777" w:rsidTr="007C0577">
      <w:tc>
        <w:tcPr>
          <w:tcW w:w="1368" w:type="dxa"/>
          <w:tcBorders>
            <w:top w:val="nil"/>
            <w:left w:val="nil"/>
            <w:bottom w:val="nil"/>
            <w:right w:val="nil"/>
          </w:tcBorders>
        </w:tcPr>
        <w:p w14:paraId="745ACED2" w14:textId="77777777" w:rsidR="00121694" w:rsidRPr="00A15C3A" w:rsidRDefault="00121694" w:rsidP="007C0577">
          <w:pPr>
            <w:pStyle w:val="Header"/>
            <w:tabs>
              <w:tab w:val="clear" w:pos="4320"/>
              <w:tab w:val="clear" w:pos="8640"/>
            </w:tabs>
            <w:spacing w:before="180"/>
          </w:pPr>
          <w:r w:rsidRPr="00A15C3A">
            <w:t>Description:</w:t>
          </w:r>
        </w:p>
      </w:tc>
      <w:tc>
        <w:tcPr>
          <w:tcW w:w="9630" w:type="dxa"/>
          <w:tcBorders>
            <w:top w:val="nil"/>
            <w:left w:val="nil"/>
            <w:right w:val="nil"/>
          </w:tcBorders>
        </w:tcPr>
        <w:p w14:paraId="5ABD4679" w14:textId="03549111" w:rsidR="00121694" w:rsidRPr="0049509C" w:rsidRDefault="009F52C7" w:rsidP="007C0577">
          <w:pPr>
            <w:pStyle w:val="Header"/>
            <w:tabs>
              <w:tab w:val="clear" w:pos="4320"/>
              <w:tab w:val="clear" w:pos="8640"/>
            </w:tabs>
            <w:spacing w:before="180"/>
            <w:rPr>
              <w:u w:val="single"/>
            </w:rPr>
          </w:pPr>
          <w:r>
            <w:rPr>
              <w:u w:val="single"/>
            </w:rPr>
            <w:fldChar w:fldCharType="begin"/>
          </w:r>
          <w:r w:rsidR="00121694">
            <w:rPr>
              <w:u w:val="single"/>
            </w:rPr>
            <w:instrText xml:space="preserve"> REF Description \h </w:instrText>
          </w:r>
          <w:r>
            <w:rPr>
              <w:u w:val="single"/>
            </w:rPr>
          </w:r>
          <w:r>
            <w:rPr>
              <w:u w:val="single"/>
            </w:rPr>
            <w:fldChar w:fldCharType="separate"/>
          </w:r>
          <w:r w:rsidR="005F5EC6">
            <w:rPr>
              <w:noProof/>
            </w:rPr>
            <w:t xml:space="preserve">     </w:t>
          </w:r>
          <w:r>
            <w:rPr>
              <w:u w:val="single"/>
            </w:rPr>
            <w:fldChar w:fldCharType="end"/>
          </w:r>
          <w:r w:rsidR="00462603">
            <w:rPr>
              <w:u w:val="single"/>
            </w:rPr>
            <w:t>CPSM Final Test</w:t>
          </w:r>
        </w:p>
      </w:tc>
    </w:tr>
  </w:tbl>
  <w:p w14:paraId="45FDF181" w14:textId="77777777" w:rsidR="00121694" w:rsidRPr="003B566C" w:rsidRDefault="00121694" w:rsidP="00121694">
    <w:pPr>
      <w:pStyle w:val="Header"/>
      <w:tabs>
        <w:tab w:val="clear" w:pos="4320"/>
        <w:tab w:val="clear" w:pos="8640"/>
        <w:tab w:val="right" w:pos="108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EA78816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7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1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8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5"/>
  </w:num>
  <w:num w:numId="4">
    <w:abstractNumId w:val="16"/>
  </w:num>
  <w:num w:numId="5">
    <w:abstractNumId w:val="8"/>
  </w:num>
  <w:num w:numId="6">
    <w:abstractNumId w:val="14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0"/>
  </w:num>
  <w:num w:numId="11">
    <w:abstractNumId w:val="19"/>
  </w:num>
  <w:num w:numId="12">
    <w:abstractNumId w:val="20"/>
  </w:num>
  <w:num w:numId="13">
    <w:abstractNumId w:val="3"/>
  </w:num>
  <w:num w:numId="14">
    <w:abstractNumId w:val="4"/>
  </w:num>
  <w:num w:numId="15">
    <w:abstractNumId w:val="11"/>
  </w:num>
  <w:num w:numId="16">
    <w:abstractNumId w:val="5"/>
  </w:num>
  <w:num w:numId="17">
    <w:abstractNumId w:val="12"/>
  </w:num>
  <w:num w:numId="18">
    <w:abstractNumId w:val="2"/>
  </w:num>
  <w:num w:numId="19">
    <w:abstractNumId w:val="18"/>
  </w:num>
  <w:num w:numId="20">
    <w:abstractNumId w:val="13"/>
  </w:num>
  <w:num w:numId="21">
    <w:abstractNumId w:val="6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23EA"/>
    <w:rsid w:val="00003AE3"/>
    <w:rsid w:val="000044FE"/>
    <w:rsid w:val="00012606"/>
    <w:rsid w:val="00014216"/>
    <w:rsid w:val="0001733F"/>
    <w:rsid w:val="000251F3"/>
    <w:rsid w:val="00031D22"/>
    <w:rsid w:val="00043198"/>
    <w:rsid w:val="00046E35"/>
    <w:rsid w:val="00050D49"/>
    <w:rsid w:val="00054D4B"/>
    <w:rsid w:val="0005657C"/>
    <w:rsid w:val="000640A6"/>
    <w:rsid w:val="00064C2B"/>
    <w:rsid w:val="00073A56"/>
    <w:rsid w:val="000751ED"/>
    <w:rsid w:val="00086232"/>
    <w:rsid w:val="00092124"/>
    <w:rsid w:val="00096183"/>
    <w:rsid w:val="000A4487"/>
    <w:rsid w:val="000A4A92"/>
    <w:rsid w:val="000B6144"/>
    <w:rsid w:val="000B7214"/>
    <w:rsid w:val="000B7C2E"/>
    <w:rsid w:val="000C0655"/>
    <w:rsid w:val="000C0951"/>
    <w:rsid w:val="000C35C8"/>
    <w:rsid w:val="000C5416"/>
    <w:rsid w:val="000C6735"/>
    <w:rsid w:val="000D090E"/>
    <w:rsid w:val="000D1FC3"/>
    <w:rsid w:val="000D7577"/>
    <w:rsid w:val="000D7C6D"/>
    <w:rsid w:val="000E155F"/>
    <w:rsid w:val="000F031B"/>
    <w:rsid w:val="000F419A"/>
    <w:rsid w:val="0010654F"/>
    <w:rsid w:val="00111FE3"/>
    <w:rsid w:val="0011366A"/>
    <w:rsid w:val="001143E5"/>
    <w:rsid w:val="00117833"/>
    <w:rsid w:val="00120876"/>
    <w:rsid w:val="00121694"/>
    <w:rsid w:val="00122A13"/>
    <w:rsid w:val="00132B17"/>
    <w:rsid w:val="00134E07"/>
    <w:rsid w:val="001370D4"/>
    <w:rsid w:val="00157D87"/>
    <w:rsid w:val="00160589"/>
    <w:rsid w:val="0016599B"/>
    <w:rsid w:val="0017129A"/>
    <w:rsid w:val="0017324F"/>
    <w:rsid w:val="0017586C"/>
    <w:rsid w:val="00175897"/>
    <w:rsid w:val="001803CF"/>
    <w:rsid w:val="00181774"/>
    <w:rsid w:val="001821D9"/>
    <w:rsid w:val="00187E97"/>
    <w:rsid w:val="001A34D4"/>
    <w:rsid w:val="001A615F"/>
    <w:rsid w:val="001A7067"/>
    <w:rsid w:val="001B1180"/>
    <w:rsid w:val="001C6472"/>
    <w:rsid w:val="001C7701"/>
    <w:rsid w:val="001D05D0"/>
    <w:rsid w:val="001D34AC"/>
    <w:rsid w:val="001E2BD7"/>
    <w:rsid w:val="001E4AEF"/>
    <w:rsid w:val="001E62C7"/>
    <w:rsid w:val="001F0391"/>
    <w:rsid w:val="001F1130"/>
    <w:rsid w:val="001F1D51"/>
    <w:rsid w:val="001F2D65"/>
    <w:rsid w:val="00200E2A"/>
    <w:rsid w:val="002015B7"/>
    <w:rsid w:val="002052E2"/>
    <w:rsid w:val="00207F43"/>
    <w:rsid w:val="00210C5E"/>
    <w:rsid w:val="00211DCD"/>
    <w:rsid w:val="00213D44"/>
    <w:rsid w:val="00216064"/>
    <w:rsid w:val="00220FCC"/>
    <w:rsid w:val="00225403"/>
    <w:rsid w:val="002403F3"/>
    <w:rsid w:val="00247334"/>
    <w:rsid w:val="002513A0"/>
    <w:rsid w:val="00252884"/>
    <w:rsid w:val="00253E0D"/>
    <w:rsid w:val="00260C77"/>
    <w:rsid w:val="00263444"/>
    <w:rsid w:val="0026755C"/>
    <w:rsid w:val="002737A5"/>
    <w:rsid w:val="00274B18"/>
    <w:rsid w:val="0028116D"/>
    <w:rsid w:val="0028182E"/>
    <w:rsid w:val="002832AB"/>
    <w:rsid w:val="0028504C"/>
    <w:rsid w:val="002932DB"/>
    <w:rsid w:val="002A7723"/>
    <w:rsid w:val="002A77FA"/>
    <w:rsid w:val="002B2DB2"/>
    <w:rsid w:val="002B55E3"/>
    <w:rsid w:val="002C3F09"/>
    <w:rsid w:val="002D3781"/>
    <w:rsid w:val="002D5EC6"/>
    <w:rsid w:val="002D6FDD"/>
    <w:rsid w:val="002D7763"/>
    <w:rsid w:val="002D7D49"/>
    <w:rsid w:val="002E0445"/>
    <w:rsid w:val="002E2CE0"/>
    <w:rsid w:val="002E3190"/>
    <w:rsid w:val="002E75F3"/>
    <w:rsid w:val="002F3591"/>
    <w:rsid w:val="003010B2"/>
    <w:rsid w:val="00303DB1"/>
    <w:rsid w:val="00317BCA"/>
    <w:rsid w:val="00322273"/>
    <w:rsid w:val="00323BD6"/>
    <w:rsid w:val="00324EFA"/>
    <w:rsid w:val="0033422A"/>
    <w:rsid w:val="003354FB"/>
    <w:rsid w:val="00340DFC"/>
    <w:rsid w:val="00342F65"/>
    <w:rsid w:val="003431C0"/>
    <w:rsid w:val="00345DB0"/>
    <w:rsid w:val="0035720D"/>
    <w:rsid w:val="00361015"/>
    <w:rsid w:val="003613F3"/>
    <w:rsid w:val="003634B8"/>
    <w:rsid w:val="00363547"/>
    <w:rsid w:val="00364257"/>
    <w:rsid w:val="003741E3"/>
    <w:rsid w:val="003807F3"/>
    <w:rsid w:val="003821CE"/>
    <w:rsid w:val="00387E4B"/>
    <w:rsid w:val="00387F1E"/>
    <w:rsid w:val="00393B0A"/>
    <w:rsid w:val="003971E3"/>
    <w:rsid w:val="003A2B9E"/>
    <w:rsid w:val="003A3C69"/>
    <w:rsid w:val="003B1258"/>
    <w:rsid w:val="003C5A60"/>
    <w:rsid w:val="003D169C"/>
    <w:rsid w:val="003D238B"/>
    <w:rsid w:val="003D3E42"/>
    <w:rsid w:val="003E0F98"/>
    <w:rsid w:val="003E2E6D"/>
    <w:rsid w:val="003E6153"/>
    <w:rsid w:val="003F2381"/>
    <w:rsid w:val="00402461"/>
    <w:rsid w:val="00403173"/>
    <w:rsid w:val="004032E5"/>
    <w:rsid w:val="00412494"/>
    <w:rsid w:val="00413AC5"/>
    <w:rsid w:val="00422D7E"/>
    <w:rsid w:val="004259A2"/>
    <w:rsid w:val="00425CC8"/>
    <w:rsid w:val="004267FE"/>
    <w:rsid w:val="004277AD"/>
    <w:rsid w:val="0043050A"/>
    <w:rsid w:val="00432401"/>
    <w:rsid w:val="004345C0"/>
    <w:rsid w:val="00442BA3"/>
    <w:rsid w:val="00444125"/>
    <w:rsid w:val="004579C8"/>
    <w:rsid w:val="00457DBB"/>
    <w:rsid w:val="00462603"/>
    <w:rsid w:val="0046531F"/>
    <w:rsid w:val="00465F26"/>
    <w:rsid w:val="00466495"/>
    <w:rsid w:val="0046770C"/>
    <w:rsid w:val="00471EB8"/>
    <w:rsid w:val="00480C02"/>
    <w:rsid w:val="00483B69"/>
    <w:rsid w:val="00486467"/>
    <w:rsid w:val="004876EA"/>
    <w:rsid w:val="0049213A"/>
    <w:rsid w:val="00495500"/>
    <w:rsid w:val="00496433"/>
    <w:rsid w:val="004A26B3"/>
    <w:rsid w:val="004A768A"/>
    <w:rsid w:val="004B051F"/>
    <w:rsid w:val="004B3AC9"/>
    <w:rsid w:val="004B6522"/>
    <w:rsid w:val="004C433D"/>
    <w:rsid w:val="004C69F4"/>
    <w:rsid w:val="004D0435"/>
    <w:rsid w:val="004D1213"/>
    <w:rsid w:val="004D474E"/>
    <w:rsid w:val="004D48C8"/>
    <w:rsid w:val="004E0B41"/>
    <w:rsid w:val="004E4F6B"/>
    <w:rsid w:val="004E58B9"/>
    <w:rsid w:val="004E728B"/>
    <w:rsid w:val="004F575B"/>
    <w:rsid w:val="005040AB"/>
    <w:rsid w:val="0050439A"/>
    <w:rsid w:val="00504600"/>
    <w:rsid w:val="00504668"/>
    <w:rsid w:val="005118DB"/>
    <w:rsid w:val="005138C2"/>
    <w:rsid w:val="00514478"/>
    <w:rsid w:val="00514B1B"/>
    <w:rsid w:val="00514D6B"/>
    <w:rsid w:val="0052072F"/>
    <w:rsid w:val="00530C63"/>
    <w:rsid w:val="005315F5"/>
    <w:rsid w:val="00536EBD"/>
    <w:rsid w:val="0056188E"/>
    <w:rsid w:val="00566A29"/>
    <w:rsid w:val="00567F5F"/>
    <w:rsid w:val="005741AA"/>
    <w:rsid w:val="00583C62"/>
    <w:rsid w:val="005858C3"/>
    <w:rsid w:val="00591957"/>
    <w:rsid w:val="00593437"/>
    <w:rsid w:val="00595073"/>
    <w:rsid w:val="00596EAF"/>
    <w:rsid w:val="005A420B"/>
    <w:rsid w:val="005A794A"/>
    <w:rsid w:val="005A7A3C"/>
    <w:rsid w:val="005B56D5"/>
    <w:rsid w:val="005C4E12"/>
    <w:rsid w:val="005C57C4"/>
    <w:rsid w:val="005D259E"/>
    <w:rsid w:val="005E768F"/>
    <w:rsid w:val="005E76F8"/>
    <w:rsid w:val="005E7FA6"/>
    <w:rsid w:val="005F0F4B"/>
    <w:rsid w:val="005F5EC6"/>
    <w:rsid w:val="005F6ADE"/>
    <w:rsid w:val="006015ED"/>
    <w:rsid w:val="00603647"/>
    <w:rsid w:val="006225CE"/>
    <w:rsid w:val="00631B5E"/>
    <w:rsid w:val="00637855"/>
    <w:rsid w:val="006442C1"/>
    <w:rsid w:val="00644A04"/>
    <w:rsid w:val="006450FA"/>
    <w:rsid w:val="006505C7"/>
    <w:rsid w:val="00666EB3"/>
    <w:rsid w:val="00676189"/>
    <w:rsid w:val="006808F5"/>
    <w:rsid w:val="00691CB2"/>
    <w:rsid w:val="006924D8"/>
    <w:rsid w:val="00697F14"/>
    <w:rsid w:val="006A0CD8"/>
    <w:rsid w:val="006A38F8"/>
    <w:rsid w:val="006A613D"/>
    <w:rsid w:val="006C2C74"/>
    <w:rsid w:val="006C6FC9"/>
    <w:rsid w:val="006D3564"/>
    <w:rsid w:val="006D4177"/>
    <w:rsid w:val="006D470E"/>
    <w:rsid w:val="006D4B6B"/>
    <w:rsid w:val="006D64E9"/>
    <w:rsid w:val="006D72EC"/>
    <w:rsid w:val="006E20D4"/>
    <w:rsid w:val="006E4442"/>
    <w:rsid w:val="006E746C"/>
    <w:rsid w:val="007005DF"/>
    <w:rsid w:val="00711F31"/>
    <w:rsid w:val="007278B9"/>
    <w:rsid w:val="00732A34"/>
    <w:rsid w:val="00740B5D"/>
    <w:rsid w:val="007438C0"/>
    <w:rsid w:val="0074608D"/>
    <w:rsid w:val="0074750D"/>
    <w:rsid w:val="007476D1"/>
    <w:rsid w:val="00752AA1"/>
    <w:rsid w:val="00761348"/>
    <w:rsid w:val="007634E5"/>
    <w:rsid w:val="00767A80"/>
    <w:rsid w:val="007720A5"/>
    <w:rsid w:val="00775DB3"/>
    <w:rsid w:val="0078142A"/>
    <w:rsid w:val="00791E30"/>
    <w:rsid w:val="00792AC0"/>
    <w:rsid w:val="00792B69"/>
    <w:rsid w:val="007945BA"/>
    <w:rsid w:val="007A6B41"/>
    <w:rsid w:val="007B3F88"/>
    <w:rsid w:val="007B5F9A"/>
    <w:rsid w:val="007B6DCB"/>
    <w:rsid w:val="007C3A97"/>
    <w:rsid w:val="007D57BC"/>
    <w:rsid w:val="007D76C0"/>
    <w:rsid w:val="007D7AAE"/>
    <w:rsid w:val="007E4136"/>
    <w:rsid w:val="007F2BA1"/>
    <w:rsid w:val="007F357E"/>
    <w:rsid w:val="007F650C"/>
    <w:rsid w:val="007F69CD"/>
    <w:rsid w:val="007F71A4"/>
    <w:rsid w:val="007F793A"/>
    <w:rsid w:val="00804254"/>
    <w:rsid w:val="00806234"/>
    <w:rsid w:val="0081344A"/>
    <w:rsid w:val="00814896"/>
    <w:rsid w:val="00816072"/>
    <w:rsid w:val="00823CEF"/>
    <w:rsid w:val="00827EC7"/>
    <w:rsid w:val="0083050B"/>
    <w:rsid w:val="0083197C"/>
    <w:rsid w:val="00834C3B"/>
    <w:rsid w:val="00835DBB"/>
    <w:rsid w:val="0083647D"/>
    <w:rsid w:val="00837EEE"/>
    <w:rsid w:val="00844676"/>
    <w:rsid w:val="00847914"/>
    <w:rsid w:val="0087763C"/>
    <w:rsid w:val="00885A0D"/>
    <w:rsid w:val="00886F21"/>
    <w:rsid w:val="008A5EFB"/>
    <w:rsid w:val="008A69C4"/>
    <w:rsid w:val="008A76D7"/>
    <w:rsid w:val="008A7B79"/>
    <w:rsid w:val="008B07B3"/>
    <w:rsid w:val="008B6C06"/>
    <w:rsid w:val="008C0E20"/>
    <w:rsid w:val="008C6FE7"/>
    <w:rsid w:val="008E0772"/>
    <w:rsid w:val="008E0C59"/>
    <w:rsid w:val="008E3B42"/>
    <w:rsid w:val="008F7941"/>
    <w:rsid w:val="0092355D"/>
    <w:rsid w:val="009245E2"/>
    <w:rsid w:val="0092533D"/>
    <w:rsid w:val="00934225"/>
    <w:rsid w:val="00934C4D"/>
    <w:rsid w:val="00941EC6"/>
    <w:rsid w:val="00942AF7"/>
    <w:rsid w:val="009445E1"/>
    <w:rsid w:val="009528F3"/>
    <w:rsid w:val="009548BA"/>
    <w:rsid w:val="00956586"/>
    <w:rsid w:val="0095798C"/>
    <w:rsid w:val="009651C8"/>
    <w:rsid w:val="0097272E"/>
    <w:rsid w:val="009741C7"/>
    <w:rsid w:val="009844FF"/>
    <w:rsid w:val="009A1F24"/>
    <w:rsid w:val="009A3693"/>
    <w:rsid w:val="009A54C4"/>
    <w:rsid w:val="009A7CC6"/>
    <w:rsid w:val="009B0F00"/>
    <w:rsid w:val="009B22F6"/>
    <w:rsid w:val="009B389E"/>
    <w:rsid w:val="009B6A62"/>
    <w:rsid w:val="009C2662"/>
    <w:rsid w:val="009C65BC"/>
    <w:rsid w:val="009C75C0"/>
    <w:rsid w:val="009D21E4"/>
    <w:rsid w:val="009D3F1F"/>
    <w:rsid w:val="009D4560"/>
    <w:rsid w:val="009F52C7"/>
    <w:rsid w:val="009F7ABD"/>
    <w:rsid w:val="00A01585"/>
    <w:rsid w:val="00A01A69"/>
    <w:rsid w:val="00A1181D"/>
    <w:rsid w:val="00A1228D"/>
    <w:rsid w:val="00A23EDE"/>
    <w:rsid w:val="00A2573E"/>
    <w:rsid w:val="00A30D68"/>
    <w:rsid w:val="00A324B3"/>
    <w:rsid w:val="00A33663"/>
    <w:rsid w:val="00A405B5"/>
    <w:rsid w:val="00A501B2"/>
    <w:rsid w:val="00A51745"/>
    <w:rsid w:val="00A53C84"/>
    <w:rsid w:val="00A53F68"/>
    <w:rsid w:val="00A5649B"/>
    <w:rsid w:val="00A63DD9"/>
    <w:rsid w:val="00A7245F"/>
    <w:rsid w:val="00A737CA"/>
    <w:rsid w:val="00A765C0"/>
    <w:rsid w:val="00A76A8D"/>
    <w:rsid w:val="00A771B1"/>
    <w:rsid w:val="00A80FFA"/>
    <w:rsid w:val="00A95E3D"/>
    <w:rsid w:val="00A96CAB"/>
    <w:rsid w:val="00AA3572"/>
    <w:rsid w:val="00AB36E9"/>
    <w:rsid w:val="00AB4E23"/>
    <w:rsid w:val="00AB7649"/>
    <w:rsid w:val="00AB7A57"/>
    <w:rsid w:val="00AC0B24"/>
    <w:rsid w:val="00AC3869"/>
    <w:rsid w:val="00AD2712"/>
    <w:rsid w:val="00AE1A36"/>
    <w:rsid w:val="00AE4593"/>
    <w:rsid w:val="00AE7D97"/>
    <w:rsid w:val="00AF091E"/>
    <w:rsid w:val="00AF104F"/>
    <w:rsid w:val="00AF45BF"/>
    <w:rsid w:val="00AF48F7"/>
    <w:rsid w:val="00AF4E93"/>
    <w:rsid w:val="00AF79FB"/>
    <w:rsid w:val="00B0123D"/>
    <w:rsid w:val="00B226BD"/>
    <w:rsid w:val="00B35F19"/>
    <w:rsid w:val="00B42C96"/>
    <w:rsid w:val="00B43F54"/>
    <w:rsid w:val="00B45C5A"/>
    <w:rsid w:val="00B54060"/>
    <w:rsid w:val="00B62774"/>
    <w:rsid w:val="00B63467"/>
    <w:rsid w:val="00B670CD"/>
    <w:rsid w:val="00B7257E"/>
    <w:rsid w:val="00B76A80"/>
    <w:rsid w:val="00B773EE"/>
    <w:rsid w:val="00B77A1F"/>
    <w:rsid w:val="00B80203"/>
    <w:rsid w:val="00B8688C"/>
    <w:rsid w:val="00B8705C"/>
    <w:rsid w:val="00B92B9B"/>
    <w:rsid w:val="00B92ED0"/>
    <w:rsid w:val="00B97139"/>
    <w:rsid w:val="00BA57E3"/>
    <w:rsid w:val="00BB7B16"/>
    <w:rsid w:val="00BC3B83"/>
    <w:rsid w:val="00BD58D3"/>
    <w:rsid w:val="00BD6391"/>
    <w:rsid w:val="00BD7681"/>
    <w:rsid w:val="00BF5009"/>
    <w:rsid w:val="00C02235"/>
    <w:rsid w:val="00C046C3"/>
    <w:rsid w:val="00C0514B"/>
    <w:rsid w:val="00C07AD6"/>
    <w:rsid w:val="00C10762"/>
    <w:rsid w:val="00C15079"/>
    <w:rsid w:val="00C17122"/>
    <w:rsid w:val="00C215CF"/>
    <w:rsid w:val="00C34F54"/>
    <w:rsid w:val="00C3788A"/>
    <w:rsid w:val="00C401AB"/>
    <w:rsid w:val="00C41FC9"/>
    <w:rsid w:val="00C42F33"/>
    <w:rsid w:val="00C515E1"/>
    <w:rsid w:val="00C541A9"/>
    <w:rsid w:val="00C607CE"/>
    <w:rsid w:val="00C62316"/>
    <w:rsid w:val="00C635B6"/>
    <w:rsid w:val="00C64038"/>
    <w:rsid w:val="00C72167"/>
    <w:rsid w:val="00C81750"/>
    <w:rsid w:val="00C863E6"/>
    <w:rsid w:val="00C97009"/>
    <w:rsid w:val="00C97311"/>
    <w:rsid w:val="00CA3331"/>
    <w:rsid w:val="00CB5E46"/>
    <w:rsid w:val="00CC69BE"/>
    <w:rsid w:val="00CC6DEB"/>
    <w:rsid w:val="00CD2DA7"/>
    <w:rsid w:val="00CD3A90"/>
    <w:rsid w:val="00CE1FBA"/>
    <w:rsid w:val="00CE5913"/>
    <w:rsid w:val="00CE6B39"/>
    <w:rsid w:val="00CF74D8"/>
    <w:rsid w:val="00D00A36"/>
    <w:rsid w:val="00D023B7"/>
    <w:rsid w:val="00D11786"/>
    <w:rsid w:val="00D12F3E"/>
    <w:rsid w:val="00D13700"/>
    <w:rsid w:val="00D315CE"/>
    <w:rsid w:val="00D3483A"/>
    <w:rsid w:val="00D44531"/>
    <w:rsid w:val="00D70DFD"/>
    <w:rsid w:val="00D70FDE"/>
    <w:rsid w:val="00D73354"/>
    <w:rsid w:val="00D82646"/>
    <w:rsid w:val="00D9185A"/>
    <w:rsid w:val="00D926D4"/>
    <w:rsid w:val="00DA1BEA"/>
    <w:rsid w:val="00DA65E0"/>
    <w:rsid w:val="00DB3B5F"/>
    <w:rsid w:val="00DB41DB"/>
    <w:rsid w:val="00DC0446"/>
    <w:rsid w:val="00DD69A5"/>
    <w:rsid w:val="00DE1AC2"/>
    <w:rsid w:val="00DE2E36"/>
    <w:rsid w:val="00DE74E7"/>
    <w:rsid w:val="00DF085F"/>
    <w:rsid w:val="00DF0940"/>
    <w:rsid w:val="00DF61C0"/>
    <w:rsid w:val="00DF6DC0"/>
    <w:rsid w:val="00E0687C"/>
    <w:rsid w:val="00E1089B"/>
    <w:rsid w:val="00E12F89"/>
    <w:rsid w:val="00E16047"/>
    <w:rsid w:val="00E1653E"/>
    <w:rsid w:val="00E20D88"/>
    <w:rsid w:val="00E370F7"/>
    <w:rsid w:val="00E4060C"/>
    <w:rsid w:val="00E51F36"/>
    <w:rsid w:val="00E53548"/>
    <w:rsid w:val="00E5402B"/>
    <w:rsid w:val="00E54327"/>
    <w:rsid w:val="00E5644B"/>
    <w:rsid w:val="00E60166"/>
    <w:rsid w:val="00E76522"/>
    <w:rsid w:val="00E81669"/>
    <w:rsid w:val="00E831D9"/>
    <w:rsid w:val="00E85AD8"/>
    <w:rsid w:val="00E9145E"/>
    <w:rsid w:val="00EA2F32"/>
    <w:rsid w:val="00EA6B14"/>
    <w:rsid w:val="00EB1F41"/>
    <w:rsid w:val="00EB3F3A"/>
    <w:rsid w:val="00EB5764"/>
    <w:rsid w:val="00EC3F36"/>
    <w:rsid w:val="00EC4536"/>
    <w:rsid w:val="00ED1F00"/>
    <w:rsid w:val="00ED2F48"/>
    <w:rsid w:val="00EE0AE9"/>
    <w:rsid w:val="00EF099B"/>
    <w:rsid w:val="00EF1497"/>
    <w:rsid w:val="00EF4472"/>
    <w:rsid w:val="00EF74B9"/>
    <w:rsid w:val="00F02561"/>
    <w:rsid w:val="00F0791A"/>
    <w:rsid w:val="00F20093"/>
    <w:rsid w:val="00F25956"/>
    <w:rsid w:val="00F273A0"/>
    <w:rsid w:val="00F32BAD"/>
    <w:rsid w:val="00F35941"/>
    <w:rsid w:val="00F36997"/>
    <w:rsid w:val="00F416E1"/>
    <w:rsid w:val="00F71DA2"/>
    <w:rsid w:val="00F75179"/>
    <w:rsid w:val="00F80515"/>
    <w:rsid w:val="00F85150"/>
    <w:rsid w:val="00F961CE"/>
    <w:rsid w:val="00FA33F2"/>
    <w:rsid w:val="00FB3522"/>
    <w:rsid w:val="00FB6414"/>
    <w:rsid w:val="00FC6B1A"/>
    <w:rsid w:val="00FD0263"/>
    <w:rsid w:val="00FD0BFD"/>
    <w:rsid w:val="00FD2863"/>
    <w:rsid w:val="00FD3533"/>
    <w:rsid w:val="00FD565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110A6F"/>
  <w15:docId w15:val="{5A0925B9-A8E8-4248-B06B-C60EA6C9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0E2A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ind w:left="1622"/>
      <w:outlineLvl w:val="1"/>
    </w:pPr>
    <w:rPr>
      <w:b/>
      <w:bCs/>
    </w:rPr>
  </w:style>
  <w:style w:type="paragraph" w:styleId="Heading3">
    <w:name w:val="heading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200E2A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200E2A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200E2A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200E2A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200E2A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200E2A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00E2A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200E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0E2A"/>
  </w:style>
  <w:style w:type="paragraph" w:customStyle="1" w:styleId="Body1">
    <w:name w:val="Body 1"/>
    <w:basedOn w:val="Normal"/>
    <w:rsid w:val="00200E2A"/>
    <w:pPr>
      <w:ind w:left="720"/>
    </w:pPr>
  </w:style>
  <w:style w:type="paragraph" w:customStyle="1" w:styleId="Body2">
    <w:name w:val="Body 2"/>
    <w:basedOn w:val="Normal"/>
    <w:rsid w:val="00200E2A"/>
    <w:pPr>
      <w:spacing w:before="60"/>
      <w:ind w:left="1440"/>
    </w:pPr>
  </w:style>
  <w:style w:type="paragraph" w:customStyle="1" w:styleId="Body3">
    <w:name w:val="Body 3"/>
    <w:basedOn w:val="Normal"/>
    <w:rsid w:val="00200E2A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200E2A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200E2A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200E2A"/>
    <w:pPr>
      <w:ind w:left="1620"/>
    </w:pPr>
  </w:style>
  <w:style w:type="character" w:customStyle="1" w:styleId="CharChar1">
    <w:name w:val="Char Char1"/>
    <w:basedOn w:val="DefaultParagraphFont"/>
    <w:rsid w:val="00200E2A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200E2A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200E2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200E2A"/>
    <w:rPr>
      <w:color w:val="0000FF"/>
      <w:u w:val="single"/>
    </w:rPr>
  </w:style>
  <w:style w:type="character" w:styleId="FollowedHyperlink">
    <w:name w:val="FollowedHyperlink"/>
    <w:basedOn w:val="DefaultParagraphFont"/>
    <w:rsid w:val="00200E2A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200E2A"/>
    <w:pPr>
      <w:ind w:left="440"/>
    </w:pPr>
  </w:style>
  <w:style w:type="paragraph" w:customStyle="1" w:styleId="Normal1">
    <w:name w:val="Normal 1"/>
    <w:basedOn w:val="Normal"/>
    <w:rsid w:val="00200E2A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character" w:customStyle="1" w:styleId="FooterChar">
    <w:name w:val="Footer Char"/>
    <w:basedOn w:val="DefaultParagraphFont"/>
    <w:link w:val="Footer"/>
    <w:rsid w:val="0097272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71FF63-99AD-4B02-B562-1B90C4852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87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Richard Davis</cp:lastModifiedBy>
  <cp:revision>14</cp:revision>
  <cp:lastPrinted>2020-12-03T13:30:00Z</cp:lastPrinted>
  <dcterms:created xsi:type="dcterms:W3CDTF">2020-11-18T20:09:00Z</dcterms:created>
  <dcterms:modified xsi:type="dcterms:W3CDTF">2021-01-08T14:26:00Z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