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44190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10B3FDD1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641CFFDC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479078F5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0C7D2746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38585ADB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01A5E7F1" w14:textId="77777777" w:rsidTr="00F300FD">
        <w:tc>
          <w:tcPr>
            <w:tcW w:w="5731" w:type="dxa"/>
          </w:tcPr>
          <w:p w14:paraId="30A266C4" w14:textId="1642F551" w:rsidR="006C5706" w:rsidRPr="00E04CCC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093B3C">
              <w:rPr>
                <w:rFonts w:cs="Arial"/>
                <w:u w:val="single"/>
              </w:rPr>
              <w:t>Richard Davis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bookmarkEnd w:id="0"/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614D338F" w14:textId="7E9669FD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093B3C">
              <w:rPr>
                <w:rFonts w:cs="Arial"/>
                <w:u w:val="single"/>
              </w:rPr>
              <w:t>2522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69BFE44A" w14:textId="6D21CD6F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D35CE5">
              <w:rPr>
                <w:rFonts w:cs="Arial"/>
                <w:sz w:val="20"/>
                <w:szCs w:val="20"/>
              </w:rPr>
              <w:t xml:space="preserve"> </w:t>
            </w:r>
            <w:r w:rsidR="00F41957" w:rsidRPr="00075CAE">
              <w:rPr>
                <w:rFonts w:cs="Arial"/>
                <w:sz w:val="20"/>
                <w:szCs w:val="20"/>
              </w:rPr>
              <w:t>:</w:t>
            </w:r>
            <w:r w:rsidR="00C86829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dd MMM yyyy"/>
                  </w:textInput>
                </w:ffData>
              </w:fldChar>
            </w:r>
            <w:bookmarkStart w:id="1" w:name="Text4"/>
            <w:r w:rsidR="00C86829">
              <w:rPr>
                <w:rFonts w:cs="Arial"/>
                <w:u w:val="single"/>
              </w:rPr>
              <w:instrText xml:space="preserve"> FORMTEXT </w:instrText>
            </w:r>
            <w:r w:rsidR="00C86829">
              <w:rPr>
                <w:rFonts w:cs="Arial"/>
                <w:u w:val="single"/>
              </w:rPr>
            </w:r>
            <w:r w:rsidR="00C86829">
              <w:rPr>
                <w:rFonts w:cs="Arial"/>
                <w:u w:val="single"/>
              </w:rPr>
              <w:fldChar w:fldCharType="separate"/>
            </w:r>
            <w:r w:rsidR="00093B3C">
              <w:rPr>
                <w:rFonts w:cs="Arial"/>
                <w:u w:val="single"/>
              </w:rPr>
              <w:t>1</w:t>
            </w:r>
            <w:r w:rsidR="007331C2">
              <w:rPr>
                <w:rFonts w:cs="Arial"/>
                <w:u w:val="single"/>
              </w:rPr>
              <w:t>8</w:t>
            </w:r>
            <w:r w:rsidR="00093B3C">
              <w:rPr>
                <w:rFonts w:cs="Arial"/>
                <w:u w:val="single"/>
              </w:rPr>
              <w:t xml:space="preserve"> Dec 2020</w:t>
            </w:r>
            <w:r w:rsidR="00C86829">
              <w:rPr>
                <w:rFonts w:cs="Arial"/>
                <w:u w:val="single"/>
              </w:rPr>
              <w:fldChar w:fldCharType="end"/>
            </w:r>
            <w:bookmarkEnd w:id="1"/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4BFC218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EB0E5FA" w14:textId="77777777" w:rsidTr="004859B8">
        <w:tc>
          <w:tcPr>
            <w:tcW w:w="11070" w:type="dxa"/>
            <w:gridSpan w:val="2"/>
          </w:tcPr>
          <w:p w14:paraId="5B85FFBD" w14:textId="53534E51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bookmarkStart w:id="2" w:name="_GoBack"/>
            <w:r w:rsidR="00093B3C">
              <w:rPr>
                <w:rFonts w:cs="Arial"/>
                <w:u w:val="single"/>
              </w:rPr>
              <w:t>CPSM Final Test</w:t>
            </w:r>
            <w:bookmarkEnd w:id="2"/>
            <w:r w:rsidR="00E04CCC" w:rsidRPr="00E04CCC">
              <w:rPr>
                <w:rFonts w:cs="Arial"/>
                <w:u w:val="single"/>
              </w:rPr>
              <w:fldChar w:fldCharType="end"/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15AB45EF" w14:textId="77777777" w:rsidTr="004859B8">
        <w:tc>
          <w:tcPr>
            <w:tcW w:w="6000" w:type="dxa"/>
          </w:tcPr>
          <w:p w14:paraId="23738C60" w14:textId="1C12EDD8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093B3C">
              <w:rPr>
                <w:rFonts w:cs="Arial"/>
                <w:u w:val="single"/>
              </w:rPr>
              <w:t>Test Engineering, Custom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22DD0F93" w14:textId="2873A33D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7B3B94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7B3B94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B3B94">
              <w:rPr>
                <w:rFonts w:cs="Arial"/>
                <w:u w:val="single"/>
              </w:rPr>
            </w:r>
            <w:r w:rsidR="007B3B94">
              <w:rPr>
                <w:rFonts w:cs="Arial"/>
                <w:u w:val="single"/>
              </w:rPr>
              <w:fldChar w:fldCharType="separate"/>
            </w:r>
            <w:r w:rsidR="009F26AA">
              <w:rPr>
                <w:rFonts w:cs="Arial"/>
                <w:u w:val="single"/>
              </w:rPr>
              <w:t>TE0084050-5</w:t>
            </w:r>
            <w:r w:rsidR="007B3B94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7D807A14" w14:textId="77777777" w:rsidTr="004859B8">
        <w:tc>
          <w:tcPr>
            <w:tcW w:w="6000" w:type="dxa"/>
          </w:tcPr>
          <w:p w14:paraId="66A698E5" w14:textId="499A7CC8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5B5DD6">
              <w:rPr>
                <w:rFonts w:cs="Arial"/>
                <w:noProof/>
                <w:sz w:val="20"/>
                <w:szCs w:val="20"/>
                <w:u w:val="single"/>
              </w:rPr>
              <w:t>N/A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20447670" w14:textId="4C4C75A2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7B3B94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7B3B94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B3B94">
              <w:rPr>
                <w:rFonts w:cs="Arial"/>
                <w:u w:val="single"/>
              </w:rPr>
            </w:r>
            <w:r w:rsidR="007B3B94">
              <w:rPr>
                <w:rFonts w:cs="Arial"/>
                <w:u w:val="single"/>
              </w:rPr>
              <w:fldChar w:fldCharType="separate"/>
            </w:r>
            <w:r w:rsidR="009F26AA">
              <w:rPr>
                <w:rFonts w:cs="Arial"/>
                <w:u w:val="single"/>
              </w:rPr>
              <w:t>5</w:t>
            </w:r>
            <w:r w:rsidR="007B3B94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AAE8F46" w14:textId="77777777" w:rsidTr="004859B8">
        <w:tc>
          <w:tcPr>
            <w:tcW w:w="11070" w:type="dxa"/>
            <w:gridSpan w:val="2"/>
          </w:tcPr>
          <w:p w14:paraId="44D857D6" w14:textId="3322ECC8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5B5DD6">
              <w:rPr>
                <w:rFonts w:cs="Arial"/>
                <w:noProof/>
                <w:sz w:val="20"/>
                <w:szCs w:val="20"/>
                <w:u w:val="single"/>
              </w:rPr>
              <w:t>N/A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C1D9C08" w14:textId="77777777" w:rsidTr="004859B8">
        <w:tc>
          <w:tcPr>
            <w:tcW w:w="6000" w:type="dxa"/>
          </w:tcPr>
          <w:p w14:paraId="55BB44CC" w14:textId="4CBEF63C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7B3B94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??"/>
                    <w:maxLength w:val="4"/>
                    <w:format w:val="UPPERCASE"/>
                  </w:textInput>
                </w:ffData>
              </w:fldChar>
            </w:r>
            <w:r w:rsidR="007B3B94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B3B94">
              <w:rPr>
                <w:rFonts w:cs="Arial"/>
                <w:u w:val="single"/>
              </w:rPr>
            </w:r>
            <w:r w:rsidR="007B3B94">
              <w:rPr>
                <w:rFonts w:cs="Arial"/>
                <w:u w:val="single"/>
              </w:rPr>
              <w:fldChar w:fldCharType="separate"/>
            </w:r>
            <w:r w:rsidR="009F26AA">
              <w:rPr>
                <w:rFonts w:cs="Arial"/>
                <w:u w:val="single"/>
              </w:rPr>
              <w:t>WP72</w:t>
            </w:r>
            <w:r w:rsidR="007B3B94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C4B342F" w14:textId="2E8D4B43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7B3B94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UPPERCASE"/>
                  </w:textInput>
                </w:ffData>
              </w:fldChar>
            </w:r>
            <w:r w:rsidR="007B3B94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B3B94">
              <w:rPr>
                <w:rFonts w:cs="Arial"/>
                <w:u w:val="single"/>
              </w:rPr>
            </w:r>
            <w:r w:rsidR="007B3B94">
              <w:rPr>
                <w:rFonts w:cs="Arial"/>
                <w:u w:val="single"/>
              </w:rPr>
              <w:fldChar w:fldCharType="separate"/>
            </w:r>
            <w:r w:rsidR="00093B3C">
              <w:rPr>
                <w:rFonts w:cs="Arial"/>
                <w:u w:val="single"/>
              </w:rPr>
              <w:t>PM_WP72</w:t>
            </w:r>
            <w:r w:rsidR="007B3B94">
              <w:rPr>
                <w:rFonts w:cs="Arial"/>
                <w:u w:val="single"/>
              </w:rPr>
              <w:fldChar w:fldCharType="end"/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F7B825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08449479" w14:textId="77777777" w:rsidTr="003D3A3A">
        <w:trPr>
          <w:cantSplit/>
        </w:trPr>
        <w:tc>
          <w:tcPr>
            <w:tcW w:w="1709" w:type="dxa"/>
          </w:tcPr>
          <w:p w14:paraId="78604A17" w14:textId="404959F0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A768F">
              <w:rPr>
                <w:rFonts w:cs="Arial"/>
                <w:lang w:val="en-IE"/>
              </w:rPr>
            </w:r>
            <w:r w:rsidR="00CA768F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21074EB7" w14:textId="58680559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A768F">
              <w:rPr>
                <w:rFonts w:cs="Arial"/>
                <w:lang w:val="en-IE"/>
              </w:rPr>
            </w:r>
            <w:r w:rsidR="00CA768F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30638DC9" w14:textId="74593E22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A768F">
              <w:rPr>
                <w:rFonts w:cs="Arial"/>
                <w:lang w:val="en-IE"/>
              </w:rPr>
            </w:r>
            <w:r w:rsidR="00CA768F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7643208C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CA768F">
              <w:rPr>
                <w:rFonts w:cs="Arial"/>
                <w:lang w:val="en-IE"/>
              </w:rPr>
            </w:r>
            <w:r w:rsidR="00CA768F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A0091F1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12EB95EF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7F191A6A" w14:textId="77777777" w:rsidTr="004859B8">
        <w:tc>
          <w:tcPr>
            <w:tcW w:w="6000" w:type="dxa"/>
          </w:tcPr>
          <w:p w14:paraId="72E39AF5" w14:textId="2433810A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753992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 yyyy"/>
                  </w:textInput>
                </w:ffData>
              </w:fldChar>
            </w:r>
            <w:r w:rsidR="0075399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53992">
              <w:rPr>
                <w:rFonts w:cs="Arial"/>
                <w:u w:val="single"/>
              </w:rPr>
            </w:r>
            <w:r w:rsidR="00753992">
              <w:rPr>
                <w:rFonts w:cs="Arial"/>
                <w:u w:val="single"/>
              </w:rPr>
              <w:fldChar w:fldCharType="separate"/>
            </w:r>
            <w:r w:rsidR="00DD5065">
              <w:rPr>
                <w:rFonts w:cs="Arial"/>
                <w:u w:val="single"/>
              </w:rPr>
              <w:t xml:space="preserve">28 </w:t>
            </w:r>
            <w:r w:rsidR="009F26AA">
              <w:rPr>
                <w:rFonts w:cs="Arial"/>
                <w:u w:val="single"/>
              </w:rPr>
              <w:t>Aug</w:t>
            </w:r>
            <w:r w:rsidR="00DD5065">
              <w:rPr>
                <w:rFonts w:cs="Arial"/>
                <w:u w:val="single"/>
              </w:rPr>
              <w:t xml:space="preserve"> 2020</w:t>
            </w:r>
            <w:r w:rsidR="00753992">
              <w:rPr>
                <w:rFonts w:cs="Arial"/>
                <w:u w:val="single"/>
              </w:rPr>
              <w:fldChar w:fldCharType="end"/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20BC9E7E" w14:textId="622B670E" w:rsidR="006C5706" w:rsidRPr="00075CAE" w:rsidRDefault="006C5706" w:rsidP="007331C2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05101B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M yy"/>
                  </w:textInput>
                </w:ffData>
              </w:fldChar>
            </w:r>
            <w:r w:rsidR="0005101B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05101B">
              <w:rPr>
                <w:rFonts w:cs="Arial"/>
                <w:u w:val="single"/>
              </w:rPr>
            </w:r>
            <w:r w:rsidR="0005101B">
              <w:rPr>
                <w:rFonts w:cs="Arial"/>
                <w:u w:val="single"/>
              </w:rPr>
              <w:fldChar w:fldCharType="separate"/>
            </w:r>
            <w:r w:rsidR="007331C2">
              <w:rPr>
                <w:rFonts w:cs="Arial"/>
                <w:u w:val="single"/>
              </w:rPr>
              <w:t>Aug 21</w:t>
            </w:r>
            <w:r w:rsidR="0005101B">
              <w:rPr>
                <w:rFonts w:cs="Arial"/>
                <w:u w:val="single"/>
              </w:rPr>
              <w:fldChar w:fldCharType="end"/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47BC37F1" w14:textId="77777777" w:rsidTr="004859B8">
        <w:tc>
          <w:tcPr>
            <w:tcW w:w="6000" w:type="dxa"/>
          </w:tcPr>
          <w:p w14:paraId="01176220" w14:textId="77777777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Calibration Interval (Months):</w:t>
            </w:r>
            <w:r w:rsidR="007477BA">
              <w:rPr>
                <w:rFonts w:cs="Arial"/>
                <w:sz w:val="20"/>
                <w:szCs w:val="20"/>
                <w:u w:val="single"/>
              </w:rPr>
              <w:t xml:space="preserve"> </w:t>
            </w:r>
            <w:r w:rsidR="007477BA">
              <w:rPr>
                <w:rFonts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12"/>
                    <w:maxLength w:val="2"/>
                  </w:textInput>
                </w:ffData>
              </w:fldChar>
            </w:r>
            <w:r w:rsidR="007477BA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7477BA">
              <w:rPr>
                <w:rFonts w:cs="Arial"/>
                <w:u w:val="single"/>
              </w:rPr>
            </w:r>
            <w:r w:rsidR="007477BA">
              <w:rPr>
                <w:rFonts w:cs="Arial"/>
                <w:u w:val="single"/>
              </w:rPr>
              <w:fldChar w:fldCharType="separate"/>
            </w:r>
            <w:r w:rsidR="007477BA">
              <w:rPr>
                <w:rFonts w:cs="Arial"/>
                <w:noProof/>
                <w:sz w:val="20"/>
                <w:szCs w:val="20"/>
                <w:u w:val="single"/>
              </w:rPr>
              <w:t>12</w:t>
            </w:r>
            <w:r w:rsidR="007477BA">
              <w:rPr>
                <w:rFonts w:cs="Arial"/>
                <w:u w:val="single"/>
              </w:rPr>
              <w:fldChar w:fldCharType="end"/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91C24C9" w14:textId="1D469EDC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E04CCC" w:rsidRPr="00E04CCC">
              <w:rPr>
                <w:rFonts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4CCC" w:rsidRPr="00E04CCC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="00E04CCC" w:rsidRPr="00E04CCC">
              <w:rPr>
                <w:rFonts w:cs="Arial"/>
                <w:u w:val="single"/>
              </w:rPr>
            </w:r>
            <w:r w:rsidR="00E04CCC" w:rsidRPr="00E04CCC">
              <w:rPr>
                <w:rFonts w:cs="Arial"/>
                <w:u w:val="single"/>
              </w:rPr>
              <w:fldChar w:fldCharType="separate"/>
            </w:r>
            <w:r w:rsidR="009F26AA">
              <w:rPr>
                <w:rFonts w:cs="Arial"/>
                <w:u w:val="single"/>
              </w:rPr>
              <w:t>735003028</w:t>
            </w:r>
            <w:r w:rsidR="00E04CCC" w:rsidRPr="00E04CCC">
              <w:rPr>
                <w:rFonts w:cs="Arial"/>
                <w:u w:val="single"/>
              </w:rPr>
              <w:fldChar w:fldCharType="end"/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ABB06C6" w14:textId="59A4D9EC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E04CCC" w:rsidRPr="00E04CCC">
        <w:rPr>
          <w:rFonts w:cs="Arial"/>
          <w:u w:val="single"/>
        </w:rPr>
        <w:t xml:space="preserve"> </w:t>
      </w:r>
      <w:r w:rsidR="00E04CCC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04CCC" w:rsidRPr="00E04CCC">
        <w:rPr>
          <w:rFonts w:cs="Arial"/>
          <w:u w:val="single"/>
        </w:rPr>
        <w:instrText xml:space="preserve"> FORMTEXT </w:instrText>
      </w:r>
      <w:r w:rsidR="00E04CCC" w:rsidRPr="00E04CCC">
        <w:rPr>
          <w:rFonts w:cs="Arial"/>
          <w:u w:val="single"/>
        </w:rPr>
      </w:r>
      <w:r w:rsidR="00E04CCC" w:rsidRPr="00E04CCC">
        <w:rPr>
          <w:rFonts w:cs="Arial"/>
          <w:u w:val="single"/>
        </w:rPr>
        <w:fldChar w:fldCharType="separate"/>
      </w:r>
      <w:r w:rsidR="00093B3C">
        <w:rPr>
          <w:rFonts w:cs="Arial"/>
          <w:u w:val="single"/>
        </w:rPr>
        <w:t>There is no measuring or signaling devices to calibrate. PM only</w:t>
      </w:r>
      <w:r w:rsidR="00E04CCC" w:rsidRPr="00E04CCC">
        <w:rPr>
          <w:rFonts w:cs="Arial"/>
          <w:u w:val="single"/>
        </w:rPr>
        <w:fldChar w:fldCharType="end"/>
      </w:r>
      <w:r w:rsidRPr="00EA2A40">
        <w:rPr>
          <w:rFonts w:cs="Arial"/>
          <w:u w:val="single"/>
        </w:rPr>
        <w:tab/>
      </w:r>
      <w:r w:rsidR="004E6A55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E6A55" w:rsidRPr="00E04CCC">
        <w:rPr>
          <w:rFonts w:cs="Arial"/>
          <w:u w:val="single"/>
        </w:rPr>
        <w:instrText xml:space="preserve"> FORMTEXT </w:instrText>
      </w:r>
      <w:r w:rsidR="004E6A55" w:rsidRPr="00E04CCC">
        <w:rPr>
          <w:rFonts w:cs="Arial"/>
          <w:u w:val="single"/>
        </w:rPr>
      </w:r>
      <w:r w:rsidR="004E6A55" w:rsidRPr="00E04CCC">
        <w:rPr>
          <w:rFonts w:cs="Arial"/>
          <w:u w:val="single"/>
        </w:rPr>
        <w:fldChar w:fldCharType="separate"/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u w:val="single"/>
        </w:rPr>
        <w:fldChar w:fldCharType="end"/>
      </w:r>
      <w:r w:rsidRPr="00EA2A40">
        <w:rPr>
          <w:rFonts w:cs="Arial"/>
          <w:u w:val="single"/>
        </w:rPr>
        <w:tab/>
      </w:r>
      <w:r w:rsidR="004E6A55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E6A55" w:rsidRPr="00E04CCC">
        <w:rPr>
          <w:rFonts w:cs="Arial"/>
          <w:u w:val="single"/>
        </w:rPr>
        <w:instrText xml:space="preserve"> FORMTEXT </w:instrText>
      </w:r>
      <w:r w:rsidR="004E6A55" w:rsidRPr="00E04CCC">
        <w:rPr>
          <w:rFonts w:cs="Arial"/>
          <w:u w:val="single"/>
        </w:rPr>
      </w:r>
      <w:r w:rsidR="004E6A55" w:rsidRPr="00E04CCC">
        <w:rPr>
          <w:rFonts w:cs="Arial"/>
          <w:u w:val="single"/>
        </w:rPr>
        <w:fldChar w:fldCharType="separate"/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u w:val="single"/>
        </w:rPr>
        <w:fldChar w:fldCharType="end"/>
      </w:r>
      <w:r w:rsidRPr="00EA2A40">
        <w:rPr>
          <w:rFonts w:cs="Arial"/>
          <w:u w:val="single"/>
        </w:rPr>
        <w:tab/>
      </w:r>
      <w:r w:rsidR="004E6A55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E6A55" w:rsidRPr="00E04CCC">
        <w:rPr>
          <w:rFonts w:cs="Arial"/>
          <w:u w:val="single"/>
        </w:rPr>
        <w:instrText xml:space="preserve"> FORMTEXT </w:instrText>
      </w:r>
      <w:r w:rsidR="004E6A55" w:rsidRPr="00E04CCC">
        <w:rPr>
          <w:rFonts w:cs="Arial"/>
          <w:u w:val="single"/>
        </w:rPr>
      </w:r>
      <w:r w:rsidR="004E6A55" w:rsidRPr="00E04CCC">
        <w:rPr>
          <w:rFonts w:cs="Arial"/>
          <w:u w:val="single"/>
        </w:rPr>
        <w:fldChar w:fldCharType="separate"/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noProof/>
          <w:u w:val="single"/>
        </w:rPr>
        <w:t> </w:t>
      </w:r>
      <w:r w:rsidR="004E6A55" w:rsidRPr="00E04CCC">
        <w:rPr>
          <w:rFonts w:cs="Arial"/>
          <w:u w:val="single"/>
        </w:rPr>
        <w:fldChar w:fldCharType="end"/>
      </w:r>
      <w:r w:rsidRPr="00EA2A40">
        <w:rPr>
          <w:rFonts w:cs="Arial"/>
          <w:u w:val="single"/>
        </w:rPr>
        <w:tab/>
      </w:r>
    </w:p>
    <w:p w14:paraId="13FF94D4" w14:textId="77777777" w:rsidR="006C5706" w:rsidRDefault="006C5706" w:rsidP="00CA56C5">
      <w:pPr>
        <w:spacing w:before="0"/>
        <w:rPr>
          <w:rFonts w:cs="Arial"/>
        </w:rPr>
      </w:pPr>
    </w:p>
    <w:p w14:paraId="4EFD33A6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2B34EB4" w14:textId="24255C3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E04CCC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04CCC" w:rsidRPr="00E04CCC">
        <w:rPr>
          <w:rFonts w:cs="Arial"/>
          <w:u w:val="single"/>
        </w:rPr>
        <w:instrText xml:space="preserve"> FORMTEXT </w:instrText>
      </w:r>
      <w:r w:rsidR="00E04CCC" w:rsidRPr="00E04CCC">
        <w:rPr>
          <w:rFonts w:cs="Arial"/>
          <w:u w:val="single"/>
        </w:rPr>
      </w:r>
      <w:r w:rsidR="00E04CCC" w:rsidRPr="00E04CCC">
        <w:rPr>
          <w:rFonts w:cs="Arial"/>
          <w:u w:val="single"/>
        </w:rPr>
        <w:fldChar w:fldCharType="separate"/>
      </w:r>
      <w:r w:rsidR="00093B3C" w:rsidRPr="00093B3C">
        <w:rPr>
          <w:rFonts w:cs="Arial"/>
          <w:u w:val="single"/>
        </w:rPr>
        <w:t>100188</w:t>
      </w:r>
      <w:r w:rsidR="00614AF1">
        <w:rPr>
          <w:rFonts w:cs="Arial"/>
          <w:u w:val="single"/>
        </w:rPr>
        <w:t>11</w:t>
      </w:r>
      <w:r w:rsidR="00E04CCC" w:rsidRPr="00E04CCC">
        <w:rPr>
          <w:rFonts w:cs="Arial"/>
          <w:u w:val="single"/>
        </w:rPr>
        <w:fldChar w:fldCharType="end"/>
      </w:r>
      <w:r w:rsidR="00075CAE">
        <w:rPr>
          <w:rFonts w:cs="Arial"/>
          <w:u w:val="single"/>
        </w:rPr>
        <w:tab/>
      </w:r>
    </w:p>
    <w:p w14:paraId="13DF42B5" w14:textId="5F18BEAB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04CCC" w:rsidRPr="00E04CCC">
        <w:rPr>
          <w:rFonts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04CCC" w:rsidRPr="00E04CCC">
        <w:rPr>
          <w:rFonts w:cs="Arial"/>
          <w:u w:val="single"/>
        </w:rPr>
        <w:instrText xml:space="preserve"> FORMTEXT </w:instrText>
      </w:r>
      <w:r w:rsidR="00E04CCC" w:rsidRPr="00E04CCC">
        <w:rPr>
          <w:rFonts w:cs="Arial"/>
          <w:u w:val="single"/>
        </w:rPr>
      </w:r>
      <w:r w:rsidR="00E04CCC" w:rsidRPr="00E04CCC">
        <w:rPr>
          <w:rFonts w:cs="Arial"/>
          <w:u w:val="single"/>
        </w:rPr>
        <w:fldChar w:fldCharType="separate"/>
      </w:r>
      <w:r w:rsidR="00194783">
        <w:rPr>
          <w:rFonts w:cs="Arial"/>
          <w:u w:val="single"/>
        </w:rPr>
        <w:t>Adam Townsend</w:t>
      </w:r>
      <w:r w:rsidR="00E04CCC" w:rsidRPr="00E04CCC">
        <w:rPr>
          <w:rFonts w:cs="Arial"/>
          <w:u w:val="single"/>
        </w:rPr>
        <w:fldChar w:fldCharType="end"/>
      </w:r>
      <w:r w:rsidR="00075CAE">
        <w:rPr>
          <w:rFonts w:cs="Arial"/>
          <w:u w:val="single"/>
        </w:rPr>
        <w:tab/>
      </w:r>
    </w:p>
    <w:p w14:paraId="770EE222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11061E07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32BAA6C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3D9C9E3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FC499" w14:textId="77777777" w:rsidR="00CA768F" w:rsidRDefault="00CA768F" w:rsidP="00A5000D">
      <w:pPr>
        <w:spacing w:before="0"/>
      </w:pPr>
      <w:r>
        <w:separator/>
      </w:r>
    </w:p>
  </w:endnote>
  <w:endnote w:type="continuationSeparator" w:id="0">
    <w:p w14:paraId="6676B3B7" w14:textId="77777777" w:rsidR="00CA768F" w:rsidRDefault="00CA768F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3AAAC" w14:textId="47A5D981" w:rsidR="0017035A" w:rsidRDefault="0017035A" w:rsidP="0017035A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rFonts w:cs="Arial"/>
      </w:rPr>
    </w:pPr>
    <w:r w:rsidRPr="009F275F">
      <w:rPr>
        <w:rFonts w:cs="Arial"/>
      </w:rPr>
      <w:t>Waters Confidential</w:t>
    </w:r>
    <w:r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5C8DBC65" w14:textId="3B5B726C" w:rsidR="001970D2" w:rsidRPr="0017035A" w:rsidRDefault="0017035A" w:rsidP="0017035A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3F3D6" w14:textId="77777777" w:rsidR="00CA768F" w:rsidRDefault="00CA768F" w:rsidP="00A5000D">
      <w:pPr>
        <w:spacing w:before="0"/>
      </w:pPr>
      <w:r>
        <w:separator/>
      </w:r>
    </w:p>
  </w:footnote>
  <w:footnote w:type="continuationSeparator" w:id="0">
    <w:p w14:paraId="15240A42" w14:textId="77777777" w:rsidR="00CA768F" w:rsidRDefault="00CA768F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1BC8BFDA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04C19BF4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6487F097" wp14:editId="4E25B4CF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12888E53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4F8FA493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F74BC6C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C6D7E36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0245273C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54A975C4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0417BC4B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1D9F45CA" w14:textId="50EDA192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7331C2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31FEDBE6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doNotTrackMoves/>
  <w:doNotTrackFormatting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97"/>
    <w:rsid w:val="00015710"/>
    <w:rsid w:val="0002155F"/>
    <w:rsid w:val="00037D68"/>
    <w:rsid w:val="00044510"/>
    <w:rsid w:val="0005101B"/>
    <w:rsid w:val="00075CAE"/>
    <w:rsid w:val="0008177F"/>
    <w:rsid w:val="0009347C"/>
    <w:rsid w:val="00093B3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035A"/>
    <w:rsid w:val="001720D3"/>
    <w:rsid w:val="00177402"/>
    <w:rsid w:val="00177942"/>
    <w:rsid w:val="001804B7"/>
    <w:rsid w:val="001940B1"/>
    <w:rsid w:val="00194783"/>
    <w:rsid w:val="001970D2"/>
    <w:rsid w:val="001B0DD7"/>
    <w:rsid w:val="001C6273"/>
    <w:rsid w:val="001C7702"/>
    <w:rsid w:val="001D3A78"/>
    <w:rsid w:val="001E5C76"/>
    <w:rsid w:val="001F6E3D"/>
    <w:rsid w:val="00206773"/>
    <w:rsid w:val="00207813"/>
    <w:rsid w:val="002317FB"/>
    <w:rsid w:val="0023521E"/>
    <w:rsid w:val="00251CB6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A3618"/>
    <w:rsid w:val="002C2B55"/>
    <w:rsid w:val="002D5264"/>
    <w:rsid w:val="002D783C"/>
    <w:rsid w:val="002E718A"/>
    <w:rsid w:val="002F14CA"/>
    <w:rsid w:val="0030165C"/>
    <w:rsid w:val="00302ED9"/>
    <w:rsid w:val="00327C5E"/>
    <w:rsid w:val="0035258D"/>
    <w:rsid w:val="003563F1"/>
    <w:rsid w:val="003626D7"/>
    <w:rsid w:val="00362FF9"/>
    <w:rsid w:val="003767CA"/>
    <w:rsid w:val="003873B7"/>
    <w:rsid w:val="003A7081"/>
    <w:rsid w:val="003D3A3A"/>
    <w:rsid w:val="003F190B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1485"/>
    <w:rsid w:val="00433F21"/>
    <w:rsid w:val="00437E81"/>
    <w:rsid w:val="0044379D"/>
    <w:rsid w:val="004440FC"/>
    <w:rsid w:val="00455BC5"/>
    <w:rsid w:val="0048313C"/>
    <w:rsid w:val="004859B8"/>
    <w:rsid w:val="00485BF0"/>
    <w:rsid w:val="00495794"/>
    <w:rsid w:val="004B298F"/>
    <w:rsid w:val="004B4CF8"/>
    <w:rsid w:val="004B6612"/>
    <w:rsid w:val="004B7FA2"/>
    <w:rsid w:val="004D3634"/>
    <w:rsid w:val="004D7822"/>
    <w:rsid w:val="004E3F97"/>
    <w:rsid w:val="004E6A55"/>
    <w:rsid w:val="004E6FE1"/>
    <w:rsid w:val="004F55F7"/>
    <w:rsid w:val="004F5BE8"/>
    <w:rsid w:val="005049D0"/>
    <w:rsid w:val="00525D71"/>
    <w:rsid w:val="00535505"/>
    <w:rsid w:val="00541C3C"/>
    <w:rsid w:val="005508C0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08F5"/>
    <w:rsid w:val="005B09D7"/>
    <w:rsid w:val="005B51D3"/>
    <w:rsid w:val="005B5DD6"/>
    <w:rsid w:val="005C2A3B"/>
    <w:rsid w:val="005D2266"/>
    <w:rsid w:val="005D4AD1"/>
    <w:rsid w:val="005E478E"/>
    <w:rsid w:val="005E6197"/>
    <w:rsid w:val="0060098B"/>
    <w:rsid w:val="00614AF1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50A7"/>
    <w:rsid w:val="006D629D"/>
    <w:rsid w:val="006D791C"/>
    <w:rsid w:val="006E3A80"/>
    <w:rsid w:val="007064B7"/>
    <w:rsid w:val="00711971"/>
    <w:rsid w:val="007144B1"/>
    <w:rsid w:val="007168FE"/>
    <w:rsid w:val="00730368"/>
    <w:rsid w:val="007331C2"/>
    <w:rsid w:val="0074151B"/>
    <w:rsid w:val="007477BA"/>
    <w:rsid w:val="00750B5A"/>
    <w:rsid w:val="00753992"/>
    <w:rsid w:val="007812E9"/>
    <w:rsid w:val="00786FD4"/>
    <w:rsid w:val="007A01EA"/>
    <w:rsid w:val="007A1EB4"/>
    <w:rsid w:val="007A5F76"/>
    <w:rsid w:val="007B17FA"/>
    <w:rsid w:val="007B18CA"/>
    <w:rsid w:val="007B3B94"/>
    <w:rsid w:val="007C7976"/>
    <w:rsid w:val="007D0449"/>
    <w:rsid w:val="007D050C"/>
    <w:rsid w:val="007F54B9"/>
    <w:rsid w:val="00801568"/>
    <w:rsid w:val="008025B6"/>
    <w:rsid w:val="00816D66"/>
    <w:rsid w:val="008303FA"/>
    <w:rsid w:val="008503BE"/>
    <w:rsid w:val="00850995"/>
    <w:rsid w:val="00865A8B"/>
    <w:rsid w:val="008742F8"/>
    <w:rsid w:val="00881247"/>
    <w:rsid w:val="008857A4"/>
    <w:rsid w:val="0088645B"/>
    <w:rsid w:val="008973CC"/>
    <w:rsid w:val="008A29F7"/>
    <w:rsid w:val="008B68FD"/>
    <w:rsid w:val="008C4D78"/>
    <w:rsid w:val="008D1C3C"/>
    <w:rsid w:val="008D5428"/>
    <w:rsid w:val="008D6C55"/>
    <w:rsid w:val="008E0CDA"/>
    <w:rsid w:val="008E3ACE"/>
    <w:rsid w:val="00901BBF"/>
    <w:rsid w:val="00916C4F"/>
    <w:rsid w:val="00927142"/>
    <w:rsid w:val="00930056"/>
    <w:rsid w:val="0093525C"/>
    <w:rsid w:val="00937E2D"/>
    <w:rsid w:val="00940FE9"/>
    <w:rsid w:val="00960A68"/>
    <w:rsid w:val="00963180"/>
    <w:rsid w:val="0097211E"/>
    <w:rsid w:val="009801A2"/>
    <w:rsid w:val="00982516"/>
    <w:rsid w:val="009844A7"/>
    <w:rsid w:val="0099750E"/>
    <w:rsid w:val="009A12B9"/>
    <w:rsid w:val="009B40FA"/>
    <w:rsid w:val="009C438C"/>
    <w:rsid w:val="009C4C55"/>
    <w:rsid w:val="009D49B2"/>
    <w:rsid w:val="009E1924"/>
    <w:rsid w:val="009E5A00"/>
    <w:rsid w:val="009F26AA"/>
    <w:rsid w:val="009F275F"/>
    <w:rsid w:val="00A23827"/>
    <w:rsid w:val="00A309B3"/>
    <w:rsid w:val="00A460E5"/>
    <w:rsid w:val="00A4741C"/>
    <w:rsid w:val="00A5000D"/>
    <w:rsid w:val="00A53B3E"/>
    <w:rsid w:val="00A77198"/>
    <w:rsid w:val="00A77698"/>
    <w:rsid w:val="00A8436B"/>
    <w:rsid w:val="00A85612"/>
    <w:rsid w:val="00A86F28"/>
    <w:rsid w:val="00A918B3"/>
    <w:rsid w:val="00AA3C96"/>
    <w:rsid w:val="00AC780F"/>
    <w:rsid w:val="00AE4C0D"/>
    <w:rsid w:val="00AF3047"/>
    <w:rsid w:val="00B04BAF"/>
    <w:rsid w:val="00B16A81"/>
    <w:rsid w:val="00B2155B"/>
    <w:rsid w:val="00B417A4"/>
    <w:rsid w:val="00B43652"/>
    <w:rsid w:val="00B575CC"/>
    <w:rsid w:val="00B87EF6"/>
    <w:rsid w:val="00BA09D8"/>
    <w:rsid w:val="00BA3B85"/>
    <w:rsid w:val="00BB64D5"/>
    <w:rsid w:val="00BC0070"/>
    <w:rsid w:val="00BC1278"/>
    <w:rsid w:val="00BC323C"/>
    <w:rsid w:val="00BC4DA7"/>
    <w:rsid w:val="00BC6D6F"/>
    <w:rsid w:val="00BD1F05"/>
    <w:rsid w:val="00C01500"/>
    <w:rsid w:val="00C041AD"/>
    <w:rsid w:val="00C049BE"/>
    <w:rsid w:val="00C11678"/>
    <w:rsid w:val="00C17429"/>
    <w:rsid w:val="00C37EB6"/>
    <w:rsid w:val="00C52D1D"/>
    <w:rsid w:val="00C54A66"/>
    <w:rsid w:val="00C55088"/>
    <w:rsid w:val="00C779B8"/>
    <w:rsid w:val="00C86829"/>
    <w:rsid w:val="00CA1BD7"/>
    <w:rsid w:val="00CA548E"/>
    <w:rsid w:val="00CA56C5"/>
    <w:rsid w:val="00CA7165"/>
    <w:rsid w:val="00CA768F"/>
    <w:rsid w:val="00CB5678"/>
    <w:rsid w:val="00CC3E90"/>
    <w:rsid w:val="00CC71CD"/>
    <w:rsid w:val="00CC7265"/>
    <w:rsid w:val="00CC74F4"/>
    <w:rsid w:val="00CE65EE"/>
    <w:rsid w:val="00CF1869"/>
    <w:rsid w:val="00D1320F"/>
    <w:rsid w:val="00D20D38"/>
    <w:rsid w:val="00D23B72"/>
    <w:rsid w:val="00D261FB"/>
    <w:rsid w:val="00D35CE5"/>
    <w:rsid w:val="00D5271C"/>
    <w:rsid w:val="00D574FA"/>
    <w:rsid w:val="00D623C9"/>
    <w:rsid w:val="00DD1BB1"/>
    <w:rsid w:val="00DD5065"/>
    <w:rsid w:val="00DD5617"/>
    <w:rsid w:val="00DE0EEA"/>
    <w:rsid w:val="00DE461C"/>
    <w:rsid w:val="00DF04E8"/>
    <w:rsid w:val="00E01FAC"/>
    <w:rsid w:val="00E04CCC"/>
    <w:rsid w:val="00E05963"/>
    <w:rsid w:val="00E134BE"/>
    <w:rsid w:val="00E20C31"/>
    <w:rsid w:val="00E429BA"/>
    <w:rsid w:val="00E42E0E"/>
    <w:rsid w:val="00E50050"/>
    <w:rsid w:val="00E52339"/>
    <w:rsid w:val="00E63E11"/>
    <w:rsid w:val="00E66572"/>
    <w:rsid w:val="00E82FDE"/>
    <w:rsid w:val="00EA2478"/>
    <w:rsid w:val="00EA2A40"/>
    <w:rsid w:val="00EA66D2"/>
    <w:rsid w:val="00EA676F"/>
    <w:rsid w:val="00EC13A4"/>
    <w:rsid w:val="00ED315B"/>
    <w:rsid w:val="00ED487E"/>
    <w:rsid w:val="00EE23A9"/>
    <w:rsid w:val="00F02295"/>
    <w:rsid w:val="00F07DA6"/>
    <w:rsid w:val="00F21C8F"/>
    <w:rsid w:val="00F300FD"/>
    <w:rsid w:val="00F34371"/>
    <w:rsid w:val="00F41957"/>
    <w:rsid w:val="00F520D7"/>
    <w:rsid w:val="00F611F3"/>
    <w:rsid w:val="00F8509F"/>
    <w:rsid w:val="00F87F50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CD3DE"/>
  <w15:docId w15:val="{81F8A535-9E84-4FD3-8623-88BD2C3D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atow\Desktop\Add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4A8AF-F38C-496E-9DFC-25B8C844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 form Template.dotx</Template>
  <TotalTime>81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Townsend</dc:creator>
  <cp:lastModifiedBy>Adam Townsend</cp:lastModifiedBy>
  <cp:revision>36</cp:revision>
  <cp:lastPrinted>2020-12-18T16:53:00Z</cp:lastPrinted>
  <dcterms:created xsi:type="dcterms:W3CDTF">2020-10-14T15:07:00Z</dcterms:created>
  <dcterms:modified xsi:type="dcterms:W3CDTF">2020-12-18T16:56:00Z</dcterms:modified>
</cp:coreProperties>
</file>