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38D6210E" w:rsidR="00A405B5" w:rsidRPr="00E96786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1"/>
            <w:r w:rsidR="00A405B5" w:rsidRPr="0010654F">
              <w:rPr>
                <w:sz w:val="24"/>
                <w:szCs w:val="24"/>
              </w:rPr>
              <w:t>-</w:t>
            </w:r>
            <w:bookmarkEnd w:id="0"/>
            <w:r w:rsidR="00873492" w:rsidRPr="007A4CB8">
              <w:t>7</w:t>
            </w:r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2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03C8AA0A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3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2"/>
            <w:bookmarkEnd w:id="3"/>
            <w:r w:rsidR="00873492">
              <w:t>Jan 12</w:t>
            </w:r>
            <w:r w:rsidR="00504668">
              <w:t xml:space="preserve">, </w:t>
            </w:r>
            <w:r w:rsidR="004277AD">
              <w:t>202</w:t>
            </w:r>
            <w:r w:rsidR="00873492">
              <w:t>1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4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5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4"/>
            <w:bookmarkEnd w:id="5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67850" w14:textId="77777777" w:rsidR="001F44EE" w:rsidRDefault="001F44EE">
      <w:r>
        <w:separator/>
      </w:r>
    </w:p>
  </w:endnote>
  <w:endnote w:type="continuationSeparator" w:id="0">
    <w:p w14:paraId="561CF17D" w14:textId="77777777" w:rsidR="001F44EE" w:rsidRDefault="001F4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2A00F" w14:textId="77777777" w:rsidR="001F44EE" w:rsidRDefault="001F44EE">
      <w:r>
        <w:separator/>
      </w:r>
    </w:p>
  </w:footnote>
  <w:footnote w:type="continuationSeparator" w:id="0">
    <w:p w14:paraId="383C3D1C" w14:textId="77777777" w:rsidR="001F44EE" w:rsidRDefault="001F4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C17122">
              <w:rPr>
                <w:noProof/>
              </w:rPr>
              <w:t>1</w:t>
            </w:r>
          </w:fldSimple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3A2B9E">
              <w:rPr>
                <w:noProof/>
              </w:rPr>
              <w:t>2</w:t>
            </w:r>
          </w:fldSimple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E155F"/>
    <w:rsid w:val="000F031B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D51"/>
    <w:rsid w:val="001F2D65"/>
    <w:rsid w:val="001F44EE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4CB8"/>
    <w:rsid w:val="007A6B41"/>
    <w:rsid w:val="007B3F88"/>
    <w:rsid w:val="007B5F9A"/>
    <w:rsid w:val="007B6DCB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3492"/>
    <w:rsid w:val="0087763C"/>
    <w:rsid w:val="00885A0D"/>
    <w:rsid w:val="00886F21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2339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51F0"/>
    <w:rsid w:val="00E76522"/>
    <w:rsid w:val="00E81669"/>
    <w:rsid w:val="00E831D9"/>
    <w:rsid w:val="00E85AD8"/>
    <w:rsid w:val="00E9145E"/>
    <w:rsid w:val="00E96786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1FF63-99AD-4B02-B562-1B90C485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86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Richard Davis</cp:lastModifiedBy>
  <cp:revision>14</cp:revision>
  <cp:lastPrinted>2020-12-03T13:30:00Z</cp:lastPrinted>
  <dcterms:created xsi:type="dcterms:W3CDTF">2020-11-18T20:09:00Z</dcterms:created>
  <dcterms:modified xsi:type="dcterms:W3CDTF">2021-01-14T10:55:00Z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