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04B51C93" w:rsidR="00A405B5" w:rsidRPr="00E96786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0"/>
            <w:bookmarkEnd w:id="1"/>
            <w:r w:rsidR="000F0AF8">
              <w:t>-18</w:t>
            </w:r>
            <w:bookmarkStart w:id="2" w:name="_GoBack"/>
            <w:bookmarkEnd w:id="2"/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3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63FA70E8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4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3"/>
            <w:bookmarkEnd w:id="4"/>
            <w:r w:rsidR="00504668">
              <w:t>Dec 1</w:t>
            </w:r>
            <w:r w:rsidR="00E96786">
              <w:t>5</w:t>
            </w:r>
            <w:r w:rsidR="00504668">
              <w:t xml:space="preserve">, </w:t>
            </w:r>
            <w:r w:rsidR="004277AD">
              <w:t>2020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5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6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5"/>
            <w:bookmarkEnd w:id="6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241A8" w14:textId="77777777" w:rsidR="008F29CE" w:rsidRDefault="008F29CE">
      <w:r>
        <w:separator/>
      </w:r>
    </w:p>
  </w:endnote>
  <w:endnote w:type="continuationSeparator" w:id="0">
    <w:p w14:paraId="7C9F4B46" w14:textId="77777777" w:rsidR="008F29CE" w:rsidRDefault="008F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8A489" w14:textId="77777777" w:rsidR="008F29CE" w:rsidRDefault="008F29CE">
      <w:r>
        <w:separator/>
      </w:r>
    </w:p>
  </w:footnote>
  <w:footnote w:type="continuationSeparator" w:id="0">
    <w:p w14:paraId="1C606424" w14:textId="77777777" w:rsidR="008F29CE" w:rsidRDefault="008F2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r w:rsidR="008F29CE">
            <w:fldChar w:fldCharType="begin"/>
          </w:r>
          <w:r w:rsidR="008F29CE">
            <w:instrText xml:space="preserve"> NUMPAGES   \* MERGEFORMAT </w:instrText>
          </w:r>
          <w:r w:rsidR="008F29CE">
            <w:fldChar w:fldCharType="separate"/>
          </w:r>
          <w:r w:rsidR="00C17122">
            <w:rPr>
              <w:noProof/>
            </w:rPr>
            <w:t>1</w:t>
          </w:r>
          <w:r w:rsidR="008F29CE">
            <w:rPr>
              <w:noProof/>
            </w:rPr>
            <w:fldChar w:fldCharType="end"/>
          </w:r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r w:rsidR="008F29CE">
            <w:fldChar w:fldCharType="begin"/>
          </w:r>
          <w:r w:rsidR="008F29CE">
            <w:instrText xml:space="preserve"> NUMPAGES   \* MERGEFORMAT </w:instrText>
          </w:r>
          <w:r w:rsidR="008F29CE">
            <w:fldChar w:fldCharType="separate"/>
          </w:r>
          <w:r w:rsidR="003A2B9E">
            <w:rPr>
              <w:noProof/>
            </w:rPr>
            <w:t>2</w:t>
          </w:r>
          <w:r w:rsidR="008F29CE">
            <w:rPr>
              <w:noProof/>
            </w:rPr>
            <w:fldChar w:fldCharType="end"/>
          </w:r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E155F"/>
    <w:rsid w:val="000F031B"/>
    <w:rsid w:val="000F0AF8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29CE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2339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96786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447169-D9F6-4C2B-8B3F-AF1C7EA03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2020-12-03T13:30:00Z</cp:lastPrinted>
  <dcterms:created xsi:type="dcterms:W3CDTF">2021-01-05T07:30:00Z</dcterms:created>
  <dcterms:modified xsi:type="dcterms:W3CDTF">2021-01-05T07:30:00Z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