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3"/>
        <w:gridCol w:w="271"/>
        <w:gridCol w:w="530"/>
        <w:gridCol w:w="207"/>
        <w:gridCol w:w="738"/>
        <w:gridCol w:w="737"/>
        <w:gridCol w:w="1209"/>
        <w:gridCol w:w="1702"/>
        <w:gridCol w:w="64"/>
        <w:gridCol w:w="898"/>
        <w:gridCol w:w="360"/>
        <w:gridCol w:w="388"/>
        <w:gridCol w:w="1988"/>
      </w:tblGrid>
      <w:tr w:rsidR="000A2E13" w:rsidRPr="002174CE" w14:paraId="4B178302" w14:textId="77777777" w:rsidTr="0087369A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B00ADBE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746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63933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39D37F0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40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7C6EE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686E7A4B" w14:textId="77777777" w:rsidTr="0087369A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09C8CE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746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961F2" w14:textId="3611E98E" w:rsidR="000A2E13" w:rsidRPr="00E66FC8" w:rsidRDefault="00ED0536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87369A">
                  <w:rPr>
                    <w:rFonts w:cs="Arial"/>
                    <w:lang w:val="en-IE"/>
                  </w:rPr>
                  <w:t>TE0084050-18</w:t>
                </w:r>
              </w:sdtContent>
            </w:sdt>
          </w:p>
        </w:tc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DF7C52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40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B135EC" w14:textId="2C39598B" w:rsidR="000A2E13" w:rsidRPr="004C0BA4" w:rsidRDefault="00ED0536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F765A9">
                  <w:rPr>
                    <w:rFonts w:cs="Arial"/>
                    <w:bCs/>
                    <w:lang w:val="en-IE"/>
                  </w:rPr>
                  <w:t>CPSM Final Test</w:t>
                </w:r>
              </w:sdtContent>
            </w:sdt>
          </w:p>
        </w:tc>
      </w:tr>
      <w:tr w:rsidR="000A2E13" w:rsidRPr="002174CE" w14:paraId="3F8CA323" w14:textId="77777777" w:rsidTr="003A7EC6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1568E1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2" w:type="dxa"/>
            <w:gridSpan w:val="12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09642C7" w14:textId="0A5A5908" w:rsidR="000A2E13" w:rsidRPr="005A21A6" w:rsidRDefault="00ED0536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color w:val="000000"/>
                  <w:lang w:val="en-SG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/>
              <w:sdtContent>
                <w:r w:rsidR="0087369A" w:rsidRPr="005A21A6">
                  <w:rPr>
                    <w:rFonts w:cs="Arial"/>
                    <w:color w:val="000000"/>
                    <w:lang w:val="en-SG"/>
                  </w:rPr>
                  <w:t>Venture, Singapore</w:t>
                </w:r>
              </w:sdtContent>
            </w:sdt>
          </w:p>
        </w:tc>
      </w:tr>
      <w:tr w:rsidR="00D86458" w:rsidRPr="002174CE" w14:paraId="73AE87A1" w14:textId="77777777" w:rsidTr="004C0139">
        <w:trPr>
          <w:jc w:val="center"/>
        </w:trPr>
        <w:tc>
          <w:tcPr>
            <w:tcW w:w="10885" w:type="dxa"/>
            <w:gridSpan w:val="13"/>
          </w:tcPr>
          <w:p w14:paraId="115B3D33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74478BF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77D08227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151DF7B3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39B4464D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3F9BB42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E91B12A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465819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09DDA780" w14:textId="77777777" w:rsidTr="003A7EC6">
        <w:trPr>
          <w:trHeight w:val="360"/>
          <w:jc w:val="center"/>
        </w:trPr>
        <w:tc>
          <w:tcPr>
            <w:tcW w:w="2594" w:type="dxa"/>
            <w:gridSpan w:val="3"/>
            <w:shd w:val="clear" w:color="auto" w:fill="D9D9D9" w:themeFill="background1" w:themeFillShade="D9"/>
            <w:vAlign w:val="center"/>
          </w:tcPr>
          <w:p w14:paraId="09960F72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5CDB47E0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4"/>
            <w:shd w:val="clear" w:color="auto" w:fill="D9D9D9" w:themeFill="background1" w:themeFillShade="D9"/>
            <w:vAlign w:val="center"/>
          </w:tcPr>
          <w:p w14:paraId="636156CE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8" w:type="dxa"/>
            <w:shd w:val="clear" w:color="auto" w:fill="D9D9D9" w:themeFill="background1" w:themeFillShade="D9"/>
            <w:vAlign w:val="center"/>
          </w:tcPr>
          <w:p w14:paraId="284C1566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76C76E77" w14:textId="77777777" w:rsidTr="003A7EC6">
        <w:trPr>
          <w:trHeight w:val="576"/>
          <w:jc w:val="center"/>
        </w:trPr>
        <w:tc>
          <w:tcPr>
            <w:tcW w:w="2594" w:type="dxa"/>
            <w:gridSpan w:val="3"/>
            <w:shd w:val="clear" w:color="auto" w:fill="F2F2F2" w:themeFill="background1" w:themeFillShade="F2"/>
            <w:vAlign w:val="center"/>
          </w:tcPr>
          <w:p w14:paraId="176F8AE1" w14:textId="13234DCD" w:rsidR="00981C1B" w:rsidRPr="00097EC6" w:rsidRDefault="00F765A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097EC6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7762335A" w14:textId="77777777" w:rsidR="00981C1B" w:rsidRPr="00097EC6" w:rsidRDefault="004946D9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CPSM Final Test Procedure</w:t>
            </w:r>
          </w:p>
          <w:p w14:paraId="2D2FA81D" w14:textId="4F11145F" w:rsidR="004946D9" w:rsidRPr="00097EC6" w:rsidRDefault="004946D9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 xml:space="preserve">735002984 Rev. </w:t>
            </w:r>
            <w:r w:rsidR="003A4A23">
              <w:rPr>
                <w:rFonts w:cs="Arial"/>
                <w:lang w:val="en-GB"/>
              </w:rPr>
              <w:t>T</w:t>
            </w:r>
            <w:r w:rsidRPr="00097EC6">
              <w:rPr>
                <w:rFonts w:cs="Arial"/>
                <w:lang w:val="en-IE"/>
              </w:rPr>
              <w:t xml:space="preserve">, Ver. </w:t>
            </w:r>
            <w:r w:rsidR="003A4A23" w:rsidRPr="003A4A23">
              <w:rPr>
                <w:rFonts w:cs="Arial"/>
                <w:lang w:val="en-IE"/>
              </w:rPr>
              <w:t>15</w:t>
            </w:r>
          </w:p>
        </w:tc>
        <w:tc>
          <w:tcPr>
            <w:tcW w:w="1710" w:type="dxa"/>
            <w:gridSpan w:val="4"/>
            <w:vAlign w:val="center"/>
          </w:tcPr>
          <w:p w14:paraId="18513A3A" w14:textId="77777777"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8" w:type="dxa"/>
            <w:vAlign w:val="center"/>
          </w:tcPr>
          <w:p w14:paraId="7F3386CD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6D6B6514" w14:textId="77777777" w:rsidTr="003A7EC6">
        <w:trPr>
          <w:trHeight w:val="576"/>
          <w:jc w:val="center"/>
        </w:trPr>
        <w:tc>
          <w:tcPr>
            <w:tcW w:w="2594" w:type="dxa"/>
            <w:gridSpan w:val="3"/>
            <w:shd w:val="clear" w:color="auto" w:fill="F2F2F2" w:themeFill="background1" w:themeFillShade="F2"/>
            <w:vAlign w:val="center"/>
          </w:tcPr>
          <w:p w14:paraId="5BE5BF25" w14:textId="29217359" w:rsidR="00981C1B" w:rsidRPr="00097EC6" w:rsidRDefault="005D32A0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097EC6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4EB2F1EC" w14:textId="4B7C164C" w:rsidR="00097EC6" w:rsidRPr="00097EC6" w:rsidRDefault="00097EC6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CPSM Final Test Maintenance Procedure</w:t>
            </w:r>
          </w:p>
          <w:p w14:paraId="17E2C848" w14:textId="64F60F39" w:rsidR="00981C1B" w:rsidRPr="00097EC6" w:rsidRDefault="000D39D6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735003028 Rev. E, Ver. 04</w:t>
            </w:r>
          </w:p>
        </w:tc>
        <w:tc>
          <w:tcPr>
            <w:tcW w:w="1710" w:type="dxa"/>
            <w:gridSpan w:val="4"/>
            <w:vAlign w:val="center"/>
          </w:tcPr>
          <w:p w14:paraId="722A43D3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8" w:type="dxa"/>
            <w:vAlign w:val="center"/>
          </w:tcPr>
          <w:p w14:paraId="5A78F567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0785262A" w14:textId="77777777" w:rsidTr="00B95492">
        <w:trPr>
          <w:trHeight w:val="20"/>
          <w:jc w:val="center"/>
        </w:trPr>
        <w:tc>
          <w:tcPr>
            <w:tcW w:w="10885" w:type="dxa"/>
            <w:gridSpan w:val="13"/>
          </w:tcPr>
          <w:p w14:paraId="4C11A959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6D324811" w14:textId="77777777" w:rsidR="00DA5C76" w:rsidRDefault="00DA5C76" w:rsidP="00B95492">
            <w:pPr>
              <w:rPr>
                <w:rFonts w:cs="Arial"/>
                <w:lang w:val="en-IE"/>
              </w:rPr>
            </w:pPr>
          </w:p>
          <w:p w14:paraId="7330D3CD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3220DB67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766FBF4C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7091914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3E145F79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AB59FE9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62B7730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24307A95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499139FA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668E5A19" w14:textId="119BAEFB" w:rsidR="00B95492" w:rsidRDefault="00B95492" w:rsidP="00B95492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</w:p>
          <w:p w14:paraId="47D75B76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1AE6DA43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60AFDB6B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B37D221" w14:textId="2C876163" w:rsidR="00B95492" w:rsidRPr="004022C5" w:rsidRDefault="00B95492" w:rsidP="00B95492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F4351E5" w14:textId="77777777" w:rsidTr="00510BC0">
        <w:trPr>
          <w:trHeight w:val="432"/>
          <w:jc w:val="center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1A15DB7F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793AD337" w14:textId="77777777" w:rsidTr="00540D91">
              <w:tc>
                <w:tcPr>
                  <w:tcW w:w="658" w:type="dxa"/>
                </w:tcPr>
                <w:p w14:paraId="5392607E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18C94F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52F0A508" w14:textId="77777777" w:rsidTr="00540D91">
              <w:tc>
                <w:tcPr>
                  <w:tcW w:w="658" w:type="dxa"/>
                </w:tcPr>
                <w:p w14:paraId="60C5D3DF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5E0B9F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298B4621" w14:textId="77777777" w:rsidTr="00540D91">
              <w:tc>
                <w:tcPr>
                  <w:tcW w:w="658" w:type="dxa"/>
                </w:tcPr>
                <w:p w14:paraId="74F80EAD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B57FCD4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F0E363B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3A8D6F11" w14:textId="77777777" w:rsidTr="00510BC0">
        <w:trPr>
          <w:trHeight w:val="432"/>
          <w:jc w:val="center"/>
        </w:trPr>
        <w:tc>
          <w:tcPr>
            <w:tcW w:w="5485" w:type="dxa"/>
            <w:gridSpan w:val="7"/>
            <w:vAlign w:val="center"/>
          </w:tcPr>
          <w:p w14:paraId="14A99D94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4A0EF302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4C0139" w:rsidRPr="002174CE" w14:paraId="629C8EA5" w14:textId="77777777" w:rsidTr="0087369A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A72E688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46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02EB7D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46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C10EC7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6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04C1A5F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65223C77" w14:textId="77777777" w:rsidTr="0087369A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192B8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746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6CC5A" w14:textId="4B9966BA" w:rsidR="007A55DE" w:rsidRDefault="00ED0536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87369A">
                  <w:rPr>
                    <w:rFonts w:cs="Arial"/>
                    <w:lang w:val="en-IE"/>
                  </w:rPr>
                  <w:t>TE0084050-18</w:t>
                </w:r>
              </w:sdtContent>
            </w:sdt>
          </w:p>
        </w:tc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FA866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6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02812B" w14:textId="551E14DA" w:rsidR="007A55DE" w:rsidRPr="004C0BA4" w:rsidRDefault="00F765A9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F72232" w:rsidRPr="002174CE" w14:paraId="2DDAAFFA" w14:textId="77777777" w:rsidTr="003A7EC6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D768628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2" w:type="dxa"/>
                <w:gridSpan w:val="12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705A011" w14:textId="3853C9AC" w:rsidR="007A55DE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D86458" w:rsidRPr="002174CE" w14:paraId="09FD3E5D" w14:textId="77777777" w:rsidTr="004C0139">
        <w:trPr>
          <w:trHeight w:val="567"/>
          <w:jc w:val="center"/>
        </w:trPr>
        <w:tc>
          <w:tcPr>
            <w:tcW w:w="10885" w:type="dxa"/>
            <w:gridSpan w:val="13"/>
          </w:tcPr>
          <w:p w14:paraId="399DD0C7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765F3CA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3EA6D51E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214AC2E2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C23098E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773261ED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62E3BD07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55D7A02A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4C28574E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42AA2254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13F3C5F0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2C47E148" w14:textId="77777777" w:rsidTr="003A7EC6">
        <w:trPr>
          <w:trHeight w:val="360"/>
          <w:jc w:val="center"/>
        </w:trPr>
        <w:tc>
          <w:tcPr>
            <w:tcW w:w="2064" w:type="dxa"/>
            <w:gridSpan w:val="2"/>
            <w:shd w:val="clear" w:color="auto" w:fill="D9D9D9" w:themeFill="background1" w:themeFillShade="D9"/>
            <w:vAlign w:val="center"/>
          </w:tcPr>
          <w:p w14:paraId="534E35C6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4"/>
            <w:shd w:val="clear" w:color="auto" w:fill="D9D9D9" w:themeFill="background1" w:themeFillShade="D9"/>
            <w:vAlign w:val="center"/>
          </w:tcPr>
          <w:p w14:paraId="7A71CB69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7A957D37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gridSpan w:val="2"/>
            <w:shd w:val="clear" w:color="auto" w:fill="D9D9D9" w:themeFill="background1" w:themeFillShade="D9"/>
            <w:vAlign w:val="center"/>
          </w:tcPr>
          <w:p w14:paraId="53F1B3C5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7A8A7217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73EA8C2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5C9A439F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25211B02" w14:textId="01D5137E" w:rsidR="000B7389" w:rsidRPr="003A7EC6" w:rsidRDefault="009B293D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4 – 40 °C</w:t>
            </w:r>
          </w:p>
        </w:tc>
        <w:tc>
          <w:tcPr>
            <w:tcW w:w="2975" w:type="dxa"/>
            <w:gridSpan w:val="3"/>
            <w:vAlign w:val="center"/>
          </w:tcPr>
          <w:p w14:paraId="0215D2F4" w14:textId="4753F19C" w:rsidR="000B7389" w:rsidRPr="00F56227" w:rsidRDefault="00F56227" w:rsidP="00CA5A48">
            <w:pPr>
              <w:jc w:val="center"/>
              <w:rPr>
                <w:rFonts w:cs="Arial"/>
                <w:bCs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22.6C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1A4A8919" w14:textId="0D656C1F" w:rsidR="000B7389" w:rsidRPr="00CA5A48" w:rsidRDefault="00CA5A48" w:rsidP="0092067D">
            <w:pPr>
              <w:rPr>
                <w:rFonts w:cs="Arial"/>
                <w:bCs/>
                <w:lang w:val="en-IE"/>
              </w:rPr>
            </w:pPr>
            <w:r w:rsidRPr="00CA5A48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87A4F3D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22D7C042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9DCECE6" w14:textId="77777777" w:rsidR="00CA5A48" w:rsidRPr="00F05870" w:rsidRDefault="00CA5A48" w:rsidP="00CA5A4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3B7905E7" w14:textId="3193FF89" w:rsidR="00CA5A48" w:rsidRPr="003A7EC6" w:rsidRDefault="00CA5A48" w:rsidP="00CA5A48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20 – 80 %</w:t>
            </w:r>
            <w:r w:rsidRPr="003A7EC6">
              <w:rPr>
                <w:rFonts w:cs="Arial"/>
                <w:bCs/>
                <w:iCs/>
                <w:lang w:val="en-IE"/>
              </w:rPr>
              <w:br/>
            </w:r>
            <w:proofErr w:type="spellStart"/>
            <w:r w:rsidRPr="003A7EC6">
              <w:rPr>
                <w:rFonts w:cs="Arial"/>
                <w:bCs/>
                <w:iCs/>
                <w:lang w:val="en-IE"/>
              </w:rPr>
              <w:t>non condensing</w:t>
            </w:r>
            <w:proofErr w:type="spellEnd"/>
          </w:p>
        </w:tc>
        <w:tc>
          <w:tcPr>
            <w:tcW w:w="2975" w:type="dxa"/>
            <w:gridSpan w:val="3"/>
            <w:vAlign w:val="center"/>
          </w:tcPr>
          <w:p w14:paraId="2CE43A4C" w14:textId="7CA9CE5B" w:rsidR="00CA5A48" w:rsidRPr="00F56227" w:rsidRDefault="00CA5A48" w:rsidP="00CA5A48">
            <w:pPr>
              <w:jc w:val="center"/>
              <w:rPr>
                <w:rFonts w:cs="Arial"/>
                <w:bCs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52%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4A9D451C" w14:textId="1BEFAD0E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  <w:r w:rsidRPr="00CA5A48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0E71124D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7FE9E3A5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9F764DD" w14:textId="77777777" w:rsidR="00CA5A48" w:rsidRPr="00F05870" w:rsidRDefault="00CA5A48" w:rsidP="00CA5A48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36BD72EE" w14:textId="77777777" w:rsidR="00CA5A48" w:rsidRPr="003A7EC6" w:rsidRDefault="00CA5A48" w:rsidP="00CA5A4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 xml:space="preserve">90 – 264 </w:t>
            </w:r>
            <w:proofErr w:type="gramStart"/>
            <w:r w:rsidRPr="003A7EC6">
              <w:rPr>
                <w:rFonts w:cs="Arial"/>
                <w:bCs/>
                <w:iCs/>
                <w:lang w:val="en-IE"/>
              </w:rPr>
              <w:t>VAC</w:t>
            </w:r>
            <w:proofErr w:type="gramEnd"/>
          </w:p>
          <w:p w14:paraId="32E557AA" w14:textId="22CC6828" w:rsidR="00CA5A48" w:rsidRPr="003A7EC6" w:rsidRDefault="00CA5A48" w:rsidP="00CA5A4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47 – 63 Hz</w:t>
            </w:r>
          </w:p>
        </w:tc>
        <w:tc>
          <w:tcPr>
            <w:tcW w:w="2975" w:type="dxa"/>
            <w:gridSpan w:val="3"/>
            <w:vAlign w:val="center"/>
          </w:tcPr>
          <w:p w14:paraId="45FACA19" w14:textId="77777777" w:rsidR="00CA5A48" w:rsidRPr="00F56227" w:rsidRDefault="00CA5A48" w:rsidP="00CA5A48">
            <w:pPr>
              <w:jc w:val="center"/>
              <w:rPr>
                <w:rFonts w:cs="Arial"/>
                <w:bCs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223.8VAC</w:t>
            </w:r>
          </w:p>
          <w:p w14:paraId="2360E562" w14:textId="59674BF3" w:rsidR="00CA5A48" w:rsidRPr="003A7EC6" w:rsidRDefault="00CA5A48" w:rsidP="00CA5A48">
            <w:pPr>
              <w:jc w:val="center"/>
              <w:rPr>
                <w:rFonts w:cs="Arial"/>
                <w:b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49.97Hz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574CA529" w14:textId="3E37B2E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  <w:r w:rsidRPr="00CA5A48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268F774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0BD56EE9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ACF2E39" w14:textId="77777777" w:rsidR="00CA5A48" w:rsidRPr="00F05870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092D0F29" w14:textId="0ECAF60A" w:rsidR="00CA5A48" w:rsidRPr="003A7EC6" w:rsidRDefault="00CA5A48" w:rsidP="00CA5A4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≥ 5</w:t>
            </w:r>
          </w:p>
        </w:tc>
        <w:tc>
          <w:tcPr>
            <w:tcW w:w="2975" w:type="dxa"/>
            <w:gridSpan w:val="3"/>
            <w:vAlign w:val="center"/>
          </w:tcPr>
          <w:p w14:paraId="20AB5231" w14:textId="238C6A60" w:rsidR="00CA5A48" w:rsidRPr="00F56227" w:rsidRDefault="00CA5A48" w:rsidP="00CA5A48">
            <w:pPr>
              <w:jc w:val="center"/>
              <w:rPr>
                <w:rFonts w:cs="Arial"/>
                <w:bCs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6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677CE16A" w14:textId="4E1AF93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  <w:r w:rsidRPr="00CA5A48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CE08184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00F9397B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160C9ED7" w14:textId="77777777" w:rsidR="00CA5A48" w:rsidRPr="00F05870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7D364870" w14:textId="4FDB6E19" w:rsidR="00CA5A48" w:rsidRPr="003A7EC6" w:rsidRDefault="00CA5A48" w:rsidP="00CA5A4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≥ 1</w:t>
            </w:r>
          </w:p>
        </w:tc>
        <w:tc>
          <w:tcPr>
            <w:tcW w:w="2975" w:type="dxa"/>
            <w:gridSpan w:val="3"/>
            <w:vAlign w:val="center"/>
          </w:tcPr>
          <w:p w14:paraId="2685E295" w14:textId="7DB56222" w:rsidR="00CA5A48" w:rsidRPr="00F56227" w:rsidRDefault="00CA5A48" w:rsidP="00CA5A48">
            <w:pPr>
              <w:jc w:val="center"/>
              <w:rPr>
                <w:rFonts w:cs="Arial"/>
                <w:bCs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1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79522533" w14:textId="20256BBE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  <w:r w:rsidRPr="00CA5A48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F6A02C5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2EEAD34C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741EC519" w14:textId="77777777" w:rsidR="00CA5A48" w:rsidRPr="00F05870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7"/>
            <w:shd w:val="clear" w:color="auto" w:fill="F2F2F2" w:themeFill="background1" w:themeFillShade="F2"/>
            <w:vAlign w:val="center"/>
          </w:tcPr>
          <w:p w14:paraId="5B7C50BC" w14:textId="1ECA5421" w:rsidR="00CA5A48" w:rsidRPr="003A7EC6" w:rsidRDefault="00CA5A48" w:rsidP="00CA5A4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4B321D07" w14:textId="3DA16756" w:rsidR="00CA5A48" w:rsidRPr="00F56227" w:rsidRDefault="00CA5A48" w:rsidP="00CA5A48">
            <w:pPr>
              <w:rPr>
                <w:rFonts w:cs="Arial"/>
                <w:bCs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C90827D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23756880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01B8D4F1" w14:textId="77777777" w:rsidR="00CA5A48" w:rsidRPr="00F05870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7"/>
            <w:shd w:val="clear" w:color="auto" w:fill="F2F2F2" w:themeFill="background1" w:themeFillShade="F2"/>
            <w:vAlign w:val="center"/>
          </w:tcPr>
          <w:p w14:paraId="2ACDDC39" w14:textId="4B69436C" w:rsidR="00CA5A48" w:rsidRPr="003A7EC6" w:rsidRDefault="00CA5A48" w:rsidP="00CA5A4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368632CE" w14:textId="452DA9D8" w:rsidR="00CA5A48" w:rsidRPr="00F56227" w:rsidRDefault="00CA5A48" w:rsidP="00CA5A48">
            <w:pPr>
              <w:rPr>
                <w:rFonts w:cs="Arial"/>
                <w:bCs/>
                <w:lang w:val="en-IE"/>
              </w:rPr>
            </w:pPr>
            <w:r w:rsidRPr="00F56227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557C6E0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7C92E4DF" w14:textId="77777777" w:rsidTr="00B95492">
        <w:trPr>
          <w:trHeight w:val="20"/>
          <w:jc w:val="center"/>
        </w:trPr>
        <w:tc>
          <w:tcPr>
            <w:tcW w:w="10885" w:type="dxa"/>
            <w:gridSpan w:val="13"/>
          </w:tcPr>
          <w:p w14:paraId="6A36CA45" w14:textId="77777777" w:rsidR="00CA5A48" w:rsidRDefault="00CA5A48" w:rsidP="00CA5A4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2FA95C0" w14:textId="57486FE2" w:rsidR="00CA5A48" w:rsidRPr="003A7EC6" w:rsidRDefault="00CA5A48" w:rsidP="00CA5A48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Temperature, humidity, and electrical supply specified in 721001299.</w:t>
            </w:r>
          </w:p>
          <w:p w14:paraId="06F091B8" w14:textId="19D91A3D" w:rsidR="00CA5A48" w:rsidRPr="0087369A" w:rsidRDefault="00CA5A48" w:rsidP="00CA5A48">
            <w:pPr>
              <w:spacing w:before="0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87369A">
              <w:rPr>
                <w:rFonts w:cs="Arial" w:hint="eastAsia"/>
                <w:bCs/>
                <w:iCs/>
                <w:color w:val="000000" w:themeColor="text1"/>
                <w:lang w:val="en-IE"/>
              </w:rPr>
              <w:t>•</w:t>
            </w:r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Ambient temperature/humidity measured using a </w:t>
            </w:r>
            <w:r>
              <w:rPr>
                <w:rFonts w:cs="Arial"/>
                <w:bCs/>
                <w:iCs/>
                <w:color w:val="000000" w:themeColor="text1"/>
                <w:lang w:val="en-IE"/>
              </w:rPr>
              <w:t>Humidity/Temp Indicator,</w:t>
            </w:r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Serial Number:        </w:t>
            </w:r>
            <w:r>
              <w:rPr>
                <w:rFonts w:cs="Arial"/>
                <w:bCs/>
                <w:iCs/>
                <w:color w:val="000000" w:themeColor="text1"/>
                <w:lang w:val="en-IE"/>
              </w:rPr>
              <w:t>CC8451</w:t>
            </w:r>
          </w:p>
          <w:p w14:paraId="3611B6C3" w14:textId="6245323E" w:rsidR="00CA5A48" w:rsidRPr="0087369A" w:rsidRDefault="00CA5A48" w:rsidP="00CA5A48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87369A">
              <w:rPr>
                <w:rFonts w:cs="Arial" w:hint="eastAsia"/>
                <w:bCs/>
                <w:iCs/>
                <w:color w:val="000000" w:themeColor="text1"/>
                <w:lang w:val="en-IE"/>
              </w:rPr>
              <w:t>•</w:t>
            </w:r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Electrical supply measured using a </w:t>
            </w:r>
            <w:proofErr w:type="spellStart"/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>Multimeter</w:t>
            </w:r>
            <w:proofErr w:type="spellEnd"/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>, Serial Number:</w:t>
            </w:r>
            <w:r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    </w:t>
            </w:r>
            <w:r w:rsidRPr="00634114">
              <w:rPr>
                <w:rFonts w:cs="Arial"/>
                <w:bCs/>
                <w:iCs/>
                <w:color w:val="000000" w:themeColor="text1"/>
                <w:lang w:val="en-IE"/>
              </w:rPr>
              <w:t>23372874</w:t>
            </w:r>
            <w:r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              </w:t>
            </w:r>
          </w:p>
          <w:p w14:paraId="3120EEDB" w14:textId="38D8A715" w:rsidR="00CA5A48" w:rsidRDefault="00CA5A48" w:rsidP="00CA5A48">
            <w:pPr>
              <w:spacing w:before="0"/>
              <w:rPr>
                <w:rFonts w:cs="Arial"/>
                <w:lang w:val="en-IE"/>
              </w:rPr>
            </w:pPr>
          </w:p>
          <w:p w14:paraId="0D0B3CC3" w14:textId="77777777" w:rsidR="00CA5A48" w:rsidRDefault="00CA5A48" w:rsidP="00CA5A48">
            <w:pPr>
              <w:pStyle w:val="Default"/>
            </w:pPr>
            <w:r>
              <w:rPr>
                <w:sz w:val="20"/>
                <w:szCs w:val="20"/>
              </w:rPr>
              <w:t xml:space="preserve">Note: If the electrical supply range or tolerance is not specified for voltage and/or frequency, a tolerance of ±5% may be used in accordance with ANSI C84.1 – Voltage Tolerance Standard </w:t>
            </w:r>
          </w:p>
          <w:p w14:paraId="724FDB09" w14:textId="34E75B5F" w:rsidR="00CA5A48" w:rsidRPr="004022C5" w:rsidRDefault="00CA5A48" w:rsidP="00CA5A4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A5A48" w:rsidRPr="002174CE" w14:paraId="5E2A63BA" w14:textId="77777777" w:rsidTr="00510BC0">
        <w:trPr>
          <w:trHeight w:val="432"/>
          <w:jc w:val="center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2A6341EA" w14:textId="77777777" w:rsidR="00CA5A48" w:rsidRPr="002174CE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A5A48" w14:paraId="46D720DD" w14:textId="77777777" w:rsidTr="00562569">
              <w:tc>
                <w:tcPr>
                  <w:tcW w:w="658" w:type="dxa"/>
                </w:tcPr>
                <w:p w14:paraId="3CE46E12" w14:textId="77777777" w:rsidR="00CA5A48" w:rsidRPr="00450369" w:rsidRDefault="00CA5A48" w:rsidP="00CA5A4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25F8DFE" w14:textId="77777777" w:rsidR="00CA5A48" w:rsidRPr="00450369" w:rsidRDefault="00CA5A48" w:rsidP="00CA5A4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A5A48" w14:paraId="35C52D16" w14:textId="77777777" w:rsidTr="00562569">
              <w:tc>
                <w:tcPr>
                  <w:tcW w:w="658" w:type="dxa"/>
                </w:tcPr>
                <w:p w14:paraId="4614A516" w14:textId="77777777" w:rsidR="00CA5A48" w:rsidRPr="00450369" w:rsidRDefault="00CA5A48" w:rsidP="00CA5A4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10E1EED" w14:textId="77777777" w:rsidR="00CA5A48" w:rsidRPr="00450369" w:rsidRDefault="00CA5A48" w:rsidP="00CA5A4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A5A48" w14:paraId="50FF8171" w14:textId="77777777" w:rsidTr="00562569">
              <w:tc>
                <w:tcPr>
                  <w:tcW w:w="658" w:type="dxa"/>
                </w:tcPr>
                <w:p w14:paraId="685F674D" w14:textId="77777777" w:rsidR="00CA5A48" w:rsidRPr="00450369" w:rsidRDefault="00CA5A48" w:rsidP="00CA5A4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F0AEBA9" w14:textId="77777777" w:rsidR="00CA5A48" w:rsidRPr="00450369" w:rsidRDefault="00CA5A48" w:rsidP="00CA5A4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15BE17" w14:textId="77777777" w:rsidR="00CA5A48" w:rsidRPr="002174CE" w:rsidRDefault="00CA5A48" w:rsidP="00CA5A48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46759FEA" w14:textId="77777777" w:rsidTr="00510BC0">
        <w:trPr>
          <w:trHeight w:val="432"/>
          <w:jc w:val="center"/>
        </w:trPr>
        <w:tc>
          <w:tcPr>
            <w:tcW w:w="5485" w:type="dxa"/>
            <w:gridSpan w:val="7"/>
            <w:vAlign w:val="center"/>
          </w:tcPr>
          <w:p w14:paraId="1B40BBA7" w14:textId="77777777" w:rsidR="00CA5A48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1D6BAA6C" w14:textId="77777777" w:rsidR="00CA5A48" w:rsidRPr="00F05870" w:rsidRDefault="00CA5A48" w:rsidP="00CA5A4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7881F421" w14:textId="77777777" w:rsidTr="0087369A">
        <w:tblPrEx>
          <w:jc w:val="left"/>
        </w:tblPrEx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2FCC4C5" w14:textId="77777777" w:rsidR="00CA5A48" w:rsidRDefault="00CA5A48" w:rsidP="00CA5A48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746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1615962E" w14:textId="77777777" w:rsidR="00CA5A48" w:rsidRDefault="00CA5A48" w:rsidP="00CA5A48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46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552F29AB" w14:textId="77777777" w:rsidR="00CA5A48" w:rsidRPr="004022C5" w:rsidRDefault="00CA5A48" w:rsidP="00CA5A48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400" w:type="dxa"/>
            <w:gridSpan w:val="6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D5E5F7D" w14:textId="77777777" w:rsidR="00CA5A48" w:rsidRPr="004022C5" w:rsidRDefault="00CA5A48" w:rsidP="00CA5A48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CA5A48" w:rsidRPr="002174CE" w14:paraId="62916F59" w14:textId="77777777" w:rsidTr="0087369A">
        <w:tblPrEx>
          <w:jc w:val="left"/>
        </w:tblPrEx>
        <w:trPr>
          <w:trHeight w:val="360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7F9F42" w14:textId="77777777" w:rsidR="00CA5A48" w:rsidRDefault="00CA5A48" w:rsidP="00CA5A48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B100F0BC0D0D45DEA2B2E5607D1BEA65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46" w:type="dxa"/>
                <w:gridSpan w:val="4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70D77D3" w14:textId="3E62A06A" w:rsidR="00CA5A48" w:rsidRDefault="00CA5A48" w:rsidP="00CA5A4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BAB31F" w14:textId="77777777" w:rsidR="00CA5A48" w:rsidRDefault="00CA5A48" w:rsidP="00CA5A48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34F27A89D44CCD94826714CC53C99D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6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7765B18" w14:textId="24E04184" w:rsidR="00CA5A48" w:rsidRDefault="00CA5A48" w:rsidP="00CA5A48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CA5A48" w:rsidRPr="002174CE" w14:paraId="4BA95A1F" w14:textId="77777777" w:rsidTr="003A7EC6">
        <w:tblPrEx>
          <w:jc w:val="left"/>
        </w:tblPrEx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0699C0D" w14:textId="77777777" w:rsidR="00CA5A48" w:rsidRPr="006C2322" w:rsidRDefault="00CA5A48" w:rsidP="00CA5A48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F434119029DF4865A295C6142E07F8D4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2" w:type="dxa"/>
                <w:gridSpan w:val="12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6E9455B8" w14:textId="2F48004C" w:rsidR="00CA5A48" w:rsidRPr="006C2322" w:rsidRDefault="00CA5A48" w:rsidP="00CA5A4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CA5A48" w:rsidRPr="002174CE" w14:paraId="46BA2376" w14:textId="77777777" w:rsidTr="004C0139">
        <w:tblPrEx>
          <w:jc w:val="left"/>
        </w:tblPrEx>
        <w:trPr>
          <w:trHeight w:val="567"/>
        </w:trPr>
        <w:tc>
          <w:tcPr>
            <w:tcW w:w="10885" w:type="dxa"/>
            <w:gridSpan w:val="13"/>
          </w:tcPr>
          <w:p w14:paraId="3AF33D3D" w14:textId="77777777" w:rsidR="00CA5A48" w:rsidRPr="004022C5" w:rsidRDefault="00CA5A48" w:rsidP="00CA5A48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0812F2B" w14:textId="77777777" w:rsidR="00CA5A48" w:rsidRDefault="00CA5A48" w:rsidP="00CA5A48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16FB4E94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20241F5" w14:textId="77777777" w:rsidR="00CA5A48" w:rsidRDefault="00CA5A48" w:rsidP="00CA5A48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6BA924B3" w14:textId="77777777" w:rsidR="00CA5A48" w:rsidRPr="00981C1B" w:rsidRDefault="00CA5A48" w:rsidP="00CA5A48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52F1D8EB" w14:textId="77777777" w:rsidR="00CA5A48" w:rsidRDefault="00CA5A48" w:rsidP="00CA5A48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231B8CCF" w14:textId="77777777" w:rsidR="00CA5A48" w:rsidRDefault="00CA5A48" w:rsidP="00CA5A48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72F5A814" w14:textId="77777777" w:rsidR="00CA5A48" w:rsidRDefault="00CA5A48" w:rsidP="00CA5A48">
            <w:pPr>
              <w:pStyle w:val="ListParagraph"/>
            </w:pPr>
            <w:r w:rsidRPr="007F5C8F">
              <w:t>Copies of calibration and/or maintenance certificates</w:t>
            </w:r>
          </w:p>
          <w:p w14:paraId="553E0106" w14:textId="77777777" w:rsidR="00CA5A48" w:rsidRDefault="00CA5A48" w:rsidP="00CA5A48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CA5A48" w:rsidRPr="002174CE" w14:paraId="43FF627A" w14:textId="77777777" w:rsidTr="00510BC0">
        <w:tblPrEx>
          <w:jc w:val="left"/>
        </w:tblPrEx>
        <w:trPr>
          <w:trHeight w:val="360"/>
        </w:trPr>
        <w:tc>
          <w:tcPr>
            <w:tcW w:w="2801" w:type="dxa"/>
            <w:gridSpan w:val="4"/>
            <w:shd w:val="clear" w:color="auto" w:fill="D9D9D9" w:themeFill="background1" w:themeFillShade="D9"/>
            <w:vAlign w:val="center"/>
          </w:tcPr>
          <w:p w14:paraId="6DEF4F5D" w14:textId="77777777" w:rsidR="00CA5A48" w:rsidRPr="004022C5" w:rsidRDefault="00CA5A48" w:rsidP="00CA5A4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84" w:type="dxa"/>
            <w:gridSpan w:val="3"/>
            <w:shd w:val="clear" w:color="auto" w:fill="D9D9D9" w:themeFill="background1" w:themeFillShade="D9"/>
            <w:vAlign w:val="center"/>
          </w:tcPr>
          <w:p w14:paraId="10C49966" w14:textId="77777777" w:rsidR="00CA5A48" w:rsidRDefault="00CA5A48" w:rsidP="00CA5A4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2664" w:type="dxa"/>
            <w:gridSpan w:val="3"/>
            <w:shd w:val="clear" w:color="auto" w:fill="D9D9D9" w:themeFill="background1" w:themeFillShade="D9"/>
            <w:vAlign w:val="center"/>
          </w:tcPr>
          <w:p w14:paraId="613DA635" w14:textId="77777777" w:rsidR="00CA5A48" w:rsidRPr="004022C5" w:rsidRDefault="00CA5A48" w:rsidP="00CA5A4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6" w:type="dxa"/>
            <w:gridSpan w:val="3"/>
            <w:shd w:val="clear" w:color="auto" w:fill="D9D9D9" w:themeFill="background1" w:themeFillShade="D9"/>
            <w:vAlign w:val="center"/>
          </w:tcPr>
          <w:p w14:paraId="151E3C63" w14:textId="77777777" w:rsidR="00CA5A48" w:rsidRPr="004022C5" w:rsidRDefault="00CA5A48" w:rsidP="00CA5A4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CA5A48" w:rsidRPr="002174CE" w14:paraId="491E8AD1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39283EC5" w14:textId="6D88A57C" w:rsidR="00CA5A48" w:rsidRPr="003A41B7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CPSM Final Test System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57FCCF4D" w14:textId="3D8038CD" w:rsidR="00CA5A48" w:rsidRDefault="00B039CC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W1-17GC0117</w:t>
            </w:r>
          </w:p>
        </w:tc>
        <w:tc>
          <w:tcPr>
            <w:tcW w:w="2664" w:type="dxa"/>
            <w:gridSpan w:val="3"/>
          </w:tcPr>
          <w:p w14:paraId="18A99E9B" w14:textId="7094800A" w:rsidR="00CA5A48" w:rsidRPr="002243D7" w:rsidRDefault="00CA5A48" w:rsidP="00CA5A48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="00B039CC">
              <w:rPr>
                <w:rFonts w:cs="Arial"/>
                <w:lang w:val="en-IE"/>
              </w:rPr>
              <w:t>16 Dec 2020</w:t>
            </w:r>
            <w:r w:rsidRPr="00E748B0">
              <w:rPr>
                <w:rFonts w:cs="Arial"/>
                <w:lang w:val="en-IE"/>
              </w:rPr>
              <w:br/>
              <w:t>Cal/PM Due:</w:t>
            </w:r>
            <w:r w:rsidR="00B039CC">
              <w:rPr>
                <w:rFonts w:cs="Arial"/>
                <w:lang w:val="en-IE"/>
              </w:rPr>
              <w:t xml:space="preserve"> 16 Dec 2021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E366DC9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4CCC8457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2F7B16A6" w14:textId="77777777" w:rsidR="00CA5A48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 xml:space="preserve">Waters </w:t>
            </w:r>
            <w:proofErr w:type="spellStart"/>
            <w:r w:rsidRPr="003A41B7">
              <w:rPr>
                <w:rFonts w:cs="Arial"/>
                <w:lang w:val="en-IE"/>
              </w:rPr>
              <w:t>Acquity</w:t>
            </w:r>
            <w:proofErr w:type="spellEnd"/>
          </w:p>
          <w:p w14:paraId="3771CB39" w14:textId="2020BBBE" w:rsidR="00CA5A48" w:rsidRPr="003A41B7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Column Manager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238E0893" w14:textId="2D8782D8" w:rsidR="00CA5A48" w:rsidRDefault="00B039CC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W1-16GC0045</w:t>
            </w:r>
          </w:p>
        </w:tc>
        <w:tc>
          <w:tcPr>
            <w:tcW w:w="2664" w:type="dxa"/>
            <w:gridSpan w:val="3"/>
          </w:tcPr>
          <w:p w14:paraId="1AEBB217" w14:textId="5B6A2BAB" w:rsidR="00CA5A48" w:rsidRPr="004022C5" w:rsidRDefault="00CA5A48" w:rsidP="00CA5A48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="00B039CC">
              <w:rPr>
                <w:rFonts w:cs="Arial"/>
                <w:lang w:val="en-IE"/>
              </w:rPr>
              <w:t>13 Dec 2020</w:t>
            </w:r>
            <w:r w:rsidRPr="00E748B0">
              <w:rPr>
                <w:rFonts w:cs="Arial"/>
                <w:lang w:val="en-IE"/>
              </w:rPr>
              <w:br/>
              <w:t>Cal/PM Due:</w:t>
            </w:r>
            <w:r w:rsidR="00B039CC">
              <w:rPr>
                <w:rFonts w:cs="Arial"/>
                <w:lang w:val="en-IE"/>
              </w:rPr>
              <w:t xml:space="preserve"> 13 Dec 2021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5F1BE928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55D442B0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08DB8D39" w14:textId="22CF2EE8" w:rsidR="00CA5A48" w:rsidRPr="003A41B7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 xml:space="preserve">Waters </w:t>
            </w:r>
            <w:proofErr w:type="spellStart"/>
            <w:r w:rsidRPr="003A41B7">
              <w:rPr>
                <w:rFonts w:cs="Arial"/>
                <w:lang w:val="en-IE"/>
              </w:rPr>
              <w:t>Acquity</w:t>
            </w:r>
            <w:proofErr w:type="spellEnd"/>
            <w:r w:rsidRPr="003A41B7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BSM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69C58139" w14:textId="0CC942E9" w:rsidR="00CA5A48" w:rsidRDefault="00B039CC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W1-16GC0044</w:t>
            </w:r>
          </w:p>
        </w:tc>
        <w:tc>
          <w:tcPr>
            <w:tcW w:w="2664" w:type="dxa"/>
            <w:gridSpan w:val="3"/>
          </w:tcPr>
          <w:p w14:paraId="58FB466A" w14:textId="7C3300FB" w:rsidR="00CA5A48" w:rsidRPr="002243D7" w:rsidRDefault="00CA5A48" w:rsidP="00CA5A48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="00B039CC">
              <w:rPr>
                <w:rFonts w:cs="Arial"/>
                <w:lang w:val="en-IE"/>
              </w:rPr>
              <w:t>12 Dec 2020</w:t>
            </w:r>
            <w:r w:rsidRPr="00E748B0">
              <w:rPr>
                <w:rFonts w:cs="Arial"/>
                <w:lang w:val="en-IE"/>
              </w:rPr>
              <w:br/>
              <w:t>Cal/PM Due:</w:t>
            </w:r>
            <w:r w:rsidR="00B039CC">
              <w:rPr>
                <w:rFonts w:cs="Arial"/>
                <w:lang w:val="en-IE"/>
              </w:rPr>
              <w:t xml:space="preserve"> 12 Dec 2021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AC94120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3D646ECB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79249A39" w14:textId="77777777" w:rsidR="00CA5A48" w:rsidRPr="003A41B7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 xml:space="preserve">Waters </w:t>
            </w:r>
            <w:proofErr w:type="spellStart"/>
            <w:r w:rsidRPr="003A41B7">
              <w:rPr>
                <w:rFonts w:cs="Arial"/>
                <w:lang w:val="en-IE"/>
              </w:rPr>
              <w:t>Acquity</w:t>
            </w:r>
            <w:proofErr w:type="spellEnd"/>
          </w:p>
          <w:p w14:paraId="1C22E5AE" w14:textId="0C3D82FB" w:rsidR="00CA5A48" w:rsidRPr="003A41B7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TUV Detector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01D21177" w14:textId="671DB592" w:rsidR="00CA5A48" w:rsidRDefault="00B039CC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W1-16GC004</w:t>
            </w:r>
            <w:r w:rsidR="00C53009">
              <w:rPr>
                <w:rFonts w:cs="Arial"/>
                <w:lang w:val="en-IE"/>
              </w:rPr>
              <w:t>6</w:t>
            </w:r>
          </w:p>
        </w:tc>
        <w:tc>
          <w:tcPr>
            <w:tcW w:w="2664" w:type="dxa"/>
            <w:gridSpan w:val="3"/>
          </w:tcPr>
          <w:p w14:paraId="72F4C01E" w14:textId="28C90F7E" w:rsidR="00CA5A48" w:rsidRPr="002243D7" w:rsidRDefault="00CA5A48" w:rsidP="00CA5A48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="00B039CC">
              <w:rPr>
                <w:rFonts w:cs="Arial"/>
                <w:lang w:val="en-IE"/>
              </w:rPr>
              <w:t>08 Dec 2020</w:t>
            </w:r>
            <w:r w:rsidRPr="00E748B0">
              <w:rPr>
                <w:rFonts w:cs="Arial"/>
                <w:lang w:val="en-IE"/>
              </w:rPr>
              <w:br/>
              <w:t>Cal/PM Due:</w:t>
            </w:r>
            <w:r w:rsidR="00B039CC">
              <w:rPr>
                <w:rFonts w:cs="Arial"/>
                <w:lang w:val="en-IE"/>
              </w:rPr>
              <w:t xml:space="preserve"> 08 Dec 2021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27B4074" w14:textId="77777777" w:rsidR="00CA5A48" w:rsidRPr="004022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489BF78C" w14:textId="77777777" w:rsidTr="00B95492">
        <w:tblPrEx>
          <w:jc w:val="left"/>
        </w:tblPrEx>
        <w:trPr>
          <w:trHeight w:val="20"/>
        </w:trPr>
        <w:tc>
          <w:tcPr>
            <w:tcW w:w="10885" w:type="dxa"/>
            <w:gridSpan w:val="13"/>
          </w:tcPr>
          <w:p w14:paraId="5CFDCB28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67974C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</w:p>
          <w:p w14:paraId="14240951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</w:p>
          <w:p w14:paraId="45861F93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</w:p>
          <w:p w14:paraId="45761841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</w:p>
          <w:p w14:paraId="250434CC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</w:p>
          <w:p w14:paraId="2D6A3FC4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</w:p>
          <w:p w14:paraId="601D0AE2" w14:textId="77777777" w:rsidR="00CA5A48" w:rsidRDefault="00CA5A48" w:rsidP="00CA5A48">
            <w:pPr>
              <w:rPr>
                <w:rFonts w:cs="Arial"/>
                <w:b/>
                <w:lang w:val="en-IE"/>
              </w:rPr>
            </w:pPr>
          </w:p>
          <w:p w14:paraId="55376148" w14:textId="77777777" w:rsidR="00CA5A48" w:rsidRPr="007950C5" w:rsidRDefault="00CA5A48" w:rsidP="00CA5A48">
            <w:pPr>
              <w:rPr>
                <w:rFonts w:cs="Arial"/>
                <w:b/>
                <w:lang w:val="en-IE"/>
              </w:rPr>
            </w:pPr>
          </w:p>
        </w:tc>
      </w:tr>
      <w:tr w:rsidR="00CA5A48" w:rsidRPr="002174CE" w14:paraId="49178DE5" w14:textId="77777777" w:rsidTr="00510BC0">
        <w:tblPrEx>
          <w:jc w:val="left"/>
        </w:tblPrEx>
        <w:trPr>
          <w:trHeight w:val="432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2274A162" w14:textId="77777777" w:rsidR="00CA5A48" w:rsidRPr="002174CE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A5A48" w14:paraId="719AD205" w14:textId="77777777" w:rsidTr="00C7628E">
              <w:tc>
                <w:tcPr>
                  <w:tcW w:w="658" w:type="dxa"/>
                </w:tcPr>
                <w:p w14:paraId="6F5FF92D" w14:textId="77777777" w:rsidR="00CA5A48" w:rsidRPr="00450369" w:rsidRDefault="00CA5A48" w:rsidP="00CA5A4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FE7259D" w14:textId="77777777" w:rsidR="00CA5A48" w:rsidRPr="00450369" w:rsidRDefault="00CA5A48" w:rsidP="00CA5A4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A5A48" w14:paraId="0462F562" w14:textId="77777777" w:rsidTr="00C7628E">
              <w:tc>
                <w:tcPr>
                  <w:tcW w:w="658" w:type="dxa"/>
                </w:tcPr>
                <w:p w14:paraId="5B780FC9" w14:textId="77777777" w:rsidR="00CA5A48" w:rsidRPr="00450369" w:rsidRDefault="00CA5A48" w:rsidP="00CA5A4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8028988" w14:textId="77777777" w:rsidR="00CA5A48" w:rsidRPr="00450369" w:rsidRDefault="00CA5A48" w:rsidP="00CA5A4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A5A48" w14:paraId="0E01076F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636C754F" w14:textId="77777777" w:rsidR="00CA5A48" w:rsidRPr="00450369" w:rsidRDefault="00CA5A48" w:rsidP="00CA5A4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2DD4731" w14:textId="77777777" w:rsidR="00CA5A48" w:rsidRPr="00450369" w:rsidRDefault="00CA5A48" w:rsidP="00CA5A4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886DEA0" w14:textId="77777777" w:rsidR="00CA5A48" w:rsidRPr="002174CE" w:rsidRDefault="00CA5A48" w:rsidP="00CA5A4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CA5A48" w:rsidRPr="002174CE" w14:paraId="22CBEB5D" w14:textId="77777777" w:rsidTr="00510BC0">
        <w:tblPrEx>
          <w:jc w:val="left"/>
        </w:tblPrEx>
        <w:trPr>
          <w:trHeight w:val="432"/>
        </w:trPr>
        <w:tc>
          <w:tcPr>
            <w:tcW w:w="5485" w:type="dxa"/>
            <w:gridSpan w:val="7"/>
            <w:vAlign w:val="center"/>
          </w:tcPr>
          <w:p w14:paraId="27AB6801" w14:textId="77777777" w:rsidR="00CA5A48" w:rsidRDefault="00CA5A48" w:rsidP="00CA5A48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75C1B1B9" w14:textId="77777777" w:rsidR="00CA5A48" w:rsidRPr="002174CE" w:rsidRDefault="00CA5A48" w:rsidP="00CA5A48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4110AA8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6"/>
        <w:gridCol w:w="615"/>
        <w:gridCol w:w="18"/>
        <w:gridCol w:w="2022"/>
        <w:gridCol w:w="30"/>
        <w:gridCol w:w="126"/>
        <w:gridCol w:w="1478"/>
        <w:gridCol w:w="463"/>
        <w:gridCol w:w="9"/>
        <w:gridCol w:w="786"/>
        <w:gridCol w:w="366"/>
        <w:gridCol w:w="99"/>
        <w:gridCol w:w="2073"/>
      </w:tblGrid>
      <w:tr w:rsidR="004C0139" w:rsidRPr="002174CE" w14:paraId="580B868D" w14:textId="77777777" w:rsidTr="00510BC0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CD28788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62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3A61E3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70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6E2B59F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25E55B9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1001C202" w14:textId="77777777" w:rsidTr="00510BC0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35C21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263B14B" w14:textId="50DF6954" w:rsidR="00C11845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2070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9541EA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A0EACA3" w14:textId="2E665ED9" w:rsidR="00C11845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DA5C76" w:rsidRPr="002174CE" w14:paraId="44F69809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E7C8392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9D03E65" w14:textId="52267D1A" w:rsidR="00C11845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D86458" w:rsidRPr="002174CE" w14:paraId="3B4C3547" w14:textId="77777777" w:rsidTr="00F72232">
        <w:trPr>
          <w:trHeight w:val="567"/>
          <w:jc w:val="center"/>
        </w:trPr>
        <w:tc>
          <w:tcPr>
            <w:tcW w:w="10885" w:type="dxa"/>
            <w:gridSpan w:val="14"/>
          </w:tcPr>
          <w:p w14:paraId="4333681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62DE80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A2AC63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603AB09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5C55DCC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6FAC39AB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2D37C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AC295DB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65FBB8F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04F4B83A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4955E2EF" w14:textId="77777777" w:rsidTr="00510BC0">
        <w:trPr>
          <w:trHeight w:val="360"/>
          <w:jc w:val="center"/>
        </w:trPr>
        <w:tc>
          <w:tcPr>
            <w:tcW w:w="2800" w:type="dxa"/>
            <w:gridSpan w:val="2"/>
            <w:shd w:val="clear" w:color="auto" w:fill="D9D9D9" w:themeFill="background1" w:themeFillShade="D9"/>
            <w:vAlign w:val="center"/>
          </w:tcPr>
          <w:p w14:paraId="75A4C513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85" w:type="dxa"/>
            <w:gridSpan w:val="4"/>
            <w:shd w:val="clear" w:color="auto" w:fill="D9D9D9" w:themeFill="background1" w:themeFillShade="D9"/>
            <w:vAlign w:val="center"/>
          </w:tcPr>
          <w:p w14:paraId="4D295367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604" w:type="dxa"/>
            <w:gridSpan w:val="2"/>
            <w:shd w:val="clear" w:color="auto" w:fill="D9D9D9" w:themeFill="background1" w:themeFillShade="D9"/>
            <w:vAlign w:val="center"/>
          </w:tcPr>
          <w:p w14:paraId="457166AB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gridSpan w:val="3"/>
            <w:shd w:val="clear" w:color="auto" w:fill="D9D9D9" w:themeFill="background1" w:themeFillShade="D9"/>
            <w:vAlign w:val="center"/>
          </w:tcPr>
          <w:p w14:paraId="2A7C763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8" w:type="dxa"/>
            <w:gridSpan w:val="3"/>
            <w:shd w:val="clear" w:color="auto" w:fill="D9D9D9" w:themeFill="background1" w:themeFillShade="D9"/>
            <w:vAlign w:val="center"/>
          </w:tcPr>
          <w:p w14:paraId="03CF78B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0377832" w14:textId="77777777" w:rsidTr="00510BC0">
        <w:trPr>
          <w:trHeight w:val="576"/>
          <w:jc w:val="center"/>
        </w:trPr>
        <w:tc>
          <w:tcPr>
            <w:tcW w:w="2800" w:type="dxa"/>
            <w:gridSpan w:val="2"/>
            <w:shd w:val="clear" w:color="auto" w:fill="F2F2F2" w:themeFill="background1" w:themeFillShade="F2"/>
            <w:vAlign w:val="center"/>
          </w:tcPr>
          <w:p w14:paraId="7EEFD358" w14:textId="7700EE8D" w:rsidR="00C11845" w:rsidRPr="00300B1E" w:rsidRDefault="00300B1E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300B1E">
              <w:rPr>
                <w:rFonts w:cs="Arial"/>
                <w:lang w:val="en-IE"/>
              </w:rPr>
              <w:t xml:space="preserve">Test </w:t>
            </w:r>
            <w:r w:rsidR="00C11845" w:rsidRPr="00300B1E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85" w:type="dxa"/>
            <w:gridSpan w:val="4"/>
            <w:shd w:val="clear" w:color="auto" w:fill="F2F2F2" w:themeFill="background1" w:themeFillShade="F2"/>
            <w:vAlign w:val="center"/>
          </w:tcPr>
          <w:p w14:paraId="518BE615" w14:textId="4F7F08DC" w:rsidR="00C11845" w:rsidRPr="00300B1E" w:rsidRDefault="00C11845" w:rsidP="00300B1E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300B1E">
              <w:rPr>
                <w:rFonts w:cs="Arial"/>
                <w:lang w:val="en-IE"/>
              </w:rPr>
              <w:t>Version:  1.0</w:t>
            </w:r>
            <w:r w:rsidR="003A4A23">
              <w:rPr>
                <w:rFonts w:cs="Arial"/>
                <w:lang w:val="en-IE"/>
              </w:rPr>
              <w:t>3</w:t>
            </w:r>
          </w:p>
        </w:tc>
        <w:tc>
          <w:tcPr>
            <w:tcW w:w="1604" w:type="dxa"/>
            <w:gridSpan w:val="2"/>
            <w:vAlign w:val="center"/>
          </w:tcPr>
          <w:p w14:paraId="7F068B11" w14:textId="16BF4C72" w:rsidR="00C11845" w:rsidRPr="00300B1E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300B1E">
              <w:rPr>
                <w:rFonts w:cs="Arial"/>
                <w:lang w:val="en-IE"/>
              </w:rPr>
              <w:t xml:space="preserve">Version: </w:t>
            </w:r>
            <w:r w:rsidR="0055566B">
              <w:rPr>
                <w:rFonts w:cs="Arial"/>
                <w:lang w:val="en-IE"/>
              </w:rPr>
              <w:t>1.03</w:t>
            </w:r>
          </w:p>
        </w:tc>
        <w:tc>
          <w:tcPr>
            <w:tcW w:w="1258" w:type="dxa"/>
            <w:gridSpan w:val="3"/>
            <w:shd w:val="clear" w:color="auto" w:fill="auto"/>
            <w:vAlign w:val="center"/>
          </w:tcPr>
          <w:p w14:paraId="39120A68" w14:textId="6C736F8C" w:rsidR="00C11845" w:rsidRPr="0055566B" w:rsidRDefault="0055566B" w:rsidP="00C11845">
            <w:pPr>
              <w:spacing w:before="0"/>
              <w:rPr>
                <w:rFonts w:cs="Arial"/>
                <w:bCs/>
                <w:lang w:val="en-IE"/>
              </w:rPr>
            </w:pPr>
            <w:r w:rsidRPr="0055566B">
              <w:rPr>
                <w:rFonts w:cs="Arial"/>
                <w:bCs/>
                <w:lang w:val="en-IE"/>
              </w:rPr>
              <w:t>Pass</w:t>
            </w:r>
          </w:p>
        </w:tc>
        <w:tc>
          <w:tcPr>
            <w:tcW w:w="2538" w:type="dxa"/>
            <w:gridSpan w:val="3"/>
            <w:shd w:val="clear" w:color="auto" w:fill="auto"/>
            <w:vAlign w:val="center"/>
          </w:tcPr>
          <w:p w14:paraId="0425FBBF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36DCE8ED" w14:textId="77777777" w:rsidTr="00B95492">
        <w:trPr>
          <w:trHeight w:val="20"/>
          <w:jc w:val="center"/>
        </w:trPr>
        <w:tc>
          <w:tcPr>
            <w:tcW w:w="10885" w:type="dxa"/>
            <w:gridSpan w:val="14"/>
          </w:tcPr>
          <w:p w14:paraId="36D46641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63A65B" w14:textId="66133DFA" w:rsidR="00C11845" w:rsidRDefault="00704729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equipment software version specified in 735002984.</w:t>
            </w:r>
          </w:p>
          <w:p w14:paraId="42F1A34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4B110FA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6891D94C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E4A26D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DC07446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B39726E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5E7A701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22FE77F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74C9406" w14:textId="48EBEEE9" w:rsidR="00C11845" w:rsidRDefault="00C11845" w:rsidP="00C11845">
            <w:pPr>
              <w:rPr>
                <w:rFonts w:cs="Arial"/>
                <w:lang w:val="en-IE"/>
              </w:rPr>
            </w:pPr>
          </w:p>
          <w:p w14:paraId="1E39304C" w14:textId="77777777" w:rsidR="00255C6B" w:rsidRDefault="00255C6B" w:rsidP="00C11845">
            <w:pPr>
              <w:rPr>
                <w:rFonts w:cs="Arial"/>
                <w:lang w:val="en-IE"/>
              </w:rPr>
            </w:pPr>
          </w:p>
          <w:p w14:paraId="1ABDA541" w14:textId="48C6192B" w:rsidR="00B95492" w:rsidRDefault="00B95492" w:rsidP="00C11845">
            <w:pPr>
              <w:rPr>
                <w:rFonts w:cs="Arial"/>
                <w:lang w:val="en-IE"/>
              </w:rPr>
            </w:pPr>
          </w:p>
          <w:p w14:paraId="72C05EBC" w14:textId="77777777" w:rsidR="00B95492" w:rsidRDefault="00B95492" w:rsidP="00C11845">
            <w:pPr>
              <w:rPr>
                <w:rFonts w:cs="Arial"/>
                <w:lang w:val="en-IE"/>
              </w:rPr>
            </w:pPr>
          </w:p>
          <w:p w14:paraId="6FD76F7C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1BD54052" w14:textId="77777777" w:rsidTr="00510BC0">
        <w:trPr>
          <w:trHeight w:val="432"/>
          <w:jc w:val="center"/>
        </w:trPr>
        <w:tc>
          <w:tcPr>
            <w:tcW w:w="5485" w:type="dxa"/>
            <w:gridSpan w:val="6"/>
            <w:shd w:val="clear" w:color="auto" w:fill="D9D9D9" w:themeFill="background1" w:themeFillShade="D9"/>
            <w:vAlign w:val="center"/>
          </w:tcPr>
          <w:p w14:paraId="53E08FC2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8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2FC73D45" w14:textId="77777777" w:rsidTr="00562569">
              <w:tc>
                <w:tcPr>
                  <w:tcW w:w="658" w:type="dxa"/>
                </w:tcPr>
                <w:p w14:paraId="68F7E023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85E96AE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9480EF8" w14:textId="77777777" w:rsidTr="00562569">
              <w:tc>
                <w:tcPr>
                  <w:tcW w:w="658" w:type="dxa"/>
                </w:tcPr>
                <w:p w14:paraId="0986526B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1477E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163AAA4B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C72E8DC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F5BF7B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63A3BE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F676A66" w14:textId="77777777" w:rsidTr="00510BC0">
        <w:trPr>
          <w:trHeight w:val="432"/>
          <w:jc w:val="center"/>
        </w:trPr>
        <w:tc>
          <w:tcPr>
            <w:tcW w:w="5485" w:type="dxa"/>
            <w:gridSpan w:val="6"/>
            <w:vAlign w:val="center"/>
          </w:tcPr>
          <w:p w14:paraId="5F1139BE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8"/>
            <w:vMerge/>
            <w:vAlign w:val="center"/>
          </w:tcPr>
          <w:p w14:paraId="32E11174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59CA530F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00624F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4343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14668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DC0CD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288145E0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1E1577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CE46097" w14:textId="74D97681" w:rsidR="007A55DE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5A793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9E81BDB" w14:textId="762F5F58" w:rsidR="007A55DE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7A55DE" w:rsidRPr="004022C5" w14:paraId="6A6EB174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626763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424FF9C" w14:textId="18985ABF" w:rsidR="007A55DE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0B7389" w:rsidRPr="004022C5" w14:paraId="1AD9569E" w14:textId="77777777" w:rsidTr="00F63E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9F4F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DDE7051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987AC5D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14EC5CEE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4AB5D493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3CA8FB7F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39C506C9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56A22A14" w14:textId="4D603E41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>IQ-0</w:t>
            </w:r>
            <w:r w:rsidR="001F6D61">
              <w:t>5</w:t>
            </w:r>
            <w:r>
              <w:t xml:space="preserve"> </w:t>
            </w:r>
            <w:r w:rsidRPr="007F5C8F">
              <w:t>Test Script Data Sheet</w:t>
            </w:r>
          </w:p>
          <w:p w14:paraId="26353209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61CD44E8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78E56E16" w14:textId="77777777" w:rsidTr="008D0834">
        <w:trPr>
          <w:trHeight w:val="363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DCB92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8BBA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3DA60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DD4D2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4776931F" w14:textId="77777777" w:rsidTr="008D0834">
        <w:trPr>
          <w:trHeight w:val="576"/>
          <w:jc w:val="center"/>
        </w:trPr>
        <w:tc>
          <w:tcPr>
            <w:tcW w:w="3433" w:type="dxa"/>
            <w:gridSpan w:val="4"/>
            <w:shd w:val="clear" w:color="auto" w:fill="F2F2F2" w:themeFill="background1" w:themeFillShade="F2"/>
            <w:vAlign w:val="center"/>
          </w:tcPr>
          <w:p w14:paraId="14BD468B" w14:textId="77777777" w:rsidR="000B7389" w:rsidRPr="00255C6B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Mechanical Safety/</w:t>
            </w:r>
            <w:r w:rsidRPr="00255C6B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28" w:type="dxa"/>
            <w:gridSpan w:val="6"/>
            <w:shd w:val="clear" w:color="auto" w:fill="F2F2F2" w:themeFill="background1" w:themeFillShade="F2"/>
            <w:vAlign w:val="center"/>
          </w:tcPr>
          <w:p w14:paraId="3C480269" w14:textId="77777777" w:rsidR="000B7389" w:rsidRPr="00255C6B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31914DA9" w14:textId="5AFD433C" w:rsidR="000B7389" w:rsidRPr="004022C5" w:rsidRDefault="0055566B" w:rsidP="005C33B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2E5D2C3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05A49077" w14:textId="77777777" w:rsidTr="008D0834">
        <w:trPr>
          <w:trHeight w:val="576"/>
          <w:jc w:val="center"/>
        </w:trPr>
        <w:tc>
          <w:tcPr>
            <w:tcW w:w="3433" w:type="dxa"/>
            <w:gridSpan w:val="4"/>
            <w:shd w:val="clear" w:color="auto" w:fill="F2F2F2" w:themeFill="background1" w:themeFillShade="F2"/>
            <w:vAlign w:val="center"/>
          </w:tcPr>
          <w:p w14:paraId="2AF6F53D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28" w:type="dxa"/>
            <w:gridSpan w:val="6"/>
            <w:shd w:val="clear" w:color="auto" w:fill="F2F2F2" w:themeFill="background1" w:themeFillShade="F2"/>
            <w:vAlign w:val="center"/>
          </w:tcPr>
          <w:p w14:paraId="5F2AEAFE" w14:textId="77777777" w:rsidR="000B7389" w:rsidRPr="00255C6B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0C85F735" w14:textId="070AC746" w:rsidR="000B7389" w:rsidRPr="004022C5" w:rsidRDefault="0055566B" w:rsidP="005C33B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0A695312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D597768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6DE2E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Waste Tanks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C63FFC" w14:textId="77777777" w:rsidR="000B7389" w:rsidRPr="00255C6B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02918602" w14:textId="5FB33C71" w:rsidR="000B7389" w:rsidRPr="004022C5" w:rsidRDefault="0055566B" w:rsidP="005C33B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23CEBDF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1BE9BEE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6ABBE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37857E" w14:textId="77777777" w:rsidR="000B7389" w:rsidRPr="00255C6B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 xml:space="preserve">System ceases operation upon </w:t>
            </w:r>
            <w:r w:rsidRPr="00255C6B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73091B25" w14:textId="6012C6E4" w:rsidR="000B7389" w:rsidRPr="004022C5" w:rsidRDefault="0055566B" w:rsidP="005C33B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3F635B9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9F3B45D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0EA00" w14:textId="77777777" w:rsidR="000B7389" w:rsidRPr="00255C6B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Guarding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DFB75" w14:textId="77777777" w:rsidR="000B7389" w:rsidRPr="00255C6B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 xml:space="preserve">Shielding in place to prevent </w:t>
            </w:r>
            <w:r w:rsidRPr="00255C6B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4F34A234" w14:textId="529486DE" w:rsidR="000B7389" w:rsidRPr="004022C5" w:rsidRDefault="0055566B" w:rsidP="005C33B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313F718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E0F237B" w14:textId="77777777" w:rsidTr="00B9549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0"/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4FF1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5B16A990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0F73F16D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6E019C97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EE13D52" w14:textId="17295FC4" w:rsidR="007950C5" w:rsidRDefault="007950C5" w:rsidP="007950C5">
            <w:pPr>
              <w:rPr>
                <w:rFonts w:cs="Arial"/>
                <w:lang w:val="en-IE"/>
              </w:rPr>
            </w:pPr>
          </w:p>
          <w:p w14:paraId="294B8D4A" w14:textId="5ED14B48" w:rsidR="00B95492" w:rsidRDefault="00B95492" w:rsidP="007950C5">
            <w:pPr>
              <w:rPr>
                <w:rFonts w:cs="Arial"/>
                <w:lang w:val="en-IE"/>
              </w:rPr>
            </w:pPr>
          </w:p>
          <w:p w14:paraId="1E41ECC7" w14:textId="77777777" w:rsidR="00255C6B" w:rsidRDefault="00255C6B" w:rsidP="007950C5">
            <w:pPr>
              <w:rPr>
                <w:rFonts w:cs="Arial"/>
                <w:lang w:val="en-IE"/>
              </w:rPr>
            </w:pPr>
          </w:p>
          <w:p w14:paraId="4130EC0D" w14:textId="77777777" w:rsidR="00B95492" w:rsidRDefault="00B95492" w:rsidP="007950C5">
            <w:pPr>
              <w:rPr>
                <w:rFonts w:cs="Arial"/>
                <w:lang w:val="en-IE"/>
              </w:rPr>
            </w:pPr>
          </w:p>
          <w:p w14:paraId="31FA655B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2EEE584B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11434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AE1CB13" w14:textId="77777777" w:rsidTr="00562569">
              <w:tc>
                <w:tcPr>
                  <w:tcW w:w="658" w:type="dxa"/>
                </w:tcPr>
                <w:p w14:paraId="5100E5BB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A7A24C8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603C49DE" w14:textId="77777777" w:rsidTr="00562569">
              <w:tc>
                <w:tcPr>
                  <w:tcW w:w="658" w:type="dxa"/>
                </w:tcPr>
                <w:p w14:paraId="33385725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73E59C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637A021D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03EAAC55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CE1F4D2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AB00CF7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715CDE95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F2B1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21AD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1228B189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E38F12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8314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7F91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ACD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2DCFAE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2F98C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305EDFA" w14:textId="752FE098" w:rsidR="007A55DE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87732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85A59A4" w14:textId="430C8CC1" w:rsidR="007A55DE" w:rsidRPr="004C0BA4" w:rsidRDefault="00F765A9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7A55DE" w:rsidRPr="004022C5" w14:paraId="21EA13BB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851DA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CF6889" w14:textId="289807AA" w:rsidR="007A55DE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0B7389" w:rsidRPr="004022C5" w14:paraId="2FB92A96" w14:textId="77777777" w:rsidTr="00F63E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BD1C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67A9C4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8CA7070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19486350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0916B9C0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47E0AB6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1B7DA9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6B0729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1A280B0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0D3BEA08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4E8DEA41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3560A60B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57CEB316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8C7750C" w14:textId="77777777" w:rsidTr="008D0834">
        <w:trPr>
          <w:trHeight w:val="363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A37CE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173429">
              <w:rPr>
                <w:rFonts w:cs="Arial"/>
                <w:b/>
                <w:lang w:val="en-IE"/>
              </w:rPr>
              <w:t>Part Number/Serial Number</w:t>
            </w:r>
          </w:p>
        </w:tc>
        <w:tc>
          <w:tcPr>
            <w:tcW w:w="4119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FC986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6F1DC0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D53E6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57E82" w:rsidRPr="004022C5" w14:paraId="1D1F400A" w14:textId="77777777" w:rsidTr="008D0834">
        <w:trPr>
          <w:trHeight w:val="576"/>
          <w:jc w:val="center"/>
        </w:trPr>
        <w:tc>
          <w:tcPr>
            <w:tcW w:w="3433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3605F60F" w14:textId="52F26456" w:rsidR="00057E82" w:rsidRPr="00EF15DA" w:rsidRDefault="00057E82" w:rsidP="00057E82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 xml:space="preserve">Part Number: </w:t>
            </w:r>
            <w:r w:rsidR="00F907A3" w:rsidRPr="00F907A3">
              <w:rPr>
                <w:rFonts w:cs="Arial"/>
                <w:lang w:val="en-IE"/>
              </w:rPr>
              <w:t>186015085</w:t>
            </w:r>
            <w:r w:rsidRPr="004D1CC7">
              <w:rPr>
                <w:rFonts w:cs="Arial"/>
                <w:lang w:val="en-IE"/>
              </w:rPr>
              <w:br/>
              <w:t>Serial Number:</w:t>
            </w:r>
            <w:r w:rsidR="0055566B">
              <w:rPr>
                <w:rFonts w:cs="Arial"/>
                <w:lang w:val="en-IE"/>
              </w:rPr>
              <w:t xml:space="preserve"> D21FTP387G</w:t>
            </w:r>
          </w:p>
        </w:tc>
        <w:tc>
          <w:tcPr>
            <w:tcW w:w="4119" w:type="dxa"/>
            <w:gridSpan w:val="5"/>
            <w:shd w:val="clear" w:color="auto" w:fill="F2F2F2" w:themeFill="background1" w:themeFillShade="F2"/>
            <w:vAlign w:val="center"/>
          </w:tcPr>
          <w:p w14:paraId="1DBD5B0C" w14:textId="48AE73C6" w:rsidR="00057E82" w:rsidRPr="007602D5" w:rsidRDefault="00057E82" w:rsidP="00057E8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4"/>
            <w:shd w:val="clear" w:color="auto" w:fill="auto"/>
            <w:vAlign w:val="center"/>
          </w:tcPr>
          <w:p w14:paraId="045A8B51" w14:textId="77C57D63" w:rsidR="00057E82" w:rsidRPr="004022C5" w:rsidRDefault="0055566B" w:rsidP="00057E82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3" w:type="dxa"/>
            <w:shd w:val="clear" w:color="auto" w:fill="auto"/>
            <w:vAlign w:val="center"/>
          </w:tcPr>
          <w:p w14:paraId="209F5F7F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</w:tr>
      <w:tr w:rsidR="00057E82" w:rsidRPr="004022C5" w14:paraId="10912F94" w14:textId="77777777" w:rsidTr="008D0834">
        <w:trPr>
          <w:trHeight w:val="576"/>
          <w:jc w:val="center"/>
        </w:trPr>
        <w:tc>
          <w:tcPr>
            <w:tcW w:w="3433" w:type="dxa"/>
            <w:gridSpan w:val="4"/>
            <w:vMerge/>
            <w:shd w:val="clear" w:color="auto" w:fill="F2F2F2" w:themeFill="background1" w:themeFillShade="F2"/>
            <w:vAlign w:val="center"/>
          </w:tcPr>
          <w:p w14:paraId="52E87C40" w14:textId="77777777" w:rsidR="00057E82" w:rsidRPr="00EF15DA" w:rsidRDefault="00057E82" w:rsidP="00057E82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19" w:type="dxa"/>
            <w:gridSpan w:val="5"/>
            <w:shd w:val="clear" w:color="auto" w:fill="F2F2F2" w:themeFill="background1" w:themeFillShade="F2"/>
            <w:vAlign w:val="center"/>
          </w:tcPr>
          <w:p w14:paraId="3BF37B11" w14:textId="2D4EBCB9" w:rsidR="00057E82" w:rsidRPr="007602D5" w:rsidRDefault="00057E82" w:rsidP="00057E8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 xml:space="preserve">UUT Firmware Version: </w:t>
            </w:r>
            <w:r w:rsidR="00F907A3" w:rsidRPr="00F907A3">
              <w:rPr>
                <w:rFonts w:cs="Arial"/>
                <w:lang w:val="en-IE"/>
              </w:rPr>
              <w:t>1.71.395</w:t>
            </w:r>
          </w:p>
        </w:tc>
        <w:tc>
          <w:tcPr>
            <w:tcW w:w="1260" w:type="dxa"/>
            <w:gridSpan w:val="4"/>
            <w:shd w:val="clear" w:color="auto" w:fill="auto"/>
            <w:vAlign w:val="center"/>
          </w:tcPr>
          <w:p w14:paraId="06C51086" w14:textId="2A6BA5FC" w:rsidR="00057E82" w:rsidRPr="004022C5" w:rsidRDefault="0055566B" w:rsidP="00057E82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3" w:type="dxa"/>
            <w:shd w:val="clear" w:color="auto" w:fill="auto"/>
            <w:vAlign w:val="center"/>
          </w:tcPr>
          <w:p w14:paraId="511793E2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</w:tr>
      <w:tr w:rsidR="00255C6B" w:rsidRPr="004022C5" w14:paraId="32BF470E" w14:textId="77777777" w:rsidTr="00B9549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0"/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2766" w14:textId="77777777" w:rsidR="00255C6B" w:rsidRPr="004022C5" w:rsidRDefault="00255C6B" w:rsidP="00255C6B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B5A4A38" w14:textId="77777777" w:rsidR="00255C6B" w:rsidRDefault="00255C6B" w:rsidP="00255C6B">
            <w:pPr>
              <w:rPr>
                <w:rFonts w:cs="Arial"/>
                <w:lang w:val="en-IE"/>
              </w:rPr>
            </w:pPr>
          </w:p>
          <w:p w14:paraId="0ED6FC20" w14:textId="275EC693" w:rsidR="005E0FC7" w:rsidRDefault="005E0FC7" w:rsidP="00255C6B">
            <w:pPr>
              <w:rPr>
                <w:rFonts w:cs="Arial"/>
                <w:lang w:val="en-IE"/>
              </w:rPr>
            </w:pPr>
          </w:p>
          <w:p w14:paraId="79F4C68C" w14:textId="75346C5A" w:rsidR="00704729" w:rsidRDefault="00704729" w:rsidP="00255C6B">
            <w:pPr>
              <w:rPr>
                <w:rFonts w:cs="Arial"/>
                <w:lang w:val="en-IE"/>
              </w:rPr>
            </w:pPr>
          </w:p>
          <w:p w14:paraId="772DA1AB" w14:textId="560F8624" w:rsidR="00704729" w:rsidRDefault="00704729" w:rsidP="00255C6B">
            <w:pPr>
              <w:rPr>
                <w:rFonts w:cs="Arial"/>
                <w:lang w:val="en-IE"/>
              </w:rPr>
            </w:pPr>
          </w:p>
          <w:p w14:paraId="2C99FD54" w14:textId="506FFA93" w:rsidR="00704729" w:rsidRDefault="00704729" w:rsidP="00255C6B">
            <w:pPr>
              <w:rPr>
                <w:rFonts w:cs="Arial"/>
                <w:lang w:val="en-IE"/>
              </w:rPr>
            </w:pPr>
          </w:p>
          <w:p w14:paraId="72ECCC0A" w14:textId="2A97BCBB" w:rsidR="00704729" w:rsidRDefault="00704729" w:rsidP="00255C6B">
            <w:pPr>
              <w:rPr>
                <w:rFonts w:cs="Arial"/>
                <w:lang w:val="en-IE"/>
              </w:rPr>
            </w:pPr>
          </w:p>
          <w:p w14:paraId="1A3011DA" w14:textId="5BADD942" w:rsidR="00704729" w:rsidRDefault="00704729" w:rsidP="00255C6B">
            <w:pPr>
              <w:rPr>
                <w:rFonts w:cs="Arial"/>
                <w:lang w:val="en-IE"/>
              </w:rPr>
            </w:pPr>
          </w:p>
          <w:p w14:paraId="377498A9" w14:textId="3B4856B3" w:rsidR="00704729" w:rsidRDefault="00704729" w:rsidP="00255C6B">
            <w:pPr>
              <w:rPr>
                <w:rFonts w:cs="Arial"/>
                <w:lang w:val="en-IE"/>
              </w:rPr>
            </w:pPr>
          </w:p>
          <w:p w14:paraId="6132EA44" w14:textId="77777777" w:rsidR="00704729" w:rsidRDefault="00704729" w:rsidP="00255C6B">
            <w:pPr>
              <w:rPr>
                <w:rFonts w:cs="Arial"/>
                <w:lang w:val="en-IE"/>
              </w:rPr>
            </w:pPr>
          </w:p>
          <w:p w14:paraId="7564030A" w14:textId="3B1B0D4F" w:rsidR="00255C6B" w:rsidRDefault="00255C6B" w:rsidP="00255C6B">
            <w:pPr>
              <w:rPr>
                <w:rFonts w:cs="Arial"/>
                <w:lang w:val="en-IE"/>
              </w:rPr>
            </w:pPr>
          </w:p>
          <w:p w14:paraId="43F540AF" w14:textId="77777777" w:rsidR="00255C6B" w:rsidRPr="004022C5" w:rsidRDefault="00255C6B" w:rsidP="00255C6B">
            <w:pPr>
              <w:rPr>
                <w:rFonts w:cs="Arial"/>
                <w:lang w:val="en-IE"/>
              </w:rPr>
            </w:pPr>
          </w:p>
        </w:tc>
      </w:tr>
      <w:tr w:rsidR="00255C6B" w:rsidRPr="002174CE" w14:paraId="7F4EC09E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15A785" w14:textId="77777777" w:rsidR="00255C6B" w:rsidRPr="002174CE" w:rsidRDefault="00255C6B" w:rsidP="00255C6B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255C6B" w14:paraId="4A334C79" w14:textId="77777777" w:rsidTr="00562569">
              <w:tc>
                <w:tcPr>
                  <w:tcW w:w="658" w:type="dxa"/>
                </w:tcPr>
                <w:p w14:paraId="2CC88570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3B3F7B9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255C6B" w14:paraId="7CC88D93" w14:textId="77777777" w:rsidTr="00562569">
              <w:tc>
                <w:tcPr>
                  <w:tcW w:w="658" w:type="dxa"/>
                </w:tcPr>
                <w:p w14:paraId="2D0996C0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3E90097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255C6B" w14:paraId="1DCD63EB" w14:textId="77777777" w:rsidTr="00562569">
              <w:tc>
                <w:tcPr>
                  <w:tcW w:w="658" w:type="dxa"/>
                </w:tcPr>
                <w:p w14:paraId="34EC2FBF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3F0893A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6B7EECC9" w14:textId="77777777" w:rsidR="00255C6B" w:rsidRPr="005C33B0" w:rsidRDefault="00255C6B" w:rsidP="00255C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255C6B" w:rsidRPr="002174CE" w14:paraId="3726B39A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794B" w14:textId="77777777" w:rsidR="00255C6B" w:rsidRDefault="00255C6B" w:rsidP="00255C6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0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EA84" w14:textId="77777777" w:rsidR="00255C6B" w:rsidRPr="005C33B0" w:rsidRDefault="00255C6B" w:rsidP="00255C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038374A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435"/>
        <w:gridCol w:w="1710"/>
        <w:gridCol w:w="1710"/>
        <w:gridCol w:w="4502"/>
        <w:gridCol w:w="1060"/>
        <w:gridCol w:w="463"/>
      </w:tblGrid>
      <w:tr w:rsidR="00C9625F" w:rsidRPr="004022C5" w14:paraId="3BC0A6A2" w14:textId="77777777" w:rsidTr="00173429">
        <w:trPr>
          <w:trHeight w:val="288"/>
          <w:jc w:val="center"/>
        </w:trPr>
        <w:tc>
          <w:tcPr>
            <w:tcW w:w="1435" w:type="dxa"/>
            <w:vMerge w:val="restart"/>
            <w:shd w:val="clear" w:color="auto" w:fill="D9D9D9" w:themeFill="background1" w:themeFillShade="D9"/>
            <w:vAlign w:val="center"/>
          </w:tcPr>
          <w:p w14:paraId="57ADD132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423F57A9" w14:textId="48BAB8A9" w:rsidR="00CC159F" w:rsidRPr="006D6E88" w:rsidRDefault="005E0FC7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6D6E88">
              <w:rPr>
                <w:rFonts w:cs="Arial"/>
                <w:bCs/>
                <w:iCs/>
                <w:lang w:val="en-IE"/>
              </w:rPr>
              <w:t>735002984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312C8D6" w14:textId="77777777" w:rsidR="00C9625F" w:rsidRPr="006D6E88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6D6E88">
              <w:rPr>
                <w:rFonts w:cs="Arial"/>
                <w:b/>
              </w:rPr>
              <w:t>Document Title</w:t>
            </w:r>
          </w:p>
        </w:tc>
        <w:tc>
          <w:tcPr>
            <w:tcW w:w="4502" w:type="dxa"/>
            <w:vMerge w:val="restart"/>
            <w:shd w:val="clear" w:color="auto" w:fill="F2F2F2" w:themeFill="background1" w:themeFillShade="F2"/>
            <w:vAlign w:val="center"/>
          </w:tcPr>
          <w:p w14:paraId="52AF766F" w14:textId="61303F61" w:rsidR="00981C1B" w:rsidRPr="006D6E88" w:rsidRDefault="005E0FC7" w:rsidP="00981C1B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6D6E88">
              <w:rPr>
                <w:rFonts w:cs="Arial"/>
                <w:bCs/>
                <w:lang w:val="en-IE"/>
              </w:rPr>
              <w:t>CPSM Final Test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305F5F1C" w14:textId="77777777" w:rsidR="00CC159F" w:rsidRPr="006D6E88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6D6E88">
              <w:rPr>
                <w:rFonts w:cs="Arial"/>
                <w:b/>
              </w:rPr>
              <w:t>Version</w:t>
            </w:r>
          </w:p>
        </w:tc>
        <w:tc>
          <w:tcPr>
            <w:tcW w:w="463" w:type="dxa"/>
            <w:shd w:val="clear" w:color="auto" w:fill="F2F2F2" w:themeFill="background1" w:themeFillShade="F2"/>
            <w:vAlign w:val="center"/>
          </w:tcPr>
          <w:p w14:paraId="55D08665" w14:textId="38744F07" w:rsidR="00CC159F" w:rsidRPr="006D6E88" w:rsidRDefault="006D6E88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6D6E88">
              <w:rPr>
                <w:rFonts w:cs="Arial"/>
                <w:bCs/>
                <w:lang w:val="en-IE"/>
              </w:rPr>
              <w:t>1</w:t>
            </w:r>
            <w:r w:rsidR="004A3F1D">
              <w:rPr>
                <w:rFonts w:cs="Arial"/>
                <w:bCs/>
                <w:lang w:val="en-IE"/>
              </w:rPr>
              <w:t>5</w:t>
            </w:r>
          </w:p>
        </w:tc>
      </w:tr>
      <w:tr w:rsidR="00C9625F" w:rsidRPr="004022C5" w14:paraId="022F0291" w14:textId="77777777" w:rsidTr="00173429">
        <w:trPr>
          <w:trHeight w:val="288"/>
          <w:jc w:val="center"/>
        </w:trPr>
        <w:tc>
          <w:tcPr>
            <w:tcW w:w="1435" w:type="dxa"/>
            <w:vMerge/>
            <w:shd w:val="clear" w:color="auto" w:fill="D9D9D9" w:themeFill="background1" w:themeFillShade="D9"/>
            <w:vAlign w:val="center"/>
          </w:tcPr>
          <w:p w14:paraId="68C57BCD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7B2B5756" w14:textId="77777777" w:rsidR="00C9625F" w:rsidRPr="006D6E88" w:rsidRDefault="00C9625F" w:rsidP="00C9625F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48C285B6" w14:textId="77777777" w:rsidR="00C9625F" w:rsidRPr="006D6E88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502" w:type="dxa"/>
            <w:vMerge/>
            <w:shd w:val="clear" w:color="auto" w:fill="F2F2F2" w:themeFill="background1" w:themeFillShade="F2"/>
            <w:vAlign w:val="center"/>
          </w:tcPr>
          <w:p w14:paraId="6990808A" w14:textId="77777777" w:rsidR="00C9625F" w:rsidRPr="006D6E88" w:rsidRDefault="00C9625F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67A01DC6" w14:textId="77777777" w:rsidR="00C9625F" w:rsidRPr="006D6E88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 w:rsidRPr="006D6E88">
              <w:rPr>
                <w:rFonts w:cs="Arial"/>
                <w:b/>
              </w:rPr>
              <w:t>Revision</w:t>
            </w:r>
          </w:p>
        </w:tc>
        <w:tc>
          <w:tcPr>
            <w:tcW w:w="463" w:type="dxa"/>
            <w:shd w:val="clear" w:color="auto" w:fill="F2F2F2" w:themeFill="background1" w:themeFillShade="F2"/>
            <w:vAlign w:val="center"/>
          </w:tcPr>
          <w:p w14:paraId="04A32780" w14:textId="358E58A4" w:rsidR="00C9625F" w:rsidRPr="006D6E88" w:rsidRDefault="004A3F1D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T</w:t>
            </w:r>
          </w:p>
        </w:tc>
      </w:tr>
    </w:tbl>
    <w:p w14:paraId="60821677" w14:textId="1B9B2FE9" w:rsidR="007A55DE" w:rsidRPr="00173429" w:rsidRDefault="004E066B">
      <w:pPr>
        <w:spacing w:before="240" w:after="240"/>
        <w:ind w:left="-90" w:right="-90"/>
        <w:rPr>
          <w:rFonts w:cs="Arial"/>
        </w:rPr>
      </w:pPr>
      <w:r>
        <w:rPr>
          <w:rFonts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2D53BF" wp14:editId="06048DD3">
                <wp:simplePos x="0" y="0"/>
                <wp:positionH relativeFrom="column">
                  <wp:posOffset>-12433</wp:posOffset>
                </wp:positionH>
                <wp:positionV relativeFrom="paragraph">
                  <wp:posOffset>227898</wp:posOffset>
                </wp:positionV>
                <wp:extent cx="56147" cy="60158"/>
                <wp:effectExtent l="0" t="0" r="2032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47" cy="6015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7B3B47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17.95pt" to="3.4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" strokecolor="black [3040]"/>
            </w:pict>
          </mc:Fallback>
        </mc:AlternateContent>
      </w:r>
      <w:r>
        <w:rPr>
          <w:rFonts w:cs="Arial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FA84A8" wp14:editId="7068C75D">
                <wp:simplePos x="0" y="0"/>
                <wp:positionH relativeFrom="column">
                  <wp:posOffset>-29076</wp:posOffset>
                </wp:positionH>
                <wp:positionV relativeFrom="paragraph">
                  <wp:posOffset>228600</wp:posOffset>
                </wp:positionV>
                <wp:extent cx="92509" cy="44116"/>
                <wp:effectExtent l="0" t="0" r="22225" b="3238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509" cy="44116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9ECD98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3pt,18pt" to="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"/>
            </w:pict>
          </mc:Fallback>
        </mc:AlternateContent>
      </w:r>
      <w:r w:rsidR="007A55DE" w:rsidRPr="00173429">
        <w:rPr>
          <w:rFonts w:cs="Arial"/>
          <w:sz w:val="28"/>
        </w:rPr>
        <w:sym w:font="Wingdings" w:char="F0A8"/>
      </w:r>
      <w:r w:rsidR="007A55DE" w:rsidRPr="00173429">
        <w:rPr>
          <w:rFonts w:cs="Arial"/>
        </w:rPr>
        <w:t xml:space="preserve">  Read and Understood</w:t>
      </w:r>
    </w:p>
    <w:p w14:paraId="79A4D05C" w14:textId="1D06A5C4" w:rsidR="005D62E1" w:rsidRDefault="00364C7E">
      <w:pPr>
        <w:spacing w:before="240" w:after="240"/>
        <w:ind w:left="-90" w:right="-90"/>
        <w:rPr>
          <w:rFonts w:cs="Arial"/>
          <w:b/>
        </w:rPr>
      </w:pPr>
      <w:r>
        <w:rPr>
          <w:rFonts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5A1A10" wp14:editId="3408D4B9">
                <wp:simplePos x="0" y="0"/>
                <wp:positionH relativeFrom="column">
                  <wp:posOffset>0</wp:posOffset>
                </wp:positionH>
                <wp:positionV relativeFrom="paragraph">
                  <wp:posOffset>1614343</wp:posOffset>
                </wp:positionV>
                <wp:extent cx="3491345" cy="6927"/>
                <wp:effectExtent l="0" t="0" r="13970" b="317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91345" cy="69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AA228" id="Straight Connector 6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7.1pt" to="274.9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" strokecolor="black [3040]"/>
            </w:pict>
          </mc:Fallback>
        </mc:AlternateContent>
      </w:r>
      <w:r w:rsidR="005B1785"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452CC5E2" w14:textId="77777777" w:rsidTr="00173429">
        <w:trPr>
          <w:trHeight w:val="360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A574D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404CE" w14:textId="791AE8BA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4938E4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8457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52355510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5407" w14:textId="5196A8DE" w:rsidR="005B1785" w:rsidRPr="005B1785" w:rsidRDefault="00973C52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Htay Ei Lwin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8415" w14:textId="350B1803" w:rsidR="005B1785" w:rsidRPr="005B1785" w:rsidRDefault="00B24D81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noProof/>
              </w:rPr>
              <w:drawing>
                <wp:inline distT="0" distB="0" distL="0" distR="0" wp14:anchorId="05A5047C" wp14:editId="7B7C2918">
                  <wp:extent cx="374073" cy="366439"/>
                  <wp:effectExtent l="0" t="0" r="698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641" cy="36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F6EB" w14:textId="321539E9" w:rsidR="005B1785" w:rsidRPr="005B1785" w:rsidRDefault="00B03D2B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Lwin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C4E51" w14:textId="6A797780" w:rsidR="005B1785" w:rsidRPr="005B1785" w:rsidRDefault="00425668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0</w:t>
            </w:r>
            <w:r w:rsidR="00360314">
              <w:rPr>
                <w:rFonts w:cs="Arial"/>
                <w:bCs/>
                <w:lang w:val="en-IE"/>
              </w:rPr>
              <w:t>3</w:t>
            </w:r>
            <w:r>
              <w:rPr>
                <w:rFonts w:cs="Arial"/>
                <w:bCs/>
                <w:lang w:val="en-IE"/>
              </w:rPr>
              <w:t xml:space="preserve"> Jun 2021</w:t>
            </w:r>
          </w:p>
        </w:tc>
      </w:tr>
      <w:tr w:rsidR="005B1785" w:rsidRPr="004022C5" w14:paraId="47AE40B6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264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0EA5" w14:textId="10E85768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8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D61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F2ECE2B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6D99" w14:textId="3DFBF9F6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A3424" w14:textId="26715892" w:rsidR="005B1785" w:rsidRPr="005B1785" w:rsidRDefault="00364C7E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EAD569" wp14:editId="51161C54">
                      <wp:simplePos x="0" y="0"/>
                      <wp:positionH relativeFrom="column">
                        <wp:posOffset>1513840</wp:posOffset>
                      </wp:positionH>
                      <wp:positionV relativeFrom="paragraph">
                        <wp:posOffset>72390</wp:posOffset>
                      </wp:positionV>
                      <wp:extent cx="2632075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320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443E7D" id="Straight Connector 7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2pt,5.7pt" to="326.4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" strokecolor="black [3040]"/>
                  </w:pict>
                </mc:Fallback>
              </mc:AlternateContent>
            </w:r>
            <w:r>
              <w:rPr>
                <w:rFonts w:cs="Arial"/>
                <w:bCs/>
                <w:lang w:val="en-IE"/>
              </w:rPr>
              <w:t>End of Data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0D58" w14:textId="6F8D9A9C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F9F4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01F0D63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44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E588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7562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4D4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55FA309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172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883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348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B50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6FE8660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E73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552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E4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A3C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AB5A54F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C12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E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60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E8A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54A74C2D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975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0E6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031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697B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4C78467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4E7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D9B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262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B7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73BAAFC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419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972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5D5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529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7B0C18E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4B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2CA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BF5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E0B3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2FE1B23" w14:textId="77777777" w:rsid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p w14:paraId="0963CA30" w14:textId="77777777" w:rsidR="00173429" w:rsidRPr="00540D91" w:rsidRDefault="00173429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6A2366DD" w14:textId="77777777" w:rsidTr="00540D91">
        <w:tc>
          <w:tcPr>
            <w:tcW w:w="6768" w:type="dxa"/>
          </w:tcPr>
          <w:p w14:paraId="545036F4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0736E1E5" w14:textId="77777777" w:rsidTr="00562569">
              <w:tc>
                <w:tcPr>
                  <w:tcW w:w="4689" w:type="dxa"/>
                </w:tcPr>
                <w:p w14:paraId="24590C3A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0D32825" w14:textId="77777777" w:rsidTr="00562569">
              <w:tc>
                <w:tcPr>
                  <w:tcW w:w="4689" w:type="dxa"/>
                </w:tcPr>
                <w:p w14:paraId="5F84B2FB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8963434" w14:textId="77777777" w:rsidTr="00562569">
              <w:tc>
                <w:tcPr>
                  <w:tcW w:w="4689" w:type="dxa"/>
                </w:tcPr>
                <w:p w14:paraId="3FB7C891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55D5F73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5"/>
    </w:tbl>
    <w:p w14:paraId="6B2E0CF1" w14:textId="77777777" w:rsidR="000E1BB4" w:rsidRDefault="000E1BB4" w:rsidP="0017342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</w:pPr>
    </w:p>
    <w:sectPr w:rsidR="000E1BB4" w:rsidSect="002757DF">
      <w:headerReference w:type="default" r:id="rId13"/>
      <w:footerReference w:type="default" r:id="rId14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34100" w14:textId="77777777" w:rsidR="00ED0536" w:rsidRDefault="00ED0536">
      <w:r>
        <w:separator/>
      </w:r>
    </w:p>
  </w:endnote>
  <w:endnote w:type="continuationSeparator" w:id="0">
    <w:p w14:paraId="7BB4F430" w14:textId="77777777" w:rsidR="00ED0536" w:rsidRDefault="00ED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305B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56FF02E8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01F6742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D15B" w14:textId="77777777" w:rsidR="00ED0536" w:rsidRDefault="00ED0536">
      <w:r>
        <w:separator/>
      </w:r>
    </w:p>
  </w:footnote>
  <w:footnote w:type="continuationSeparator" w:id="0">
    <w:p w14:paraId="2E823D60" w14:textId="77777777" w:rsidR="00ED0536" w:rsidRDefault="00ED05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606C523C" w14:textId="77777777" w:rsidTr="006E6D80">
      <w:trPr>
        <w:trHeight w:val="454"/>
      </w:trPr>
      <w:tc>
        <w:tcPr>
          <w:tcW w:w="1588" w:type="pct"/>
          <w:vMerge w:val="restart"/>
        </w:tcPr>
        <w:p w14:paraId="01E85AAC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4E61D66C" wp14:editId="1A6BD204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49EB3C12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7149094C" w14:textId="77777777" w:rsidTr="006E6D80">
      <w:trPr>
        <w:trHeight w:val="454"/>
      </w:trPr>
      <w:tc>
        <w:tcPr>
          <w:tcW w:w="1588" w:type="pct"/>
          <w:vMerge/>
        </w:tcPr>
        <w:p w14:paraId="369BB485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E691B4D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7A766815" w14:textId="77777777" w:rsidTr="006E6D80">
      <w:trPr>
        <w:trHeight w:val="454"/>
      </w:trPr>
      <w:tc>
        <w:tcPr>
          <w:tcW w:w="1588" w:type="pct"/>
        </w:tcPr>
        <w:p w14:paraId="19F6AEE2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279FDAC3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3A982955" w14:textId="01AB442B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C53009">
            <w:rPr>
              <w:rFonts w:cs="Arial"/>
              <w:noProof/>
              <w:sz w:val="22"/>
            </w:rPr>
            <w:t>7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2B83F56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35C19"/>
    <w:rsid w:val="00040BB1"/>
    <w:rsid w:val="000417F2"/>
    <w:rsid w:val="00042599"/>
    <w:rsid w:val="0004381F"/>
    <w:rsid w:val="00043E15"/>
    <w:rsid w:val="00044AAA"/>
    <w:rsid w:val="00046E35"/>
    <w:rsid w:val="00050635"/>
    <w:rsid w:val="0005432B"/>
    <w:rsid w:val="00055FAA"/>
    <w:rsid w:val="00057E82"/>
    <w:rsid w:val="000640A6"/>
    <w:rsid w:val="00064C2B"/>
    <w:rsid w:val="00073A56"/>
    <w:rsid w:val="00076B4B"/>
    <w:rsid w:val="000832D7"/>
    <w:rsid w:val="00085C3A"/>
    <w:rsid w:val="00092124"/>
    <w:rsid w:val="00096183"/>
    <w:rsid w:val="00097EC6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39D6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22A4"/>
    <w:rsid w:val="00144681"/>
    <w:rsid w:val="0014527A"/>
    <w:rsid w:val="001532C8"/>
    <w:rsid w:val="00157D87"/>
    <w:rsid w:val="0016014A"/>
    <w:rsid w:val="0016599B"/>
    <w:rsid w:val="0017129A"/>
    <w:rsid w:val="0017324F"/>
    <w:rsid w:val="00173429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1F6D61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55C6B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0B1E"/>
    <w:rsid w:val="003010B2"/>
    <w:rsid w:val="00301F34"/>
    <w:rsid w:val="00302A95"/>
    <w:rsid w:val="00303DB1"/>
    <w:rsid w:val="00305429"/>
    <w:rsid w:val="00307CE7"/>
    <w:rsid w:val="00316808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0314"/>
    <w:rsid w:val="003634B8"/>
    <w:rsid w:val="00363547"/>
    <w:rsid w:val="00364C7E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A41B7"/>
    <w:rsid w:val="003A4A23"/>
    <w:rsid w:val="003A7EC6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16DA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668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46D9"/>
    <w:rsid w:val="00495500"/>
    <w:rsid w:val="004A3F1D"/>
    <w:rsid w:val="004B6CE7"/>
    <w:rsid w:val="004C0139"/>
    <w:rsid w:val="004C0BA4"/>
    <w:rsid w:val="004C433D"/>
    <w:rsid w:val="004C786C"/>
    <w:rsid w:val="004D0435"/>
    <w:rsid w:val="004D1213"/>
    <w:rsid w:val="004D1D26"/>
    <w:rsid w:val="004D474E"/>
    <w:rsid w:val="004D48C8"/>
    <w:rsid w:val="004E066B"/>
    <w:rsid w:val="004E0B41"/>
    <w:rsid w:val="004E4F6B"/>
    <w:rsid w:val="004E728B"/>
    <w:rsid w:val="004F6FE7"/>
    <w:rsid w:val="004F7B10"/>
    <w:rsid w:val="00500F83"/>
    <w:rsid w:val="00510BC0"/>
    <w:rsid w:val="005138C2"/>
    <w:rsid w:val="00514478"/>
    <w:rsid w:val="00514B1B"/>
    <w:rsid w:val="0052072F"/>
    <w:rsid w:val="0053107A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5566B"/>
    <w:rsid w:val="0056188E"/>
    <w:rsid w:val="0056203C"/>
    <w:rsid w:val="00562569"/>
    <w:rsid w:val="005741AA"/>
    <w:rsid w:val="0057479A"/>
    <w:rsid w:val="00574918"/>
    <w:rsid w:val="00583C62"/>
    <w:rsid w:val="00585016"/>
    <w:rsid w:val="00587E4D"/>
    <w:rsid w:val="005906F7"/>
    <w:rsid w:val="00591957"/>
    <w:rsid w:val="00595073"/>
    <w:rsid w:val="0059601D"/>
    <w:rsid w:val="00596EAF"/>
    <w:rsid w:val="00597B39"/>
    <w:rsid w:val="005A042F"/>
    <w:rsid w:val="005A21A6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32A0"/>
    <w:rsid w:val="005D5B08"/>
    <w:rsid w:val="005D62E1"/>
    <w:rsid w:val="005D7C6C"/>
    <w:rsid w:val="005E0FC7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4114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1968"/>
    <w:rsid w:val="006B7170"/>
    <w:rsid w:val="006C2322"/>
    <w:rsid w:val="006C2C74"/>
    <w:rsid w:val="006C3F20"/>
    <w:rsid w:val="006D3564"/>
    <w:rsid w:val="006D4B6B"/>
    <w:rsid w:val="006D4C7E"/>
    <w:rsid w:val="006D6690"/>
    <w:rsid w:val="006D6E88"/>
    <w:rsid w:val="006E20D4"/>
    <w:rsid w:val="006E536B"/>
    <w:rsid w:val="006E57BF"/>
    <w:rsid w:val="006E6D80"/>
    <w:rsid w:val="007005DF"/>
    <w:rsid w:val="00703074"/>
    <w:rsid w:val="00703D33"/>
    <w:rsid w:val="00704729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3BDE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7369A"/>
    <w:rsid w:val="008839EB"/>
    <w:rsid w:val="00886F21"/>
    <w:rsid w:val="00890B87"/>
    <w:rsid w:val="0089182F"/>
    <w:rsid w:val="00892B49"/>
    <w:rsid w:val="008A0005"/>
    <w:rsid w:val="008A15E7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0834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629C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3C52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293D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7A3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74"/>
    <w:rsid w:val="00AF45BF"/>
    <w:rsid w:val="00AF4E93"/>
    <w:rsid w:val="00AF79FB"/>
    <w:rsid w:val="00B00EB5"/>
    <w:rsid w:val="00B0123D"/>
    <w:rsid w:val="00B039CC"/>
    <w:rsid w:val="00B03D2B"/>
    <w:rsid w:val="00B21366"/>
    <w:rsid w:val="00B226BD"/>
    <w:rsid w:val="00B24D81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26F3"/>
    <w:rsid w:val="00B84673"/>
    <w:rsid w:val="00B8688C"/>
    <w:rsid w:val="00B92ED0"/>
    <w:rsid w:val="00B95492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009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5A48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28F2"/>
    <w:rsid w:val="00D3483A"/>
    <w:rsid w:val="00D36412"/>
    <w:rsid w:val="00D70FDE"/>
    <w:rsid w:val="00D71293"/>
    <w:rsid w:val="00D75306"/>
    <w:rsid w:val="00D810F5"/>
    <w:rsid w:val="00D86458"/>
    <w:rsid w:val="00D9185A"/>
    <w:rsid w:val="00D95866"/>
    <w:rsid w:val="00D9682F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D6BFB"/>
    <w:rsid w:val="00DE1AC2"/>
    <w:rsid w:val="00DE2E36"/>
    <w:rsid w:val="00DF088E"/>
    <w:rsid w:val="00DF0940"/>
    <w:rsid w:val="00DF3467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374BB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0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6227"/>
    <w:rsid w:val="00F57B4F"/>
    <w:rsid w:val="00F63E45"/>
    <w:rsid w:val="00F704D3"/>
    <w:rsid w:val="00F72232"/>
    <w:rsid w:val="00F72CE2"/>
    <w:rsid w:val="00F75179"/>
    <w:rsid w:val="00F765A9"/>
    <w:rsid w:val="00F80515"/>
    <w:rsid w:val="00F85698"/>
    <w:rsid w:val="00F907A3"/>
    <w:rsid w:val="00F9161C"/>
    <w:rsid w:val="00F961CE"/>
    <w:rsid w:val="00FA33F2"/>
    <w:rsid w:val="00FB3522"/>
    <w:rsid w:val="00FB5543"/>
    <w:rsid w:val="00FB6414"/>
    <w:rsid w:val="00FC28F6"/>
    <w:rsid w:val="00FD1825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C245D3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customStyle="1" w:styleId="Default">
    <w:name w:val="Default"/>
    <w:rsid w:val="008736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100F0BC0D0D45DEA2B2E5607D1BE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02746-6F62-4A46-ABE2-599B45682832}"/>
      </w:docPartPr>
      <w:docPartBody>
        <w:p w:rsidR="00B040D1" w:rsidRDefault="00A805D4" w:rsidP="00A805D4">
          <w:pPr>
            <w:pStyle w:val="B100F0BC0D0D45DEA2B2E5607D1BEA65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634F27A89D44CCD94826714CC53C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1D1AF-DBCB-4161-AFBA-EE2099BFCF01}"/>
      </w:docPartPr>
      <w:docPartBody>
        <w:p w:rsidR="00B040D1" w:rsidRDefault="00A805D4" w:rsidP="00A805D4">
          <w:pPr>
            <w:pStyle w:val="6634F27A89D44CCD94826714CC53C99D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F434119029DF4865A295C6142E07F8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B52DD-65C9-41B2-B942-84D22BE29222}"/>
      </w:docPartPr>
      <w:docPartBody>
        <w:p w:rsidR="00B040D1" w:rsidRDefault="00A805D4" w:rsidP="00A805D4">
          <w:pPr>
            <w:pStyle w:val="F434119029DF4865A295C6142E07F8D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0837B3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96759D"/>
    <w:rsid w:val="00A354FA"/>
    <w:rsid w:val="00A558A2"/>
    <w:rsid w:val="00A805D4"/>
    <w:rsid w:val="00B040D1"/>
    <w:rsid w:val="00D30FE3"/>
    <w:rsid w:val="00D93A9C"/>
    <w:rsid w:val="00DB2C94"/>
    <w:rsid w:val="00DD438D"/>
    <w:rsid w:val="00E87482"/>
    <w:rsid w:val="00EC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05D4"/>
    <w:rPr>
      <w:color w:val="808080"/>
    </w:rPr>
  </w:style>
  <w:style w:type="paragraph" w:customStyle="1" w:styleId="B100F0BC0D0D45DEA2B2E5607D1BEA65">
    <w:name w:val="B100F0BC0D0D45DEA2B2E5607D1BEA65"/>
    <w:rsid w:val="00A805D4"/>
    <w:pPr>
      <w:spacing w:after="160" w:line="259" w:lineRule="auto"/>
    </w:pPr>
    <w:rPr>
      <w:lang w:val="en-SG" w:eastAsia="en-SG"/>
    </w:rPr>
  </w:style>
  <w:style w:type="paragraph" w:customStyle="1" w:styleId="6634F27A89D44CCD94826714CC53C99D">
    <w:name w:val="6634F27A89D44CCD94826714CC53C99D"/>
    <w:rsid w:val="00A805D4"/>
    <w:pPr>
      <w:spacing w:after="160" w:line="259" w:lineRule="auto"/>
    </w:pPr>
    <w:rPr>
      <w:lang w:val="en-SG" w:eastAsia="en-SG"/>
    </w:rPr>
  </w:style>
  <w:style w:type="paragraph" w:customStyle="1" w:styleId="F434119029DF4865A295C6142E07F8D4">
    <w:name w:val="F434119029DF4865A295C6142E07F8D4"/>
    <w:rsid w:val="00A805D4"/>
    <w:pPr>
      <w:spacing w:after="160" w:line="259" w:lineRule="auto"/>
    </w:pPr>
    <w:rPr>
      <w:lang w:val="en-SG" w:eastAsia="en-SG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TE0084050-18</CompanyAddress>
  <CompanyPhone/>
  <CompanyFax>Venture, Singapore</CompanyFax>
  <CompanyEmail>CPSM Final Test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17cb95cf457a7ec1f102b6f32c6039a3">
  <xsd:schema xmlns:xsd="http://www.w3.org/2001/XMLSchema" xmlns:xs="http://www.w3.org/2001/XMLSchema" xmlns:p="http://schemas.microsoft.com/office/2006/metadata/properties" xmlns:ns3="910881b1-c57f-4718-ba03-4c0e5c60cc88" xmlns:ns4="43f59f97-a7ac-40c1-b5a6-47476df2f996" targetNamespace="http://schemas.microsoft.com/office/2006/metadata/properties" ma:root="true" ma:fieldsID="58ecc13a301f46d327aafe07e0b1a5da" ns3:_="" ns4:_="">
    <xsd:import namespace="910881b1-c57f-4718-ba03-4c0e5c60cc88"/>
    <xsd:import namespace="43f59f97-a7ac-40c1-b5a6-47476df2f9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DAA4FE-EF06-454E-85A9-D1152C763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881b1-c57f-4718-ba03-4c0e5c60cc88"/>
    <ds:schemaRef ds:uri="43f59f97-a7ac-40c1-b5a6-47476df2f9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7994CF-FD63-47FC-B34B-96D335ECAC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2F2DAD-A3AB-44EA-9DEF-B0EB6F50B3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149C96-11D3-4099-B34A-F69FE957AC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153</TotalTime>
  <Pages>7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10887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Ei Lwin Htay</cp:lastModifiedBy>
  <cp:revision>48</cp:revision>
  <cp:lastPrinted>2019-07-26T18:26:00Z</cp:lastPrinted>
  <dcterms:created xsi:type="dcterms:W3CDTF">2020-11-17T20:56:00Z</dcterms:created>
  <dcterms:modified xsi:type="dcterms:W3CDTF">2021-06-04T02:01:00Z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0x010100F9B19F1B0530554EA256FDC97C56A841</vt:lpwstr>
  </property>
</Properties>
</file>