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3"/>
        <w:gridCol w:w="271"/>
        <w:gridCol w:w="530"/>
        <w:gridCol w:w="207"/>
        <w:gridCol w:w="738"/>
        <w:gridCol w:w="737"/>
        <w:gridCol w:w="1209"/>
        <w:gridCol w:w="1702"/>
        <w:gridCol w:w="64"/>
        <w:gridCol w:w="898"/>
        <w:gridCol w:w="360"/>
        <w:gridCol w:w="388"/>
        <w:gridCol w:w="1988"/>
      </w:tblGrid>
      <w:tr w:rsidR="000A2E13" w:rsidRPr="002174CE" w14:paraId="4B178302" w14:textId="77777777" w:rsidTr="0087369A">
        <w:trPr>
          <w:trHeight w:val="360"/>
          <w:jc w:val="center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B00ADBE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746" w:type="dxa"/>
            <w:gridSpan w:val="4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63933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46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39D37F0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40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7C6EE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686E7A4B" w14:textId="77777777" w:rsidTr="0087369A">
        <w:trPr>
          <w:trHeight w:val="360"/>
          <w:jc w:val="center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09C8CE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746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6961F2" w14:textId="3611E98E" w:rsidR="000A2E13" w:rsidRPr="00E66FC8" w:rsidRDefault="00DD6BFB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87369A">
                  <w:rPr>
                    <w:rFonts w:cs="Arial"/>
                    <w:lang w:val="en-IE"/>
                  </w:rPr>
                  <w:t>TE0084050-18</w:t>
                </w:r>
              </w:sdtContent>
            </w:sdt>
          </w:p>
        </w:tc>
        <w:tc>
          <w:tcPr>
            <w:tcW w:w="1946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DF7C52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40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B135EC" w14:textId="2C39598B" w:rsidR="000A2E13" w:rsidRPr="004C0BA4" w:rsidRDefault="00DD6BFB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F765A9">
                  <w:rPr>
                    <w:rFonts w:cs="Arial"/>
                    <w:bCs/>
                    <w:lang w:val="en-IE"/>
                  </w:rPr>
                  <w:t>CPSM Final Test</w:t>
                </w:r>
              </w:sdtContent>
            </w:sdt>
          </w:p>
        </w:tc>
      </w:tr>
      <w:tr w:rsidR="000A2E13" w:rsidRPr="002174CE" w14:paraId="3F8CA323" w14:textId="77777777" w:rsidTr="003A7EC6">
        <w:trPr>
          <w:trHeight w:val="360"/>
          <w:jc w:val="center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71568E1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2" w:type="dxa"/>
            <w:gridSpan w:val="12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09642C7" w14:textId="0A5A5908" w:rsidR="000A2E13" w:rsidRPr="005A21A6" w:rsidRDefault="00DD6BFB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color w:val="000000"/>
                  <w:lang w:val="en-SG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/>
              <w:sdtContent>
                <w:r w:rsidR="0087369A" w:rsidRPr="005A21A6">
                  <w:rPr>
                    <w:rFonts w:cs="Arial"/>
                    <w:color w:val="000000"/>
                    <w:lang w:val="en-SG"/>
                  </w:rPr>
                  <w:t>Venture, Singapore</w:t>
                </w:r>
              </w:sdtContent>
            </w:sdt>
          </w:p>
        </w:tc>
      </w:tr>
      <w:tr w:rsidR="00D86458" w:rsidRPr="002174CE" w14:paraId="73AE87A1" w14:textId="77777777" w:rsidTr="004C0139">
        <w:trPr>
          <w:jc w:val="center"/>
        </w:trPr>
        <w:tc>
          <w:tcPr>
            <w:tcW w:w="10885" w:type="dxa"/>
            <w:gridSpan w:val="13"/>
          </w:tcPr>
          <w:p w14:paraId="115B3D33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74478BF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77D08227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151DF7B3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39B4464D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53F9BB42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E91B12A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465819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09DDA780" w14:textId="77777777" w:rsidTr="003A7EC6">
        <w:trPr>
          <w:trHeight w:val="360"/>
          <w:jc w:val="center"/>
        </w:trPr>
        <w:tc>
          <w:tcPr>
            <w:tcW w:w="2594" w:type="dxa"/>
            <w:gridSpan w:val="3"/>
            <w:shd w:val="clear" w:color="auto" w:fill="D9D9D9" w:themeFill="background1" w:themeFillShade="D9"/>
            <w:vAlign w:val="center"/>
          </w:tcPr>
          <w:p w14:paraId="09960F72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5CDB47E0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4"/>
            <w:shd w:val="clear" w:color="auto" w:fill="D9D9D9" w:themeFill="background1" w:themeFillShade="D9"/>
            <w:vAlign w:val="center"/>
          </w:tcPr>
          <w:p w14:paraId="636156CE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8" w:type="dxa"/>
            <w:shd w:val="clear" w:color="auto" w:fill="D9D9D9" w:themeFill="background1" w:themeFillShade="D9"/>
            <w:vAlign w:val="center"/>
          </w:tcPr>
          <w:p w14:paraId="284C1566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76C76E77" w14:textId="77777777" w:rsidTr="003A7EC6">
        <w:trPr>
          <w:trHeight w:val="576"/>
          <w:jc w:val="center"/>
        </w:trPr>
        <w:tc>
          <w:tcPr>
            <w:tcW w:w="2594" w:type="dxa"/>
            <w:gridSpan w:val="3"/>
            <w:shd w:val="clear" w:color="auto" w:fill="F2F2F2" w:themeFill="background1" w:themeFillShade="F2"/>
            <w:vAlign w:val="center"/>
          </w:tcPr>
          <w:p w14:paraId="176F8AE1" w14:textId="13234DCD" w:rsidR="00981C1B" w:rsidRPr="00097EC6" w:rsidRDefault="00F765A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097EC6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7762335A" w14:textId="77777777" w:rsidR="00981C1B" w:rsidRPr="00097EC6" w:rsidRDefault="004946D9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>CPSM Final Test Procedure</w:t>
            </w:r>
          </w:p>
          <w:p w14:paraId="2D2FA81D" w14:textId="4F11145F" w:rsidR="004946D9" w:rsidRPr="00097EC6" w:rsidRDefault="004946D9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 xml:space="preserve">735002984 Rev. </w:t>
            </w:r>
            <w:r w:rsidR="003A4A23">
              <w:rPr>
                <w:rFonts w:cs="Arial"/>
                <w:lang w:val="en-GB"/>
              </w:rPr>
              <w:t>T</w:t>
            </w:r>
            <w:r w:rsidRPr="00097EC6">
              <w:rPr>
                <w:rFonts w:cs="Arial"/>
                <w:lang w:val="en-IE"/>
              </w:rPr>
              <w:t xml:space="preserve">, Ver. </w:t>
            </w:r>
            <w:r w:rsidR="003A4A23" w:rsidRPr="003A4A23">
              <w:rPr>
                <w:rFonts w:cs="Arial"/>
                <w:lang w:val="en-IE"/>
              </w:rPr>
              <w:t>15</w:t>
            </w:r>
          </w:p>
        </w:tc>
        <w:tc>
          <w:tcPr>
            <w:tcW w:w="1710" w:type="dxa"/>
            <w:gridSpan w:val="4"/>
            <w:vAlign w:val="center"/>
          </w:tcPr>
          <w:p w14:paraId="18513A3A" w14:textId="77777777"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8" w:type="dxa"/>
            <w:vAlign w:val="center"/>
          </w:tcPr>
          <w:p w14:paraId="7F3386CD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14:paraId="6D6B6514" w14:textId="77777777" w:rsidTr="003A7EC6">
        <w:trPr>
          <w:trHeight w:val="576"/>
          <w:jc w:val="center"/>
        </w:trPr>
        <w:tc>
          <w:tcPr>
            <w:tcW w:w="2594" w:type="dxa"/>
            <w:gridSpan w:val="3"/>
            <w:shd w:val="clear" w:color="auto" w:fill="F2F2F2" w:themeFill="background1" w:themeFillShade="F2"/>
            <w:vAlign w:val="center"/>
          </w:tcPr>
          <w:p w14:paraId="5BE5BF25" w14:textId="29217359" w:rsidR="00981C1B" w:rsidRPr="00097EC6" w:rsidRDefault="005D32A0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097EC6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4EB2F1EC" w14:textId="4B7C164C" w:rsidR="00097EC6" w:rsidRPr="00097EC6" w:rsidRDefault="00097EC6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>CPSM Final Test Maintenance Procedure</w:t>
            </w:r>
          </w:p>
          <w:p w14:paraId="17E2C848" w14:textId="64F60F39" w:rsidR="00981C1B" w:rsidRPr="00097EC6" w:rsidRDefault="000D39D6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>735003028 Rev. E, Ver. 04</w:t>
            </w:r>
          </w:p>
        </w:tc>
        <w:tc>
          <w:tcPr>
            <w:tcW w:w="1710" w:type="dxa"/>
            <w:gridSpan w:val="4"/>
            <w:vAlign w:val="center"/>
          </w:tcPr>
          <w:p w14:paraId="722A43D3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8" w:type="dxa"/>
            <w:vAlign w:val="center"/>
          </w:tcPr>
          <w:p w14:paraId="5A78F567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0785262A" w14:textId="77777777" w:rsidTr="00B95492">
        <w:trPr>
          <w:trHeight w:val="20"/>
          <w:jc w:val="center"/>
        </w:trPr>
        <w:tc>
          <w:tcPr>
            <w:tcW w:w="10885" w:type="dxa"/>
            <w:gridSpan w:val="13"/>
          </w:tcPr>
          <w:p w14:paraId="4C11A959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6D324811" w14:textId="77777777" w:rsidR="00DA5C76" w:rsidRDefault="00DA5C76" w:rsidP="00B95492">
            <w:pPr>
              <w:rPr>
                <w:rFonts w:cs="Arial"/>
                <w:lang w:val="en-IE"/>
              </w:rPr>
            </w:pPr>
          </w:p>
          <w:p w14:paraId="7330D3CD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3220DB67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766FBF4C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7091914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3E145F79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AB59FE9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62B7730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24307A95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499139FA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668E5A19" w14:textId="119BAEFB" w:rsidR="00B95492" w:rsidRDefault="00B95492" w:rsidP="00B95492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</w:p>
          <w:p w14:paraId="47D75B76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1AE6DA43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60AFDB6B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B37D221" w14:textId="2C876163" w:rsidR="00B95492" w:rsidRPr="004022C5" w:rsidRDefault="00B95492" w:rsidP="00B95492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F4351E5" w14:textId="77777777" w:rsidTr="00510BC0">
        <w:trPr>
          <w:trHeight w:val="432"/>
          <w:jc w:val="center"/>
        </w:trPr>
        <w:tc>
          <w:tcPr>
            <w:tcW w:w="5485" w:type="dxa"/>
            <w:gridSpan w:val="7"/>
            <w:shd w:val="clear" w:color="auto" w:fill="D9D9D9" w:themeFill="background1" w:themeFillShade="D9"/>
            <w:vAlign w:val="center"/>
          </w:tcPr>
          <w:p w14:paraId="1A15DB7F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793AD337" w14:textId="77777777" w:rsidTr="00540D91">
              <w:tc>
                <w:tcPr>
                  <w:tcW w:w="658" w:type="dxa"/>
                </w:tcPr>
                <w:p w14:paraId="5392607E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18C94F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52F0A508" w14:textId="77777777" w:rsidTr="00540D91">
              <w:tc>
                <w:tcPr>
                  <w:tcW w:w="658" w:type="dxa"/>
                </w:tcPr>
                <w:p w14:paraId="60C5D3DF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5E0B9F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298B4621" w14:textId="77777777" w:rsidTr="00540D91">
              <w:tc>
                <w:tcPr>
                  <w:tcW w:w="658" w:type="dxa"/>
                </w:tcPr>
                <w:p w14:paraId="74F80EAD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B57FCD4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F0E363B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3A8D6F11" w14:textId="77777777" w:rsidTr="00510BC0">
        <w:trPr>
          <w:trHeight w:val="432"/>
          <w:jc w:val="center"/>
        </w:trPr>
        <w:tc>
          <w:tcPr>
            <w:tcW w:w="5485" w:type="dxa"/>
            <w:gridSpan w:val="7"/>
            <w:vAlign w:val="center"/>
          </w:tcPr>
          <w:p w14:paraId="14A99D94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6"/>
            <w:vMerge/>
            <w:vAlign w:val="center"/>
          </w:tcPr>
          <w:p w14:paraId="4A0EF302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4C0139" w:rsidRPr="002174CE" w14:paraId="629C8EA5" w14:textId="77777777" w:rsidTr="0087369A">
        <w:trPr>
          <w:trHeight w:val="360"/>
          <w:jc w:val="center"/>
        </w:trPr>
        <w:tc>
          <w:tcPr>
            <w:tcW w:w="1793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A72E688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46" w:type="dxa"/>
            <w:gridSpan w:val="4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02EB7D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46" w:type="dxa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C10EC7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6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604C1A5F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65223C77" w14:textId="77777777" w:rsidTr="0087369A">
        <w:trPr>
          <w:trHeight w:val="360"/>
          <w:jc w:val="center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B192B8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746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6CC5A" w14:textId="4B9966BA" w:rsidR="007A55DE" w:rsidRDefault="00DD6BFB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87369A">
                  <w:rPr>
                    <w:rFonts w:cs="Arial"/>
                    <w:lang w:val="en-IE"/>
                  </w:rPr>
                  <w:t>TE0084050-18</w:t>
                </w:r>
              </w:sdtContent>
            </w:sdt>
          </w:p>
        </w:tc>
        <w:tc>
          <w:tcPr>
            <w:tcW w:w="1946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FA866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6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02812B" w14:textId="551E14DA" w:rsidR="007A55DE" w:rsidRPr="004C0BA4" w:rsidRDefault="00F765A9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F72232" w:rsidRPr="002174CE" w14:paraId="2DDAAFFA" w14:textId="77777777" w:rsidTr="003A7EC6">
        <w:trPr>
          <w:trHeight w:val="360"/>
          <w:jc w:val="center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6D768628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2" w:type="dxa"/>
                <w:gridSpan w:val="12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705A011" w14:textId="3853C9AC" w:rsidR="007A55DE" w:rsidRPr="006C2322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D86458" w:rsidRPr="002174CE" w14:paraId="09FD3E5D" w14:textId="77777777" w:rsidTr="004C0139">
        <w:trPr>
          <w:trHeight w:val="567"/>
          <w:jc w:val="center"/>
        </w:trPr>
        <w:tc>
          <w:tcPr>
            <w:tcW w:w="10885" w:type="dxa"/>
            <w:gridSpan w:val="13"/>
          </w:tcPr>
          <w:p w14:paraId="399DD0C7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765F3CA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3EA6D51E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214AC2E2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C23098E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773261ED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62E3BD07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55D7A02A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4C28574E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42AA2254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13F3C5F0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2C47E148" w14:textId="77777777" w:rsidTr="003A7EC6">
        <w:trPr>
          <w:trHeight w:val="360"/>
          <w:jc w:val="center"/>
        </w:trPr>
        <w:tc>
          <w:tcPr>
            <w:tcW w:w="2064" w:type="dxa"/>
            <w:gridSpan w:val="2"/>
            <w:shd w:val="clear" w:color="auto" w:fill="D9D9D9" w:themeFill="background1" w:themeFillShade="D9"/>
            <w:vAlign w:val="center"/>
          </w:tcPr>
          <w:p w14:paraId="534E35C6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4"/>
            <w:shd w:val="clear" w:color="auto" w:fill="D9D9D9" w:themeFill="background1" w:themeFillShade="D9"/>
            <w:vAlign w:val="center"/>
          </w:tcPr>
          <w:p w14:paraId="7A71CB69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7A957D37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gridSpan w:val="2"/>
            <w:shd w:val="clear" w:color="auto" w:fill="D9D9D9" w:themeFill="background1" w:themeFillShade="D9"/>
            <w:vAlign w:val="center"/>
          </w:tcPr>
          <w:p w14:paraId="53F1B3C5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14:paraId="7A8A7217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73EA8C2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5C9A439F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25211B02" w14:textId="01D5137E" w:rsidR="000B7389" w:rsidRPr="003A7EC6" w:rsidRDefault="009B293D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4 – 40 °C</w:t>
            </w:r>
          </w:p>
        </w:tc>
        <w:tc>
          <w:tcPr>
            <w:tcW w:w="2975" w:type="dxa"/>
            <w:gridSpan w:val="3"/>
            <w:vAlign w:val="center"/>
          </w:tcPr>
          <w:p w14:paraId="0215D2F4" w14:textId="77777777" w:rsidR="000B7389" w:rsidRPr="003A7EC6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1A4A8919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87A4F3D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22D7C042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49DCECE6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3B7905E7" w14:textId="3193FF89" w:rsidR="000B7389" w:rsidRPr="003A7EC6" w:rsidRDefault="00FD182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20 – 80 %</w:t>
            </w:r>
            <w:r w:rsidR="000B7389" w:rsidRPr="003A7EC6">
              <w:rPr>
                <w:rFonts w:cs="Arial"/>
                <w:bCs/>
                <w:iCs/>
                <w:lang w:val="en-IE"/>
              </w:rPr>
              <w:br/>
            </w:r>
            <w:proofErr w:type="spellStart"/>
            <w:proofErr w:type="gramStart"/>
            <w:r w:rsidRPr="003A7EC6">
              <w:rPr>
                <w:rFonts w:cs="Arial"/>
                <w:bCs/>
                <w:iCs/>
                <w:lang w:val="en-IE"/>
              </w:rPr>
              <w:t>non condensing</w:t>
            </w:r>
            <w:proofErr w:type="spellEnd"/>
            <w:proofErr w:type="gramEnd"/>
          </w:p>
        </w:tc>
        <w:tc>
          <w:tcPr>
            <w:tcW w:w="2975" w:type="dxa"/>
            <w:gridSpan w:val="3"/>
            <w:vAlign w:val="center"/>
          </w:tcPr>
          <w:p w14:paraId="2CE43A4C" w14:textId="77777777" w:rsidR="000B7389" w:rsidRPr="003A7EC6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4A9D451C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0E71124D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FE9E3A5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49F764DD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36BD72EE" w14:textId="77777777" w:rsidR="00C11845" w:rsidRPr="003A7EC6" w:rsidRDefault="004C786C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 xml:space="preserve">90 – 264 </w:t>
            </w:r>
            <w:proofErr w:type="gramStart"/>
            <w:r w:rsidRPr="003A7EC6">
              <w:rPr>
                <w:rFonts w:cs="Arial"/>
                <w:bCs/>
                <w:iCs/>
                <w:lang w:val="en-IE"/>
              </w:rPr>
              <w:t>VAC</w:t>
            </w:r>
            <w:proofErr w:type="gramEnd"/>
          </w:p>
          <w:p w14:paraId="32E557AA" w14:textId="22CC6828" w:rsidR="004C786C" w:rsidRPr="003A7EC6" w:rsidRDefault="004C786C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47 – 63 Hz</w:t>
            </w:r>
          </w:p>
        </w:tc>
        <w:tc>
          <w:tcPr>
            <w:tcW w:w="2975" w:type="dxa"/>
            <w:gridSpan w:val="3"/>
            <w:vAlign w:val="center"/>
          </w:tcPr>
          <w:p w14:paraId="2360E562" w14:textId="77777777" w:rsidR="00C11845" w:rsidRPr="003A7EC6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574CA529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268F77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BD56EE9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4ACF2E39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092D0F29" w14:textId="0ECAF60A" w:rsidR="00C11845" w:rsidRPr="003A7EC6" w:rsidRDefault="00703074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≥ 5</w:t>
            </w:r>
          </w:p>
        </w:tc>
        <w:tc>
          <w:tcPr>
            <w:tcW w:w="2975" w:type="dxa"/>
            <w:gridSpan w:val="3"/>
            <w:vAlign w:val="center"/>
          </w:tcPr>
          <w:p w14:paraId="20AB5231" w14:textId="77777777" w:rsidR="00C11845" w:rsidRPr="003A7EC6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677CE16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CE0818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0F9397B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160C9ED7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7D364870" w14:textId="4FDB6E19" w:rsidR="00C11845" w:rsidRPr="003A7EC6" w:rsidRDefault="00703074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≥ 1</w:t>
            </w:r>
          </w:p>
        </w:tc>
        <w:tc>
          <w:tcPr>
            <w:tcW w:w="2975" w:type="dxa"/>
            <w:gridSpan w:val="3"/>
            <w:vAlign w:val="center"/>
          </w:tcPr>
          <w:p w14:paraId="2685E295" w14:textId="77777777" w:rsidR="00C11845" w:rsidRPr="003A7EC6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7952253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5F6A02C5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3A7EC6" w:rsidRPr="002174CE" w14:paraId="2EEAD34C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741EC519" w14:textId="77777777" w:rsidR="003A7EC6" w:rsidRPr="00F05870" w:rsidRDefault="003A7EC6" w:rsidP="003A7EC6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7"/>
            <w:shd w:val="clear" w:color="auto" w:fill="F2F2F2" w:themeFill="background1" w:themeFillShade="F2"/>
            <w:vAlign w:val="center"/>
          </w:tcPr>
          <w:p w14:paraId="5B7C50BC" w14:textId="1ECA5421" w:rsidR="003A7EC6" w:rsidRPr="003A7EC6" w:rsidRDefault="003A7EC6" w:rsidP="003A7EC6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4B321D07" w14:textId="77777777" w:rsidR="003A7EC6" w:rsidRPr="004022C5" w:rsidRDefault="003A7EC6" w:rsidP="003A7EC6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5C90827D" w14:textId="77777777" w:rsidR="003A7EC6" w:rsidRPr="004022C5" w:rsidRDefault="003A7EC6" w:rsidP="003A7EC6">
            <w:pPr>
              <w:rPr>
                <w:rFonts w:cs="Arial"/>
                <w:b/>
                <w:lang w:val="en-IE"/>
              </w:rPr>
            </w:pPr>
          </w:p>
        </w:tc>
      </w:tr>
      <w:tr w:rsidR="003A7EC6" w:rsidRPr="002174CE" w14:paraId="23756880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01B8D4F1" w14:textId="77777777" w:rsidR="003A7EC6" w:rsidRPr="00F05870" w:rsidRDefault="003A7EC6" w:rsidP="003A7EC6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7"/>
            <w:shd w:val="clear" w:color="auto" w:fill="F2F2F2" w:themeFill="background1" w:themeFillShade="F2"/>
            <w:vAlign w:val="center"/>
          </w:tcPr>
          <w:p w14:paraId="2ACDDC39" w14:textId="4B69436C" w:rsidR="003A7EC6" w:rsidRPr="003A7EC6" w:rsidRDefault="003A7EC6" w:rsidP="003A7EC6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368632CE" w14:textId="77777777" w:rsidR="003A7EC6" w:rsidRPr="004022C5" w:rsidRDefault="003A7EC6" w:rsidP="003A7EC6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5557C6E0" w14:textId="77777777" w:rsidR="003A7EC6" w:rsidRPr="004022C5" w:rsidRDefault="003A7EC6" w:rsidP="003A7EC6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7C92E4DF" w14:textId="77777777" w:rsidTr="00B95492">
        <w:trPr>
          <w:trHeight w:val="20"/>
          <w:jc w:val="center"/>
        </w:trPr>
        <w:tc>
          <w:tcPr>
            <w:tcW w:w="10885" w:type="dxa"/>
            <w:gridSpan w:val="13"/>
          </w:tcPr>
          <w:p w14:paraId="6A36CA45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2FA95C0" w14:textId="57486FE2" w:rsidR="007F3908" w:rsidRPr="003A7EC6" w:rsidRDefault="003A7EC6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Temperature, humidity, and electrical supply specified in 721001299.</w:t>
            </w:r>
          </w:p>
          <w:p w14:paraId="06F091B8" w14:textId="4B9D10ED" w:rsidR="0087369A" w:rsidRPr="0087369A" w:rsidRDefault="0087369A" w:rsidP="0087369A">
            <w:pPr>
              <w:spacing w:before="0"/>
              <w:rPr>
                <w:rFonts w:cs="Arial"/>
                <w:bCs/>
                <w:iCs/>
                <w:color w:val="000000" w:themeColor="text1"/>
                <w:lang w:val="en-IE"/>
              </w:rPr>
            </w:pPr>
            <w:r w:rsidRPr="0087369A">
              <w:rPr>
                <w:rFonts w:cs="Arial" w:hint="eastAsia"/>
                <w:bCs/>
                <w:iCs/>
                <w:color w:val="000000" w:themeColor="text1"/>
                <w:lang w:val="en-IE"/>
              </w:rPr>
              <w:t>•</w:t>
            </w:r>
            <w:r w:rsidRPr="0087369A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Ambient temperature/humidity measured using a </w:t>
            </w:r>
            <w:r w:rsidR="008A15E7">
              <w:rPr>
                <w:rFonts w:cs="Arial"/>
                <w:bCs/>
                <w:iCs/>
                <w:color w:val="000000" w:themeColor="text1"/>
                <w:lang w:val="en-IE"/>
              </w:rPr>
              <w:t>Humidity/Temp Indicator</w:t>
            </w:r>
            <w:r>
              <w:rPr>
                <w:rFonts w:cs="Arial"/>
                <w:bCs/>
                <w:iCs/>
                <w:color w:val="000000" w:themeColor="text1"/>
                <w:lang w:val="en-IE"/>
              </w:rPr>
              <w:t>,</w:t>
            </w:r>
            <w:r w:rsidRPr="0087369A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Serial Number:        </w:t>
            </w:r>
          </w:p>
          <w:p w14:paraId="3611B6C3" w14:textId="7BA499BF" w:rsidR="00F72232" w:rsidRPr="0087369A" w:rsidRDefault="0087369A" w:rsidP="0087369A">
            <w:pPr>
              <w:spacing w:before="0"/>
              <w:rPr>
                <w:rFonts w:cs="Arial"/>
                <w:color w:val="000000" w:themeColor="text1"/>
                <w:lang w:val="en-IE"/>
              </w:rPr>
            </w:pPr>
            <w:r w:rsidRPr="0087369A">
              <w:rPr>
                <w:rFonts w:cs="Arial" w:hint="eastAsia"/>
                <w:bCs/>
                <w:iCs/>
                <w:color w:val="000000" w:themeColor="text1"/>
                <w:lang w:val="en-IE"/>
              </w:rPr>
              <w:t>•</w:t>
            </w:r>
            <w:r w:rsidRPr="0087369A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Electrical supply measured using a Multimeter, Serial Number:</w:t>
            </w:r>
            <w:r w:rsidR="008A15E7">
              <w:rPr>
                <w:rFonts w:cs="Arial"/>
                <w:bCs/>
                <w:iCs/>
                <w:color w:val="000000" w:themeColor="text1"/>
                <w:lang w:val="en-IE"/>
              </w:rPr>
              <w:t xml:space="preserve">                    </w:t>
            </w:r>
          </w:p>
          <w:p w14:paraId="3120EEDB" w14:textId="38D8A715" w:rsidR="00B95492" w:rsidRDefault="00B95492" w:rsidP="00C11845">
            <w:pPr>
              <w:spacing w:before="0"/>
              <w:rPr>
                <w:rFonts w:cs="Arial"/>
                <w:lang w:val="en-IE"/>
              </w:rPr>
            </w:pPr>
          </w:p>
          <w:p w14:paraId="0D0B3CC3" w14:textId="77777777" w:rsidR="0087369A" w:rsidRDefault="0087369A" w:rsidP="0087369A">
            <w:pPr>
              <w:pStyle w:val="Default"/>
            </w:pPr>
            <w:r>
              <w:rPr>
                <w:sz w:val="20"/>
                <w:szCs w:val="20"/>
              </w:rPr>
              <w:t xml:space="preserve">Note: If the electrical supply range or tolerance is not specified for voltage and/or frequency, a tolerance of ±5% may be used in accordance with ANSI C84.1 – Voltage Tolerance Standard </w:t>
            </w:r>
          </w:p>
          <w:p w14:paraId="724FDB09" w14:textId="34E75B5F" w:rsidR="00B95492" w:rsidRPr="004022C5" w:rsidRDefault="00B9549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5E2A63BA" w14:textId="77777777" w:rsidTr="00510BC0">
        <w:trPr>
          <w:trHeight w:val="432"/>
          <w:jc w:val="center"/>
        </w:trPr>
        <w:tc>
          <w:tcPr>
            <w:tcW w:w="5485" w:type="dxa"/>
            <w:gridSpan w:val="7"/>
            <w:shd w:val="clear" w:color="auto" w:fill="D9D9D9" w:themeFill="background1" w:themeFillShade="D9"/>
            <w:vAlign w:val="center"/>
          </w:tcPr>
          <w:p w14:paraId="2A6341EA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6D720DD" w14:textId="77777777" w:rsidTr="00562569">
              <w:tc>
                <w:tcPr>
                  <w:tcW w:w="658" w:type="dxa"/>
                </w:tcPr>
                <w:p w14:paraId="3CE46E12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25F8DFE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35C52D16" w14:textId="77777777" w:rsidTr="00562569">
              <w:tc>
                <w:tcPr>
                  <w:tcW w:w="658" w:type="dxa"/>
                </w:tcPr>
                <w:p w14:paraId="4614A516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10E1EED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0FF8171" w14:textId="77777777" w:rsidTr="00562569">
              <w:tc>
                <w:tcPr>
                  <w:tcW w:w="658" w:type="dxa"/>
                </w:tcPr>
                <w:p w14:paraId="685F674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F0AEBA9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15BE17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6759FEA" w14:textId="77777777" w:rsidTr="00510BC0">
        <w:trPr>
          <w:trHeight w:val="432"/>
          <w:jc w:val="center"/>
        </w:trPr>
        <w:tc>
          <w:tcPr>
            <w:tcW w:w="5485" w:type="dxa"/>
            <w:gridSpan w:val="7"/>
            <w:vAlign w:val="center"/>
          </w:tcPr>
          <w:p w14:paraId="1B40BBA7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6"/>
            <w:vMerge/>
            <w:vAlign w:val="center"/>
          </w:tcPr>
          <w:p w14:paraId="1D6BAA6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881F421" w14:textId="77777777" w:rsidTr="0087369A">
        <w:tblPrEx>
          <w:jc w:val="left"/>
        </w:tblPrEx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2FCC4C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746" w:type="dxa"/>
            <w:gridSpan w:val="4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1615962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46" w:type="dxa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552F29AB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400" w:type="dxa"/>
            <w:gridSpan w:val="6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D5E5F7D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62916F59" w14:textId="77777777" w:rsidTr="0087369A">
        <w:tblPrEx>
          <w:jc w:val="left"/>
        </w:tblPrEx>
        <w:trPr>
          <w:trHeight w:val="360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7F9F4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46" w:type="dxa"/>
                <w:gridSpan w:val="4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70D77D3" w14:textId="3E62A06A" w:rsidR="00C11845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TE0084050-18</w:t>
                </w:r>
              </w:p>
            </w:tc>
          </w:sdtContent>
        </w:sdt>
        <w:tc>
          <w:tcPr>
            <w:tcW w:w="1946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BAB31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6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7765B18" w14:textId="24E04184" w:rsidR="00C11845" w:rsidRDefault="00F765A9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F72232" w:rsidRPr="002174CE" w14:paraId="4BA95A1F" w14:textId="77777777" w:rsidTr="003A7EC6">
        <w:tblPrEx>
          <w:jc w:val="left"/>
        </w:tblPrEx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0699C0D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2" w:type="dxa"/>
                <w:gridSpan w:val="12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6E9455B8" w14:textId="2F48004C" w:rsidR="00C11845" w:rsidRPr="006C2322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D86458" w:rsidRPr="002174CE" w14:paraId="46BA2376" w14:textId="77777777" w:rsidTr="004C0139">
        <w:tblPrEx>
          <w:jc w:val="left"/>
        </w:tblPrEx>
        <w:trPr>
          <w:trHeight w:val="567"/>
        </w:trPr>
        <w:tc>
          <w:tcPr>
            <w:tcW w:w="10885" w:type="dxa"/>
            <w:gridSpan w:val="13"/>
          </w:tcPr>
          <w:p w14:paraId="3AF33D3D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20812F2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16FB4E94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202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6BA924B3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52F1D8EB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231B8CCF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72F5A814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553E0106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43FF627A" w14:textId="77777777" w:rsidTr="00510BC0">
        <w:tblPrEx>
          <w:jc w:val="left"/>
        </w:tblPrEx>
        <w:trPr>
          <w:trHeight w:val="360"/>
        </w:trPr>
        <w:tc>
          <w:tcPr>
            <w:tcW w:w="2801" w:type="dxa"/>
            <w:gridSpan w:val="4"/>
            <w:shd w:val="clear" w:color="auto" w:fill="D9D9D9" w:themeFill="background1" w:themeFillShade="D9"/>
            <w:vAlign w:val="center"/>
          </w:tcPr>
          <w:p w14:paraId="6DEF4F5D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84" w:type="dxa"/>
            <w:gridSpan w:val="3"/>
            <w:shd w:val="clear" w:color="auto" w:fill="D9D9D9" w:themeFill="background1" w:themeFillShade="D9"/>
            <w:vAlign w:val="center"/>
          </w:tcPr>
          <w:p w14:paraId="10C49966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2664" w:type="dxa"/>
            <w:gridSpan w:val="3"/>
            <w:shd w:val="clear" w:color="auto" w:fill="D9D9D9" w:themeFill="background1" w:themeFillShade="D9"/>
            <w:vAlign w:val="center"/>
          </w:tcPr>
          <w:p w14:paraId="613DA635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6" w:type="dxa"/>
            <w:gridSpan w:val="3"/>
            <w:shd w:val="clear" w:color="auto" w:fill="D9D9D9" w:themeFill="background1" w:themeFillShade="D9"/>
            <w:vAlign w:val="center"/>
          </w:tcPr>
          <w:p w14:paraId="151E3C63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3A41B7" w:rsidRPr="002174CE" w14:paraId="491E8AD1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39283EC5" w14:textId="6D88A57C" w:rsidR="003A41B7" w:rsidRPr="003A41B7" w:rsidRDefault="003A41B7" w:rsidP="003A41B7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>CPSM Final Test System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57FCCF4D" w14:textId="77777777" w:rsidR="003A41B7" w:rsidRDefault="003A41B7" w:rsidP="003A41B7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664" w:type="dxa"/>
            <w:gridSpan w:val="3"/>
          </w:tcPr>
          <w:p w14:paraId="18A99E9B" w14:textId="35E8A2DF" w:rsidR="003A41B7" w:rsidRPr="002243D7" w:rsidRDefault="003A41B7" w:rsidP="003A41B7">
            <w:pPr>
              <w:spacing w:line="360" w:lineRule="auto"/>
              <w:rPr>
                <w:rFonts w:cs="Arial"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Pr="00E748B0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3E366DC9" w14:textId="77777777" w:rsidR="003A41B7" w:rsidRPr="004022C5" w:rsidRDefault="003A41B7" w:rsidP="003A41B7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4CCC8457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2F7B16A6" w14:textId="77777777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 xml:space="preserve">Waters </w:t>
            </w:r>
            <w:proofErr w:type="spellStart"/>
            <w:r w:rsidRPr="003A41B7">
              <w:rPr>
                <w:rFonts w:cs="Arial"/>
                <w:lang w:val="en-IE"/>
              </w:rPr>
              <w:t>Acquity</w:t>
            </w:r>
            <w:proofErr w:type="spellEnd"/>
          </w:p>
          <w:p w14:paraId="3771CB39" w14:textId="2020BBBE" w:rsidR="0053107A" w:rsidRPr="003A41B7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Column Manager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238E0893" w14:textId="77777777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664" w:type="dxa"/>
            <w:gridSpan w:val="3"/>
          </w:tcPr>
          <w:p w14:paraId="1AEBB217" w14:textId="47FF7DC4" w:rsidR="0053107A" w:rsidRPr="004022C5" w:rsidRDefault="0053107A" w:rsidP="0053107A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Pr="00E748B0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5F1BE928" w14:textId="77777777" w:rsidR="0053107A" w:rsidRPr="004022C5" w:rsidRDefault="0053107A" w:rsidP="0053107A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55D442B0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08DB8D39" w14:textId="22CF2EE8" w:rsidR="0053107A" w:rsidRPr="003A41B7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 xml:space="preserve">Waters </w:t>
            </w:r>
            <w:proofErr w:type="spellStart"/>
            <w:r w:rsidRPr="003A41B7">
              <w:rPr>
                <w:rFonts w:cs="Arial"/>
                <w:lang w:val="en-IE"/>
              </w:rPr>
              <w:t>Acquity</w:t>
            </w:r>
            <w:proofErr w:type="spellEnd"/>
            <w:r w:rsidRPr="003A41B7">
              <w:rPr>
                <w:rFonts w:cs="Arial"/>
                <w:lang w:val="en-IE"/>
              </w:rPr>
              <w:t xml:space="preserve"> </w:t>
            </w:r>
            <w:r>
              <w:rPr>
                <w:rFonts w:cs="Arial"/>
                <w:lang w:val="en-IE"/>
              </w:rPr>
              <w:t>BSM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69C58139" w14:textId="77777777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664" w:type="dxa"/>
            <w:gridSpan w:val="3"/>
          </w:tcPr>
          <w:p w14:paraId="58FB466A" w14:textId="2F88AEC8" w:rsidR="0053107A" w:rsidRPr="002243D7" w:rsidRDefault="0053107A" w:rsidP="0053107A">
            <w:pPr>
              <w:spacing w:line="360" w:lineRule="auto"/>
              <w:rPr>
                <w:rFonts w:cs="Arial"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Pr="00E748B0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3AC94120" w14:textId="77777777" w:rsidR="0053107A" w:rsidRPr="004022C5" w:rsidRDefault="0053107A" w:rsidP="0053107A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3D646ECB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79249A39" w14:textId="77777777" w:rsidR="0053107A" w:rsidRPr="003A41B7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 xml:space="preserve">Waters </w:t>
            </w:r>
            <w:proofErr w:type="spellStart"/>
            <w:r w:rsidRPr="003A41B7">
              <w:rPr>
                <w:rFonts w:cs="Arial"/>
                <w:lang w:val="en-IE"/>
              </w:rPr>
              <w:t>Acquity</w:t>
            </w:r>
            <w:proofErr w:type="spellEnd"/>
          </w:p>
          <w:p w14:paraId="1C22E5AE" w14:textId="0C3D82FB" w:rsidR="0053107A" w:rsidRPr="003A41B7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>TUV Detector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01D21177" w14:textId="56F4671D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664" w:type="dxa"/>
            <w:gridSpan w:val="3"/>
          </w:tcPr>
          <w:p w14:paraId="72F4C01E" w14:textId="29A5FBAF" w:rsidR="0053107A" w:rsidRPr="002243D7" w:rsidRDefault="0053107A" w:rsidP="0053107A">
            <w:pPr>
              <w:spacing w:line="360" w:lineRule="auto"/>
              <w:rPr>
                <w:rFonts w:cs="Arial"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Pr="00E748B0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327B4074" w14:textId="77777777" w:rsidR="0053107A" w:rsidRPr="004022C5" w:rsidRDefault="0053107A" w:rsidP="0053107A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489BF78C" w14:textId="77777777" w:rsidTr="00B95492">
        <w:tblPrEx>
          <w:jc w:val="left"/>
        </w:tblPrEx>
        <w:trPr>
          <w:trHeight w:val="20"/>
        </w:trPr>
        <w:tc>
          <w:tcPr>
            <w:tcW w:w="10885" w:type="dxa"/>
            <w:gridSpan w:val="13"/>
          </w:tcPr>
          <w:p w14:paraId="5CFDCB28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67974C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14240951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45861F93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45761841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250434CC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2D6A3FC4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601D0AE2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55376148" w14:textId="77777777" w:rsidR="0053107A" w:rsidRPr="007950C5" w:rsidRDefault="0053107A" w:rsidP="0053107A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49178DE5" w14:textId="77777777" w:rsidTr="00510BC0">
        <w:tblPrEx>
          <w:jc w:val="left"/>
        </w:tblPrEx>
        <w:trPr>
          <w:trHeight w:val="432"/>
        </w:trPr>
        <w:tc>
          <w:tcPr>
            <w:tcW w:w="5485" w:type="dxa"/>
            <w:gridSpan w:val="7"/>
            <w:shd w:val="clear" w:color="auto" w:fill="D9D9D9" w:themeFill="background1" w:themeFillShade="D9"/>
            <w:vAlign w:val="center"/>
          </w:tcPr>
          <w:p w14:paraId="2274A162" w14:textId="77777777" w:rsidR="0053107A" w:rsidRPr="002174CE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53107A" w14:paraId="719AD205" w14:textId="77777777" w:rsidTr="00C7628E">
              <w:tc>
                <w:tcPr>
                  <w:tcW w:w="658" w:type="dxa"/>
                </w:tcPr>
                <w:p w14:paraId="6F5FF92D" w14:textId="77777777" w:rsidR="0053107A" w:rsidRPr="00450369" w:rsidRDefault="0053107A" w:rsidP="005310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FE7259D" w14:textId="77777777" w:rsidR="0053107A" w:rsidRPr="00450369" w:rsidRDefault="0053107A" w:rsidP="005310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3107A" w14:paraId="0462F562" w14:textId="77777777" w:rsidTr="00C7628E">
              <w:tc>
                <w:tcPr>
                  <w:tcW w:w="658" w:type="dxa"/>
                </w:tcPr>
                <w:p w14:paraId="5B780FC9" w14:textId="77777777" w:rsidR="0053107A" w:rsidRPr="00450369" w:rsidRDefault="0053107A" w:rsidP="005310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8028988" w14:textId="77777777" w:rsidR="0053107A" w:rsidRPr="00450369" w:rsidRDefault="0053107A" w:rsidP="005310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3107A" w14:paraId="0E01076F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636C754F" w14:textId="77777777" w:rsidR="0053107A" w:rsidRPr="00450369" w:rsidRDefault="0053107A" w:rsidP="005310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2DD4731" w14:textId="77777777" w:rsidR="0053107A" w:rsidRPr="00450369" w:rsidRDefault="0053107A" w:rsidP="005310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886DEA0" w14:textId="77777777" w:rsidR="0053107A" w:rsidRPr="002174CE" w:rsidRDefault="0053107A" w:rsidP="0053107A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53107A" w:rsidRPr="002174CE" w14:paraId="22CBEB5D" w14:textId="77777777" w:rsidTr="00510BC0">
        <w:tblPrEx>
          <w:jc w:val="left"/>
        </w:tblPrEx>
        <w:trPr>
          <w:trHeight w:val="432"/>
        </w:trPr>
        <w:tc>
          <w:tcPr>
            <w:tcW w:w="5485" w:type="dxa"/>
            <w:gridSpan w:val="7"/>
            <w:vAlign w:val="center"/>
          </w:tcPr>
          <w:p w14:paraId="27AB6801" w14:textId="77777777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6"/>
            <w:vMerge/>
            <w:vAlign w:val="center"/>
          </w:tcPr>
          <w:p w14:paraId="75C1B1B9" w14:textId="77777777" w:rsidR="0053107A" w:rsidRPr="002174CE" w:rsidRDefault="0053107A" w:rsidP="0053107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04110AA8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6"/>
        <w:gridCol w:w="615"/>
        <w:gridCol w:w="18"/>
        <w:gridCol w:w="2022"/>
        <w:gridCol w:w="30"/>
        <w:gridCol w:w="126"/>
        <w:gridCol w:w="1478"/>
        <w:gridCol w:w="463"/>
        <w:gridCol w:w="9"/>
        <w:gridCol w:w="786"/>
        <w:gridCol w:w="366"/>
        <w:gridCol w:w="99"/>
        <w:gridCol w:w="2073"/>
      </w:tblGrid>
      <w:tr w:rsidR="004C0139" w:rsidRPr="002174CE" w14:paraId="580B868D" w14:textId="77777777" w:rsidTr="00510BC0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CD28788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62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3A61E3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70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6E2B59F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8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625E55B9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1001C202" w14:textId="77777777" w:rsidTr="00510BC0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35C216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2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263B14B" w14:textId="50DF6954" w:rsidR="00C11845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TE0084050-18</w:t>
                </w:r>
              </w:p>
            </w:tc>
          </w:sdtContent>
        </w:sdt>
        <w:tc>
          <w:tcPr>
            <w:tcW w:w="2070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59541EA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8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A0EACA3" w14:textId="2E665ED9" w:rsidR="00C11845" w:rsidRDefault="00F765A9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DA5C76" w:rsidRPr="002174CE" w14:paraId="44F69809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E7C8392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13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9D03E65" w14:textId="52267D1A" w:rsidR="00C11845" w:rsidRPr="006C2322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D86458" w:rsidRPr="002174CE" w14:paraId="3B4C3547" w14:textId="77777777" w:rsidTr="00F72232">
        <w:trPr>
          <w:trHeight w:val="567"/>
          <w:jc w:val="center"/>
        </w:trPr>
        <w:tc>
          <w:tcPr>
            <w:tcW w:w="10885" w:type="dxa"/>
            <w:gridSpan w:val="14"/>
          </w:tcPr>
          <w:p w14:paraId="4333681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262DE80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A2AC63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603AB09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5C55DCC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6FAC39AB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2D37C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AC295DB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65FBB8F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04F4B83A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4955E2EF" w14:textId="77777777" w:rsidTr="00510BC0">
        <w:trPr>
          <w:trHeight w:val="360"/>
          <w:jc w:val="center"/>
        </w:trPr>
        <w:tc>
          <w:tcPr>
            <w:tcW w:w="2800" w:type="dxa"/>
            <w:gridSpan w:val="2"/>
            <w:shd w:val="clear" w:color="auto" w:fill="D9D9D9" w:themeFill="background1" w:themeFillShade="D9"/>
            <w:vAlign w:val="center"/>
          </w:tcPr>
          <w:p w14:paraId="75A4C513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85" w:type="dxa"/>
            <w:gridSpan w:val="4"/>
            <w:shd w:val="clear" w:color="auto" w:fill="D9D9D9" w:themeFill="background1" w:themeFillShade="D9"/>
            <w:vAlign w:val="center"/>
          </w:tcPr>
          <w:p w14:paraId="4D295367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604" w:type="dxa"/>
            <w:gridSpan w:val="2"/>
            <w:shd w:val="clear" w:color="auto" w:fill="D9D9D9" w:themeFill="background1" w:themeFillShade="D9"/>
            <w:vAlign w:val="center"/>
          </w:tcPr>
          <w:p w14:paraId="457166AB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gridSpan w:val="3"/>
            <w:shd w:val="clear" w:color="auto" w:fill="D9D9D9" w:themeFill="background1" w:themeFillShade="D9"/>
            <w:vAlign w:val="center"/>
          </w:tcPr>
          <w:p w14:paraId="2A7C763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8" w:type="dxa"/>
            <w:gridSpan w:val="3"/>
            <w:shd w:val="clear" w:color="auto" w:fill="D9D9D9" w:themeFill="background1" w:themeFillShade="D9"/>
            <w:vAlign w:val="center"/>
          </w:tcPr>
          <w:p w14:paraId="03CF78B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0377832" w14:textId="77777777" w:rsidTr="00510BC0">
        <w:trPr>
          <w:trHeight w:val="576"/>
          <w:jc w:val="center"/>
        </w:trPr>
        <w:tc>
          <w:tcPr>
            <w:tcW w:w="2800" w:type="dxa"/>
            <w:gridSpan w:val="2"/>
            <w:shd w:val="clear" w:color="auto" w:fill="F2F2F2" w:themeFill="background1" w:themeFillShade="F2"/>
            <w:vAlign w:val="center"/>
          </w:tcPr>
          <w:p w14:paraId="7EEFD358" w14:textId="7700EE8D" w:rsidR="00C11845" w:rsidRPr="00300B1E" w:rsidRDefault="00300B1E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300B1E">
              <w:rPr>
                <w:rFonts w:cs="Arial"/>
                <w:lang w:val="en-IE"/>
              </w:rPr>
              <w:t xml:space="preserve">Test </w:t>
            </w:r>
            <w:r w:rsidR="00C11845" w:rsidRPr="00300B1E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85" w:type="dxa"/>
            <w:gridSpan w:val="4"/>
            <w:shd w:val="clear" w:color="auto" w:fill="F2F2F2" w:themeFill="background1" w:themeFillShade="F2"/>
            <w:vAlign w:val="center"/>
          </w:tcPr>
          <w:p w14:paraId="518BE615" w14:textId="4F7F08DC" w:rsidR="00C11845" w:rsidRPr="00300B1E" w:rsidRDefault="00C11845" w:rsidP="00300B1E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300B1E">
              <w:rPr>
                <w:rFonts w:cs="Arial"/>
                <w:lang w:val="en-IE"/>
              </w:rPr>
              <w:t>Version:  1.0</w:t>
            </w:r>
            <w:r w:rsidR="003A4A23">
              <w:rPr>
                <w:rFonts w:cs="Arial"/>
                <w:lang w:val="en-IE"/>
              </w:rPr>
              <w:t>3</w:t>
            </w:r>
          </w:p>
        </w:tc>
        <w:tc>
          <w:tcPr>
            <w:tcW w:w="1604" w:type="dxa"/>
            <w:gridSpan w:val="2"/>
            <w:vAlign w:val="center"/>
          </w:tcPr>
          <w:p w14:paraId="7F068B11" w14:textId="256A67E2" w:rsidR="00C11845" w:rsidRPr="00300B1E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300B1E">
              <w:rPr>
                <w:rFonts w:cs="Arial"/>
                <w:lang w:val="en-IE"/>
              </w:rPr>
              <w:t xml:space="preserve">Version: </w:t>
            </w:r>
          </w:p>
        </w:tc>
        <w:tc>
          <w:tcPr>
            <w:tcW w:w="1258" w:type="dxa"/>
            <w:gridSpan w:val="3"/>
            <w:shd w:val="clear" w:color="auto" w:fill="auto"/>
            <w:vAlign w:val="center"/>
          </w:tcPr>
          <w:p w14:paraId="39120A68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8" w:type="dxa"/>
            <w:gridSpan w:val="3"/>
            <w:shd w:val="clear" w:color="auto" w:fill="auto"/>
            <w:vAlign w:val="center"/>
          </w:tcPr>
          <w:p w14:paraId="0425FBBF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36DCE8ED" w14:textId="77777777" w:rsidTr="00B95492">
        <w:trPr>
          <w:trHeight w:val="20"/>
          <w:jc w:val="center"/>
        </w:trPr>
        <w:tc>
          <w:tcPr>
            <w:tcW w:w="10885" w:type="dxa"/>
            <w:gridSpan w:val="14"/>
          </w:tcPr>
          <w:p w14:paraId="36D46641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63A65B" w14:textId="66133DFA" w:rsidR="00C11845" w:rsidRDefault="00704729" w:rsidP="00C118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Test equipment software version specified in 735002984.</w:t>
            </w:r>
          </w:p>
          <w:p w14:paraId="42F1A34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4B110FA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6891D94C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E4A26D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DC07446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B39726E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5E7A701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22FE77F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74C9406" w14:textId="48EBEEE9" w:rsidR="00C11845" w:rsidRDefault="00C11845" w:rsidP="00C11845">
            <w:pPr>
              <w:rPr>
                <w:rFonts w:cs="Arial"/>
                <w:lang w:val="en-IE"/>
              </w:rPr>
            </w:pPr>
          </w:p>
          <w:p w14:paraId="1E39304C" w14:textId="77777777" w:rsidR="00255C6B" w:rsidRDefault="00255C6B" w:rsidP="00C11845">
            <w:pPr>
              <w:rPr>
                <w:rFonts w:cs="Arial"/>
                <w:lang w:val="en-IE"/>
              </w:rPr>
            </w:pPr>
          </w:p>
          <w:p w14:paraId="1ABDA541" w14:textId="48C6192B" w:rsidR="00B95492" w:rsidRDefault="00B95492" w:rsidP="00C11845">
            <w:pPr>
              <w:rPr>
                <w:rFonts w:cs="Arial"/>
                <w:lang w:val="en-IE"/>
              </w:rPr>
            </w:pPr>
          </w:p>
          <w:p w14:paraId="72C05EBC" w14:textId="77777777" w:rsidR="00B95492" w:rsidRDefault="00B95492" w:rsidP="00C11845">
            <w:pPr>
              <w:rPr>
                <w:rFonts w:cs="Arial"/>
                <w:lang w:val="en-IE"/>
              </w:rPr>
            </w:pPr>
          </w:p>
          <w:p w14:paraId="6FD76F7C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1BD54052" w14:textId="77777777" w:rsidTr="00510BC0">
        <w:trPr>
          <w:trHeight w:val="432"/>
          <w:jc w:val="center"/>
        </w:trPr>
        <w:tc>
          <w:tcPr>
            <w:tcW w:w="5485" w:type="dxa"/>
            <w:gridSpan w:val="6"/>
            <w:shd w:val="clear" w:color="auto" w:fill="D9D9D9" w:themeFill="background1" w:themeFillShade="D9"/>
            <w:vAlign w:val="center"/>
          </w:tcPr>
          <w:p w14:paraId="53E08FC2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8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2FC73D45" w14:textId="77777777" w:rsidTr="00562569">
              <w:tc>
                <w:tcPr>
                  <w:tcW w:w="658" w:type="dxa"/>
                </w:tcPr>
                <w:p w14:paraId="68F7E023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85E96AE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9480EF8" w14:textId="77777777" w:rsidTr="00562569">
              <w:tc>
                <w:tcPr>
                  <w:tcW w:w="658" w:type="dxa"/>
                </w:tcPr>
                <w:p w14:paraId="0986526B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1477E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163AAA4B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C72E8DC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F5BF7B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63A3BE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F676A66" w14:textId="77777777" w:rsidTr="00510BC0">
        <w:trPr>
          <w:trHeight w:val="432"/>
          <w:jc w:val="center"/>
        </w:trPr>
        <w:tc>
          <w:tcPr>
            <w:tcW w:w="5485" w:type="dxa"/>
            <w:gridSpan w:val="6"/>
            <w:vAlign w:val="center"/>
          </w:tcPr>
          <w:p w14:paraId="5F1139BE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8"/>
            <w:vMerge/>
            <w:vAlign w:val="center"/>
          </w:tcPr>
          <w:p w14:paraId="32E11174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59CA530F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00624F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4343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14668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DC0CD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288145E0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1E1577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2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CE46097" w14:textId="74D97681" w:rsidR="007A55DE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TE0084050-18</w:t>
                </w:r>
              </w:p>
            </w:tc>
          </w:sdtContent>
        </w:sdt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5A793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9E81BDB" w14:textId="762F5F58" w:rsidR="007A55DE" w:rsidRDefault="00F765A9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7A55DE" w:rsidRPr="004022C5" w14:paraId="6A6EB174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626763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424FF9C" w14:textId="18985ABF" w:rsidR="007A55DE" w:rsidRPr="006C2322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0B7389" w:rsidRPr="004022C5" w14:paraId="1AD9569E" w14:textId="77777777" w:rsidTr="00F63E4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9F4F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DDE7051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987AC5D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14EC5CEE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4AB5D493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3CA8FB7F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39C506C9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56A22A14" w14:textId="4D603E41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>IQ-0</w:t>
            </w:r>
            <w:r w:rsidR="001F6D61">
              <w:t>5</w:t>
            </w:r>
            <w:r>
              <w:t xml:space="preserve"> </w:t>
            </w:r>
            <w:r w:rsidRPr="007F5C8F">
              <w:t>Test Script Data Sheet</w:t>
            </w:r>
          </w:p>
          <w:p w14:paraId="26353209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61CD44E8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78E56E16" w14:textId="77777777" w:rsidTr="008D0834">
        <w:trPr>
          <w:trHeight w:val="363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DCB92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8BBA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3DA60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7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DD4D2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4776931F" w14:textId="77777777" w:rsidTr="008D0834">
        <w:trPr>
          <w:trHeight w:val="576"/>
          <w:jc w:val="center"/>
        </w:trPr>
        <w:tc>
          <w:tcPr>
            <w:tcW w:w="3433" w:type="dxa"/>
            <w:gridSpan w:val="4"/>
            <w:shd w:val="clear" w:color="auto" w:fill="F2F2F2" w:themeFill="background1" w:themeFillShade="F2"/>
            <w:vAlign w:val="center"/>
          </w:tcPr>
          <w:p w14:paraId="14BD468B" w14:textId="77777777" w:rsidR="000B7389" w:rsidRPr="00255C6B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Mechanical Safety/</w:t>
            </w:r>
            <w:r w:rsidRPr="00255C6B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28" w:type="dxa"/>
            <w:gridSpan w:val="6"/>
            <w:shd w:val="clear" w:color="auto" w:fill="F2F2F2" w:themeFill="background1" w:themeFillShade="F2"/>
            <w:vAlign w:val="center"/>
          </w:tcPr>
          <w:p w14:paraId="3C480269" w14:textId="77777777" w:rsidR="000B7389" w:rsidRPr="00255C6B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31914DA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2E5D2C3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05A49077" w14:textId="77777777" w:rsidTr="008D0834">
        <w:trPr>
          <w:trHeight w:val="576"/>
          <w:jc w:val="center"/>
        </w:trPr>
        <w:tc>
          <w:tcPr>
            <w:tcW w:w="3433" w:type="dxa"/>
            <w:gridSpan w:val="4"/>
            <w:shd w:val="clear" w:color="auto" w:fill="F2F2F2" w:themeFill="background1" w:themeFillShade="F2"/>
            <w:vAlign w:val="center"/>
          </w:tcPr>
          <w:p w14:paraId="2AF6F53D" w14:textId="77777777" w:rsidR="000B7389" w:rsidRPr="00255C6B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28" w:type="dxa"/>
            <w:gridSpan w:val="6"/>
            <w:shd w:val="clear" w:color="auto" w:fill="F2F2F2" w:themeFill="background1" w:themeFillShade="F2"/>
            <w:vAlign w:val="center"/>
          </w:tcPr>
          <w:p w14:paraId="5F2AEAFE" w14:textId="77777777" w:rsidR="000B7389" w:rsidRPr="00255C6B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0C85F735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0A695312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D597768" w14:textId="77777777" w:rsidTr="008D0834">
        <w:trPr>
          <w:trHeight w:val="576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6DE2E" w14:textId="77777777" w:rsidR="000B7389" w:rsidRPr="00255C6B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Waste Tanks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C63FFC" w14:textId="77777777" w:rsidR="000B7389" w:rsidRPr="00255C6B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02918602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23CEBDF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61BE9BEE" w14:textId="77777777" w:rsidTr="008D0834">
        <w:trPr>
          <w:trHeight w:val="576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6ABBE" w14:textId="77777777" w:rsidR="000B7389" w:rsidRPr="00255C6B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37857E" w14:textId="77777777" w:rsidR="000B7389" w:rsidRPr="00255C6B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 xml:space="preserve">System ceases operation upon </w:t>
            </w:r>
            <w:r w:rsidRPr="00255C6B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73091B25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3F635B9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69F3B45D" w14:textId="77777777" w:rsidTr="008D0834">
        <w:trPr>
          <w:trHeight w:val="576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0EA00" w14:textId="77777777" w:rsidR="000B7389" w:rsidRPr="00255C6B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Guarding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DFB75" w14:textId="77777777" w:rsidR="000B7389" w:rsidRPr="00255C6B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 xml:space="preserve">Shielding in place to prevent </w:t>
            </w:r>
            <w:r w:rsidRPr="00255C6B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4F34A23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313F718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6E0F237B" w14:textId="77777777" w:rsidTr="00B9549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0"/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4FF1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5B16A990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0F73F16D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6E019C97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EE13D52" w14:textId="17295FC4" w:rsidR="007950C5" w:rsidRDefault="007950C5" w:rsidP="007950C5">
            <w:pPr>
              <w:rPr>
                <w:rFonts w:cs="Arial"/>
                <w:lang w:val="en-IE"/>
              </w:rPr>
            </w:pPr>
          </w:p>
          <w:p w14:paraId="294B8D4A" w14:textId="5ED14B48" w:rsidR="00B95492" w:rsidRDefault="00B95492" w:rsidP="007950C5">
            <w:pPr>
              <w:rPr>
                <w:rFonts w:cs="Arial"/>
                <w:lang w:val="en-IE"/>
              </w:rPr>
            </w:pPr>
          </w:p>
          <w:p w14:paraId="1E41ECC7" w14:textId="77777777" w:rsidR="00255C6B" w:rsidRDefault="00255C6B" w:rsidP="007950C5">
            <w:pPr>
              <w:rPr>
                <w:rFonts w:cs="Arial"/>
                <w:lang w:val="en-IE"/>
              </w:rPr>
            </w:pPr>
          </w:p>
          <w:p w14:paraId="4130EC0D" w14:textId="77777777" w:rsidR="00B95492" w:rsidRDefault="00B95492" w:rsidP="007950C5">
            <w:pPr>
              <w:rPr>
                <w:rFonts w:cs="Arial"/>
                <w:lang w:val="en-IE"/>
              </w:rPr>
            </w:pPr>
          </w:p>
          <w:p w14:paraId="31FA655B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2EEE584B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11434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AE1CB13" w14:textId="77777777" w:rsidTr="00562569">
              <w:tc>
                <w:tcPr>
                  <w:tcW w:w="658" w:type="dxa"/>
                </w:tcPr>
                <w:p w14:paraId="5100E5BB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A7A24C8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603C49DE" w14:textId="77777777" w:rsidTr="00562569">
              <w:tc>
                <w:tcPr>
                  <w:tcW w:w="658" w:type="dxa"/>
                </w:tcPr>
                <w:p w14:paraId="33385725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73E59C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637A021D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03EAAC55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CE1F4D2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AB00CF7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715CDE95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F2B1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21AD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1228B189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E38F12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88314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7F91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ACD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2DCFAE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2F98CE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2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305EDFA" w14:textId="752FE098" w:rsidR="007A55DE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TE0084050-18</w:t>
                </w:r>
              </w:p>
            </w:tc>
          </w:sdtContent>
        </w:sdt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587732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85A59A4" w14:textId="430C8CC1" w:rsidR="007A55DE" w:rsidRPr="004C0BA4" w:rsidRDefault="00F765A9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7A55DE" w:rsidRPr="004022C5" w14:paraId="21EA13BB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851DA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CF6889" w14:textId="289807AA" w:rsidR="007A55DE" w:rsidRPr="006C2322" w:rsidRDefault="0087369A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Venture, Singapore</w:t>
                </w:r>
              </w:p>
            </w:tc>
          </w:sdtContent>
        </w:sdt>
      </w:tr>
      <w:tr w:rsidR="000B7389" w:rsidRPr="004022C5" w14:paraId="2FB92A96" w14:textId="77777777" w:rsidTr="00F63E4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BD1C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267A9C4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8CA7070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19486350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0916B9C0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47E0AB6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1B7DA9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6B0729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1A280B0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0D3BEA08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4E8DEA41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3560A60B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57CEB316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8C7750C" w14:textId="77777777" w:rsidTr="008D0834">
        <w:trPr>
          <w:trHeight w:val="363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A37CE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173429">
              <w:rPr>
                <w:rFonts w:cs="Arial"/>
                <w:b/>
                <w:lang w:val="en-IE"/>
              </w:rPr>
              <w:t>Part Number/Serial Number</w:t>
            </w:r>
          </w:p>
        </w:tc>
        <w:tc>
          <w:tcPr>
            <w:tcW w:w="4119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FC986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6F1DC0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D53E6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57E82" w:rsidRPr="004022C5" w14:paraId="1D1F400A" w14:textId="77777777" w:rsidTr="008D0834">
        <w:trPr>
          <w:trHeight w:val="576"/>
          <w:jc w:val="center"/>
        </w:trPr>
        <w:tc>
          <w:tcPr>
            <w:tcW w:w="3433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3605F60F" w14:textId="530D2B85" w:rsidR="00057E82" w:rsidRPr="00EF15DA" w:rsidRDefault="00057E82" w:rsidP="00057E82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4D1CC7">
              <w:rPr>
                <w:rFonts w:cs="Arial"/>
                <w:lang w:val="en-IE"/>
              </w:rPr>
              <w:t xml:space="preserve">Part Number: </w:t>
            </w:r>
            <w:r w:rsidR="00F907A3" w:rsidRPr="00F907A3">
              <w:rPr>
                <w:rFonts w:cs="Arial"/>
                <w:lang w:val="en-IE"/>
              </w:rPr>
              <w:t>186015085</w:t>
            </w:r>
            <w:r w:rsidRPr="004D1CC7">
              <w:rPr>
                <w:rFonts w:cs="Arial"/>
                <w:lang w:val="en-IE"/>
              </w:rPr>
              <w:br/>
              <w:t>Serial Number:</w:t>
            </w:r>
          </w:p>
        </w:tc>
        <w:tc>
          <w:tcPr>
            <w:tcW w:w="4119" w:type="dxa"/>
            <w:gridSpan w:val="5"/>
            <w:shd w:val="clear" w:color="auto" w:fill="F2F2F2" w:themeFill="background1" w:themeFillShade="F2"/>
            <w:vAlign w:val="center"/>
          </w:tcPr>
          <w:p w14:paraId="1DBD5B0C" w14:textId="48AE73C6" w:rsidR="00057E82" w:rsidRPr="007602D5" w:rsidRDefault="00057E82" w:rsidP="00057E82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4D1CC7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4"/>
            <w:shd w:val="clear" w:color="auto" w:fill="auto"/>
            <w:vAlign w:val="center"/>
          </w:tcPr>
          <w:p w14:paraId="045A8B51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209F5F7F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</w:tr>
      <w:tr w:rsidR="00057E82" w:rsidRPr="004022C5" w14:paraId="10912F94" w14:textId="77777777" w:rsidTr="008D0834">
        <w:trPr>
          <w:trHeight w:val="576"/>
          <w:jc w:val="center"/>
        </w:trPr>
        <w:tc>
          <w:tcPr>
            <w:tcW w:w="3433" w:type="dxa"/>
            <w:gridSpan w:val="4"/>
            <w:vMerge/>
            <w:shd w:val="clear" w:color="auto" w:fill="F2F2F2" w:themeFill="background1" w:themeFillShade="F2"/>
            <w:vAlign w:val="center"/>
          </w:tcPr>
          <w:p w14:paraId="52E87C40" w14:textId="77777777" w:rsidR="00057E82" w:rsidRPr="00EF15DA" w:rsidRDefault="00057E82" w:rsidP="00057E82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19" w:type="dxa"/>
            <w:gridSpan w:val="5"/>
            <w:shd w:val="clear" w:color="auto" w:fill="F2F2F2" w:themeFill="background1" w:themeFillShade="F2"/>
            <w:vAlign w:val="center"/>
          </w:tcPr>
          <w:p w14:paraId="3BF37B11" w14:textId="2D4EBCB9" w:rsidR="00057E82" w:rsidRPr="007602D5" w:rsidRDefault="00057E82" w:rsidP="00057E82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4D1CC7">
              <w:rPr>
                <w:rFonts w:cs="Arial"/>
                <w:lang w:val="en-IE"/>
              </w:rPr>
              <w:t xml:space="preserve">UUT Firmware Version: </w:t>
            </w:r>
            <w:r w:rsidR="00F907A3" w:rsidRPr="00F907A3">
              <w:rPr>
                <w:rFonts w:cs="Arial"/>
                <w:lang w:val="en-IE"/>
              </w:rPr>
              <w:t>1.71.395</w:t>
            </w:r>
          </w:p>
        </w:tc>
        <w:tc>
          <w:tcPr>
            <w:tcW w:w="1260" w:type="dxa"/>
            <w:gridSpan w:val="4"/>
            <w:shd w:val="clear" w:color="auto" w:fill="auto"/>
            <w:vAlign w:val="center"/>
          </w:tcPr>
          <w:p w14:paraId="06C51086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511793E2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</w:tr>
      <w:tr w:rsidR="00255C6B" w:rsidRPr="004022C5" w14:paraId="32BF470E" w14:textId="77777777" w:rsidTr="00B9549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0"/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2766" w14:textId="77777777" w:rsidR="00255C6B" w:rsidRPr="004022C5" w:rsidRDefault="00255C6B" w:rsidP="00255C6B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B5A4A38" w14:textId="77777777" w:rsidR="00255C6B" w:rsidRDefault="00255C6B" w:rsidP="00255C6B">
            <w:pPr>
              <w:rPr>
                <w:rFonts w:cs="Arial"/>
                <w:lang w:val="en-IE"/>
              </w:rPr>
            </w:pPr>
          </w:p>
          <w:p w14:paraId="0ED6FC20" w14:textId="275EC693" w:rsidR="005E0FC7" w:rsidRDefault="005E0FC7" w:rsidP="00255C6B">
            <w:pPr>
              <w:rPr>
                <w:rFonts w:cs="Arial"/>
                <w:lang w:val="en-IE"/>
              </w:rPr>
            </w:pPr>
          </w:p>
          <w:p w14:paraId="79F4C68C" w14:textId="75346C5A" w:rsidR="00704729" w:rsidRDefault="00704729" w:rsidP="00255C6B">
            <w:pPr>
              <w:rPr>
                <w:rFonts w:cs="Arial"/>
                <w:lang w:val="en-IE"/>
              </w:rPr>
            </w:pPr>
          </w:p>
          <w:p w14:paraId="772DA1AB" w14:textId="560F8624" w:rsidR="00704729" w:rsidRDefault="00704729" w:rsidP="00255C6B">
            <w:pPr>
              <w:rPr>
                <w:rFonts w:cs="Arial"/>
                <w:lang w:val="en-IE"/>
              </w:rPr>
            </w:pPr>
          </w:p>
          <w:p w14:paraId="2C99FD54" w14:textId="506FFA93" w:rsidR="00704729" w:rsidRDefault="00704729" w:rsidP="00255C6B">
            <w:pPr>
              <w:rPr>
                <w:rFonts w:cs="Arial"/>
                <w:lang w:val="en-IE"/>
              </w:rPr>
            </w:pPr>
          </w:p>
          <w:p w14:paraId="72ECCC0A" w14:textId="2A97BCBB" w:rsidR="00704729" w:rsidRDefault="00704729" w:rsidP="00255C6B">
            <w:pPr>
              <w:rPr>
                <w:rFonts w:cs="Arial"/>
                <w:lang w:val="en-IE"/>
              </w:rPr>
            </w:pPr>
          </w:p>
          <w:p w14:paraId="1A3011DA" w14:textId="5BADD942" w:rsidR="00704729" w:rsidRDefault="00704729" w:rsidP="00255C6B">
            <w:pPr>
              <w:rPr>
                <w:rFonts w:cs="Arial"/>
                <w:lang w:val="en-IE"/>
              </w:rPr>
            </w:pPr>
          </w:p>
          <w:p w14:paraId="377498A9" w14:textId="3B4856B3" w:rsidR="00704729" w:rsidRDefault="00704729" w:rsidP="00255C6B">
            <w:pPr>
              <w:rPr>
                <w:rFonts w:cs="Arial"/>
                <w:lang w:val="en-IE"/>
              </w:rPr>
            </w:pPr>
          </w:p>
          <w:p w14:paraId="6132EA44" w14:textId="77777777" w:rsidR="00704729" w:rsidRDefault="00704729" w:rsidP="00255C6B">
            <w:pPr>
              <w:rPr>
                <w:rFonts w:cs="Arial"/>
                <w:lang w:val="en-IE"/>
              </w:rPr>
            </w:pPr>
          </w:p>
          <w:p w14:paraId="7564030A" w14:textId="3B1B0D4F" w:rsidR="00255C6B" w:rsidRDefault="00255C6B" w:rsidP="00255C6B">
            <w:pPr>
              <w:rPr>
                <w:rFonts w:cs="Arial"/>
                <w:lang w:val="en-IE"/>
              </w:rPr>
            </w:pPr>
          </w:p>
          <w:p w14:paraId="43F540AF" w14:textId="77777777" w:rsidR="00255C6B" w:rsidRPr="004022C5" w:rsidRDefault="00255C6B" w:rsidP="00255C6B">
            <w:pPr>
              <w:rPr>
                <w:rFonts w:cs="Arial"/>
                <w:lang w:val="en-IE"/>
              </w:rPr>
            </w:pPr>
          </w:p>
        </w:tc>
      </w:tr>
      <w:tr w:rsidR="00255C6B" w:rsidRPr="002174CE" w14:paraId="7F4EC09E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15A785" w14:textId="77777777" w:rsidR="00255C6B" w:rsidRPr="002174CE" w:rsidRDefault="00255C6B" w:rsidP="00255C6B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255C6B" w14:paraId="4A334C79" w14:textId="77777777" w:rsidTr="00562569">
              <w:tc>
                <w:tcPr>
                  <w:tcW w:w="658" w:type="dxa"/>
                </w:tcPr>
                <w:p w14:paraId="2CC88570" w14:textId="77777777" w:rsidR="00255C6B" w:rsidRPr="00450369" w:rsidRDefault="00255C6B" w:rsidP="00255C6B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3B3F7B9" w14:textId="77777777" w:rsidR="00255C6B" w:rsidRPr="00450369" w:rsidRDefault="00255C6B" w:rsidP="00255C6B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255C6B" w14:paraId="7CC88D93" w14:textId="77777777" w:rsidTr="00562569">
              <w:tc>
                <w:tcPr>
                  <w:tcW w:w="658" w:type="dxa"/>
                </w:tcPr>
                <w:p w14:paraId="2D0996C0" w14:textId="77777777" w:rsidR="00255C6B" w:rsidRPr="00450369" w:rsidRDefault="00255C6B" w:rsidP="00255C6B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3E90097" w14:textId="77777777" w:rsidR="00255C6B" w:rsidRPr="00450369" w:rsidRDefault="00255C6B" w:rsidP="00255C6B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255C6B" w14:paraId="1DCD63EB" w14:textId="77777777" w:rsidTr="00562569">
              <w:tc>
                <w:tcPr>
                  <w:tcW w:w="658" w:type="dxa"/>
                </w:tcPr>
                <w:p w14:paraId="34EC2FBF" w14:textId="77777777" w:rsidR="00255C6B" w:rsidRPr="00450369" w:rsidRDefault="00255C6B" w:rsidP="00255C6B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3F0893A" w14:textId="77777777" w:rsidR="00255C6B" w:rsidRPr="00450369" w:rsidRDefault="00255C6B" w:rsidP="00255C6B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6B7EECC9" w14:textId="77777777" w:rsidR="00255C6B" w:rsidRPr="005C33B0" w:rsidRDefault="00255C6B" w:rsidP="00255C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255C6B" w:rsidRPr="002174CE" w14:paraId="3726B39A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794B" w14:textId="77777777" w:rsidR="00255C6B" w:rsidRDefault="00255C6B" w:rsidP="00255C6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0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EA84" w14:textId="77777777" w:rsidR="00255C6B" w:rsidRPr="005C33B0" w:rsidRDefault="00255C6B" w:rsidP="00255C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038374A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5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435"/>
        <w:gridCol w:w="1710"/>
        <w:gridCol w:w="1710"/>
        <w:gridCol w:w="4502"/>
        <w:gridCol w:w="1060"/>
        <w:gridCol w:w="463"/>
      </w:tblGrid>
      <w:tr w:rsidR="00C9625F" w:rsidRPr="004022C5" w14:paraId="3BC0A6A2" w14:textId="77777777" w:rsidTr="00173429">
        <w:trPr>
          <w:trHeight w:val="288"/>
          <w:jc w:val="center"/>
        </w:trPr>
        <w:tc>
          <w:tcPr>
            <w:tcW w:w="1435" w:type="dxa"/>
            <w:vMerge w:val="restart"/>
            <w:shd w:val="clear" w:color="auto" w:fill="D9D9D9" w:themeFill="background1" w:themeFillShade="D9"/>
            <w:vAlign w:val="center"/>
          </w:tcPr>
          <w:p w14:paraId="57ADD132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423F57A9" w14:textId="48BAB8A9" w:rsidR="00CC159F" w:rsidRPr="006D6E88" w:rsidRDefault="005E0FC7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6D6E88">
              <w:rPr>
                <w:rFonts w:cs="Arial"/>
                <w:bCs/>
                <w:iCs/>
                <w:lang w:val="en-IE"/>
              </w:rPr>
              <w:t>735002984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312C8D6" w14:textId="77777777" w:rsidR="00C9625F" w:rsidRPr="006D6E88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6D6E88">
              <w:rPr>
                <w:rFonts w:cs="Arial"/>
                <w:b/>
              </w:rPr>
              <w:t>Document Title</w:t>
            </w:r>
          </w:p>
        </w:tc>
        <w:tc>
          <w:tcPr>
            <w:tcW w:w="4502" w:type="dxa"/>
            <w:vMerge w:val="restart"/>
            <w:shd w:val="clear" w:color="auto" w:fill="F2F2F2" w:themeFill="background1" w:themeFillShade="F2"/>
            <w:vAlign w:val="center"/>
          </w:tcPr>
          <w:p w14:paraId="52AF766F" w14:textId="61303F61" w:rsidR="00981C1B" w:rsidRPr="006D6E88" w:rsidRDefault="005E0FC7" w:rsidP="00981C1B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6D6E88">
              <w:rPr>
                <w:rFonts w:cs="Arial"/>
                <w:bCs/>
                <w:lang w:val="en-IE"/>
              </w:rPr>
              <w:t>CPSM Final Test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305F5F1C" w14:textId="77777777" w:rsidR="00CC159F" w:rsidRPr="006D6E88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6D6E88">
              <w:rPr>
                <w:rFonts w:cs="Arial"/>
                <w:b/>
              </w:rPr>
              <w:t>Version</w:t>
            </w:r>
          </w:p>
        </w:tc>
        <w:tc>
          <w:tcPr>
            <w:tcW w:w="463" w:type="dxa"/>
            <w:shd w:val="clear" w:color="auto" w:fill="F2F2F2" w:themeFill="background1" w:themeFillShade="F2"/>
            <w:vAlign w:val="center"/>
          </w:tcPr>
          <w:p w14:paraId="55D08665" w14:textId="38744F07" w:rsidR="00CC159F" w:rsidRPr="006D6E88" w:rsidRDefault="006D6E88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6D6E88">
              <w:rPr>
                <w:rFonts w:cs="Arial"/>
                <w:bCs/>
                <w:lang w:val="en-IE"/>
              </w:rPr>
              <w:t>1</w:t>
            </w:r>
            <w:r w:rsidR="004A3F1D">
              <w:rPr>
                <w:rFonts w:cs="Arial"/>
                <w:bCs/>
                <w:lang w:val="en-IE"/>
              </w:rPr>
              <w:t>5</w:t>
            </w:r>
          </w:p>
        </w:tc>
      </w:tr>
      <w:tr w:rsidR="00C9625F" w:rsidRPr="004022C5" w14:paraId="022F0291" w14:textId="77777777" w:rsidTr="00173429">
        <w:trPr>
          <w:trHeight w:val="288"/>
          <w:jc w:val="center"/>
        </w:trPr>
        <w:tc>
          <w:tcPr>
            <w:tcW w:w="1435" w:type="dxa"/>
            <w:vMerge/>
            <w:shd w:val="clear" w:color="auto" w:fill="D9D9D9" w:themeFill="background1" w:themeFillShade="D9"/>
            <w:vAlign w:val="center"/>
          </w:tcPr>
          <w:p w14:paraId="68C57BCD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7B2B5756" w14:textId="77777777" w:rsidR="00C9625F" w:rsidRPr="006D6E88" w:rsidRDefault="00C9625F" w:rsidP="00C9625F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48C285B6" w14:textId="77777777" w:rsidR="00C9625F" w:rsidRPr="006D6E88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502" w:type="dxa"/>
            <w:vMerge/>
            <w:shd w:val="clear" w:color="auto" w:fill="F2F2F2" w:themeFill="background1" w:themeFillShade="F2"/>
            <w:vAlign w:val="center"/>
          </w:tcPr>
          <w:p w14:paraId="6990808A" w14:textId="77777777" w:rsidR="00C9625F" w:rsidRPr="006D6E88" w:rsidRDefault="00C9625F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67A01DC6" w14:textId="77777777" w:rsidR="00C9625F" w:rsidRPr="006D6E88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 w:rsidRPr="006D6E88">
              <w:rPr>
                <w:rFonts w:cs="Arial"/>
                <w:b/>
              </w:rPr>
              <w:t>Revision</w:t>
            </w:r>
          </w:p>
        </w:tc>
        <w:tc>
          <w:tcPr>
            <w:tcW w:w="463" w:type="dxa"/>
            <w:shd w:val="clear" w:color="auto" w:fill="F2F2F2" w:themeFill="background1" w:themeFillShade="F2"/>
            <w:vAlign w:val="center"/>
          </w:tcPr>
          <w:p w14:paraId="04A32780" w14:textId="358E58A4" w:rsidR="00C9625F" w:rsidRPr="006D6E88" w:rsidRDefault="004A3F1D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T</w:t>
            </w:r>
          </w:p>
        </w:tc>
      </w:tr>
    </w:tbl>
    <w:p w14:paraId="60821677" w14:textId="77777777" w:rsidR="007A55DE" w:rsidRPr="00173429" w:rsidRDefault="007A55DE">
      <w:pPr>
        <w:spacing w:before="240" w:after="240"/>
        <w:ind w:left="-90" w:right="-90"/>
        <w:rPr>
          <w:rFonts w:cs="Arial"/>
        </w:rPr>
      </w:pPr>
      <w:r w:rsidRPr="00173429">
        <w:rPr>
          <w:rFonts w:cs="Arial"/>
          <w:sz w:val="28"/>
        </w:rPr>
        <w:sym w:font="Wingdings" w:char="F0A8"/>
      </w:r>
      <w:r w:rsidRPr="00173429">
        <w:rPr>
          <w:rFonts w:cs="Arial"/>
        </w:rPr>
        <w:t xml:space="preserve">  Read and Understood</w:t>
      </w:r>
    </w:p>
    <w:p w14:paraId="79A4D05C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452CC5E2" w14:textId="77777777" w:rsidTr="00173429">
        <w:trPr>
          <w:trHeight w:val="360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DA574D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5404C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4938E4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18457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52355510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540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841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F6E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C4E5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7AE40B6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264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20EA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8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D61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F2ECE2B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56D9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A342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0D5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F9F4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01F0D63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44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E588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7562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4D4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55FA309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1725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883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6348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B50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6FE8660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E73C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552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E4C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A3C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AB5A54F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C12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E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603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E8A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54A74C2D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975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0E6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F031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697B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4C78467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24E7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9D9B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262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B7B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73BAAFC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F419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972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75D5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529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7B0C18E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B4BA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2CA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BF5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E0B3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2FE1B23" w14:textId="77777777" w:rsid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p w14:paraId="0963CA30" w14:textId="77777777" w:rsidR="00173429" w:rsidRPr="00540D91" w:rsidRDefault="00173429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6A2366DD" w14:textId="77777777" w:rsidTr="00540D91">
        <w:tc>
          <w:tcPr>
            <w:tcW w:w="6768" w:type="dxa"/>
          </w:tcPr>
          <w:p w14:paraId="545036F4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0736E1E5" w14:textId="77777777" w:rsidTr="00562569">
              <w:tc>
                <w:tcPr>
                  <w:tcW w:w="4689" w:type="dxa"/>
                </w:tcPr>
                <w:p w14:paraId="24590C3A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00D32825" w14:textId="77777777" w:rsidTr="00562569">
              <w:tc>
                <w:tcPr>
                  <w:tcW w:w="4689" w:type="dxa"/>
                </w:tcPr>
                <w:p w14:paraId="5F84B2FB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08963434" w14:textId="77777777" w:rsidTr="00562569">
              <w:tc>
                <w:tcPr>
                  <w:tcW w:w="4689" w:type="dxa"/>
                </w:tcPr>
                <w:p w14:paraId="3FB7C891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055D5F73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5"/>
    </w:tbl>
    <w:p w14:paraId="6B2E0CF1" w14:textId="77777777" w:rsidR="000E1BB4" w:rsidRDefault="000E1BB4" w:rsidP="0017342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0CF22" w14:textId="77777777" w:rsidR="00DD6BFB" w:rsidRDefault="00DD6BFB">
      <w:r>
        <w:separator/>
      </w:r>
    </w:p>
  </w:endnote>
  <w:endnote w:type="continuationSeparator" w:id="0">
    <w:p w14:paraId="3EDD085E" w14:textId="77777777" w:rsidR="00DD6BFB" w:rsidRDefault="00DD6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F305B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56FF02E8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01F6742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94F49" w14:textId="77777777" w:rsidR="00DD6BFB" w:rsidRDefault="00DD6BFB">
      <w:r>
        <w:separator/>
      </w:r>
    </w:p>
  </w:footnote>
  <w:footnote w:type="continuationSeparator" w:id="0">
    <w:p w14:paraId="56BC2C71" w14:textId="77777777" w:rsidR="00DD6BFB" w:rsidRDefault="00DD6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606C523C" w14:textId="77777777" w:rsidTr="006E6D80">
      <w:trPr>
        <w:trHeight w:val="454"/>
      </w:trPr>
      <w:tc>
        <w:tcPr>
          <w:tcW w:w="1588" w:type="pct"/>
          <w:vMerge w:val="restart"/>
        </w:tcPr>
        <w:p w14:paraId="01E85AAC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4E61D66C" wp14:editId="1A6BD204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49EB3C12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7149094C" w14:textId="77777777" w:rsidTr="006E6D80">
      <w:trPr>
        <w:trHeight w:val="454"/>
      </w:trPr>
      <w:tc>
        <w:tcPr>
          <w:tcW w:w="1588" w:type="pct"/>
          <w:vMerge/>
        </w:tcPr>
        <w:p w14:paraId="369BB485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E691B4D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7A766815" w14:textId="77777777" w:rsidTr="006E6D80">
      <w:trPr>
        <w:trHeight w:val="454"/>
      </w:trPr>
      <w:tc>
        <w:tcPr>
          <w:tcW w:w="1588" w:type="pct"/>
        </w:tcPr>
        <w:p w14:paraId="19F6AEE2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279FDAC3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3A982955" w14:textId="2BAA13F6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5A21A6">
            <w:rPr>
              <w:rFonts w:cs="Arial"/>
              <w:noProof/>
              <w:sz w:val="22"/>
            </w:rPr>
            <w:t>7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2B83F56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35C19"/>
    <w:rsid w:val="00040BB1"/>
    <w:rsid w:val="000417F2"/>
    <w:rsid w:val="00042599"/>
    <w:rsid w:val="0004381F"/>
    <w:rsid w:val="00043E15"/>
    <w:rsid w:val="00044AAA"/>
    <w:rsid w:val="00046E35"/>
    <w:rsid w:val="00050635"/>
    <w:rsid w:val="0005432B"/>
    <w:rsid w:val="00055FAA"/>
    <w:rsid w:val="00057E82"/>
    <w:rsid w:val="000640A6"/>
    <w:rsid w:val="00064C2B"/>
    <w:rsid w:val="00073A56"/>
    <w:rsid w:val="00076B4B"/>
    <w:rsid w:val="000832D7"/>
    <w:rsid w:val="00085C3A"/>
    <w:rsid w:val="00092124"/>
    <w:rsid w:val="00096183"/>
    <w:rsid w:val="00097EC6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39D6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22A4"/>
    <w:rsid w:val="00144681"/>
    <w:rsid w:val="0014527A"/>
    <w:rsid w:val="001532C8"/>
    <w:rsid w:val="00157D87"/>
    <w:rsid w:val="0016014A"/>
    <w:rsid w:val="0016599B"/>
    <w:rsid w:val="0017129A"/>
    <w:rsid w:val="0017324F"/>
    <w:rsid w:val="00173429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1F6D61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55C6B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0B1E"/>
    <w:rsid w:val="003010B2"/>
    <w:rsid w:val="00301F34"/>
    <w:rsid w:val="00302A95"/>
    <w:rsid w:val="00303DB1"/>
    <w:rsid w:val="00305429"/>
    <w:rsid w:val="00307CE7"/>
    <w:rsid w:val="00316808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A41B7"/>
    <w:rsid w:val="003A4A23"/>
    <w:rsid w:val="003A7EC6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46D9"/>
    <w:rsid w:val="00495500"/>
    <w:rsid w:val="004A3F1D"/>
    <w:rsid w:val="004B6CE7"/>
    <w:rsid w:val="004C0139"/>
    <w:rsid w:val="004C0BA4"/>
    <w:rsid w:val="004C433D"/>
    <w:rsid w:val="004C786C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0BC0"/>
    <w:rsid w:val="005138C2"/>
    <w:rsid w:val="00514478"/>
    <w:rsid w:val="00514B1B"/>
    <w:rsid w:val="0052072F"/>
    <w:rsid w:val="0053107A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87E4D"/>
    <w:rsid w:val="005906F7"/>
    <w:rsid w:val="00591957"/>
    <w:rsid w:val="00595073"/>
    <w:rsid w:val="0059601D"/>
    <w:rsid w:val="00596EAF"/>
    <w:rsid w:val="00597B39"/>
    <w:rsid w:val="005A042F"/>
    <w:rsid w:val="005A21A6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32A0"/>
    <w:rsid w:val="005D5B08"/>
    <w:rsid w:val="005D62E1"/>
    <w:rsid w:val="005D7C6C"/>
    <w:rsid w:val="005E0FC7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4C7E"/>
    <w:rsid w:val="006D6690"/>
    <w:rsid w:val="006D6E88"/>
    <w:rsid w:val="006E20D4"/>
    <w:rsid w:val="006E536B"/>
    <w:rsid w:val="006E57BF"/>
    <w:rsid w:val="006E6D80"/>
    <w:rsid w:val="007005DF"/>
    <w:rsid w:val="00703074"/>
    <w:rsid w:val="00703D33"/>
    <w:rsid w:val="00704729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7369A"/>
    <w:rsid w:val="008839EB"/>
    <w:rsid w:val="00886F21"/>
    <w:rsid w:val="00890B87"/>
    <w:rsid w:val="0089182F"/>
    <w:rsid w:val="00892B49"/>
    <w:rsid w:val="008A0005"/>
    <w:rsid w:val="008A15E7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0834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629C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293D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7A3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74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26F3"/>
    <w:rsid w:val="00B84673"/>
    <w:rsid w:val="00B8688C"/>
    <w:rsid w:val="00B92ED0"/>
    <w:rsid w:val="00B95492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28F2"/>
    <w:rsid w:val="00D3483A"/>
    <w:rsid w:val="00D36412"/>
    <w:rsid w:val="00D70FDE"/>
    <w:rsid w:val="00D71293"/>
    <w:rsid w:val="00D75306"/>
    <w:rsid w:val="00D810F5"/>
    <w:rsid w:val="00D86458"/>
    <w:rsid w:val="00D9185A"/>
    <w:rsid w:val="00D95866"/>
    <w:rsid w:val="00D9682F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D6BFB"/>
    <w:rsid w:val="00DE1AC2"/>
    <w:rsid w:val="00DE2E36"/>
    <w:rsid w:val="00DF088E"/>
    <w:rsid w:val="00DF0940"/>
    <w:rsid w:val="00DF3467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374BB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765A9"/>
    <w:rsid w:val="00F80515"/>
    <w:rsid w:val="00F85698"/>
    <w:rsid w:val="00F907A3"/>
    <w:rsid w:val="00F9161C"/>
    <w:rsid w:val="00F961CE"/>
    <w:rsid w:val="00FA33F2"/>
    <w:rsid w:val="00FB3522"/>
    <w:rsid w:val="00FB5543"/>
    <w:rsid w:val="00FB6414"/>
    <w:rsid w:val="00FC28F6"/>
    <w:rsid w:val="00FD1825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C245D3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customStyle="1" w:styleId="Default">
    <w:name w:val="Default"/>
    <w:rsid w:val="008736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96759D"/>
    <w:rsid w:val="00A354FA"/>
    <w:rsid w:val="00A558A2"/>
    <w:rsid w:val="00D30FE3"/>
    <w:rsid w:val="00D93A9C"/>
    <w:rsid w:val="00DB2C94"/>
    <w:rsid w:val="00DD438D"/>
    <w:rsid w:val="00EC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TE0084050-18</CompanyAddress>
  <CompanyPhone/>
  <CompanyFax>Venture, Singapore</CompanyFax>
  <CompanyEmail>CPSM Final Test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19F1B0530554EA256FDC97C56A841" ma:contentTypeVersion="13" ma:contentTypeDescription="Create a new document." ma:contentTypeScope="" ma:versionID="17cb95cf457a7ec1f102b6f32c6039a3">
  <xsd:schema xmlns:xsd="http://www.w3.org/2001/XMLSchema" xmlns:xs="http://www.w3.org/2001/XMLSchema" xmlns:p="http://schemas.microsoft.com/office/2006/metadata/properties" xmlns:ns3="910881b1-c57f-4718-ba03-4c0e5c60cc88" xmlns:ns4="43f59f97-a7ac-40c1-b5a6-47476df2f996" targetNamespace="http://schemas.microsoft.com/office/2006/metadata/properties" ma:root="true" ma:fieldsID="58ecc13a301f46d327aafe07e0b1a5da" ns3:_="" ns4:_="">
    <xsd:import namespace="910881b1-c57f-4718-ba03-4c0e5c60cc88"/>
    <xsd:import namespace="43f59f97-a7ac-40c1-b5a6-47476df2f9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881b1-c57f-4718-ba03-4c0e5c60c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59f97-a7ac-40c1-b5a6-47476df2f9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C7994CF-FD63-47FC-B34B-96D335ECAC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32F2DAD-A3AB-44EA-9DEF-B0EB6F50B3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149C96-11D3-4099-B34A-F69FE957AC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60DAA4FE-EF06-454E-85A9-D1152C763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881b1-c57f-4718-ba03-4c0e5c60cc88"/>
    <ds:schemaRef ds:uri="43f59f97-a7ac-40c1-b5a6-47476df2f9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</Template>
  <TotalTime>78</TotalTime>
  <Pages>7</Pages>
  <Words>1584</Words>
  <Characters>9030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10593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34</cp:revision>
  <cp:lastPrinted>2019-07-26T18:26:00Z</cp:lastPrinted>
  <dcterms:created xsi:type="dcterms:W3CDTF">2020-11-17T20:56:00Z</dcterms:created>
  <dcterms:modified xsi:type="dcterms:W3CDTF">2021-06-03T07:52:00Z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0x010100F9B19F1B0530554EA256FDC97C56A841</vt:lpwstr>
  </property>
</Properties>
</file>