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96483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TE82882-9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FC62A6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F34DE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0616E0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 w:rsidR="00F96483">
                  <w:rPr>
                    <w:rFonts w:cs="Arial"/>
                    <w:lang w:val="en-IE"/>
                  </w:rPr>
                  <w:t>TE82882-9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9648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TE82882-9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9648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TE82882-9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9648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TE82882-9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</w:t>
                </w:r>
                <w:r w:rsidR="00F96483">
                  <w:rPr>
                    <w:rFonts w:cs="Arial"/>
                    <w:lang w:val="en-IE"/>
                  </w:rPr>
                  <w:t>9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FFB" w:rsidRDefault="007D5FFB">
      <w:r>
        <w:separator/>
      </w:r>
    </w:p>
  </w:endnote>
  <w:endnote w:type="continuationSeparator" w:id="0">
    <w:p w:rsidR="007D5FFB" w:rsidRDefault="007D5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6E0" w:rsidRPr="00AD2712" w:rsidRDefault="000616E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FFB" w:rsidRDefault="007D5FFB">
      <w:r>
        <w:separator/>
      </w:r>
    </w:p>
  </w:footnote>
  <w:footnote w:type="continuationSeparator" w:id="0">
    <w:p w:rsidR="007D5FFB" w:rsidRDefault="007D5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0616E0" w:rsidRPr="00247334" w:rsidTr="0092067D">
      <w:trPr>
        <w:trHeight w:val="454"/>
      </w:trPr>
      <w:tc>
        <w:tcPr>
          <w:tcW w:w="1588" w:type="pct"/>
          <w:vMerge w:val="restart"/>
        </w:tcPr>
        <w:p w:rsidR="000616E0" w:rsidRPr="004345C0" w:rsidRDefault="000616E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616E0" w:rsidRPr="00C763E8" w:rsidRDefault="000616E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616E0" w:rsidTr="0092067D">
      <w:trPr>
        <w:trHeight w:val="454"/>
      </w:trPr>
      <w:tc>
        <w:tcPr>
          <w:tcW w:w="1588" w:type="pct"/>
          <w:vMerge/>
        </w:tcPr>
        <w:p w:rsidR="000616E0" w:rsidRPr="004345C0" w:rsidRDefault="000616E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616E0" w:rsidRPr="00C849E9" w:rsidRDefault="000616E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616E0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616E0" w:rsidRPr="00CD3A90" w:rsidRDefault="000616E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616E0" w:rsidRDefault="000616E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616E0" w:rsidRPr="004345C0" w:rsidRDefault="000616E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F96483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616E0" w:rsidRDefault="000616E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16E0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5FFB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00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1E3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96483"/>
    <w:rsid w:val="00FA33F2"/>
    <w:rsid w:val="00FB3522"/>
    <w:rsid w:val="00FB6414"/>
    <w:rsid w:val="00FC28F6"/>
    <w:rsid w:val="00FC62A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2E7B7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E04E5"/>
    <w:rsid w:val="003E530B"/>
    <w:rsid w:val="003E69A2"/>
    <w:rsid w:val="007402F2"/>
    <w:rsid w:val="0081172D"/>
    <w:rsid w:val="00854A12"/>
    <w:rsid w:val="00896AC7"/>
    <w:rsid w:val="00A354FA"/>
    <w:rsid w:val="00AD1615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TE82882-9</CompanyAddress>
  <CompanyPhone/>
  <CompanyFax>Flextronics Contract Manufacturing Site of WPPL in Singapore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E41BEB-1FD4-48C7-B7D9-72C67851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11</Pages>
  <Words>2712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18140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2019-06-28T07:40:00Z</cp:lastPrinted>
  <dcterms:created xsi:type="dcterms:W3CDTF">2019-06-28T08:10:00Z</dcterms:created>
  <dcterms:modified xsi:type="dcterms:W3CDTF">2019-06-28T08:10:00Z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