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370AE0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</w:t>
                </w:r>
                <w:r w:rsidR="008F7182">
                  <w:rPr>
                    <w:rFonts w:cs="Arial"/>
                    <w:lang w:val="en-IE"/>
                  </w:rPr>
                  <w:t>969</w:t>
                </w:r>
                <w:r>
                  <w:rPr>
                    <w:rFonts w:cs="Arial"/>
                    <w:lang w:val="en-IE"/>
                  </w:rPr>
                  <w:t>-</w:t>
                </w:r>
                <w:r w:rsidR="00DE7EAA">
                  <w:rPr>
                    <w:rFonts w:cs="Arial"/>
                    <w:lang w:val="en-IE"/>
                  </w:rPr>
                  <w:t>1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DE7EAA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524A1E">
                  <w:rPr>
                    <w:rFonts w:cs="Arial"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Fonts w:cs="Arial"/>
              <w:lang w:val="en-IE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DE7EAA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A920DF">
                  <w:rPr>
                    <w:rFonts w:cs="Arial"/>
                    <w:lang w:val="en-IE"/>
                  </w:rPr>
                  <w:t>Flextronics Contract Manufacturing Site of WPPL in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  <w:bookmarkStart w:id="22" w:name="_GoBack"/>
            <w:bookmarkEnd w:id="22"/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DE7EAA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>
                  <w:rPr>
                    <w:rFonts w:cs="Arial"/>
                    <w:lang w:val="en-IE"/>
                  </w:rPr>
                  <w:t>TE82969-1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2C19F5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TE82969-1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2C19F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4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TE82969-1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2C19F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8F7182">
              <w:rPr>
                <w:rFonts w:cs="Arial"/>
                <w:lang w:val="en-IE"/>
              </w:rPr>
              <w:t>2</w:t>
            </w:r>
            <w:r w:rsidR="00370AE0" w:rsidRPr="00370AE0">
              <w:rPr>
                <w:rFonts w:cs="Arial"/>
                <w:lang w:val="en-IE"/>
              </w:rPr>
              <w:t>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TE82969-1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2C19F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TE82969-1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2C19F5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PDA/eLambda Linearity Tester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DE7EAA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of WPPL in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2"/>
        <w:gridCol w:w="1676"/>
        <w:gridCol w:w="1676"/>
        <w:gridCol w:w="4576"/>
        <w:gridCol w:w="1060"/>
        <w:gridCol w:w="550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4EC6" w:rsidRDefault="00524EC6">
      <w:r>
        <w:separator/>
      </w:r>
    </w:p>
  </w:endnote>
  <w:endnote w:type="continuationSeparator" w:id="0">
    <w:p w:rsidR="00524EC6" w:rsidRDefault="0052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EAA" w:rsidRPr="00AD2712" w:rsidRDefault="00DE7EAA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DE7EAA" w:rsidRPr="00981C1B" w:rsidRDefault="00DE7EAA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DE7EAA" w:rsidRPr="00981C1B" w:rsidRDefault="00DE7EAA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4EC6" w:rsidRDefault="00524EC6">
      <w:r>
        <w:separator/>
      </w:r>
    </w:p>
  </w:footnote>
  <w:footnote w:type="continuationSeparator" w:id="0">
    <w:p w:rsidR="00524EC6" w:rsidRDefault="0052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DE7EAA" w:rsidRPr="00247334" w:rsidTr="0092067D">
      <w:trPr>
        <w:trHeight w:val="454"/>
      </w:trPr>
      <w:tc>
        <w:tcPr>
          <w:tcW w:w="1588" w:type="pct"/>
          <w:vMerge w:val="restart"/>
        </w:tcPr>
        <w:p w:rsidR="00DE7EAA" w:rsidRPr="004345C0" w:rsidRDefault="00DE7EAA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DE7EAA" w:rsidRPr="00C763E8" w:rsidRDefault="00DE7EAA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DE7EAA" w:rsidTr="0092067D">
      <w:trPr>
        <w:trHeight w:val="454"/>
      </w:trPr>
      <w:tc>
        <w:tcPr>
          <w:tcW w:w="1588" w:type="pct"/>
          <w:vMerge/>
        </w:tcPr>
        <w:p w:rsidR="00DE7EAA" w:rsidRPr="004345C0" w:rsidRDefault="00DE7EAA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DE7EAA" w:rsidRPr="00C849E9" w:rsidRDefault="00DE7EAA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DE7EAA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DE7EAA" w:rsidRPr="00CD3A90" w:rsidRDefault="00DE7EAA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DE7EAA" w:rsidRDefault="00DE7EAA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DE7EAA" w:rsidRPr="004345C0" w:rsidRDefault="00DE7EAA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10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2C19F5">
            <w:rPr>
              <w:rFonts w:cs="Arial"/>
              <w:noProof/>
            </w:rPr>
            <w:t>11</w:t>
          </w:r>
          <w:r>
            <w:rPr>
              <w:rFonts w:cs="Arial"/>
              <w:noProof/>
            </w:rPr>
            <w:fldChar w:fldCharType="end"/>
          </w:r>
        </w:p>
      </w:tc>
    </w:tr>
  </w:tbl>
  <w:p w:rsidR="00DE7EAA" w:rsidRDefault="00DE7EAA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19F5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24EC6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B7595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18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E7EAA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5ED15E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C027E"/>
    <w:rsid w:val="002E04E5"/>
    <w:rsid w:val="003E530B"/>
    <w:rsid w:val="003E69A2"/>
    <w:rsid w:val="007402F2"/>
    <w:rsid w:val="00854A12"/>
    <w:rsid w:val="00896AC7"/>
    <w:rsid w:val="00A354FA"/>
    <w:rsid w:val="00D30FE3"/>
    <w:rsid w:val="00D42776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TE82969-1</CompanyAddress>
  <CompanyPhone/>
  <CompanyFax>Flextronics Contract Manufacturing Site of WPPL in Singapore</CompanyFax>
  <CompanyEmail>PDA/eLambda Linearity Tester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7ECC3A-1E5F-40C2-A567-AE5F03B0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11</Pages>
  <Words>2722</Words>
  <Characters>15516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18202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2018-07-02T20:11:00Z</cp:lastPrinted>
  <dcterms:created xsi:type="dcterms:W3CDTF">2019-06-25T05:46:00Z</dcterms:created>
  <dcterms:modified xsi:type="dcterms:W3CDTF">2019-06-25T05:46:00Z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