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3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801"/>
        <w:gridCol w:w="549"/>
        <w:gridCol w:w="1981"/>
        <w:gridCol w:w="2713"/>
        <w:gridCol w:w="1532"/>
        <w:gridCol w:w="1987"/>
        <w:gridCol w:w="24"/>
      </w:tblGrid>
      <w:tr w:rsidR="000A2E13" w:rsidRPr="002174CE" w14:paraId="0F80C0B5" w14:textId="77777777" w:rsidTr="00A3118A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F80C0B1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0" w:name="_Hlk14685499"/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 xml:space="preserve">#     </w:t>
            </w:r>
          </w:p>
        </w:tc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0B2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F80C0B3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  <w:r>
              <w:rPr>
                <w:rFonts w:cs="Arial"/>
                <w:b/>
                <w:bCs/>
                <w:iCs/>
                <w:lang w:val="en-IE"/>
              </w:rPr>
              <w:t xml:space="preserve">     </w:t>
            </w:r>
          </w:p>
        </w:tc>
        <w:tc>
          <w:tcPr>
            <w:tcW w:w="6256" w:type="dxa"/>
            <w:gridSpan w:val="4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0B4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0A2E13" w:rsidRPr="002174CE" w14:paraId="0F80C0BA" w14:textId="77777777" w:rsidTr="00A3118A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0B6" w14:textId="77777777" w:rsidR="000A2E13" w:rsidRPr="00E66FC8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 xml:space="preserve">#     </w:t>
            </w:r>
            <w:bookmarkStart w:id="1" w:name="_Hlk14180957"/>
          </w:p>
        </w:tc>
        <w:bookmarkEnd w:id="1"/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80C0B7" w14:textId="3949D222" w:rsidR="000A2E13" w:rsidRPr="00E66FC8" w:rsidRDefault="008D574F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19"/>
                <w:placeholder>
                  <w:docPart w:val="D4EE09FC539C4ADDB94207B6BDD79CEB"/>
                </w:placeholder>
                <w:showingPlcHdr/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EB08DA">
                  <w:rPr>
                    <w:rStyle w:val="PlaceholderText"/>
                    <w:color w:val="548DD4" w:themeColor="text2" w:themeTint="99"/>
                  </w:rPr>
                  <w:t>TE</w:t>
                </w:r>
                <w:r w:rsidR="003D6EF9">
                  <w:rPr>
                    <w:rStyle w:val="PlaceholderText"/>
                    <w:color w:val="548DD4" w:themeColor="text2" w:themeTint="99"/>
                  </w:rPr>
                  <w:t>82817-2</w:t>
                </w:r>
              </w:sdtContent>
            </w:sdt>
          </w:p>
        </w:tc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0B8" w14:textId="77777777" w:rsidR="000A2E13" w:rsidRPr="004C0BA4" w:rsidRDefault="000A2E13" w:rsidP="00661C5B">
            <w:pPr>
              <w:spacing w:before="0"/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>
              <w:rPr>
                <w:rFonts w:cs="Arial"/>
                <w:b/>
                <w:lang w:val="en-IE"/>
              </w:rPr>
              <w:t xml:space="preserve">     </w:t>
            </w:r>
            <w:bookmarkStart w:id="2" w:name="_Hlk14181388"/>
          </w:p>
        </w:tc>
        <w:bookmarkEnd w:id="2"/>
        <w:tc>
          <w:tcPr>
            <w:tcW w:w="6256" w:type="dxa"/>
            <w:gridSpan w:val="4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80C0B9" w14:textId="0915D4F2" w:rsidR="000A2E13" w:rsidRPr="004C0BA4" w:rsidRDefault="008D574F" w:rsidP="00661C5B">
            <w:pPr>
              <w:spacing w:before="0"/>
              <w:rPr>
                <w:rFonts w:cs="Arial"/>
                <w:bCs/>
                <w:lang w:val="en-IE"/>
              </w:rPr>
            </w:pPr>
            <w:sdt>
              <w:sdtPr>
                <w:rPr>
                  <w:rFonts w:cs="Arial"/>
                  <w:bCs/>
                  <w:lang w:val="en-IE"/>
                </w:rPr>
                <w:alias w:val="EquipmentName"/>
                <w:tag w:val="EquipmentName"/>
                <w:id w:val="2630360"/>
                <w:placeholder>
                  <w:docPart w:val="2A7CE6B34B4244A5AB5AF3C4E81723E4"/>
                </w:placeholder>
                <w:showingPlcHdr/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3D6EF9">
                  <w:rPr>
                    <w:rStyle w:val="PlaceholderText"/>
                    <w:color w:val="548DD4" w:themeColor="text2" w:themeTint="99"/>
                  </w:rPr>
                  <w:t>PCM II Final Test Station</w:t>
                </w:r>
              </w:sdtContent>
            </w:sdt>
          </w:p>
        </w:tc>
      </w:tr>
      <w:tr w:rsidR="000A2E13" w:rsidRPr="002174CE" w14:paraId="0F80C0BD" w14:textId="77777777" w:rsidTr="00A3118A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0F80C0BB" w14:textId="77777777" w:rsidR="000A2E13" w:rsidRPr="00352F32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>
              <w:rPr>
                <w:rFonts w:cs="Arial"/>
                <w:b/>
                <w:lang w:val="en-IE"/>
              </w:rPr>
              <w:t xml:space="preserve">     </w:t>
            </w:r>
          </w:p>
        </w:tc>
        <w:tc>
          <w:tcPr>
            <w:tcW w:w="9587" w:type="dxa"/>
            <w:gridSpan w:val="7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0F80C0BC" w14:textId="4C529D27" w:rsidR="000A2E13" w:rsidRPr="00352F32" w:rsidRDefault="008D574F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Style w:val="BodyTextChar"/>
                </w:rPr>
                <w:alias w:val="InstallSite"/>
                <w:tag w:val="InstallSite"/>
                <w:id w:val="2630377"/>
                <w:placeholder>
                  <w:docPart w:val="49786C4A2F4E4532B29CA4A91D746A9D"/>
                </w:placeholder>
                <w:showingPlcHdr/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>
                <w:rPr>
                  <w:rStyle w:val="DefaultParagraphFont"/>
                  <w:rFonts w:cs="Arial"/>
                  <w:bCs/>
                  <w:color w:val="548DD4" w:themeColor="text2" w:themeTint="99"/>
                  <w:lang w:val="en-IE"/>
                </w:rPr>
              </w:sdtEndPr>
              <w:sdtContent>
                <w:r w:rsidR="00B26BC4">
                  <w:rPr>
                    <w:rStyle w:val="PlaceholderText"/>
                    <w:color w:val="548DD4" w:themeColor="text2" w:themeTint="99"/>
                  </w:rPr>
                  <w:t>Waters Singapore Contract Manufacturing, CEI Singapore</w:t>
                </w:r>
                <w:r w:rsidR="003D6EF9">
                  <w:rPr>
                    <w:rStyle w:val="PlaceholderText"/>
                    <w:color w:val="548DD4" w:themeColor="text2" w:themeTint="99"/>
                  </w:rPr>
                  <w:t xml:space="preserve"> </w:t>
                </w:r>
              </w:sdtContent>
            </w:sdt>
          </w:p>
        </w:tc>
      </w:tr>
      <w:tr w:rsidR="00D86458" w:rsidRPr="002174CE" w14:paraId="0F80C0C6" w14:textId="77777777" w:rsidTr="00A3118A">
        <w:trPr>
          <w:jc w:val="center"/>
        </w:trPr>
        <w:tc>
          <w:tcPr>
            <w:tcW w:w="11381" w:type="dxa"/>
            <w:gridSpan w:val="8"/>
          </w:tcPr>
          <w:p w14:paraId="0F80C0BE" w14:textId="77777777" w:rsidR="002757DF" w:rsidRPr="004022C5" w:rsidRDefault="002757DF" w:rsidP="00661C5B">
            <w:pPr>
              <w:spacing w:before="6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14:paraId="0F80C0BF" w14:textId="77777777"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14:paraId="0F80C0C0" w14:textId="77777777"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0F80C0C1" w14:textId="77777777"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14:paraId="0F80C0C2" w14:textId="77777777"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</w:t>
            </w:r>
            <w:proofErr w:type="spellStart"/>
            <w:r w:rsidRPr="00981C1B">
              <w:t>Rel</w:t>
            </w:r>
            <w:proofErr w:type="spellEnd"/>
            <w:r w:rsidRPr="00981C1B">
              <w:t xml:space="preserve">-Prod, or Release General in SAP. </w:t>
            </w:r>
            <w:r w:rsidR="0056203C" w:rsidRPr="0056203C">
              <w:t xml:space="preserve">If applicable documents are unavailable in SAP </w:t>
            </w:r>
            <w:proofErr w:type="gramStart"/>
            <w:r w:rsidR="0056203C" w:rsidRPr="0056203C">
              <w:t>state</w:t>
            </w:r>
            <w:proofErr w:type="gramEnd"/>
            <w:r w:rsidR="0056203C" w:rsidRPr="0056203C">
              <w:t xml:space="preserve"> why in the comments section. </w:t>
            </w:r>
          </w:p>
          <w:p w14:paraId="0F80C0C3" w14:textId="77777777"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0F80C0C4" w14:textId="77777777"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14:paraId="0F80C0C5" w14:textId="77777777" w:rsidR="00981C1B" w:rsidRPr="00981C1B" w:rsidRDefault="007F5C8F" w:rsidP="00661C5B">
            <w:pPr>
              <w:pStyle w:val="ListParagraph"/>
              <w:spacing w:after="60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4C0139" w:rsidRPr="002174CE" w14:paraId="0F80C0CB" w14:textId="77777777" w:rsidTr="00A3118A">
        <w:trPr>
          <w:gridAfter w:val="1"/>
          <w:wAfter w:w="24" w:type="dxa"/>
          <w:trHeight w:val="360"/>
          <w:jc w:val="center"/>
        </w:trPr>
        <w:tc>
          <w:tcPr>
            <w:tcW w:w="2595" w:type="dxa"/>
            <w:gridSpan w:val="2"/>
            <w:shd w:val="clear" w:color="auto" w:fill="D9D9D9" w:themeFill="background1" w:themeFillShade="D9"/>
            <w:vAlign w:val="center"/>
          </w:tcPr>
          <w:p w14:paraId="0F80C0C7" w14:textId="77777777"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5243" w:type="dxa"/>
            <w:gridSpan w:val="3"/>
            <w:shd w:val="clear" w:color="auto" w:fill="D9D9D9" w:themeFill="background1" w:themeFillShade="D9"/>
            <w:vAlign w:val="center"/>
          </w:tcPr>
          <w:p w14:paraId="0F80C0C8" w14:textId="77777777"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532" w:type="dxa"/>
            <w:shd w:val="clear" w:color="auto" w:fill="D9D9D9" w:themeFill="background1" w:themeFillShade="D9"/>
            <w:vAlign w:val="center"/>
          </w:tcPr>
          <w:p w14:paraId="0F80C0C9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1987" w:type="dxa"/>
            <w:shd w:val="clear" w:color="auto" w:fill="D9D9D9" w:themeFill="background1" w:themeFillShade="D9"/>
            <w:vAlign w:val="center"/>
          </w:tcPr>
          <w:p w14:paraId="0F80C0CA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0F80C0D0" w14:textId="77777777" w:rsidTr="00A3118A">
        <w:trPr>
          <w:gridAfter w:val="1"/>
          <w:wAfter w:w="24" w:type="dxa"/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0F80C0CC" w14:textId="199E8BE0" w:rsidR="00981C1B" w:rsidRPr="00C41F56" w:rsidRDefault="009A08DC" w:rsidP="009A08DC">
            <w:pPr>
              <w:pStyle w:val="Style1"/>
              <w:jc w:val="center"/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  <w:t>TSP</w:t>
            </w:r>
          </w:p>
        </w:tc>
        <w:tc>
          <w:tcPr>
            <w:tcW w:w="5243" w:type="dxa"/>
            <w:gridSpan w:val="3"/>
            <w:shd w:val="clear" w:color="auto" w:fill="F2F2F2" w:themeFill="background1" w:themeFillShade="F2"/>
            <w:vAlign w:val="center"/>
          </w:tcPr>
          <w:p w14:paraId="0F80C0CD" w14:textId="3D8471BA" w:rsidR="00981C1B" w:rsidRPr="00981C1B" w:rsidRDefault="0052163A" w:rsidP="009A08DC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PCM II FINAL TEST PROCEDURE</w:t>
            </w:r>
            <w:r w:rsidR="00C1797B">
              <w:rPr>
                <w:rFonts w:cs="Arial"/>
                <w:color w:val="548DD4" w:themeColor="text2" w:themeTint="99"/>
                <w:lang w:val="en-IE"/>
              </w:rPr>
              <w:t xml:space="preserve"> 735000887 R</w:t>
            </w:r>
            <w:r w:rsidR="004E5527">
              <w:rPr>
                <w:rFonts w:cs="Arial"/>
                <w:color w:val="548DD4" w:themeColor="text2" w:themeTint="99"/>
                <w:lang w:val="en-IE"/>
              </w:rPr>
              <w:t xml:space="preserve">EV. </w:t>
            </w:r>
            <w:r w:rsidR="00C1797B">
              <w:rPr>
                <w:rFonts w:cs="Arial"/>
                <w:color w:val="548DD4" w:themeColor="text2" w:themeTint="99"/>
                <w:lang w:val="en-IE"/>
              </w:rPr>
              <w:t>G</w:t>
            </w:r>
          </w:p>
        </w:tc>
        <w:tc>
          <w:tcPr>
            <w:tcW w:w="1532" w:type="dxa"/>
            <w:vAlign w:val="center"/>
          </w:tcPr>
          <w:p w14:paraId="0F80C0CE" w14:textId="7FE3F86F" w:rsidR="00981C1B" w:rsidRDefault="00D26755" w:rsidP="00352F32">
            <w:pPr>
              <w:spacing w:before="0"/>
              <w:rPr>
                <w:rFonts w:cs="Arial"/>
                <w:lang w:val="en-IE"/>
              </w:rPr>
            </w:pPr>
            <w:r w:rsidRPr="00D26755">
              <w:rPr>
                <w:rFonts w:cs="Arial"/>
                <w:lang w:val="en-IE"/>
              </w:rPr>
              <w:t>RELEASE GENERAL</w:t>
            </w:r>
          </w:p>
        </w:tc>
        <w:tc>
          <w:tcPr>
            <w:tcW w:w="1987" w:type="dxa"/>
            <w:vAlign w:val="center"/>
          </w:tcPr>
          <w:p w14:paraId="0F80C0CF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4C0139" w:rsidRPr="002174CE" w14:paraId="0F80C0D5" w14:textId="77777777" w:rsidTr="00A3118A">
        <w:trPr>
          <w:gridAfter w:val="1"/>
          <w:wAfter w:w="24" w:type="dxa"/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0F80C0D1" w14:textId="7A1005AE" w:rsidR="00981C1B" w:rsidRDefault="009A08DC" w:rsidP="00981C1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  <w:t>Cal</w:t>
            </w:r>
          </w:p>
        </w:tc>
        <w:tc>
          <w:tcPr>
            <w:tcW w:w="5243" w:type="dxa"/>
            <w:gridSpan w:val="3"/>
            <w:shd w:val="clear" w:color="auto" w:fill="F2F2F2" w:themeFill="background1" w:themeFillShade="F2"/>
            <w:vAlign w:val="center"/>
          </w:tcPr>
          <w:p w14:paraId="0F80C0D2" w14:textId="71388D19" w:rsidR="00981C1B" w:rsidRDefault="005E7B25" w:rsidP="009A08DC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TE82817 P</w:t>
            </w:r>
            <w:r w:rsidR="00BC3389">
              <w:rPr>
                <w:rFonts w:cs="Arial"/>
                <w:color w:val="548DD4" w:themeColor="text2" w:themeTint="99"/>
                <w:lang w:val="en-IE"/>
              </w:rPr>
              <w:t xml:space="preserve">M PROCEDURE </w:t>
            </w:r>
            <w:r w:rsidR="00572F44">
              <w:rPr>
                <w:rFonts w:cs="Arial"/>
                <w:color w:val="548DD4" w:themeColor="text2" w:themeTint="99"/>
                <w:lang w:val="en-IE"/>
              </w:rPr>
              <w:t>735</w:t>
            </w:r>
            <w:r w:rsidR="00F17356">
              <w:rPr>
                <w:rFonts w:cs="Arial"/>
                <w:color w:val="548DD4" w:themeColor="text2" w:themeTint="99"/>
                <w:lang w:val="en-IE"/>
              </w:rPr>
              <w:t>002828</w:t>
            </w:r>
            <w:r w:rsidR="00710934">
              <w:rPr>
                <w:rFonts w:cs="Arial"/>
                <w:color w:val="548DD4" w:themeColor="text2" w:themeTint="99"/>
                <w:lang w:val="en-IE"/>
              </w:rPr>
              <w:t xml:space="preserve"> REV.</w:t>
            </w:r>
            <w:r w:rsidR="00C7450C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  <w:r w:rsidR="00710934">
              <w:rPr>
                <w:rFonts w:cs="Arial"/>
                <w:color w:val="548DD4" w:themeColor="text2" w:themeTint="99"/>
                <w:lang w:val="en-IE"/>
              </w:rPr>
              <w:t>A</w:t>
            </w:r>
          </w:p>
        </w:tc>
        <w:tc>
          <w:tcPr>
            <w:tcW w:w="1532" w:type="dxa"/>
            <w:vAlign w:val="center"/>
          </w:tcPr>
          <w:p w14:paraId="0F80C0D3" w14:textId="6AFFA4FD" w:rsidR="00981C1B" w:rsidRDefault="00636696" w:rsidP="00981C1B">
            <w:pPr>
              <w:spacing w:before="0"/>
              <w:rPr>
                <w:rFonts w:cs="Arial"/>
                <w:lang w:val="en-IE"/>
              </w:rPr>
            </w:pPr>
            <w:r w:rsidRPr="00636696">
              <w:rPr>
                <w:rFonts w:cs="Arial"/>
                <w:lang w:val="en-IE"/>
              </w:rPr>
              <w:t>RELEASE GENERAL</w:t>
            </w:r>
          </w:p>
        </w:tc>
        <w:tc>
          <w:tcPr>
            <w:tcW w:w="1987" w:type="dxa"/>
            <w:vAlign w:val="center"/>
          </w:tcPr>
          <w:p w14:paraId="0F80C0D4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86458" w:rsidRPr="002174CE" w14:paraId="0F80C0E6" w14:textId="77777777" w:rsidTr="00A3118A">
        <w:trPr>
          <w:trHeight w:val="5235"/>
          <w:jc w:val="center"/>
        </w:trPr>
        <w:tc>
          <w:tcPr>
            <w:tcW w:w="11381" w:type="dxa"/>
            <w:gridSpan w:val="8"/>
          </w:tcPr>
          <w:p w14:paraId="0F80C0D6" w14:textId="77777777"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0F80C0D7" w14:textId="77777777" w:rsidR="007950C5" w:rsidRDefault="007950C5" w:rsidP="00A0729C">
            <w:pPr>
              <w:rPr>
                <w:rFonts w:cs="Arial"/>
                <w:lang w:val="en-IE"/>
              </w:rPr>
            </w:pPr>
          </w:p>
          <w:p w14:paraId="0F80C0D8" w14:textId="77777777" w:rsidR="007950C5" w:rsidRDefault="007950C5" w:rsidP="00A0729C">
            <w:pPr>
              <w:rPr>
                <w:rFonts w:cs="Arial"/>
                <w:lang w:val="en-IE"/>
              </w:rPr>
            </w:pPr>
          </w:p>
          <w:p w14:paraId="0F80C0DF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0F80C0E0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0F80C0E5" w14:textId="77777777" w:rsidR="00DA5C76" w:rsidRPr="004022C5" w:rsidRDefault="00DA5C76" w:rsidP="003C5E3E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0F80C0F2" w14:textId="77777777" w:rsidTr="00A3118A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0F80C0E7" w14:textId="77777777"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6256" w:type="dxa"/>
            <w:gridSpan w:val="4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14:paraId="0F80C0EA" w14:textId="77777777" w:rsidTr="00540D91">
              <w:tc>
                <w:tcPr>
                  <w:tcW w:w="658" w:type="dxa"/>
                </w:tcPr>
                <w:p w14:paraId="0F80C0E8" w14:textId="77777777"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0E9" w14:textId="77777777"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14:paraId="0F80C0ED" w14:textId="77777777" w:rsidTr="00540D91">
              <w:tc>
                <w:tcPr>
                  <w:tcW w:w="658" w:type="dxa"/>
                </w:tcPr>
                <w:p w14:paraId="0F80C0EB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0EC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14:paraId="0F80C0F0" w14:textId="77777777" w:rsidTr="00540D91">
              <w:tc>
                <w:tcPr>
                  <w:tcW w:w="658" w:type="dxa"/>
                </w:tcPr>
                <w:p w14:paraId="0F80C0EE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0EF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0F80C0F1" w14:textId="77777777"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0F80C0F5" w14:textId="77777777" w:rsidTr="00A3118A">
        <w:trPr>
          <w:trHeight w:val="682"/>
          <w:jc w:val="center"/>
        </w:trPr>
        <w:tc>
          <w:tcPr>
            <w:tcW w:w="5125" w:type="dxa"/>
            <w:gridSpan w:val="4"/>
            <w:vAlign w:val="center"/>
          </w:tcPr>
          <w:p w14:paraId="0F80C0F3" w14:textId="77777777"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6256" w:type="dxa"/>
            <w:gridSpan w:val="4"/>
            <w:vMerge/>
            <w:vAlign w:val="center"/>
          </w:tcPr>
          <w:p w14:paraId="0F80C0F4" w14:textId="77777777"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bookmarkEnd w:id="0"/>
    </w:tbl>
    <w:p w14:paraId="0F80C0F6" w14:textId="77777777" w:rsidR="00F72232" w:rsidRDefault="00F72232"/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271"/>
        <w:gridCol w:w="1080"/>
        <w:gridCol w:w="1132"/>
        <w:gridCol w:w="849"/>
        <w:gridCol w:w="15"/>
        <w:gridCol w:w="2111"/>
        <w:gridCol w:w="1258"/>
        <w:gridCol w:w="2375"/>
      </w:tblGrid>
      <w:tr w:rsidR="004C0139" w:rsidRPr="002174CE" w14:paraId="0F80C0FB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F80C0F7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0F80C0F8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1996" w:type="dxa"/>
            <w:gridSpan w:val="3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F80C0F9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44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0F80C0FA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4C0139" w:rsidRPr="002174CE" w14:paraId="0F80C100" w14:textId="77777777" w:rsidTr="00F72232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0FC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351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80C0FD" w14:textId="676D5A78" w:rsidR="007A55DE" w:rsidRDefault="008D574F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showingPlcHdr/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620177">
                  <w:rPr>
                    <w:rStyle w:val="PlaceholderText"/>
                    <w:color w:val="548DD4" w:themeColor="text2" w:themeTint="99"/>
                  </w:rPr>
                  <w:t>TE82817-2</w:t>
                </w:r>
              </w:sdtContent>
            </w:sdt>
          </w:p>
        </w:tc>
        <w:tc>
          <w:tcPr>
            <w:tcW w:w="1996" w:type="dxa"/>
            <w:gridSpan w:val="3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0FE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44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F80C0FF" w14:textId="6DC4E45C" w:rsidR="007A55DE" w:rsidRPr="004C0BA4" w:rsidRDefault="00620177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PCM II Final Test Station</w:t>
                </w:r>
              </w:p>
            </w:tc>
          </w:sdtContent>
        </w:sdt>
      </w:tr>
      <w:tr w:rsidR="00F72232" w:rsidRPr="002174CE" w14:paraId="0F80C103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0F80C101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8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0F80C102" w14:textId="726766D6" w:rsidR="007A55DE" w:rsidRPr="006C2322" w:rsidRDefault="0062017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Waters Singapore Contract Manufacturing, CEI Singapore</w:t>
                </w:r>
              </w:p>
            </w:tc>
          </w:sdtContent>
        </w:sdt>
      </w:tr>
      <w:tr w:rsidR="00D86458" w:rsidRPr="002174CE" w14:paraId="0F80C10F" w14:textId="77777777" w:rsidTr="004C0139">
        <w:trPr>
          <w:trHeight w:val="567"/>
          <w:jc w:val="center"/>
        </w:trPr>
        <w:tc>
          <w:tcPr>
            <w:tcW w:w="10885" w:type="dxa"/>
            <w:gridSpan w:val="9"/>
          </w:tcPr>
          <w:p w14:paraId="0F80C104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14:paraId="0F80C105" w14:textId="77777777"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14:paraId="0F80C106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0F80C107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parameters in the Parameters column. Rows may be added as needed.</w:t>
            </w:r>
          </w:p>
          <w:p w14:paraId="0F80C108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>equipment documentation, define the</w:t>
            </w:r>
            <w:r w:rsidR="00D86458">
              <w:t xml:space="preserve"> </w:t>
            </w:r>
            <w:r w:rsidRPr="00981C1B">
              <w:t xml:space="preserve">specification(s) in the Acceptance Criteria column. </w:t>
            </w:r>
          </w:p>
          <w:p w14:paraId="0F80C109" w14:textId="77777777"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Verify and/or measure the applicable parameters and complete the </w:t>
            </w:r>
            <w:r w:rsidR="00B40F62">
              <w:t>T</w:t>
            </w:r>
            <w:r w:rsidRPr="001532C8">
              <w:t>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14:paraId="0F80C10A" w14:textId="77777777"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0F80C10B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14:paraId="0F80C10C" w14:textId="77777777"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14:paraId="0F80C10D" w14:textId="77777777"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14:paraId="0F80C10E" w14:textId="77777777"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4C0139" w:rsidRPr="002174CE" w14:paraId="0F80C115" w14:textId="77777777" w:rsidTr="00F72232">
        <w:trPr>
          <w:trHeight w:val="360"/>
          <w:jc w:val="center"/>
        </w:trPr>
        <w:tc>
          <w:tcPr>
            <w:tcW w:w="2065" w:type="dxa"/>
            <w:gridSpan w:val="2"/>
            <w:shd w:val="clear" w:color="auto" w:fill="D9D9D9" w:themeFill="background1" w:themeFillShade="D9"/>
            <w:vAlign w:val="center"/>
          </w:tcPr>
          <w:p w14:paraId="0F80C110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212" w:type="dxa"/>
            <w:gridSpan w:val="2"/>
            <w:shd w:val="clear" w:color="auto" w:fill="D9D9D9" w:themeFill="background1" w:themeFillShade="D9"/>
            <w:vAlign w:val="center"/>
          </w:tcPr>
          <w:p w14:paraId="0F80C111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75" w:type="dxa"/>
            <w:gridSpan w:val="3"/>
            <w:shd w:val="clear" w:color="auto" w:fill="D9D9D9" w:themeFill="background1" w:themeFillShade="D9"/>
            <w:vAlign w:val="center"/>
          </w:tcPr>
          <w:p w14:paraId="0F80C112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0F80C113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375" w:type="dxa"/>
            <w:shd w:val="clear" w:color="auto" w:fill="D9D9D9" w:themeFill="background1" w:themeFillShade="D9"/>
            <w:vAlign w:val="center"/>
          </w:tcPr>
          <w:p w14:paraId="0F80C114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0F80C11B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0F80C116" w14:textId="77777777"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0F80C117" w14:textId="1E5854FF" w:rsidR="000B7389" w:rsidRDefault="00E0525B">
            <w:pPr>
              <w:pStyle w:val="Foot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0</w:t>
            </w:r>
            <w:r w:rsidR="000B7389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ºC to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40</w:t>
            </w:r>
            <w:r w:rsidR="000B7389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ºC</w:t>
            </w:r>
          </w:p>
        </w:tc>
        <w:tc>
          <w:tcPr>
            <w:tcW w:w="2975" w:type="dxa"/>
            <w:gridSpan w:val="3"/>
            <w:vAlign w:val="center"/>
          </w:tcPr>
          <w:p w14:paraId="0F80C118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0F80C119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F80C11A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0F80C121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0F80C11C" w14:textId="77777777" w:rsidR="000B7389" w:rsidRPr="00F05870" w:rsidRDefault="000B7389" w:rsidP="0092067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F05870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0F80C11D" w14:textId="62B28A0D" w:rsidR="000B7389" w:rsidRDefault="00E0525B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2</w:t>
            </w:r>
            <w:r w:rsidR="000B7389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0 % to 80 %, </w:t>
            </w:r>
            <w:r w:rsidR="000B7389"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Non-Condensing</w:t>
            </w:r>
          </w:p>
        </w:tc>
        <w:tc>
          <w:tcPr>
            <w:tcW w:w="2975" w:type="dxa"/>
            <w:gridSpan w:val="3"/>
            <w:vAlign w:val="center"/>
          </w:tcPr>
          <w:p w14:paraId="0F80C11E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0F80C11F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F80C120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0F80C127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0F80C122" w14:textId="77777777" w:rsidR="00C11845" w:rsidRPr="00F05870" w:rsidRDefault="00C11845" w:rsidP="00C11845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0F80C123" w14:textId="77777777" w:rsidR="00C11845" w:rsidRPr="00981C1B" w:rsidRDefault="00C11845" w:rsidP="00C1184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100 </w:t>
            </w:r>
            <w:proofErr w:type="gramStart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VAC</w:t>
            </w:r>
            <w:proofErr w:type="gramEnd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to 240 VAC,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50 Hz/60 Hz ±5%</w:t>
            </w:r>
          </w:p>
        </w:tc>
        <w:tc>
          <w:tcPr>
            <w:tcW w:w="2975" w:type="dxa"/>
            <w:gridSpan w:val="3"/>
            <w:vAlign w:val="center"/>
          </w:tcPr>
          <w:p w14:paraId="0F80C124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0F80C125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F80C126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0F80C12D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0F80C128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0F80C129" w14:textId="77777777" w:rsidR="00C11845" w:rsidRDefault="00C11845" w:rsidP="00C1184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Minimum of 4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outlets</w:t>
            </w:r>
          </w:p>
        </w:tc>
        <w:tc>
          <w:tcPr>
            <w:tcW w:w="2975" w:type="dxa"/>
            <w:gridSpan w:val="3"/>
            <w:vAlign w:val="center"/>
          </w:tcPr>
          <w:p w14:paraId="0F80C12A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0F80C12B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F80C12C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0F80C133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0F80C12E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0F80C12F" w14:textId="77777777" w:rsidR="00C11845" w:rsidRDefault="00C11845" w:rsidP="00C1184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Minimum of 1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network</w:t>
            </w:r>
          </w:p>
        </w:tc>
        <w:tc>
          <w:tcPr>
            <w:tcW w:w="2975" w:type="dxa"/>
            <w:gridSpan w:val="3"/>
            <w:vAlign w:val="center"/>
          </w:tcPr>
          <w:p w14:paraId="0F80C130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0F80C131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F80C132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0F80C138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0F80C134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Workspace</w:t>
            </w:r>
          </w:p>
        </w:tc>
        <w:tc>
          <w:tcPr>
            <w:tcW w:w="5187" w:type="dxa"/>
            <w:gridSpan w:val="5"/>
            <w:shd w:val="clear" w:color="auto" w:fill="F2F2F2" w:themeFill="background1" w:themeFillShade="F2"/>
            <w:vAlign w:val="center"/>
          </w:tcPr>
          <w:p w14:paraId="0F80C135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The system has </w:t>
            </w:r>
            <w:proofErr w:type="gramStart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sufficient</w:t>
            </w:r>
            <w:proofErr w:type="gramEnd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room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for the test station, UUT and service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0F80C136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F80C137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0F80C13D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0F80C139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</w:rPr>
              <w:t>Test Station Bench</w:t>
            </w:r>
          </w:p>
        </w:tc>
        <w:tc>
          <w:tcPr>
            <w:tcW w:w="5187" w:type="dxa"/>
            <w:gridSpan w:val="5"/>
            <w:shd w:val="clear" w:color="auto" w:fill="F2F2F2" w:themeFill="background1" w:themeFillShade="F2"/>
            <w:vAlign w:val="center"/>
          </w:tcPr>
          <w:p w14:paraId="0F80C13A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The Test Station Bench is large and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strong enough to support the station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0F80C13B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F80C13C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0F80C144" w14:textId="77777777" w:rsidTr="00F72232">
        <w:trPr>
          <w:trHeight w:val="1925"/>
          <w:jc w:val="center"/>
        </w:trPr>
        <w:tc>
          <w:tcPr>
            <w:tcW w:w="10885" w:type="dxa"/>
            <w:gridSpan w:val="9"/>
          </w:tcPr>
          <w:p w14:paraId="0F80C13E" w14:textId="77777777" w:rsidR="00C11845" w:rsidRDefault="00C11845" w:rsidP="00ED2768">
            <w:pPr>
              <w:spacing w:after="60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0F80C13F" w14:textId="2436EE79" w:rsidR="00C11845" w:rsidRDefault="00C11845" w:rsidP="00C1184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Ambient temperature/humidity measured using a</w:t>
            </w:r>
            <w:r w:rsidR="007F3908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Temperature/Humidity Meter</w:t>
            </w:r>
            <w:r w:rsidR="00FC00FA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          </w:t>
            </w:r>
          </w:p>
          <w:p w14:paraId="0F80C140" w14:textId="18611535" w:rsidR="00C11845" w:rsidRDefault="00C11845" w:rsidP="00C1184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Electrical supply measured using a Multimeter</w:t>
            </w:r>
            <w:r w:rsidR="000C5B2E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                      </w:t>
            </w:r>
          </w:p>
          <w:p w14:paraId="0F80C141" w14:textId="77777777" w:rsidR="007F3908" w:rsidRDefault="007F3908" w:rsidP="00C11845">
            <w:pPr>
              <w:spacing w:before="0"/>
              <w:rPr>
                <w:rFonts w:cs="Arial"/>
                <w:lang w:val="en-IE"/>
              </w:rPr>
            </w:pPr>
          </w:p>
          <w:p w14:paraId="0F80C142" w14:textId="77777777" w:rsidR="007F3908" w:rsidRDefault="007F3908" w:rsidP="00C1184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Note: If the electrical supply range or tolerance is not specified</w:t>
            </w:r>
            <w:r w:rsidR="00ED2768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for voltage and/or frequency,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</w:t>
            </w:r>
            <w:r w:rsidR="00ED2768">
              <w:rPr>
                <w:rFonts w:cs="Arial"/>
                <w:bCs/>
                <w:iCs/>
                <w:color w:val="548DD4" w:themeColor="text2" w:themeTint="99"/>
                <w:lang w:val="en-IE"/>
              </w:rPr>
              <w:t>a tolerance of ±5% may be used in accordance with ANSI C84.1 – Voltage Tolerance Standard.</w:t>
            </w:r>
          </w:p>
          <w:p w14:paraId="0F80C143" w14:textId="77777777" w:rsidR="00F72232" w:rsidRPr="004022C5" w:rsidRDefault="00F72232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14:paraId="0F80C150" w14:textId="77777777" w:rsidTr="00F72232">
        <w:trPr>
          <w:trHeight w:val="432"/>
          <w:jc w:val="center"/>
        </w:trPr>
        <w:tc>
          <w:tcPr>
            <w:tcW w:w="5126" w:type="dxa"/>
            <w:gridSpan w:val="5"/>
            <w:shd w:val="clear" w:color="auto" w:fill="D9D9D9" w:themeFill="background1" w:themeFillShade="D9"/>
            <w:vAlign w:val="center"/>
          </w:tcPr>
          <w:p w14:paraId="0F80C145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4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0F80C148" w14:textId="77777777" w:rsidTr="00562569">
              <w:tc>
                <w:tcPr>
                  <w:tcW w:w="658" w:type="dxa"/>
                </w:tcPr>
                <w:p w14:paraId="0F80C146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147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0F80C14B" w14:textId="77777777" w:rsidTr="00562569">
              <w:tc>
                <w:tcPr>
                  <w:tcW w:w="658" w:type="dxa"/>
                </w:tcPr>
                <w:p w14:paraId="0F80C149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14A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0F80C14E" w14:textId="77777777" w:rsidTr="00562569">
              <w:tc>
                <w:tcPr>
                  <w:tcW w:w="658" w:type="dxa"/>
                </w:tcPr>
                <w:p w14:paraId="0F80C14C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14D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0F80C14F" w14:textId="77777777" w:rsidR="00C11845" w:rsidRPr="002174CE" w:rsidRDefault="00C11845" w:rsidP="00C11845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0F80C153" w14:textId="77777777" w:rsidTr="00F72232">
        <w:trPr>
          <w:trHeight w:val="432"/>
          <w:jc w:val="center"/>
        </w:trPr>
        <w:tc>
          <w:tcPr>
            <w:tcW w:w="5126" w:type="dxa"/>
            <w:gridSpan w:val="5"/>
            <w:vAlign w:val="center"/>
          </w:tcPr>
          <w:p w14:paraId="0F80C151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4"/>
            <w:vMerge/>
            <w:vAlign w:val="center"/>
          </w:tcPr>
          <w:p w14:paraId="0F80C152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0F80C154" w14:textId="77777777" w:rsidR="00F72232" w:rsidRDefault="00F72232" w:rsidP="00F72232">
      <w:pPr>
        <w:spacing w:before="0"/>
      </w:pPr>
    </w:p>
    <w:tbl>
      <w:tblPr>
        <w:tblW w:w="10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8"/>
        <w:gridCol w:w="343"/>
        <w:gridCol w:w="1981"/>
        <w:gridCol w:w="3024"/>
        <w:gridCol w:w="2735"/>
      </w:tblGrid>
      <w:tr w:rsidR="004C0139" w:rsidRPr="002174CE" w14:paraId="0F80C159" w14:textId="77777777" w:rsidTr="00F72232">
        <w:trPr>
          <w:trHeight w:val="360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F80C15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3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3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0F80C156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81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F80C157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759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0F80C158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4C0139" w:rsidRPr="002174CE" w14:paraId="0F80C15E" w14:textId="77777777" w:rsidTr="00F72232">
        <w:trPr>
          <w:trHeight w:val="360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15A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C79FDA74366043F0B941BC43D6BD8BB3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F80C15B" w14:textId="3FB54C30" w:rsidR="00C11845" w:rsidRDefault="0062017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TE82817-2</w:t>
                </w:r>
              </w:p>
            </w:tc>
          </w:sdtContent>
        </w:sdt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15C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7148C8C8E320420A806FB17D7F3CF699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9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F80C15D" w14:textId="2883B03B" w:rsidR="00C11845" w:rsidRDefault="00620177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PCM II Final Test Station</w:t>
                </w:r>
              </w:p>
            </w:tc>
          </w:sdtContent>
        </w:sdt>
      </w:tr>
      <w:tr w:rsidR="00F72232" w:rsidRPr="002174CE" w14:paraId="0F80C161" w14:textId="77777777" w:rsidTr="00F72232">
        <w:trPr>
          <w:trHeight w:val="360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0F80C15F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9C792F7E32CC45F7A15328053F094810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5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0F80C160" w14:textId="4EA1D675" w:rsidR="00C11845" w:rsidRPr="006C2322" w:rsidRDefault="0062017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Waters Singapore Contract Manufacturing, CEI Singapore</w:t>
                </w:r>
              </w:p>
            </w:tc>
          </w:sdtContent>
        </w:sdt>
      </w:tr>
      <w:tr w:rsidR="00D86458" w:rsidRPr="002174CE" w14:paraId="0F80C16B" w14:textId="77777777" w:rsidTr="004C0139">
        <w:trPr>
          <w:trHeight w:val="567"/>
        </w:trPr>
        <w:tc>
          <w:tcPr>
            <w:tcW w:w="10885" w:type="dxa"/>
            <w:gridSpan w:val="6"/>
          </w:tcPr>
          <w:p w14:paraId="0F80C162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0F80C163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14:paraId="0F80C164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0F80C165" w14:textId="77777777" w:rsidR="00C11845" w:rsidRDefault="00C11845" w:rsidP="00C11845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14:paraId="0F80C166" w14:textId="77777777" w:rsidR="00C11845" w:rsidRPr="00981C1B" w:rsidRDefault="00C11845" w:rsidP="00C11845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14:paraId="0F80C167" w14:textId="77777777" w:rsidR="00C1184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0F80C168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14:paraId="0F80C169" w14:textId="77777777" w:rsidR="00C11845" w:rsidRDefault="00C11845" w:rsidP="00C11845">
            <w:pPr>
              <w:pStyle w:val="ListParagraph"/>
            </w:pPr>
            <w:r w:rsidRPr="007F5C8F">
              <w:t>Copies of calibration and/or maintenance certificates</w:t>
            </w:r>
          </w:p>
          <w:p w14:paraId="0F80C16A" w14:textId="77777777" w:rsidR="00C11845" w:rsidRDefault="00C11845" w:rsidP="00C11845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F72232" w:rsidRPr="002174CE" w14:paraId="0F80C170" w14:textId="77777777" w:rsidTr="00F72232">
        <w:trPr>
          <w:trHeight w:val="360"/>
        </w:trPr>
        <w:tc>
          <w:tcPr>
            <w:tcW w:w="2802" w:type="dxa"/>
            <w:gridSpan w:val="2"/>
            <w:shd w:val="clear" w:color="auto" w:fill="D9D9D9" w:themeFill="background1" w:themeFillShade="D9"/>
            <w:vAlign w:val="center"/>
          </w:tcPr>
          <w:p w14:paraId="0F80C16C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0F80C16D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024" w:type="dxa"/>
            <w:shd w:val="clear" w:color="auto" w:fill="D9D9D9" w:themeFill="background1" w:themeFillShade="D9"/>
            <w:vAlign w:val="center"/>
          </w:tcPr>
          <w:p w14:paraId="0F80C16E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735" w:type="dxa"/>
            <w:shd w:val="clear" w:color="auto" w:fill="D9D9D9" w:themeFill="background1" w:themeFillShade="D9"/>
            <w:vAlign w:val="center"/>
          </w:tcPr>
          <w:p w14:paraId="0F80C16F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F72232" w:rsidRPr="002174CE" w14:paraId="0F80C175" w14:textId="77777777" w:rsidTr="00F72232">
        <w:trPr>
          <w:trHeight w:val="576"/>
        </w:trPr>
        <w:tc>
          <w:tcPr>
            <w:tcW w:w="2802" w:type="dxa"/>
            <w:gridSpan w:val="2"/>
            <w:shd w:val="clear" w:color="auto" w:fill="F2F2F2" w:themeFill="background1" w:themeFillShade="F2"/>
            <w:vAlign w:val="center"/>
          </w:tcPr>
          <w:p w14:paraId="0F80C171" w14:textId="2FA1B614" w:rsidR="00C11845" w:rsidRDefault="00222949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PCM II Final Test Station</w:t>
            </w:r>
            <w:r w:rsidR="00C11845">
              <w:rPr>
                <w:rFonts w:cs="Arial"/>
                <w:lang w:val="en-IE"/>
              </w:rPr>
              <w:t xml:space="preserve">   </w:t>
            </w:r>
            <w:r w:rsidR="00C11845" w:rsidRPr="006C2322">
              <w:rPr>
                <w:rFonts w:cs="Arial"/>
                <w:b/>
                <w:bCs/>
                <w:lang w:val="en-IE"/>
              </w:rPr>
              <w:t xml:space="preserve">                          </w:t>
            </w:r>
          </w:p>
        </w:tc>
        <w:tc>
          <w:tcPr>
            <w:tcW w:w="2324" w:type="dxa"/>
            <w:gridSpan w:val="2"/>
            <w:shd w:val="clear" w:color="auto" w:fill="FFFFFF" w:themeFill="background1"/>
            <w:vAlign w:val="center"/>
          </w:tcPr>
          <w:p w14:paraId="0F80C172" w14:textId="249C07A0" w:rsidR="00C11845" w:rsidRDefault="00BB428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TE82817-2</w:t>
            </w:r>
          </w:p>
        </w:tc>
        <w:tc>
          <w:tcPr>
            <w:tcW w:w="3024" w:type="dxa"/>
            <w:vAlign w:val="center"/>
          </w:tcPr>
          <w:p w14:paraId="0F80C173" w14:textId="77777777" w:rsidR="00C11845" w:rsidRPr="004022C5" w:rsidRDefault="00C11845" w:rsidP="00C11845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</w:p>
        </w:tc>
        <w:tc>
          <w:tcPr>
            <w:tcW w:w="2735" w:type="dxa"/>
            <w:shd w:val="clear" w:color="auto" w:fill="auto"/>
            <w:vAlign w:val="center"/>
          </w:tcPr>
          <w:p w14:paraId="0F80C174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0F80C185" w14:textId="77777777" w:rsidTr="000A2E13">
        <w:trPr>
          <w:trHeight w:val="5309"/>
        </w:trPr>
        <w:tc>
          <w:tcPr>
            <w:tcW w:w="10885" w:type="dxa"/>
            <w:gridSpan w:val="6"/>
          </w:tcPr>
          <w:p w14:paraId="0F80C176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0F80C177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0F80C178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0F80C179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0F80C17A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0F80C17B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0F80C17C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0F80C17D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0F80C17E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0F80C17F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0F80C180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0F80C181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0F80C182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0F80C183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0F80C184" w14:textId="77777777" w:rsidR="00C11845" w:rsidRPr="007950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0F80C191" w14:textId="77777777" w:rsidTr="00F72232">
        <w:trPr>
          <w:trHeight w:val="432"/>
        </w:trPr>
        <w:tc>
          <w:tcPr>
            <w:tcW w:w="5126" w:type="dxa"/>
            <w:gridSpan w:val="4"/>
            <w:shd w:val="clear" w:color="auto" w:fill="D9D9D9" w:themeFill="background1" w:themeFillShade="D9"/>
            <w:vAlign w:val="center"/>
          </w:tcPr>
          <w:p w14:paraId="0F80C186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2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0F80C189" w14:textId="77777777" w:rsidTr="00C7628E">
              <w:tc>
                <w:tcPr>
                  <w:tcW w:w="658" w:type="dxa"/>
                </w:tcPr>
                <w:p w14:paraId="0F80C187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188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0F80C18C" w14:textId="77777777" w:rsidTr="00C7628E">
              <w:tc>
                <w:tcPr>
                  <w:tcW w:w="658" w:type="dxa"/>
                </w:tcPr>
                <w:p w14:paraId="0F80C18A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18B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0F80C18F" w14:textId="77777777" w:rsidTr="00C7628E">
              <w:trPr>
                <w:trHeight w:val="260"/>
              </w:trPr>
              <w:tc>
                <w:tcPr>
                  <w:tcW w:w="658" w:type="dxa"/>
                </w:tcPr>
                <w:p w14:paraId="0F80C18D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18E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0F80C190" w14:textId="77777777" w:rsidR="00C11845" w:rsidRPr="002174CE" w:rsidRDefault="00C11845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14:paraId="0F80C194" w14:textId="77777777" w:rsidTr="00F72232">
        <w:trPr>
          <w:trHeight w:val="432"/>
        </w:trPr>
        <w:tc>
          <w:tcPr>
            <w:tcW w:w="5126" w:type="dxa"/>
            <w:gridSpan w:val="4"/>
            <w:vAlign w:val="center"/>
          </w:tcPr>
          <w:p w14:paraId="0F80C192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2"/>
            <w:vMerge/>
            <w:vAlign w:val="center"/>
          </w:tcPr>
          <w:p w14:paraId="0F80C193" w14:textId="77777777" w:rsidR="00C11845" w:rsidRPr="002174CE" w:rsidRDefault="00C11845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0F80C195" w14:textId="77777777" w:rsidR="00F72232" w:rsidRDefault="00F72232" w:rsidP="00F72232">
      <w:pPr>
        <w:spacing w:before="0"/>
      </w:pPr>
    </w:p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7"/>
        <w:gridCol w:w="344"/>
        <w:gridCol w:w="1980"/>
        <w:gridCol w:w="1963"/>
        <w:gridCol w:w="1258"/>
        <w:gridCol w:w="2539"/>
      </w:tblGrid>
      <w:tr w:rsidR="004C0139" w:rsidRPr="002174CE" w14:paraId="0F80C19A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F80C196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4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4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0F80C197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198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F80C198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60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0F80C199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4C0139" w:rsidRPr="002174CE" w14:paraId="0F80C19F" w14:textId="77777777" w:rsidTr="00F72232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19B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DF74B8EBD12F4F26B3541997169C3947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F80C19C" w14:textId="1BB4A5B1" w:rsidR="00C11845" w:rsidRDefault="0062017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TE82817-2</w:t>
                </w:r>
              </w:p>
            </w:tc>
          </w:sdtContent>
        </w:sdt>
        <w:tc>
          <w:tcPr>
            <w:tcW w:w="1980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19D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1B8332FAEB3B4D0390955DBC46BB5313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60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F80C19E" w14:textId="478B687C" w:rsidR="00C11845" w:rsidRDefault="00620177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PCM II Final Test Station</w:t>
                </w:r>
              </w:p>
            </w:tc>
          </w:sdtContent>
        </w:sdt>
      </w:tr>
      <w:tr w:rsidR="00DA5C76" w:rsidRPr="002174CE" w14:paraId="0F80C1A2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0F80C1A0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EF190EC258884A80B334CE39155DC2CE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6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0F80C1A1" w14:textId="660F4865" w:rsidR="00C11845" w:rsidRPr="006C2322" w:rsidRDefault="0062017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Waters Singapore Contract Manufacturing, CEI Singapore</w:t>
                </w:r>
              </w:p>
            </w:tc>
          </w:sdtContent>
        </w:sdt>
      </w:tr>
      <w:tr w:rsidR="00D86458" w:rsidRPr="002174CE" w14:paraId="0F80C1AD" w14:textId="77777777" w:rsidTr="00F72232">
        <w:trPr>
          <w:trHeight w:val="567"/>
          <w:jc w:val="center"/>
        </w:trPr>
        <w:tc>
          <w:tcPr>
            <w:tcW w:w="10885" w:type="dxa"/>
            <w:gridSpan w:val="7"/>
          </w:tcPr>
          <w:p w14:paraId="0F80C1A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0F80C1A4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0F80C1A5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14:paraId="0F80C1A6" w14:textId="77777777" w:rsidR="00C11845" w:rsidRDefault="00C11845" w:rsidP="00C11845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14:paraId="0F80C1A7" w14:textId="77777777" w:rsidR="00C11845" w:rsidRDefault="00C11845" w:rsidP="00C11845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>
              <w:t xml:space="preserve">critical </w:t>
            </w:r>
            <w:r w:rsidRPr="00981C1B">
              <w:t>instrument</w:t>
            </w:r>
            <w:r>
              <w:t>/internet connection</w:t>
            </w:r>
            <w:r w:rsidRPr="00981C1B">
              <w:t xml:space="preserve"> </w:t>
            </w:r>
            <w:r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14:paraId="0F80C1A8" w14:textId="77777777" w:rsidR="00C11845" w:rsidRPr="00981C1B" w:rsidRDefault="00C11845" w:rsidP="00C11845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instruments/PC</w:t>
            </w:r>
            <w:r w:rsidRPr="00981C1B">
              <w:t xml:space="preserve"> match the acceptance criteria identically, if applicable, then complete the table below.</w:t>
            </w:r>
          </w:p>
          <w:p w14:paraId="0F80C1A9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0F80C1AA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14:paraId="0F80C1AB" w14:textId="77777777" w:rsidR="00C11845" w:rsidRDefault="00C11845" w:rsidP="00C11845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out/copy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14:paraId="0F80C1AC" w14:textId="77777777" w:rsidR="00C11845" w:rsidRPr="00981C1B" w:rsidRDefault="00C11845" w:rsidP="00C11845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4C0139" w:rsidRPr="002174CE" w14:paraId="0F80C1B3" w14:textId="77777777" w:rsidTr="00F72232">
        <w:trPr>
          <w:trHeight w:val="360"/>
          <w:jc w:val="center"/>
        </w:trPr>
        <w:tc>
          <w:tcPr>
            <w:tcW w:w="2801" w:type="dxa"/>
            <w:gridSpan w:val="2"/>
            <w:shd w:val="clear" w:color="auto" w:fill="D9D9D9" w:themeFill="background1" w:themeFillShade="D9"/>
            <w:vAlign w:val="center"/>
          </w:tcPr>
          <w:p w14:paraId="0F80C1AE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0F80C1AF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963" w:type="dxa"/>
            <w:shd w:val="clear" w:color="auto" w:fill="D9D9D9" w:themeFill="background1" w:themeFillShade="D9"/>
            <w:vAlign w:val="center"/>
          </w:tcPr>
          <w:p w14:paraId="0F80C1B0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0F80C1B1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539" w:type="dxa"/>
            <w:shd w:val="clear" w:color="auto" w:fill="D9D9D9" w:themeFill="background1" w:themeFillShade="D9"/>
            <w:vAlign w:val="center"/>
          </w:tcPr>
          <w:p w14:paraId="0F80C1B2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0F80C1B9" w14:textId="77777777" w:rsidTr="00F72232">
        <w:trPr>
          <w:trHeight w:val="576"/>
          <w:jc w:val="center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14:paraId="0F80C1B4" w14:textId="59A05783" w:rsidR="00C11845" w:rsidRPr="003F0408" w:rsidRDefault="00B8337B" w:rsidP="00C11845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Test </w:t>
            </w:r>
            <w:r w:rsidR="00C11845" w:rsidRPr="003F0408">
              <w:rPr>
                <w:rFonts w:cs="Arial"/>
                <w:color w:val="548DD4" w:themeColor="text2" w:themeTint="99"/>
                <w:lang w:val="en-IE"/>
              </w:rPr>
              <w:t>Equipment Software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  <w:r w:rsidR="00131C42">
              <w:rPr>
                <w:rFonts w:cs="Arial"/>
                <w:color w:val="548DD4" w:themeColor="text2" w:themeTint="99"/>
                <w:lang w:val="en-IE"/>
              </w:rPr>
              <w:t>PCM</w:t>
            </w:r>
            <w:r w:rsidR="00624B72">
              <w:rPr>
                <w:rFonts w:cs="Arial"/>
                <w:color w:val="548DD4" w:themeColor="text2" w:themeTint="99"/>
                <w:lang w:val="en-IE"/>
              </w:rPr>
              <w:t xml:space="preserve"> II</w:t>
            </w:r>
          </w:p>
        </w:tc>
        <w:tc>
          <w:tcPr>
            <w:tcW w:w="2324" w:type="dxa"/>
            <w:gridSpan w:val="2"/>
            <w:shd w:val="clear" w:color="auto" w:fill="F2F2F2" w:themeFill="background1" w:themeFillShade="F2"/>
            <w:vAlign w:val="center"/>
          </w:tcPr>
          <w:p w14:paraId="0F80C1B5" w14:textId="5FC105AD" w:rsidR="00C11845" w:rsidRPr="003F0408" w:rsidRDefault="00C11845" w:rsidP="00C11845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Version:  </w:t>
            </w:r>
            <w:r w:rsidR="00624B72">
              <w:rPr>
                <w:rFonts w:cs="Arial"/>
                <w:color w:val="548DD4" w:themeColor="text2" w:themeTint="99"/>
                <w:lang w:val="en-IE"/>
              </w:rPr>
              <w:t>0</w:t>
            </w:r>
            <w:r w:rsidRPr="003F0408">
              <w:rPr>
                <w:rFonts w:cs="Arial"/>
                <w:color w:val="548DD4" w:themeColor="text2" w:themeTint="99"/>
                <w:lang w:val="en-IE"/>
              </w:rPr>
              <w:t>.0</w:t>
            </w:r>
          </w:p>
        </w:tc>
        <w:tc>
          <w:tcPr>
            <w:tcW w:w="1963" w:type="dxa"/>
            <w:vAlign w:val="center"/>
          </w:tcPr>
          <w:p w14:paraId="0F80C1B6" w14:textId="77777777" w:rsidR="00C11845" w:rsidRPr="003F0408" w:rsidRDefault="00C11845" w:rsidP="00C11845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  Version: 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0F80C1B7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539" w:type="dxa"/>
            <w:shd w:val="clear" w:color="auto" w:fill="auto"/>
            <w:vAlign w:val="center"/>
          </w:tcPr>
          <w:p w14:paraId="0F80C1B8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0F80C1C0" w14:textId="77777777" w:rsidTr="00F72232">
        <w:trPr>
          <w:trHeight w:val="576"/>
          <w:jc w:val="center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14:paraId="0F80C1BA" w14:textId="310B615D" w:rsidR="00C11845" w:rsidRPr="003F0408" w:rsidRDefault="00624B72" w:rsidP="00C11845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PCM II</w:t>
            </w:r>
            <w:r w:rsidR="00C11845" w:rsidRPr="003F0408">
              <w:rPr>
                <w:rFonts w:cs="Arial"/>
                <w:color w:val="548DD4" w:themeColor="text2" w:themeTint="99"/>
                <w:lang w:val="en-IE"/>
              </w:rPr>
              <w:t xml:space="preserve"> Firmware</w:t>
            </w:r>
          </w:p>
          <w:p w14:paraId="0F80C1BB" w14:textId="1FEECF66" w:rsidR="00C11845" w:rsidRPr="003F0408" w:rsidRDefault="00C11845" w:rsidP="00C11845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P/N: </w:t>
            </w:r>
            <w:r w:rsidR="005C0168" w:rsidRPr="00BD1C49">
              <w:rPr>
                <w:rFonts w:cs="Arial"/>
                <w:color w:val="548DD4" w:themeColor="text2" w:themeTint="99"/>
                <w:lang w:val="en-IE"/>
              </w:rPr>
              <w:t>361000331</w:t>
            </w:r>
          </w:p>
        </w:tc>
        <w:tc>
          <w:tcPr>
            <w:tcW w:w="2324" w:type="dxa"/>
            <w:gridSpan w:val="2"/>
            <w:shd w:val="clear" w:color="auto" w:fill="F2F2F2" w:themeFill="background1" w:themeFillShade="F2"/>
            <w:vAlign w:val="center"/>
          </w:tcPr>
          <w:p w14:paraId="0F80C1BC" w14:textId="2D1944DD" w:rsidR="00C11845" w:rsidRPr="003F0408" w:rsidRDefault="00C11845" w:rsidP="00C11845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highlight w:val="green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Version:  </w:t>
            </w:r>
            <w:r w:rsidR="005571A5">
              <w:rPr>
                <w:rFonts w:cs="Arial"/>
                <w:color w:val="548DD4" w:themeColor="text2" w:themeTint="99"/>
                <w:lang w:val="en-IE"/>
              </w:rPr>
              <w:t>4.00</w:t>
            </w:r>
          </w:p>
        </w:tc>
        <w:tc>
          <w:tcPr>
            <w:tcW w:w="1963" w:type="dxa"/>
            <w:vAlign w:val="center"/>
          </w:tcPr>
          <w:p w14:paraId="0F80C1BD" w14:textId="77777777" w:rsidR="00C11845" w:rsidRPr="003F0408" w:rsidRDefault="00C11845" w:rsidP="00C11845">
            <w:pPr>
              <w:spacing w:before="0"/>
              <w:rPr>
                <w:rFonts w:cs="Arial"/>
                <w:b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  Version: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0F80C1BE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539" w:type="dxa"/>
            <w:shd w:val="clear" w:color="auto" w:fill="auto"/>
            <w:vAlign w:val="center"/>
          </w:tcPr>
          <w:p w14:paraId="0F80C1BF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0F80C1CD" w14:textId="77777777" w:rsidTr="00F72232">
        <w:trPr>
          <w:trHeight w:val="4625"/>
          <w:jc w:val="center"/>
        </w:trPr>
        <w:tc>
          <w:tcPr>
            <w:tcW w:w="10885" w:type="dxa"/>
            <w:gridSpan w:val="7"/>
          </w:tcPr>
          <w:p w14:paraId="0F80C1C1" w14:textId="77777777" w:rsidR="00C11845" w:rsidRPr="007950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0F80C1C2" w14:textId="06DEABF8" w:rsidR="00C11845" w:rsidRDefault="00EA4DE8" w:rsidP="00C11845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Test Equipment Software version specified </w:t>
            </w:r>
            <w:r w:rsidR="00B93134">
              <w:rPr>
                <w:rFonts w:cs="Arial"/>
                <w:lang w:val="en-IE"/>
              </w:rPr>
              <w:t>in 735000887</w:t>
            </w:r>
            <w:r w:rsidR="005978C1">
              <w:rPr>
                <w:rFonts w:cs="Arial"/>
                <w:lang w:val="en-IE"/>
              </w:rPr>
              <w:t xml:space="preserve"> </w:t>
            </w:r>
            <w:r w:rsidR="00AB57E4">
              <w:rPr>
                <w:rFonts w:cs="Arial"/>
                <w:lang w:val="en-IE"/>
              </w:rPr>
              <w:t>Rev. G</w:t>
            </w:r>
            <w:r w:rsidR="000F3E1E">
              <w:rPr>
                <w:rFonts w:cs="Arial"/>
                <w:lang w:val="en-IE"/>
              </w:rPr>
              <w:t>;</w:t>
            </w:r>
          </w:p>
          <w:p w14:paraId="27780C4E" w14:textId="07C6845F" w:rsidR="000F3E1E" w:rsidRDefault="000F3E1E" w:rsidP="00C11845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PCM II Firmware version specified in </w:t>
            </w:r>
            <w:r w:rsidR="00421610">
              <w:rPr>
                <w:rFonts w:cs="Arial"/>
                <w:lang w:val="en-IE"/>
              </w:rPr>
              <w:t xml:space="preserve">361000331 </w:t>
            </w:r>
            <w:r w:rsidR="00625F2B">
              <w:rPr>
                <w:rFonts w:cs="Arial"/>
                <w:lang w:val="en-IE"/>
              </w:rPr>
              <w:t>Rev. A</w:t>
            </w:r>
          </w:p>
          <w:p w14:paraId="0F80C1C3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0F80C1C4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0F80C1C5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0F80C1C6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0F80C1C7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0F80C1C8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0F80C1C9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0F80C1CA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0F80C1CB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0F80C1CC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0F80C1D9" w14:textId="77777777" w:rsidTr="00F72232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0F80C1CE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0F80C1D1" w14:textId="77777777" w:rsidTr="00562569">
              <w:tc>
                <w:tcPr>
                  <w:tcW w:w="658" w:type="dxa"/>
                </w:tcPr>
                <w:p w14:paraId="0F80C1CF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1D0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0F80C1D4" w14:textId="77777777" w:rsidTr="00562569">
              <w:tc>
                <w:tcPr>
                  <w:tcW w:w="658" w:type="dxa"/>
                </w:tcPr>
                <w:p w14:paraId="0F80C1D2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1D3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0F80C1D7" w14:textId="77777777" w:rsidTr="004C0139">
              <w:trPr>
                <w:trHeight w:val="261"/>
              </w:trPr>
              <w:tc>
                <w:tcPr>
                  <w:tcW w:w="658" w:type="dxa"/>
                </w:tcPr>
                <w:p w14:paraId="0F80C1D5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1D6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0F80C1D8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0F80C1DC" w14:textId="77777777" w:rsidTr="00F72232">
        <w:trPr>
          <w:trHeight w:val="432"/>
          <w:jc w:val="center"/>
        </w:trPr>
        <w:tc>
          <w:tcPr>
            <w:tcW w:w="5125" w:type="dxa"/>
            <w:gridSpan w:val="4"/>
            <w:vAlign w:val="center"/>
          </w:tcPr>
          <w:p w14:paraId="0F80C1DA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3"/>
            <w:vMerge/>
            <w:vAlign w:val="center"/>
          </w:tcPr>
          <w:p w14:paraId="0F80C1DB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0F80C1DD" w14:textId="77777777" w:rsidR="007A55DE" w:rsidRDefault="007A55DE" w:rsidP="007A55DE">
      <w:pPr>
        <w:spacing w:before="0"/>
      </w:pPr>
    </w:p>
    <w:tbl>
      <w:tblPr>
        <w:tblW w:w="108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5"/>
        <w:gridCol w:w="1350"/>
        <w:gridCol w:w="289"/>
        <w:gridCol w:w="1694"/>
        <w:gridCol w:w="329"/>
        <w:gridCol w:w="156"/>
        <w:gridCol w:w="1942"/>
        <w:gridCol w:w="9"/>
        <w:gridCol w:w="1152"/>
        <w:gridCol w:w="99"/>
        <w:gridCol w:w="2070"/>
      </w:tblGrid>
      <w:tr w:rsidR="007A55DE" w:rsidRPr="004022C5" w14:paraId="0F80C1E2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F80C1DE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1DF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F80C1E0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1E1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14:paraId="0F80C1E7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1E3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F80C1E4" w14:textId="3504B146" w:rsidR="007A55DE" w:rsidRDefault="0062017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TE82817-2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1E5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F80C1E6" w14:textId="3983BA93" w:rsidR="007A55DE" w:rsidRDefault="00620177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PCM II Final Test Station</w:t>
                </w:r>
              </w:p>
            </w:tc>
          </w:sdtContent>
        </w:sdt>
      </w:tr>
      <w:tr w:rsidR="007A55DE" w:rsidRPr="004022C5" w14:paraId="0F80C1EA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1E8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F80C1E9" w14:textId="0D3CD64B" w:rsidR="007A55DE" w:rsidRPr="006C2322" w:rsidRDefault="0062017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Waters Singapore Contract Manufacturing, CEI Singapore</w:t>
                </w:r>
              </w:p>
            </w:tc>
          </w:sdtContent>
        </w:sdt>
      </w:tr>
      <w:tr w:rsidR="000B7389" w:rsidRPr="004022C5" w14:paraId="0F80C1F5" w14:textId="77777777" w:rsidTr="00F63E45">
        <w:trPr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C1EB" w14:textId="77777777"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0F80C1EC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14:paraId="0F80C1ED" w14:textId="77777777"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0F80C1EE" w14:textId="77777777"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14:paraId="0F80C1EF" w14:textId="77777777"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14:paraId="0F80C1F0" w14:textId="77777777"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>, then complete the table below.</w:t>
            </w:r>
          </w:p>
          <w:p w14:paraId="0F80C1F1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0F80C1F2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14:paraId="0F80C1F3" w14:textId="77777777"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14:paraId="0F80C1F4" w14:textId="77777777"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14:paraId="0F80C1FA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1F6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1F7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1F8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16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1F9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0F80C1FF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0F80C1FB" w14:textId="77777777"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Mechanical Safety/</w:t>
            </w:r>
            <w:r w:rsidRPr="00981C1B">
              <w:rPr>
                <w:rFonts w:cs="Arial"/>
                <w:color w:val="548DD4" w:themeColor="text2" w:themeTint="99"/>
                <w:lang w:val="en-IE"/>
              </w:rPr>
              <w:br/>
              <w:t>Pinch Points/Sharp Edges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14:paraId="0F80C1FC" w14:textId="77777777"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None Found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(or mitigated appropriately)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0F80C1FD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0F80C1FE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0F80C204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0F80C200" w14:textId="77777777"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Glass Bottles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14:paraId="0F80C201" w14:textId="77777777"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0F80C202" w14:textId="0C661599" w:rsidR="000B7389" w:rsidRPr="004022C5" w:rsidRDefault="00E720E3" w:rsidP="005F7479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N/A</w:t>
            </w: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0F80C203" w14:textId="0BC8BF3A" w:rsidR="000B7389" w:rsidRPr="004022C5" w:rsidRDefault="00E720E3" w:rsidP="005F7479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N/A</w:t>
            </w:r>
          </w:p>
        </w:tc>
      </w:tr>
      <w:tr w:rsidR="000B7389" w:rsidRPr="004022C5" w14:paraId="0F80C209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80C205" w14:textId="77777777"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Waste Tanks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80C206" w14:textId="77777777"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 and located below the system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0F80C207" w14:textId="678091E1" w:rsidR="000B7389" w:rsidRPr="004022C5" w:rsidRDefault="00E720E3" w:rsidP="005F7479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N/A</w:t>
            </w: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0F80C208" w14:textId="095CA74C" w:rsidR="000B7389" w:rsidRPr="004022C5" w:rsidRDefault="00E720E3" w:rsidP="005F7479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N/A</w:t>
            </w:r>
          </w:p>
        </w:tc>
      </w:tr>
      <w:tr w:rsidR="00580D49" w:rsidRPr="004022C5" w14:paraId="0F80C20E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80C20A" w14:textId="77777777" w:rsidR="00580D49" w:rsidRPr="00600BA0" w:rsidRDefault="00580D49" w:rsidP="00580D4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Emergency Stop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80C20B" w14:textId="77777777" w:rsidR="00580D49" w:rsidRPr="00600BA0" w:rsidRDefault="00580D49" w:rsidP="00580D4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System ceases operation upon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0F80C20C" w14:textId="0FDCB9A3" w:rsidR="00580D49" w:rsidRPr="004022C5" w:rsidRDefault="00580D49" w:rsidP="00580D49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N/A</w:t>
            </w: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0F80C20D" w14:textId="21CA58B1" w:rsidR="00580D49" w:rsidRPr="004022C5" w:rsidRDefault="00580D49" w:rsidP="00580D49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N/A</w:t>
            </w:r>
          </w:p>
        </w:tc>
      </w:tr>
      <w:tr w:rsidR="00580D49" w:rsidRPr="004022C5" w14:paraId="0F80C213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80C20F" w14:textId="77777777" w:rsidR="00580D49" w:rsidRPr="007A55DE" w:rsidRDefault="00580D49" w:rsidP="00580D4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Guarding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80C210" w14:textId="77777777" w:rsidR="00580D49" w:rsidRPr="00600BA0" w:rsidRDefault="00580D49" w:rsidP="00580D4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Shielding in place to prevent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0F80C211" w14:textId="77777777" w:rsidR="00580D49" w:rsidRPr="004022C5" w:rsidRDefault="00580D49" w:rsidP="00580D49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0F80C212" w14:textId="77777777" w:rsidR="00580D49" w:rsidRPr="004022C5" w:rsidRDefault="00580D49" w:rsidP="00580D49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580D49" w:rsidRPr="004022C5" w14:paraId="0F80C21A" w14:textId="77777777" w:rsidTr="00F63E45">
        <w:trPr>
          <w:trHeight w:val="2843"/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C214" w14:textId="77777777" w:rsidR="00580D49" w:rsidRPr="004022C5" w:rsidRDefault="00580D49" w:rsidP="00580D49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0F80C216" w14:textId="581F37E8" w:rsidR="00580D49" w:rsidRDefault="0081068C" w:rsidP="0081068C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Hi-Pot </w:t>
            </w:r>
            <w:r w:rsidR="00D5006A">
              <w:rPr>
                <w:rFonts w:cs="Arial"/>
                <w:lang w:val="en-IE"/>
              </w:rPr>
              <w:t>test performed with</w:t>
            </w:r>
            <w:r w:rsidR="007B24BA">
              <w:rPr>
                <w:rFonts w:cs="Arial"/>
                <w:lang w:val="en-IE"/>
              </w:rPr>
              <w:t xml:space="preserve"> Safety Analyzer</w:t>
            </w:r>
          </w:p>
          <w:p w14:paraId="0F80C217" w14:textId="77777777" w:rsidR="00580D49" w:rsidRDefault="00580D49" w:rsidP="00580D49">
            <w:pPr>
              <w:rPr>
                <w:rFonts w:cs="Arial"/>
                <w:lang w:val="en-IE"/>
              </w:rPr>
            </w:pPr>
          </w:p>
          <w:p w14:paraId="0F80C218" w14:textId="77777777" w:rsidR="00580D49" w:rsidRDefault="00580D49" w:rsidP="00580D49">
            <w:pPr>
              <w:rPr>
                <w:rFonts w:cs="Arial"/>
                <w:lang w:val="en-IE"/>
              </w:rPr>
            </w:pPr>
          </w:p>
          <w:p w14:paraId="0F80C219" w14:textId="77777777" w:rsidR="00580D49" w:rsidRPr="004022C5" w:rsidRDefault="00580D49" w:rsidP="00580D49">
            <w:pPr>
              <w:rPr>
                <w:rFonts w:cs="Arial"/>
                <w:lang w:val="en-IE"/>
              </w:rPr>
            </w:pPr>
          </w:p>
        </w:tc>
      </w:tr>
      <w:tr w:rsidR="00580D49" w:rsidRPr="002174CE" w14:paraId="0F80C226" w14:textId="77777777" w:rsidTr="00F63E45">
        <w:trPr>
          <w:trHeight w:val="432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21B" w14:textId="77777777" w:rsidR="00580D49" w:rsidRPr="002174CE" w:rsidRDefault="00580D49" w:rsidP="00580D49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27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580D49" w14:paraId="0F80C21E" w14:textId="77777777" w:rsidTr="00562569">
              <w:tc>
                <w:tcPr>
                  <w:tcW w:w="658" w:type="dxa"/>
                </w:tcPr>
                <w:p w14:paraId="0F80C21C" w14:textId="77777777" w:rsidR="00580D49" w:rsidRPr="00450369" w:rsidRDefault="00580D49" w:rsidP="00580D4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21D" w14:textId="77777777" w:rsidR="00580D49" w:rsidRPr="00450369" w:rsidRDefault="00580D49" w:rsidP="00580D4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80D49" w14:paraId="0F80C221" w14:textId="77777777" w:rsidTr="00562569">
              <w:tc>
                <w:tcPr>
                  <w:tcW w:w="658" w:type="dxa"/>
                </w:tcPr>
                <w:p w14:paraId="0F80C21F" w14:textId="77777777" w:rsidR="00580D49" w:rsidRPr="00450369" w:rsidRDefault="00580D49" w:rsidP="00580D4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220" w14:textId="77777777" w:rsidR="00580D49" w:rsidRPr="00450369" w:rsidRDefault="00580D49" w:rsidP="00580D4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80D49" w14:paraId="0F80C224" w14:textId="77777777" w:rsidTr="00F72232">
              <w:trPr>
                <w:trHeight w:val="261"/>
              </w:trPr>
              <w:tc>
                <w:tcPr>
                  <w:tcW w:w="658" w:type="dxa"/>
                </w:tcPr>
                <w:p w14:paraId="0F80C222" w14:textId="77777777" w:rsidR="00580D49" w:rsidRPr="00450369" w:rsidRDefault="00580D49" w:rsidP="00580D4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223" w14:textId="77777777" w:rsidR="00580D49" w:rsidRPr="00450369" w:rsidRDefault="00580D49" w:rsidP="00580D4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0F80C225" w14:textId="77777777" w:rsidR="00580D49" w:rsidRPr="00F05870" w:rsidRDefault="00580D49" w:rsidP="00580D4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580D49" w:rsidRPr="002174CE" w14:paraId="0F80C229" w14:textId="77777777" w:rsidTr="00F63E45">
        <w:trPr>
          <w:trHeight w:val="432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C227" w14:textId="77777777" w:rsidR="00580D49" w:rsidRDefault="00580D49" w:rsidP="00580D49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27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C228" w14:textId="77777777" w:rsidR="00580D49" w:rsidRPr="00F05870" w:rsidRDefault="00580D49" w:rsidP="00580D4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580D49" w:rsidRPr="002174CE" w14:paraId="0F80C22C" w14:textId="77777777" w:rsidTr="00F63E45">
        <w:trPr>
          <w:trHeight w:val="288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80C22A" w14:textId="77777777" w:rsidR="00580D49" w:rsidRPr="001E6A51" w:rsidRDefault="00580D49" w:rsidP="00580D4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2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80C22B" w14:textId="77777777" w:rsidR="00580D49" w:rsidRDefault="00580D49" w:rsidP="00580D4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580D49" w:rsidRPr="004022C5" w14:paraId="0F80C231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F80C22D" w14:textId="77777777" w:rsidR="00580D49" w:rsidRDefault="00580D49" w:rsidP="00580D4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22E" w14:textId="77777777" w:rsidR="00580D49" w:rsidRDefault="00580D49" w:rsidP="00580D4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F80C22F" w14:textId="77777777" w:rsidR="00580D49" w:rsidRDefault="00580D49" w:rsidP="00580D49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230" w14:textId="77777777" w:rsidR="00580D49" w:rsidRDefault="00580D49" w:rsidP="00580D49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580D49" w:rsidRPr="004022C5" w14:paraId="0F80C236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232" w14:textId="77777777" w:rsidR="00580D49" w:rsidRDefault="00580D49" w:rsidP="00580D49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1406109410D74C318B4A09C1A5BFF817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F80C233" w14:textId="13CEE52F" w:rsidR="00580D49" w:rsidRDefault="00580D49" w:rsidP="00580D4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TE82817-2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234" w14:textId="77777777" w:rsidR="00580D49" w:rsidRDefault="00580D49" w:rsidP="00580D4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22920C50BEEC48AE8D2F2D32219E98AB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F80C235" w14:textId="717E6A7A" w:rsidR="00580D49" w:rsidRPr="004C0BA4" w:rsidRDefault="00580D49" w:rsidP="00580D4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PCM II Final Test Station</w:t>
                </w:r>
              </w:p>
            </w:tc>
          </w:sdtContent>
        </w:sdt>
      </w:tr>
      <w:tr w:rsidR="00580D49" w:rsidRPr="004022C5" w14:paraId="0F80C239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80C237" w14:textId="77777777" w:rsidR="00580D49" w:rsidRPr="006C2322" w:rsidRDefault="00580D49" w:rsidP="00580D49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F66583604CD14E5D927A05129A1E2F86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F80C238" w14:textId="3108AC25" w:rsidR="00580D49" w:rsidRPr="006C2322" w:rsidRDefault="00580D49" w:rsidP="00580D4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PlaceholderText"/>
                    <w:color w:val="548DD4" w:themeColor="text2" w:themeTint="99"/>
                  </w:rPr>
                  <w:t>Waters Singapore Contract Manufacturing, CEI Singapore</w:t>
                </w:r>
              </w:p>
            </w:tc>
          </w:sdtContent>
        </w:sdt>
      </w:tr>
      <w:tr w:rsidR="00580D49" w:rsidRPr="004022C5" w14:paraId="0F80C247" w14:textId="77777777" w:rsidTr="00F63E45">
        <w:trPr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C23A" w14:textId="77777777" w:rsidR="00580D49" w:rsidRPr="004022C5" w:rsidRDefault="00580D49" w:rsidP="00580D49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0F80C23B" w14:textId="77777777" w:rsidR="00580D49" w:rsidRDefault="00580D49" w:rsidP="00580D49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0F80C23C" w14:textId="77777777" w:rsidR="00580D49" w:rsidRPr="004022C5" w:rsidRDefault="00580D49" w:rsidP="00580D49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0F80C23D" w14:textId="77777777" w:rsidR="00580D49" w:rsidRDefault="00580D49" w:rsidP="00580D49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Pr="00981C1B">
              <w:t>.</w:t>
            </w:r>
          </w:p>
          <w:p w14:paraId="0F80C23E" w14:textId="77777777" w:rsidR="00580D49" w:rsidRDefault="00580D49" w:rsidP="00580D49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14:paraId="0F80C23F" w14:textId="77777777" w:rsidR="00580D49" w:rsidRDefault="00580D49" w:rsidP="00580D49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14:paraId="0F80C240" w14:textId="77777777" w:rsidR="00580D49" w:rsidRPr="00981C1B" w:rsidRDefault="00580D49" w:rsidP="00580D49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>
              <w:t>t</w:t>
            </w:r>
            <w:r w:rsidRPr="00981C1B">
              <w:t>hen complete the table below.</w:t>
            </w:r>
            <w:r>
              <w:t xml:space="preserve"> If an associated Test Record is being used as objective evidence the Header/Footer information should be verified for accuracy.</w:t>
            </w:r>
          </w:p>
          <w:p w14:paraId="0F80C241" w14:textId="77777777" w:rsidR="00580D49" w:rsidRPr="004022C5" w:rsidRDefault="00580D49" w:rsidP="00580D49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0F80C242" w14:textId="77777777" w:rsidR="00580D49" w:rsidRDefault="00580D49" w:rsidP="00580D49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14:paraId="0F80C243" w14:textId="77777777" w:rsidR="00580D49" w:rsidRDefault="00580D49" w:rsidP="00580D49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14:paraId="0F80C244" w14:textId="77777777" w:rsidR="00580D49" w:rsidRDefault="00580D49" w:rsidP="00580D49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14:paraId="0F80C245" w14:textId="77777777" w:rsidR="00580D49" w:rsidRDefault="00580D49" w:rsidP="00580D49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14:paraId="0F80C246" w14:textId="77777777" w:rsidR="00580D49" w:rsidRDefault="00580D49" w:rsidP="00580D49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580D49" w:rsidRPr="004022C5" w14:paraId="0F80C24C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F80C248" w14:textId="77777777" w:rsidR="00580D49" w:rsidRDefault="00580D49" w:rsidP="00580D4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UUT </w:t>
            </w:r>
            <w:r w:rsidRPr="008D60F1">
              <w:rPr>
                <w:rFonts w:cs="Arial"/>
                <w:color w:val="548DD4" w:themeColor="text2" w:themeTint="99"/>
                <w:lang w:val="en-IE"/>
              </w:rPr>
              <w:t>Part Number/Serial Number</w:t>
            </w:r>
          </w:p>
        </w:tc>
        <w:tc>
          <w:tcPr>
            <w:tcW w:w="4121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F80C249" w14:textId="77777777" w:rsidR="00580D49" w:rsidRDefault="00580D49" w:rsidP="00580D4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F80C24A" w14:textId="77777777" w:rsidR="00580D49" w:rsidRDefault="00580D49" w:rsidP="00580D4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F80C24B" w14:textId="77777777" w:rsidR="00580D49" w:rsidRDefault="00580D49" w:rsidP="00580D4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580D49" w:rsidRPr="004022C5" w14:paraId="0F80C251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vMerge w:val="restart"/>
            <w:shd w:val="clear" w:color="auto" w:fill="F2F2F2" w:themeFill="background1" w:themeFillShade="F2"/>
            <w:vAlign w:val="center"/>
          </w:tcPr>
          <w:p w14:paraId="0F80C24D" w14:textId="106CB005" w:rsidR="00580D49" w:rsidRPr="00EF15DA" w:rsidRDefault="00580D49" w:rsidP="00580D49">
            <w:pPr>
              <w:spacing w:line="360" w:lineRule="auto"/>
              <w:rPr>
                <w:rFonts w:cs="Arial"/>
                <w:color w:val="548DD4" w:themeColor="text2" w:themeTint="99"/>
                <w:lang w:val="en-IE"/>
              </w:rPr>
            </w:pP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8D60F1">
              <w:rPr>
                <w:rFonts w:cs="Arial"/>
                <w:color w:val="548DD4" w:themeColor="text2" w:themeTint="99"/>
                <w:lang w:val="en-IE"/>
              </w:rPr>
              <w:t>Part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  1860</w:t>
            </w:r>
            <w:r w:rsidR="00B37708">
              <w:rPr>
                <w:rFonts w:cs="Arial"/>
                <w:color w:val="548DD4" w:themeColor="text2" w:themeTint="99"/>
                <w:lang w:val="en-IE"/>
              </w:rPr>
              <w:t>0</w:t>
            </w:r>
            <w:r w:rsidR="008D574F">
              <w:rPr>
                <w:rFonts w:cs="Arial"/>
                <w:color w:val="548DD4" w:themeColor="text2" w:themeTint="99"/>
                <w:lang w:val="en-IE"/>
              </w:rPr>
              <w:t>2449</w:t>
            </w:r>
            <w:bookmarkStart w:id="5" w:name="_GoBack"/>
            <w:bookmarkEnd w:id="5"/>
            <w:r w:rsidRPr="00EF15DA">
              <w:rPr>
                <w:rFonts w:cs="Arial"/>
                <w:color w:val="548DD4" w:themeColor="text2" w:themeTint="99"/>
                <w:lang w:val="en-IE"/>
              </w:rPr>
              <w:br/>
              <w:t xml:space="preserve">  </w:t>
            </w:r>
            <w:r w:rsidRPr="006A5DD1">
              <w:rPr>
                <w:rFonts w:cs="Arial"/>
                <w:color w:val="548DD4" w:themeColor="text2" w:themeTint="99"/>
                <w:lang w:val="en-IE"/>
              </w:rPr>
              <w:t>Serial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</w:p>
        </w:tc>
        <w:tc>
          <w:tcPr>
            <w:tcW w:w="4121" w:type="dxa"/>
            <w:gridSpan w:val="4"/>
            <w:shd w:val="clear" w:color="auto" w:fill="F2F2F2" w:themeFill="background1" w:themeFillShade="F2"/>
            <w:vAlign w:val="center"/>
          </w:tcPr>
          <w:p w14:paraId="0F80C24E" w14:textId="72528EB1" w:rsidR="00580D49" w:rsidRDefault="00580D49" w:rsidP="00580D49">
            <w:pPr>
              <w:spacing w:before="60" w:after="6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All required CTQ Specification measurements result in a Pass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14:paraId="0F80C24F" w14:textId="77777777" w:rsidR="00580D49" w:rsidRPr="004022C5" w:rsidRDefault="00580D49" w:rsidP="00580D49">
            <w:pPr>
              <w:rPr>
                <w:rFonts w:cs="Arial"/>
                <w:lang w:val="en-IE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0F80C250" w14:textId="77777777" w:rsidR="00580D49" w:rsidRPr="004022C5" w:rsidRDefault="00580D49" w:rsidP="00580D49">
            <w:pPr>
              <w:rPr>
                <w:rFonts w:cs="Arial"/>
                <w:lang w:val="en-IE"/>
              </w:rPr>
            </w:pPr>
          </w:p>
        </w:tc>
      </w:tr>
      <w:tr w:rsidR="00580D49" w:rsidRPr="004022C5" w14:paraId="0F80C256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vMerge/>
            <w:shd w:val="clear" w:color="auto" w:fill="F2F2F2" w:themeFill="background1" w:themeFillShade="F2"/>
            <w:vAlign w:val="center"/>
          </w:tcPr>
          <w:p w14:paraId="0F80C252" w14:textId="77777777" w:rsidR="00580D49" w:rsidRPr="00EF15DA" w:rsidRDefault="00580D49" w:rsidP="00580D49">
            <w:pPr>
              <w:spacing w:line="360" w:lineRule="auto"/>
              <w:jc w:val="center"/>
              <w:rPr>
                <w:rFonts w:cs="Arial"/>
                <w:color w:val="548DD4" w:themeColor="text2" w:themeTint="99"/>
                <w:lang w:val="en-IE"/>
              </w:rPr>
            </w:pPr>
          </w:p>
        </w:tc>
        <w:tc>
          <w:tcPr>
            <w:tcW w:w="4121" w:type="dxa"/>
            <w:gridSpan w:val="4"/>
            <w:shd w:val="clear" w:color="auto" w:fill="F2F2F2" w:themeFill="background1" w:themeFillShade="F2"/>
            <w:vAlign w:val="center"/>
          </w:tcPr>
          <w:p w14:paraId="0F80C253" w14:textId="7A486132" w:rsidR="00580D49" w:rsidRPr="007602D5" w:rsidRDefault="00580D49" w:rsidP="00580D4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7602D5">
              <w:rPr>
                <w:rFonts w:cs="Arial"/>
                <w:color w:val="548DD4" w:themeColor="text2" w:themeTint="99"/>
                <w:lang w:val="en-IE"/>
              </w:rPr>
              <w:t>UUT Firmware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Version: </w:t>
            </w:r>
            <w:r w:rsidR="00555C33">
              <w:rPr>
                <w:rFonts w:cs="Arial"/>
                <w:color w:val="548DD4" w:themeColor="text2" w:themeTint="99"/>
                <w:lang w:val="en-IE"/>
              </w:rPr>
              <w:t>4.00</w:t>
            </w: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14:paraId="0F80C254" w14:textId="77777777" w:rsidR="00580D49" w:rsidRPr="004022C5" w:rsidRDefault="00580D49" w:rsidP="00580D49">
            <w:pPr>
              <w:rPr>
                <w:rFonts w:cs="Arial"/>
                <w:lang w:val="en-IE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0F80C255" w14:textId="77777777" w:rsidR="00580D49" w:rsidRPr="004022C5" w:rsidRDefault="00580D49" w:rsidP="00580D49">
            <w:pPr>
              <w:rPr>
                <w:rFonts w:cs="Arial"/>
                <w:lang w:val="en-IE"/>
              </w:rPr>
            </w:pPr>
          </w:p>
        </w:tc>
      </w:tr>
      <w:tr w:rsidR="00580D49" w:rsidRPr="004022C5" w14:paraId="0F80C25B" w14:textId="77777777" w:rsidTr="000A2E13">
        <w:trPr>
          <w:trHeight w:val="3806"/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C257" w14:textId="77777777" w:rsidR="00580D49" w:rsidRPr="004022C5" w:rsidRDefault="00580D49" w:rsidP="00580D49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0F80C258" w14:textId="77777777" w:rsidR="00580D49" w:rsidRDefault="00580D49" w:rsidP="00580D49">
            <w:pPr>
              <w:rPr>
                <w:rFonts w:cs="Arial"/>
                <w:lang w:val="en-IE"/>
              </w:rPr>
            </w:pPr>
          </w:p>
          <w:p w14:paraId="0F80C259" w14:textId="77777777" w:rsidR="00580D49" w:rsidRDefault="00580D49" w:rsidP="00580D49">
            <w:pPr>
              <w:rPr>
                <w:rFonts w:cs="Arial"/>
                <w:lang w:val="en-IE"/>
              </w:rPr>
            </w:pPr>
          </w:p>
          <w:p w14:paraId="0F80C25A" w14:textId="77777777" w:rsidR="00580D49" w:rsidRPr="004022C5" w:rsidRDefault="00580D49" w:rsidP="00580D49">
            <w:pPr>
              <w:rPr>
                <w:rFonts w:cs="Arial"/>
                <w:lang w:val="en-IE"/>
              </w:rPr>
            </w:pPr>
          </w:p>
        </w:tc>
      </w:tr>
      <w:tr w:rsidR="00580D49" w:rsidRPr="002174CE" w14:paraId="0F80C267" w14:textId="77777777" w:rsidTr="00F63E4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25C" w14:textId="77777777" w:rsidR="00580D49" w:rsidRPr="002174CE" w:rsidRDefault="00580D49" w:rsidP="00580D49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580D49" w14:paraId="0F80C25F" w14:textId="77777777" w:rsidTr="00562569">
              <w:tc>
                <w:tcPr>
                  <w:tcW w:w="658" w:type="dxa"/>
                </w:tcPr>
                <w:p w14:paraId="0F80C25D" w14:textId="77777777" w:rsidR="00580D49" w:rsidRPr="00450369" w:rsidRDefault="00580D49" w:rsidP="00580D4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25E" w14:textId="77777777" w:rsidR="00580D49" w:rsidRPr="00450369" w:rsidRDefault="00580D49" w:rsidP="00580D4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80D49" w14:paraId="0F80C262" w14:textId="77777777" w:rsidTr="00562569">
              <w:tc>
                <w:tcPr>
                  <w:tcW w:w="658" w:type="dxa"/>
                </w:tcPr>
                <w:p w14:paraId="0F80C260" w14:textId="77777777" w:rsidR="00580D49" w:rsidRPr="00450369" w:rsidRDefault="00580D49" w:rsidP="00580D4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261" w14:textId="77777777" w:rsidR="00580D49" w:rsidRPr="00450369" w:rsidRDefault="00580D49" w:rsidP="00580D4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80D49" w14:paraId="0F80C265" w14:textId="77777777" w:rsidTr="00562569">
              <w:tc>
                <w:tcPr>
                  <w:tcW w:w="658" w:type="dxa"/>
                </w:tcPr>
                <w:p w14:paraId="0F80C263" w14:textId="77777777" w:rsidR="00580D49" w:rsidRPr="00450369" w:rsidRDefault="00580D49" w:rsidP="00580D4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F80C264" w14:textId="77777777" w:rsidR="00580D49" w:rsidRPr="00450369" w:rsidRDefault="00580D49" w:rsidP="00580D4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0F80C266" w14:textId="77777777" w:rsidR="00580D49" w:rsidRPr="005C33B0" w:rsidRDefault="00580D49" w:rsidP="00580D4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580D49" w:rsidRPr="002174CE" w14:paraId="0F80C26A" w14:textId="77777777" w:rsidTr="00F63E4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C268" w14:textId="77777777" w:rsidR="00580D49" w:rsidRDefault="00580D49" w:rsidP="00580D49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2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C269" w14:textId="77777777" w:rsidR="00580D49" w:rsidRPr="005C33B0" w:rsidRDefault="00580D49" w:rsidP="00580D4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580D49" w:rsidRPr="002174CE" w14:paraId="0F80C26D" w14:textId="77777777" w:rsidTr="00F63E45">
        <w:trPr>
          <w:trHeight w:val="288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80C26B" w14:textId="77777777" w:rsidR="00580D49" w:rsidRPr="001E6A51" w:rsidRDefault="00580D49" w:rsidP="00580D4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42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80C26C" w14:textId="77777777" w:rsidR="00580D49" w:rsidRDefault="00580D49" w:rsidP="00580D4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14:paraId="0F80C26E" w14:textId="77777777" w:rsidR="00BB070E" w:rsidRPr="00BB070E" w:rsidRDefault="007950C5" w:rsidP="007A55DE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bookmarkStart w:id="6" w:name="_Hlk14275592"/>
      <w:r w:rsidR="00BB070E" w:rsidRPr="00BB070E">
        <w:rPr>
          <w:rFonts w:cs="Arial"/>
          <w:b/>
          <w:color w:val="000000"/>
        </w:rPr>
        <w:lastRenderedPageBreak/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41"/>
        <w:gridCol w:w="1676"/>
        <w:gridCol w:w="1676"/>
        <w:gridCol w:w="4664"/>
        <w:gridCol w:w="1060"/>
        <w:gridCol w:w="463"/>
      </w:tblGrid>
      <w:tr w:rsidR="00C9625F" w:rsidRPr="004022C5" w14:paraId="0F80C275" w14:textId="77777777" w:rsidTr="00540D91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14:paraId="0F80C26F" w14:textId="77777777"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14:paraId="0F80C270" w14:textId="09398DA9" w:rsidR="00CC159F" w:rsidRDefault="00A70859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735</w:t>
            </w:r>
            <w:r w:rsidR="008C6F0C">
              <w:rPr>
                <w:rFonts w:cs="Arial"/>
                <w:bCs/>
                <w:iCs/>
                <w:color w:val="548DD4" w:themeColor="text2" w:themeTint="99"/>
                <w:lang w:val="en-IE"/>
              </w:rPr>
              <w:t>000887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14:paraId="0F80C271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770" w:type="dxa"/>
            <w:vMerge w:val="restart"/>
            <w:shd w:val="clear" w:color="auto" w:fill="F2F2F2" w:themeFill="background1" w:themeFillShade="F2"/>
            <w:vAlign w:val="center"/>
          </w:tcPr>
          <w:p w14:paraId="0F80C272" w14:textId="62554B37" w:rsidR="00981C1B" w:rsidRPr="00981C1B" w:rsidRDefault="008C6F0C" w:rsidP="00981C1B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PCM II Final Test Procedure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0F80C273" w14:textId="77777777"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0F80C274" w14:textId="4EFD753B" w:rsidR="00CC159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0</w:t>
            </w:r>
            <w:r w:rsidR="00B9762D">
              <w:rPr>
                <w:rFonts w:cs="Arial"/>
                <w:bCs/>
                <w:color w:val="548DD4" w:themeColor="text2" w:themeTint="99"/>
                <w:lang w:val="en-IE"/>
              </w:rPr>
              <w:t>6</w:t>
            </w:r>
          </w:p>
        </w:tc>
      </w:tr>
      <w:tr w:rsidR="00C9625F" w:rsidRPr="004022C5" w14:paraId="0F80C27C" w14:textId="77777777" w:rsidTr="00540D91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14:paraId="0F80C276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14:paraId="0F80C277" w14:textId="77777777"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14:paraId="0F80C278" w14:textId="77777777"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770" w:type="dxa"/>
            <w:vMerge/>
            <w:shd w:val="clear" w:color="auto" w:fill="F2F2F2" w:themeFill="background1" w:themeFillShade="F2"/>
            <w:vAlign w:val="center"/>
          </w:tcPr>
          <w:p w14:paraId="0F80C279" w14:textId="77777777"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0F80C27A" w14:textId="77777777"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0F80C27B" w14:textId="6F685574" w:rsidR="00C9625F" w:rsidRDefault="00B9762D" w:rsidP="00BB070E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G</w:t>
            </w:r>
          </w:p>
        </w:tc>
      </w:tr>
    </w:tbl>
    <w:p w14:paraId="0F80C27D" w14:textId="77777777" w:rsidR="00BB070E" w:rsidRDefault="00BB070E" w:rsidP="005B1785">
      <w:pPr>
        <w:spacing w:before="0"/>
        <w:rPr>
          <w:rFonts w:cs="Arial"/>
          <w:color w:val="000000"/>
        </w:rPr>
      </w:pPr>
    </w:p>
    <w:p w14:paraId="0F80C27E" w14:textId="4A29A547" w:rsidR="005D62E1" w:rsidRPr="000832D7" w:rsidRDefault="00BB070E">
      <w:pPr>
        <w:spacing w:before="0"/>
        <w:ind w:left="-90"/>
        <w:rPr>
          <w:rFonts w:cs="Arial"/>
          <w:color w:val="8DB3E2" w:themeColor="text2" w:themeTint="66"/>
        </w:rPr>
      </w:pPr>
      <w:r w:rsidRPr="007A55DE">
        <w:rPr>
          <w:rFonts w:cs="Arial"/>
          <w:b/>
          <w:bCs/>
          <w:color w:val="8DB3E2" w:themeColor="text2" w:themeTint="66"/>
          <w:lang w:val="en-IE"/>
        </w:rPr>
        <w:t>Training Performed By</w:t>
      </w:r>
      <w:r w:rsidR="001D100A" w:rsidRPr="007A55DE">
        <w:rPr>
          <w:rFonts w:cs="Arial"/>
          <w:b/>
          <w:bCs/>
          <w:color w:val="8DB3E2" w:themeColor="text2" w:themeTint="66"/>
          <w:lang w:val="en-IE"/>
        </w:rPr>
        <w:t>:</w:t>
      </w:r>
      <w:r w:rsidR="000832D7">
        <w:rPr>
          <w:rFonts w:cs="Arial"/>
          <w:b/>
          <w:bCs/>
          <w:color w:val="8DB3E2" w:themeColor="text2" w:themeTint="66"/>
          <w:lang w:val="en-IE"/>
        </w:rPr>
        <w:t xml:space="preserve"> 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2"/>
        <w:gridCol w:w="4759"/>
        <w:gridCol w:w="1519"/>
      </w:tblGrid>
      <w:tr w:rsidR="005B1785" w:rsidRPr="007A55DE" w14:paraId="0F80C282" w14:textId="77777777" w:rsidTr="002C2833">
        <w:trPr>
          <w:trHeight w:val="576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7F" w14:textId="7FAE94BE"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color w:val="8DB3E2" w:themeColor="text2" w:themeTint="66"/>
                <w:lang w:val="en-IE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80" w14:textId="77777777"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81" w14:textId="092030D3"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</w:tr>
      <w:tr w:rsidR="005B1785" w:rsidRPr="007A55DE" w14:paraId="0F80C286" w14:textId="77777777" w:rsidTr="002C2833">
        <w:trPr>
          <w:trHeight w:val="360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283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Printed Name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284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Signature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285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Date</w:t>
            </w:r>
          </w:p>
        </w:tc>
      </w:tr>
    </w:tbl>
    <w:p w14:paraId="0F80C288" w14:textId="77777777"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9"/>
        <w:gridCol w:w="3789"/>
        <w:gridCol w:w="1413"/>
        <w:gridCol w:w="1519"/>
      </w:tblGrid>
      <w:tr w:rsidR="005B1785" w:rsidRPr="004022C5" w14:paraId="0F80C28D" w14:textId="77777777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289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28A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28B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C28C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14:paraId="0F80C292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8E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8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F80C297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F80C29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8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F80C2A1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E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9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F80C2A6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2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F80C2AB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8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F80C2B0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E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A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F80C2B5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2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F80C2BA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8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F80C2BF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BE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F80C2C4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C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C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C2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C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F80C2C9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C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C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C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C2C8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14:paraId="0F80C2CA" w14:textId="77777777" w:rsidR="005D62E1" w:rsidRDefault="00A15FC3" w:rsidP="00540D91">
      <w:pPr>
        <w:ind w:left="-90"/>
        <w:rPr>
          <w:rFonts w:cs="Arial"/>
          <w:color w:val="548DD4" w:themeColor="text2" w:themeTint="99"/>
        </w:rPr>
      </w:pPr>
      <w:r w:rsidRPr="00450369">
        <w:rPr>
          <w:rFonts w:cs="Arial"/>
          <w:color w:val="548DD4" w:themeColor="text2" w:themeTint="99"/>
        </w:rPr>
        <w:t xml:space="preserve">Print multiple copies of </w:t>
      </w:r>
      <w:r w:rsidR="005C33B0" w:rsidRPr="00450369">
        <w:rPr>
          <w:rFonts w:cs="Arial"/>
          <w:color w:val="548DD4" w:themeColor="text2" w:themeTint="99"/>
        </w:rPr>
        <w:t>this Training Record Template as needed</w:t>
      </w:r>
    </w:p>
    <w:p w14:paraId="0F80C2CB" w14:textId="77777777" w:rsidR="00540D91" w:rsidRP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  <w:gridCol w:w="4299"/>
      </w:tblGrid>
      <w:tr w:rsidR="00540D91" w14:paraId="0F80C2D4" w14:textId="77777777" w:rsidTr="009E1D5C">
        <w:tc>
          <w:tcPr>
            <w:tcW w:w="6591" w:type="dxa"/>
          </w:tcPr>
          <w:p w14:paraId="4B95334E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  <w:p w14:paraId="4EC4D586" w14:textId="77777777" w:rsidR="00704685" w:rsidRDefault="00704685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  <w:p w14:paraId="0F80C2CC" w14:textId="7C675EE8" w:rsidR="00704685" w:rsidRDefault="00704685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299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83"/>
            </w:tblGrid>
            <w:tr w:rsidR="00540D91" w:rsidRPr="00450369" w14:paraId="0F80C2CE" w14:textId="77777777" w:rsidTr="00562569">
              <w:tc>
                <w:tcPr>
                  <w:tcW w:w="4689" w:type="dxa"/>
                </w:tcPr>
                <w:p w14:paraId="0F80C2CD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14:paraId="0F80C2D0" w14:textId="77777777" w:rsidTr="00562569">
              <w:tc>
                <w:tcPr>
                  <w:tcW w:w="4689" w:type="dxa"/>
                </w:tcPr>
                <w:p w14:paraId="0F80C2CF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14:paraId="0F80C2D2" w14:textId="77777777" w:rsidTr="00562569">
              <w:tc>
                <w:tcPr>
                  <w:tcW w:w="4689" w:type="dxa"/>
                </w:tcPr>
                <w:p w14:paraId="0F80C2D1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0F80C2D3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  <w:bookmarkEnd w:id="6"/>
    </w:tbl>
    <w:p w14:paraId="0F80C2FF" w14:textId="6B7653F1" w:rsidR="000E1BB4" w:rsidRDefault="000E1BB4" w:rsidP="00DF2001">
      <w:pPr>
        <w:overflowPunct/>
        <w:autoSpaceDE/>
        <w:autoSpaceDN/>
        <w:adjustRightInd/>
        <w:spacing w:before="0" w:after="120"/>
        <w:textAlignment w:val="auto"/>
      </w:pPr>
    </w:p>
    <w:p w14:paraId="479AC9C0" w14:textId="77777777" w:rsidR="00F43A21" w:rsidRPr="00BB070E" w:rsidRDefault="00F43A21" w:rsidP="00F43A21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r w:rsidRPr="00BB070E">
        <w:rPr>
          <w:rFonts w:cs="Arial"/>
          <w:b/>
          <w:color w:val="000000"/>
        </w:rPr>
        <w:lastRenderedPageBreak/>
        <w:t>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41"/>
        <w:gridCol w:w="1676"/>
        <w:gridCol w:w="1676"/>
        <w:gridCol w:w="4664"/>
        <w:gridCol w:w="1060"/>
        <w:gridCol w:w="463"/>
      </w:tblGrid>
      <w:tr w:rsidR="00F43A21" w:rsidRPr="004022C5" w14:paraId="59FF2076" w14:textId="77777777" w:rsidTr="00540A42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14:paraId="183AAF02" w14:textId="77777777" w:rsidR="00F43A21" w:rsidRPr="004022C5" w:rsidRDefault="00F43A21" w:rsidP="00540A42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14:paraId="1E58948E" w14:textId="5557DA2F" w:rsidR="00F43A21" w:rsidRDefault="00EF1541" w:rsidP="00540A42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735002828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14:paraId="4747C13C" w14:textId="77777777" w:rsidR="00F43A21" w:rsidRPr="004022C5" w:rsidRDefault="00F43A21" w:rsidP="00540A42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770" w:type="dxa"/>
            <w:vMerge w:val="restart"/>
            <w:shd w:val="clear" w:color="auto" w:fill="F2F2F2" w:themeFill="background1" w:themeFillShade="F2"/>
            <w:vAlign w:val="center"/>
          </w:tcPr>
          <w:p w14:paraId="26CCF6BC" w14:textId="52544060" w:rsidR="00F43A21" w:rsidRPr="00981C1B" w:rsidRDefault="00EF1541" w:rsidP="00540A42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TE82817 PM PROCEDURE 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20225F45" w14:textId="77777777" w:rsidR="00F43A21" w:rsidRDefault="00F43A21" w:rsidP="00540A42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61AD8CCB" w14:textId="77777777" w:rsidR="00F43A21" w:rsidRDefault="00F43A21" w:rsidP="00540A42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00</w:t>
            </w:r>
          </w:p>
        </w:tc>
      </w:tr>
      <w:tr w:rsidR="00F43A21" w:rsidRPr="004022C5" w14:paraId="625016DD" w14:textId="77777777" w:rsidTr="00540A42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14:paraId="2B8D2B1B" w14:textId="77777777" w:rsidR="00F43A21" w:rsidRPr="004022C5" w:rsidRDefault="00F43A21" w:rsidP="00540A42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14:paraId="61BB7549" w14:textId="77777777" w:rsidR="00F43A21" w:rsidRDefault="00F43A21" w:rsidP="00540A42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14:paraId="6F8F607C" w14:textId="77777777" w:rsidR="00F43A21" w:rsidRPr="007B15B3" w:rsidDel="008A462B" w:rsidRDefault="00F43A21" w:rsidP="00540A42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770" w:type="dxa"/>
            <w:vMerge/>
            <w:shd w:val="clear" w:color="auto" w:fill="F2F2F2" w:themeFill="background1" w:themeFillShade="F2"/>
            <w:vAlign w:val="center"/>
          </w:tcPr>
          <w:p w14:paraId="6A75759F" w14:textId="77777777" w:rsidR="00F43A21" w:rsidRDefault="00F43A21" w:rsidP="00540A42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372E4947" w14:textId="77777777" w:rsidR="00F43A21" w:rsidRPr="007B15B3" w:rsidRDefault="00F43A21" w:rsidP="00540A42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05BDED95" w14:textId="77777777" w:rsidR="00F43A21" w:rsidRDefault="00F43A21" w:rsidP="00540A42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A</w:t>
            </w:r>
          </w:p>
        </w:tc>
      </w:tr>
    </w:tbl>
    <w:p w14:paraId="3589FCCB" w14:textId="77777777" w:rsidR="00F43A21" w:rsidRDefault="00F43A21" w:rsidP="00F43A21">
      <w:pPr>
        <w:spacing w:before="0"/>
        <w:rPr>
          <w:rFonts w:cs="Arial"/>
          <w:color w:val="000000"/>
        </w:rPr>
      </w:pPr>
    </w:p>
    <w:p w14:paraId="09B3CFCA" w14:textId="77777777" w:rsidR="00F43A21" w:rsidRPr="000832D7" w:rsidRDefault="00F43A21" w:rsidP="00F43A21">
      <w:pPr>
        <w:spacing w:before="0"/>
        <w:ind w:left="-90"/>
        <w:rPr>
          <w:rFonts w:cs="Arial"/>
          <w:color w:val="8DB3E2" w:themeColor="text2" w:themeTint="66"/>
        </w:rPr>
      </w:pPr>
      <w:r w:rsidRPr="007A55DE">
        <w:rPr>
          <w:rFonts w:cs="Arial"/>
          <w:b/>
          <w:bCs/>
          <w:color w:val="8DB3E2" w:themeColor="text2" w:themeTint="66"/>
          <w:lang w:val="en-IE"/>
        </w:rPr>
        <w:t>Training Performed By:</w:t>
      </w:r>
      <w:r>
        <w:rPr>
          <w:rFonts w:cs="Arial"/>
          <w:b/>
          <w:bCs/>
          <w:color w:val="8DB3E2" w:themeColor="text2" w:themeTint="66"/>
          <w:lang w:val="en-IE"/>
        </w:rPr>
        <w:t xml:space="preserve"> 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2"/>
        <w:gridCol w:w="4759"/>
        <w:gridCol w:w="1519"/>
      </w:tblGrid>
      <w:tr w:rsidR="00F43A21" w:rsidRPr="007A55DE" w14:paraId="5421934D" w14:textId="77777777" w:rsidTr="00540A42">
        <w:trPr>
          <w:trHeight w:val="576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73C44" w14:textId="77777777" w:rsidR="00F43A21" w:rsidRPr="007A55DE" w:rsidRDefault="00F43A21" w:rsidP="00540A42">
            <w:pPr>
              <w:spacing w:before="0"/>
              <w:jc w:val="center"/>
              <w:rPr>
                <w:rFonts w:cs="Arial"/>
                <w:b/>
                <w:bCs/>
                <w:iCs/>
                <w:color w:val="8DB3E2" w:themeColor="text2" w:themeTint="66"/>
                <w:lang w:val="en-IE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FEC46" w14:textId="77777777" w:rsidR="00F43A21" w:rsidRPr="007A55DE" w:rsidRDefault="00F43A21" w:rsidP="00540A42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7FEA9" w14:textId="77777777" w:rsidR="00F43A21" w:rsidRPr="007A55DE" w:rsidRDefault="00F43A21" w:rsidP="00540A42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</w:tr>
      <w:tr w:rsidR="00F43A21" w:rsidRPr="007A55DE" w14:paraId="02B4E8D2" w14:textId="77777777" w:rsidTr="00540A42">
        <w:trPr>
          <w:trHeight w:val="360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1CDF32" w14:textId="77777777" w:rsidR="00F43A21" w:rsidRPr="007A55DE" w:rsidRDefault="00F43A21" w:rsidP="00540A42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Printed Name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AB3C0F" w14:textId="77777777" w:rsidR="00F43A21" w:rsidRPr="007A55DE" w:rsidRDefault="00F43A21" w:rsidP="00540A42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Signature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2BDC72" w14:textId="77777777" w:rsidR="00F43A21" w:rsidRPr="007A55DE" w:rsidRDefault="00F43A21" w:rsidP="00540A42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Date</w:t>
            </w:r>
          </w:p>
        </w:tc>
      </w:tr>
    </w:tbl>
    <w:p w14:paraId="715466E0" w14:textId="77777777" w:rsidR="00F43A21" w:rsidRDefault="00F43A21" w:rsidP="00F43A21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9"/>
        <w:gridCol w:w="3789"/>
        <w:gridCol w:w="1413"/>
        <w:gridCol w:w="1519"/>
      </w:tblGrid>
      <w:tr w:rsidR="00F43A21" w:rsidRPr="004022C5" w14:paraId="13E29C14" w14:textId="77777777" w:rsidTr="00540A42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FB8E1F" w14:textId="77777777" w:rsidR="00F43A21" w:rsidRPr="004022C5" w:rsidRDefault="00F43A21" w:rsidP="00540A42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8817A6" w14:textId="77777777" w:rsidR="00F43A21" w:rsidRPr="004022C5" w:rsidRDefault="00F43A21" w:rsidP="00540A42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0013B8" w14:textId="77777777" w:rsidR="00F43A21" w:rsidRPr="004022C5" w:rsidRDefault="00F43A21" w:rsidP="00540A42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016093" w14:textId="77777777" w:rsidR="00F43A21" w:rsidRPr="004022C5" w:rsidRDefault="00F43A21" w:rsidP="00540A42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F43A21" w:rsidRPr="004022C5" w14:paraId="0A7B2BB4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A7956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DE2CA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20D51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59D2A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F43A21" w:rsidRPr="004022C5" w14:paraId="2875A125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84AE5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DF701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9A39B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6144E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F43A21" w:rsidRPr="004022C5" w14:paraId="6D57CE0B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3D3BF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F0EEA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C209D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C1FAC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F43A21" w:rsidRPr="004022C5" w14:paraId="6D40838F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85D8D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9D73E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34A61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93199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F43A21" w:rsidRPr="004022C5" w14:paraId="1DF82F52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40201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DC059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8E3F5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E0EBC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F43A21" w:rsidRPr="004022C5" w14:paraId="39C49D75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C1B47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F5F5C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A5431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CBABC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F43A21" w:rsidRPr="004022C5" w14:paraId="173D0FC5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95F34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63598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2CAAF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65379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F43A21" w:rsidRPr="004022C5" w14:paraId="5D244CD5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2AA22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5A6F7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3344D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A329C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F43A21" w:rsidRPr="004022C5" w14:paraId="07AC9FDA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47021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E7948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F8A17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13A0C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F43A21" w:rsidRPr="004022C5" w14:paraId="0400867A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D269F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F4C9F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B45B5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DF157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F43A21" w:rsidRPr="004022C5" w14:paraId="69449D09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3B111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C9C3D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29971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55041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F43A21" w:rsidRPr="004022C5" w14:paraId="3238B746" w14:textId="77777777" w:rsidTr="00540A42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950CB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D2C25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394AF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BC030" w14:textId="77777777" w:rsidR="00F43A21" w:rsidRPr="005B1785" w:rsidRDefault="00F43A21" w:rsidP="00540A42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14:paraId="44DBB6FF" w14:textId="77777777" w:rsidR="00F43A21" w:rsidRDefault="00F43A21" w:rsidP="00F43A21">
      <w:pPr>
        <w:ind w:left="-90"/>
        <w:rPr>
          <w:rFonts w:cs="Arial"/>
          <w:color w:val="548DD4" w:themeColor="text2" w:themeTint="99"/>
        </w:rPr>
      </w:pPr>
      <w:r w:rsidRPr="00450369">
        <w:rPr>
          <w:rFonts w:cs="Arial"/>
          <w:color w:val="548DD4" w:themeColor="text2" w:themeTint="99"/>
        </w:rPr>
        <w:t>Print multiple copies of this Training Record Template as needed</w:t>
      </w:r>
    </w:p>
    <w:p w14:paraId="3C0821D0" w14:textId="77777777" w:rsidR="00F43A21" w:rsidRPr="00540D91" w:rsidRDefault="00F43A21" w:rsidP="00F43A2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  <w:gridCol w:w="4299"/>
      </w:tblGrid>
      <w:tr w:rsidR="00F43A21" w14:paraId="63C6EA3C" w14:textId="77777777" w:rsidTr="00540A42">
        <w:tc>
          <w:tcPr>
            <w:tcW w:w="6591" w:type="dxa"/>
          </w:tcPr>
          <w:p w14:paraId="1F0605DA" w14:textId="77777777" w:rsidR="00F43A21" w:rsidRDefault="00F43A21" w:rsidP="00540A42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  <w:p w14:paraId="451B3524" w14:textId="77777777" w:rsidR="00F43A21" w:rsidRDefault="00F43A21" w:rsidP="00540A42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  <w:p w14:paraId="3FD281B7" w14:textId="77777777" w:rsidR="00F43A21" w:rsidRDefault="00F43A21" w:rsidP="00540A42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299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83"/>
            </w:tblGrid>
            <w:tr w:rsidR="00F43A21" w:rsidRPr="00450369" w14:paraId="387A68C3" w14:textId="77777777" w:rsidTr="00540A42">
              <w:tc>
                <w:tcPr>
                  <w:tcW w:w="4689" w:type="dxa"/>
                </w:tcPr>
                <w:p w14:paraId="09C728F1" w14:textId="77777777" w:rsidR="00F43A21" w:rsidRPr="00450369" w:rsidRDefault="00F43A21" w:rsidP="00540A42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F43A21" w:rsidRPr="00450369" w14:paraId="069A7B6A" w14:textId="77777777" w:rsidTr="00540A42">
              <w:tc>
                <w:tcPr>
                  <w:tcW w:w="4689" w:type="dxa"/>
                </w:tcPr>
                <w:p w14:paraId="4B11D80E" w14:textId="77777777" w:rsidR="00F43A21" w:rsidRPr="00450369" w:rsidRDefault="00F43A21" w:rsidP="00540A42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F43A21" w:rsidRPr="00450369" w14:paraId="325979E7" w14:textId="77777777" w:rsidTr="00540A42">
              <w:tc>
                <w:tcPr>
                  <w:tcW w:w="4689" w:type="dxa"/>
                </w:tcPr>
                <w:p w14:paraId="6F7D3B51" w14:textId="77777777" w:rsidR="00F43A21" w:rsidRPr="00450369" w:rsidRDefault="00F43A21" w:rsidP="00540A42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2DA666EA" w14:textId="77777777" w:rsidR="00F43A21" w:rsidRDefault="00F43A21" w:rsidP="00540A42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</w:tbl>
    <w:p w14:paraId="357F3AF0" w14:textId="77777777" w:rsidR="00F43A21" w:rsidRDefault="00F43A21" w:rsidP="00DF2001">
      <w:pPr>
        <w:overflowPunct/>
        <w:autoSpaceDE/>
        <w:autoSpaceDN/>
        <w:adjustRightInd/>
        <w:spacing w:before="0" w:after="120"/>
        <w:textAlignment w:val="auto"/>
      </w:pPr>
    </w:p>
    <w:sectPr w:rsidR="00F43A21" w:rsidSect="002757DF">
      <w:headerReference w:type="default" r:id="rId9"/>
      <w:footerReference w:type="default" r:id="rId10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1D6009" w14:textId="77777777" w:rsidR="00094F40" w:rsidRDefault="00094F40">
      <w:r>
        <w:separator/>
      </w:r>
    </w:p>
  </w:endnote>
  <w:endnote w:type="continuationSeparator" w:id="0">
    <w:p w14:paraId="30E1F734" w14:textId="77777777" w:rsidR="00094F40" w:rsidRDefault="00094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80C311" w14:textId="77777777" w:rsidR="00800566" w:rsidRPr="00AD2712" w:rsidRDefault="00800566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14:paraId="0F80C312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14:paraId="0F80C313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47DC9E" w14:textId="77777777" w:rsidR="00094F40" w:rsidRDefault="00094F40">
      <w:r>
        <w:separator/>
      </w:r>
    </w:p>
  </w:footnote>
  <w:footnote w:type="continuationSeparator" w:id="0">
    <w:p w14:paraId="5A23B78C" w14:textId="77777777" w:rsidR="00094F40" w:rsidRDefault="00094F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800566" w:rsidRPr="00247334" w14:paraId="0F80C308" w14:textId="77777777" w:rsidTr="006E6D80">
      <w:trPr>
        <w:trHeight w:val="454"/>
      </w:trPr>
      <w:tc>
        <w:tcPr>
          <w:tcW w:w="1588" w:type="pct"/>
          <w:vMerge w:val="restart"/>
        </w:tcPr>
        <w:p w14:paraId="0F80C306" w14:textId="77777777" w:rsidR="00800566" w:rsidRPr="004345C0" w:rsidRDefault="00800566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0F80C314" wp14:editId="0F80C315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14:paraId="0F80C307" w14:textId="77777777" w:rsidR="00800566" w:rsidRPr="00C763E8" w:rsidRDefault="00800566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800566" w14:paraId="0F80C30B" w14:textId="77777777" w:rsidTr="006E6D80">
      <w:trPr>
        <w:trHeight w:val="454"/>
      </w:trPr>
      <w:tc>
        <w:tcPr>
          <w:tcW w:w="1588" w:type="pct"/>
          <w:vMerge/>
        </w:tcPr>
        <w:p w14:paraId="0F80C309" w14:textId="77777777" w:rsidR="00800566" w:rsidRPr="004345C0" w:rsidRDefault="00800566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14:paraId="0F80C30A" w14:textId="77777777" w:rsidR="00800566" w:rsidRPr="00C849E9" w:rsidRDefault="00800566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800566" w:rsidRPr="00A765C0" w14:paraId="0F80C30F" w14:textId="77777777" w:rsidTr="006E6D80">
      <w:trPr>
        <w:trHeight w:val="454"/>
      </w:trPr>
      <w:tc>
        <w:tcPr>
          <w:tcW w:w="1588" w:type="pct"/>
        </w:tcPr>
        <w:p w14:paraId="0F80C30C" w14:textId="77777777" w:rsidR="00800566" w:rsidRPr="00CD3A90" w:rsidRDefault="00800566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14:paraId="0F80C30D" w14:textId="77777777" w:rsidR="00800566" w:rsidRDefault="00800566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14:paraId="0F80C30E" w14:textId="3A83ABF9" w:rsidR="00800566" w:rsidRPr="004345C0" w:rsidRDefault="00800566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8D574F">
            <w:rPr>
              <w:rFonts w:cs="Arial"/>
              <w:noProof/>
              <w:sz w:val="22"/>
            </w:rPr>
            <w:t>8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14:paraId="0F80C310" w14:textId="77777777" w:rsidR="00800566" w:rsidRDefault="00800566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7599"/>
    <w:rsid w:val="00030687"/>
    <w:rsid w:val="00040BB1"/>
    <w:rsid w:val="000417F2"/>
    <w:rsid w:val="00042599"/>
    <w:rsid w:val="00043E15"/>
    <w:rsid w:val="00044AAA"/>
    <w:rsid w:val="00046E35"/>
    <w:rsid w:val="00050635"/>
    <w:rsid w:val="0005432B"/>
    <w:rsid w:val="00055FAA"/>
    <w:rsid w:val="000640A6"/>
    <w:rsid w:val="00064C2B"/>
    <w:rsid w:val="00073A56"/>
    <w:rsid w:val="00076B4B"/>
    <w:rsid w:val="000832D7"/>
    <w:rsid w:val="00085C3A"/>
    <w:rsid w:val="00092124"/>
    <w:rsid w:val="00094F40"/>
    <w:rsid w:val="00096183"/>
    <w:rsid w:val="000A2E13"/>
    <w:rsid w:val="000A3129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5B2E"/>
    <w:rsid w:val="000C7311"/>
    <w:rsid w:val="000D090E"/>
    <w:rsid w:val="000D1FC3"/>
    <w:rsid w:val="000D7577"/>
    <w:rsid w:val="000E1BB4"/>
    <w:rsid w:val="000E263F"/>
    <w:rsid w:val="000E4AD7"/>
    <w:rsid w:val="000E6518"/>
    <w:rsid w:val="000E7D3E"/>
    <w:rsid w:val="000F031B"/>
    <w:rsid w:val="000F3E1E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1C42"/>
    <w:rsid w:val="00134E07"/>
    <w:rsid w:val="00136554"/>
    <w:rsid w:val="001370D4"/>
    <w:rsid w:val="00141163"/>
    <w:rsid w:val="00144681"/>
    <w:rsid w:val="0014527A"/>
    <w:rsid w:val="001532C8"/>
    <w:rsid w:val="00157D87"/>
    <w:rsid w:val="0016014A"/>
    <w:rsid w:val="0016599B"/>
    <w:rsid w:val="0017129A"/>
    <w:rsid w:val="00173248"/>
    <w:rsid w:val="0017324F"/>
    <w:rsid w:val="0017586C"/>
    <w:rsid w:val="0018046C"/>
    <w:rsid w:val="00181774"/>
    <w:rsid w:val="001821D9"/>
    <w:rsid w:val="00187E97"/>
    <w:rsid w:val="001966E3"/>
    <w:rsid w:val="001A4D5E"/>
    <w:rsid w:val="001A615F"/>
    <w:rsid w:val="001A7067"/>
    <w:rsid w:val="001B1180"/>
    <w:rsid w:val="001B69F3"/>
    <w:rsid w:val="001C157F"/>
    <w:rsid w:val="001C32CA"/>
    <w:rsid w:val="001C7701"/>
    <w:rsid w:val="001D100A"/>
    <w:rsid w:val="001D34AC"/>
    <w:rsid w:val="001E4E03"/>
    <w:rsid w:val="001E6A51"/>
    <w:rsid w:val="001F0391"/>
    <w:rsid w:val="001F1130"/>
    <w:rsid w:val="001F2D65"/>
    <w:rsid w:val="001F536C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6064"/>
    <w:rsid w:val="00222949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873E3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2F56DE"/>
    <w:rsid w:val="003010B2"/>
    <w:rsid w:val="00301F34"/>
    <w:rsid w:val="00302A95"/>
    <w:rsid w:val="00303DB1"/>
    <w:rsid w:val="00305429"/>
    <w:rsid w:val="00307CE7"/>
    <w:rsid w:val="00317BCA"/>
    <w:rsid w:val="00324EFA"/>
    <w:rsid w:val="0033029C"/>
    <w:rsid w:val="00330A39"/>
    <w:rsid w:val="00333E14"/>
    <w:rsid w:val="00340DFC"/>
    <w:rsid w:val="00345DB0"/>
    <w:rsid w:val="00352F32"/>
    <w:rsid w:val="00353ABC"/>
    <w:rsid w:val="003555DE"/>
    <w:rsid w:val="003634B8"/>
    <w:rsid w:val="00363547"/>
    <w:rsid w:val="00365B39"/>
    <w:rsid w:val="003724C3"/>
    <w:rsid w:val="003807F3"/>
    <w:rsid w:val="00381427"/>
    <w:rsid w:val="00385667"/>
    <w:rsid w:val="003864C6"/>
    <w:rsid w:val="00393B0A"/>
    <w:rsid w:val="003966D1"/>
    <w:rsid w:val="003971E3"/>
    <w:rsid w:val="00397DA7"/>
    <w:rsid w:val="003A2AA4"/>
    <w:rsid w:val="003A4DEB"/>
    <w:rsid w:val="003B1258"/>
    <w:rsid w:val="003C3430"/>
    <w:rsid w:val="003C5A60"/>
    <w:rsid w:val="003C5E3E"/>
    <w:rsid w:val="003D1036"/>
    <w:rsid w:val="003D169C"/>
    <w:rsid w:val="003D1A02"/>
    <w:rsid w:val="003D2B91"/>
    <w:rsid w:val="003D3BDA"/>
    <w:rsid w:val="003D3E42"/>
    <w:rsid w:val="003D6058"/>
    <w:rsid w:val="003D6EF9"/>
    <w:rsid w:val="003E2118"/>
    <w:rsid w:val="003E25B6"/>
    <w:rsid w:val="003E2E6D"/>
    <w:rsid w:val="003E33B3"/>
    <w:rsid w:val="003E364C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1610"/>
    <w:rsid w:val="00422259"/>
    <w:rsid w:val="00422D7E"/>
    <w:rsid w:val="0042472E"/>
    <w:rsid w:val="004259A2"/>
    <w:rsid w:val="00425CC8"/>
    <w:rsid w:val="0043146B"/>
    <w:rsid w:val="004345C0"/>
    <w:rsid w:val="0044125D"/>
    <w:rsid w:val="004415C7"/>
    <w:rsid w:val="00442BA3"/>
    <w:rsid w:val="00444125"/>
    <w:rsid w:val="00450369"/>
    <w:rsid w:val="004579C8"/>
    <w:rsid w:val="00457DBB"/>
    <w:rsid w:val="0046531F"/>
    <w:rsid w:val="00465F26"/>
    <w:rsid w:val="004716CF"/>
    <w:rsid w:val="004773F9"/>
    <w:rsid w:val="00480C02"/>
    <w:rsid w:val="00483B69"/>
    <w:rsid w:val="00486467"/>
    <w:rsid w:val="00491D25"/>
    <w:rsid w:val="00495500"/>
    <w:rsid w:val="004A639A"/>
    <w:rsid w:val="004B6CE7"/>
    <w:rsid w:val="004C0139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5527"/>
    <w:rsid w:val="004E728B"/>
    <w:rsid w:val="004F6FE7"/>
    <w:rsid w:val="004F7B10"/>
    <w:rsid w:val="00500F83"/>
    <w:rsid w:val="005138C2"/>
    <w:rsid w:val="00514478"/>
    <w:rsid w:val="00514B1B"/>
    <w:rsid w:val="0052072F"/>
    <w:rsid w:val="0052163A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52767"/>
    <w:rsid w:val="00555C33"/>
    <w:rsid w:val="005571A5"/>
    <w:rsid w:val="0056188E"/>
    <w:rsid w:val="0056203C"/>
    <w:rsid w:val="00562569"/>
    <w:rsid w:val="00572F44"/>
    <w:rsid w:val="005741AA"/>
    <w:rsid w:val="0057479A"/>
    <w:rsid w:val="00574918"/>
    <w:rsid w:val="00580D49"/>
    <w:rsid w:val="00583C62"/>
    <w:rsid w:val="00585016"/>
    <w:rsid w:val="005906F7"/>
    <w:rsid w:val="00591957"/>
    <w:rsid w:val="00595073"/>
    <w:rsid w:val="0059601D"/>
    <w:rsid w:val="00596EAF"/>
    <w:rsid w:val="005978C1"/>
    <w:rsid w:val="00597B39"/>
    <w:rsid w:val="005A042F"/>
    <w:rsid w:val="005A794A"/>
    <w:rsid w:val="005A7A3C"/>
    <w:rsid w:val="005B128D"/>
    <w:rsid w:val="005B1785"/>
    <w:rsid w:val="005B2CC2"/>
    <w:rsid w:val="005B56D5"/>
    <w:rsid w:val="005C0168"/>
    <w:rsid w:val="005C33B0"/>
    <w:rsid w:val="005C4E12"/>
    <w:rsid w:val="005D259E"/>
    <w:rsid w:val="005D62E1"/>
    <w:rsid w:val="005D7C6C"/>
    <w:rsid w:val="005E1CC8"/>
    <w:rsid w:val="005E768F"/>
    <w:rsid w:val="005E76F8"/>
    <w:rsid w:val="005E7B25"/>
    <w:rsid w:val="005E7FA6"/>
    <w:rsid w:val="005F0F4B"/>
    <w:rsid w:val="005F18B7"/>
    <w:rsid w:val="005F7479"/>
    <w:rsid w:val="00600BA0"/>
    <w:rsid w:val="006015ED"/>
    <w:rsid w:val="0060262B"/>
    <w:rsid w:val="00603647"/>
    <w:rsid w:val="006042EF"/>
    <w:rsid w:val="00604586"/>
    <w:rsid w:val="00605ACB"/>
    <w:rsid w:val="00620177"/>
    <w:rsid w:val="00620C7C"/>
    <w:rsid w:val="00624B72"/>
    <w:rsid w:val="00625F2B"/>
    <w:rsid w:val="00630C82"/>
    <w:rsid w:val="00631B5E"/>
    <w:rsid w:val="00636696"/>
    <w:rsid w:val="00636795"/>
    <w:rsid w:val="00641F4C"/>
    <w:rsid w:val="006442C1"/>
    <w:rsid w:val="00644631"/>
    <w:rsid w:val="00644A04"/>
    <w:rsid w:val="006450FA"/>
    <w:rsid w:val="006458BD"/>
    <w:rsid w:val="006505C7"/>
    <w:rsid w:val="00650E77"/>
    <w:rsid w:val="00661C5B"/>
    <w:rsid w:val="00663424"/>
    <w:rsid w:val="00666EB3"/>
    <w:rsid w:val="006924D8"/>
    <w:rsid w:val="0069484C"/>
    <w:rsid w:val="006973CF"/>
    <w:rsid w:val="00697F14"/>
    <w:rsid w:val="006A0CD8"/>
    <w:rsid w:val="006A38F8"/>
    <w:rsid w:val="006A5DD1"/>
    <w:rsid w:val="006B7170"/>
    <w:rsid w:val="006C2322"/>
    <w:rsid w:val="006C2C74"/>
    <w:rsid w:val="006C3F20"/>
    <w:rsid w:val="006D3564"/>
    <w:rsid w:val="006D4B6B"/>
    <w:rsid w:val="006D6690"/>
    <w:rsid w:val="006E20D4"/>
    <w:rsid w:val="006E536B"/>
    <w:rsid w:val="006E57BF"/>
    <w:rsid w:val="006E6D80"/>
    <w:rsid w:val="007005DF"/>
    <w:rsid w:val="00703D33"/>
    <w:rsid w:val="00703EF5"/>
    <w:rsid w:val="00704685"/>
    <w:rsid w:val="00710934"/>
    <w:rsid w:val="00716F6E"/>
    <w:rsid w:val="007172BF"/>
    <w:rsid w:val="0072637D"/>
    <w:rsid w:val="007323B9"/>
    <w:rsid w:val="007438C0"/>
    <w:rsid w:val="007476D1"/>
    <w:rsid w:val="007511B2"/>
    <w:rsid w:val="00752AA1"/>
    <w:rsid w:val="007602D5"/>
    <w:rsid w:val="00767A80"/>
    <w:rsid w:val="007720A5"/>
    <w:rsid w:val="0077379A"/>
    <w:rsid w:val="00780C84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72C0"/>
    <w:rsid w:val="007B24BA"/>
    <w:rsid w:val="007B3F88"/>
    <w:rsid w:val="007B4C94"/>
    <w:rsid w:val="007B5F9A"/>
    <w:rsid w:val="007B6DCB"/>
    <w:rsid w:val="007C0604"/>
    <w:rsid w:val="007C7027"/>
    <w:rsid w:val="007D44A8"/>
    <w:rsid w:val="007D57BC"/>
    <w:rsid w:val="007D7AAE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345B"/>
    <w:rsid w:val="00806234"/>
    <w:rsid w:val="0081068C"/>
    <w:rsid w:val="0081344A"/>
    <w:rsid w:val="00814896"/>
    <w:rsid w:val="00815EE4"/>
    <w:rsid w:val="00816072"/>
    <w:rsid w:val="00823A22"/>
    <w:rsid w:val="0082414A"/>
    <w:rsid w:val="00827EC7"/>
    <w:rsid w:val="0083050B"/>
    <w:rsid w:val="0083197C"/>
    <w:rsid w:val="00834C3B"/>
    <w:rsid w:val="00835DBB"/>
    <w:rsid w:val="0083647D"/>
    <w:rsid w:val="00837EEE"/>
    <w:rsid w:val="00843FE5"/>
    <w:rsid w:val="00844676"/>
    <w:rsid w:val="0085130B"/>
    <w:rsid w:val="00855ED4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1DE"/>
    <w:rsid w:val="008C269F"/>
    <w:rsid w:val="008C532E"/>
    <w:rsid w:val="008C6038"/>
    <w:rsid w:val="008C6296"/>
    <w:rsid w:val="008C6F0C"/>
    <w:rsid w:val="008C6FE7"/>
    <w:rsid w:val="008D574F"/>
    <w:rsid w:val="008D60F1"/>
    <w:rsid w:val="008E0C59"/>
    <w:rsid w:val="008E54CA"/>
    <w:rsid w:val="008E6AB2"/>
    <w:rsid w:val="008F00D2"/>
    <w:rsid w:val="008F7941"/>
    <w:rsid w:val="0092067D"/>
    <w:rsid w:val="0092355D"/>
    <w:rsid w:val="009236E3"/>
    <w:rsid w:val="009245E2"/>
    <w:rsid w:val="00934C4D"/>
    <w:rsid w:val="009373A8"/>
    <w:rsid w:val="00941EC6"/>
    <w:rsid w:val="00942AF7"/>
    <w:rsid w:val="009445E1"/>
    <w:rsid w:val="00956586"/>
    <w:rsid w:val="00960C37"/>
    <w:rsid w:val="00963875"/>
    <w:rsid w:val="009639A3"/>
    <w:rsid w:val="009651C8"/>
    <w:rsid w:val="009741C7"/>
    <w:rsid w:val="009773EE"/>
    <w:rsid w:val="00981C1B"/>
    <w:rsid w:val="00993527"/>
    <w:rsid w:val="009A08DC"/>
    <w:rsid w:val="009A16FF"/>
    <w:rsid w:val="009A2B86"/>
    <w:rsid w:val="009A3693"/>
    <w:rsid w:val="009A7CC6"/>
    <w:rsid w:val="009B0F00"/>
    <w:rsid w:val="009B22F6"/>
    <w:rsid w:val="009B357B"/>
    <w:rsid w:val="009B389E"/>
    <w:rsid w:val="009B6A62"/>
    <w:rsid w:val="009B74B5"/>
    <w:rsid w:val="009C65BC"/>
    <w:rsid w:val="009C6C89"/>
    <w:rsid w:val="009C75C0"/>
    <w:rsid w:val="009D3F1F"/>
    <w:rsid w:val="009D7763"/>
    <w:rsid w:val="009E0879"/>
    <w:rsid w:val="009E1D5C"/>
    <w:rsid w:val="009E47D0"/>
    <w:rsid w:val="00A043D3"/>
    <w:rsid w:val="00A0729C"/>
    <w:rsid w:val="00A15FC3"/>
    <w:rsid w:val="00A2222B"/>
    <w:rsid w:val="00A23EDE"/>
    <w:rsid w:val="00A2573E"/>
    <w:rsid w:val="00A271AA"/>
    <w:rsid w:val="00A3053F"/>
    <w:rsid w:val="00A30D68"/>
    <w:rsid w:val="00A3118A"/>
    <w:rsid w:val="00A3199B"/>
    <w:rsid w:val="00A32826"/>
    <w:rsid w:val="00A33663"/>
    <w:rsid w:val="00A34873"/>
    <w:rsid w:val="00A4454C"/>
    <w:rsid w:val="00A45B4A"/>
    <w:rsid w:val="00A51745"/>
    <w:rsid w:val="00A53C84"/>
    <w:rsid w:val="00A53F68"/>
    <w:rsid w:val="00A54ED9"/>
    <w:rsid w:val="00A5649B"/>
    <w:rsid w:val="00A70859"/>
    <w:rsid w:val="00A725E4"/>
    <w:rsid w:val="00A737CA"/>
    <w:rsid w:val="00A765C0"/>
    <w:rsid w:val="00A76A8D"/>
    <w:rsid w:val="00A771B1"/>
    <w:rsid w:val="00A82EF8"/>
    <w:rsid w:val="00A95E3D"/>
    <w:rsid w:val="00AA09B3"/>
    <w:rsid w:val="00AB1BDD"/>
    <w:rsid w:val="00AB57E4"/>
    <w:rsid w:val="00AB7649"/>
    <w:rsid w:val="00AC0B24"/>
    <w:rsid w:val="00AC3869"/>
    <w:rsid w:val="00AC644A"/>
    <w:rsid w:val="00AC65EB"/>
    <w:rsid w:val="00AC79B7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02625"/>
    <w:rsid w:val="00B21366"/>
    <w:rsid w:val="00B226BD"/>
    <w:rsid w:val="00B26BC4"/>
    <w:rsid w:val="00B35F19"/>
    <w:rsid w:val="00B37708"/>
    <w:rsid w:val="00B40F62"/>
    <w:rsid w:val="00B43F54"/>
    <w:rsid w:val="00B45C5A"/>
    <w:rsid w:val="00B47B77"/>
    <w:rsid w:val="00B51ABB"/>
    <w:rsid w:val="00B57E10"/>
    <w:rsid w:val="00B63467"/>
    <w:rsid w:val="00B670CD"/>
    <w:rsid w:val="00B670F6"/>
    <w:rsid w:val="00B72102"/>
    <w:rsid w:val="00B7257E"/>
    <w:rsid w:val="00B8337B"/>
    <w:rsid w:val="00B84673"/>
    <w:rsid w:val="00B8688C"/>
    <w:rsid w:val="00B92ED0"/>
    <w:rsid w:val="00B93134"/>
    <w:rsid w:val="00B96B1B"/>
    <w:rsid w:val="00B97139"/>
    <w:rsid w:val="00B9762D"/>
    <w:rsid w:val="00BA57E3"/>
    <w:rsid w:val="00BB070E"/>
    <w:rsid w:val="00BB4285"/>
    <w:rsid w:val="00BB469D"/>
    <w:rsid w:val="00BC1603"/>
    <w:rsid w:val="00BC3389"/>
    <w:rsid w:val="00BC3B83"/>
    <w:rsid w:val="00BD1C49"/>
    <w:rsid w:val="00BD4973"/>
    <w:rsid w:val="00BD6391"/>
    <w:rsid w:val="00BE5B67"/>
    <w:rsid w:val="00BF5D68"/>
    <w:rsid w:val="00C02235"/>
    <w:rsid w:val="00C0514B"/>
    <w:rsid w:val="00C07AD6"/>
    <w:rsid w:val="00C10762"/>
    <w:rsid w:val="00C11845"/>
    <w:rsid w:val="00C1758F"/>
    <w:rsid w:val="00C1797B"/>
    <w:rsid w:val="00C215CF"/>
    <w:rsid w:val="00C258DF"/>
    <w:rsid w:val="00C26206"/>
    <w:rsid w:val="00C41F56"/>
    <w:rsid w:val="00C42AB6"/>
    <w:rsid w:val="00C43EA2"/>
    <w:rsid w:val="00C5319D"/>
    <w:rsid w:val="00C607CE"/>
    <w:rsid w:val="00C61D35"/>
    <w:rsid w:val="00C62316"/>
    <w:rsid w:val="00C625C6"/>
    <w:rsid w:val="00C635B6"/>
    <w:rsid w:val="00C64038"/>
    <w:rsid w:val="00C72167"/>
    <w:rsid w:val="00C7450C"/>
    <w:rsid w:val="00C74770"/>
    <w:rsid w:val="00C7628E"/>
    <w:rsid w:val="00C763E8"/>
    <w:rsid w:val="00C81750"/>
    <w:rsid w:val="00C841EF"/>
    <w:rsid w:val="00C849E9"/>
    <w:rsid w:val="00C915DB"/>
    <w:rsid w:val="00C95139"/>
    <w:rsid w:val="00C9625F"/>
    <w:rsid w:val="00CA1237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B31"/>
    <w:rsid w:val="00CF10CD"/>
    <w:rsid w:val="00CF489D"/>
    <w:rsid w:val="00CF74D8"/>
    <w:rsid w:val="00D00A36"/>
    <w:rsid w:val="00D11635"/>
    <w:rsid w:val="00D12F3E"/>
    <w:rsid w:val="00D1347C"/>
    <w:rsid w:val="00D13700"/>
    <w:rsid w:val="00D26755"/>
    <w:rsid w:val="00D3483A"/>
    <w:rsid w:val="00D36412"/>
    <w:rsid w:val="00D5006A"/>
    <w:rsid w:val="00D508E1"/>
    <w:rsid w:val="00D70FDE"/>
    <w:rsid w:val="00D71293"/>
    <w:rsid w:val="00D75306"/>
    <w:rsid w:val="00D86458"/>
    <w:rsid w:val="00D9185A"/>
    <w:rsid w:val="00D95866"/>
    <w:rsid w:val="00DA1BEA"/>
    <w:rsid w:val="00DA4CE8"/>
    <w:rsid w:val="00DA5C76"/>
    <w:rsid w:val="00DA65E0"/>
    <w:rsid w:val="00DB3C30"/>
    <w:rsid w:val="00DB41DB"/>
    <w:rsid w:val="00DC0446"/>
    <w:rsid w:val="00DC09DA"/>
    <w:rsid w:val="00DD524F"/>
    <w:rsid w:val="00DD5435"/>
    <w:rsid w:val="00DE1AC2"/>
    <w:rsid w:val="00DE2E36"/>
    <w:rsid w:val="00DF088E"/>
    <w:rsid w:val="00DF0940"/>
    <w:rsid w:val="00DF2001"/>
    <w:rsid w:val="00DF458C"/>
    <w:rsid w:val="00DF4F48"/>
    <w:rsid w:val="00DF61C0"/>
    <w:rsid w:val="00DF6DC0"/>
    <w:rsid w:val="00E04D6E"/>
    <w:rsid w:val="00E0525B"/>
    <w:rsid w:val="00E1089B"/>
    <w:rsid w:val="00E16047"/>
    <w:rsid w:val="00E17A7D"/>
    <w:rsid w:val="00E24F27"/>
    <w:rsid w:val="00E25D4A"/>
    <w:rsid w:val="00E26D12"/>
    <w:rsid w:val="00E33558"/>
    <w:rsid w:val="00E370F7"/>
    <w:rsid w:val="00E41271"/>
    <w:rsid w:val="00E45F5F"/>
    <w:rsid w:val="00E46665"/>
    <w:rsid w:val="00E506C0"/>
    <w:rsid w:val="00E53548"/>
    <w:rsid w:val="00E5402B"/>
    <w:rsid w:val="00E54327"/>
    <w:rsid w:val="00E60166"/>
    <w:rsid w:val="00E66FC8"/>
    <w:rsid w:val="00E720E3"/>
    <w:rsid w:val="00E733A7"/>
    <w:rsid w:val="00E831D9"/>
    <w:rsid w:val="00E85AD8"/>
    <w:rsid w:val="00E9145E"/>
    <w:rsid w:val="00E96ADB"/>
    <w:rsid w:val="00EA4DE8"/>
    <w:rsid w:val="00EA6B14"/>
    <w:rsid w:val="00EB0121"/>
    <w:rsid w:val="00EB08DA"/>
    <w:rsid w:val="00EB1F41"/>
    <w:rsid w:val="00EB3F3A"/>
    <w:rsid w:val="00EC3F36"/>
    <w:rsid w:val="00EC4536"/>
    <w:rsid w:val="00ED2768"/>
    <w:rsid w:val="00ED2F48"/>
    <w:rsid w:val="00ED3BA6"/>
    <w:rsid w:val="00EF0522"/>
    <w:rsid w:val="00EF099B"/>
    <w:rsid w:val="00EF1497"/>
    <w:rsid w:val="00EF1541"/>
    <w:rsid w:val="00EF15DA"/>
    <w:rsid w:val="00EF4472"/>
    <w:rsid w:val="00F02561"/>
    <w:rsid w:val="00F03659"/>
    <w:rsid w:val="00F05870"/>
    <w:rsid w:val="00F0791A"/>
    <w:rsid w:val="00F15E70"/>
    <w:rsid w:val="00F17356"/>
    <w:rsid w:val="00F20093"/>
    <w:rsid w:val="00F211DC"/>
    <w:rsid w:val="00F2160F"/>
    <w:rsid w:val="00F2184E"/>
    <w:rsid w:val="00F2522D"/>
    <w:rsid w:val="00F32BAD"/>
    <w:rsid w:val="00F35DFC"/>
    <w:rsid w:val="00F416CE"/>
    <w:rsid w:val="00F416E1"/>
    <w:rsid w:val="00F43A21"/>
    <w:rsid w:val="00F57B4F"/>
    <w:rsid w:val="00F63E45"/>
    <w:rsid w:val="00F704D3"/>
    <w:rsid w:val="00F72232"/>
    <w:rsid w:val="00F72CE2"/>
    <w:rsid w:val="00F75179"/>
    <w:rsid w:val="00F80515"/>
    <w:rsid w:val="00F9161C"/>
    <w:rsid w:val="00F961CE"/>
    <w:rsid w:val="00FA33F2"/>
    <w:rsid w:val="00FB3522"/>
    <w:rsid w:val="00FB5543"/>
    <w:rsid w:val="00FB6414"/>
    <w:rsid w:val="00FC00FA"/>
    <w:rsid w:val="00FC28F6"/>
    <w:rsid w:val="00FD2101"/>
    <w:rsid w:val="00FD2863"/>
    <w:rsid w:val="00FE036B"/>
    <w:rsid w:val="00FE05EB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F80C019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A50761" w:rsidP="00A50761">
          <w:pPr>
            <w:pStyle w:val="58222DD9819343ABB80344B21BB6EFC233"/>
          </w:pPr>
          <w:r>
            <w:rPr>
              <w:rStyle w:val="PlaceholderText"/>
              <w:color w:val="8496B0" w:themeColor="text2" w:themeTint="99"/>
            </w:rPr>
            <w:t>TE82817-2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A50761" w:rsidP="00A50761">
          <w:pPr>
            <w:pStyle w:val="4975605F5D654937A8784081E3CA5A1B33"/>
          </w:pPr>
          <w:r>
            <w:rPr>
              <w:rStyle w:val="PlaceholderText"/>
              <w:color w:val="8496B0" w:themeColor="text2" w:themeTint="99"/>
            </w:rPr>
            <w:t>TE82817-2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A50761" w:rsidP="00A50761">
          <w:pPr>
            <w:pStyle w:val="60472F1A6BE44E5799E994A7FC14778E19"/>
          </w:pPr>
          <w:r>
            <w:rPr>
              <w:rStyle w:val="PlaceholderText"/>
              <w:color w:val="8496B0" w:themeColor="text2" w:themeTint="99"/>
            </w:rPr>
            <w:t>PCM II Final Test Station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A50761" w:rsidP="00A50761">
          <w:pPr>
            <w:pStyle w:val="342B7729437345B6B4A9BC18C7F1469219"/>
          </w:pPr>
          <w:r>
            <w:rPr>
              <w:rStyle w:val="PlaceholderText"/>
              <w:color w:val="8496B0" w:themeColor="text2" w:themeTint="99"/>
            </w:rPr>
            <w:t>PCM II Final Test Station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A50761" w:rsidP="00A50761">
          <w:pPr>
            <w:pStyle w:val="D607A4B69E584A5D98B6C9AB1276787319"/>
          </w:pPr>
          <w:r>
            <w:rPr>
              <w:rStyle w:val="PlaceholderText"/>
              <w:color w:val="8496B0" w:themeColor="text2" w:themeTint="99"/>
            </w:rPr>
            <w:t>Waters Singapore Contract Manufacturing, CEI Singapore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A50761" w:rsidP="00A50761">
          <w:pPr>
            <w:pStyle w:val="F1A91854A30841BCB1288CA8078F050519"/>
          </w:pPr>
          <w:r>
            <w:rPr>
              <w:rStyle w:val="PlaceholderText"/>
              <w:color w:val="8496B0" w:themeColor="text2" w:themeTint="99"/>
            </w:rPr>
            <w:t>Waters Singapore Contract Manufacturing, CEI Singapore</w:t>
          </w:r>
        </w:p>
      </w:docPartBody>
    </w:docPart>
    <w:docPart>
      <w:docPartPr>
        <w:name w:val="C79FDA74366043F0B941BC43D6BD8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BB30D-8B11-447B-91D6-CE56D39E528A}"/>
      </w:docPartPr>
      <w:docPartBody>
        <w:p w:rsidR="008F4574" w:rsidRDefault="00A50761" w:rsidP="00A50761">
          <w:pPr>
            <w:pStyle w:val="C79FDA74366043F0B941BC43D6BD8BB36"/>
          </w:pPr>
          <w:r>
            <w:rPr>
              <w:rStyle w:val="PlaceholderText"/>
              <w:color w:val="8496B0" w:themeColor="text2" w:themeTint="99"/>
            </w:rPr>
            <w:t>TE82817-2</w:t>
          </w:r>
        </w:p>
      </w:docPartBody>
    </w:docPart>
    <w:docPart>
      <w:docPartPr>
        <w:name w:val="7148C8C8E320420A806FB17D7F3CF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F1311-BA4F-4DA2-958A-704681FC8417}"/>
      </w:docPartPr>
      <w:docPartBody>
        <w:p w:rsidR="008F4574" w:rsidRDefault="00A50761" w:rsidP="00A50761">
          <w:pPr>
            <w:pStyle w:val="7148C8C8E320420A806FB17D7F3CF6996"/>
          </w:pPr>
          <w:r>
            <w:rPr>
              <w:rStyle w:val="PlaceholderText"/>
              <w:color w:val="8496B0" w:themeColor="text2" w:themeTint="99"/>
            </w:rPr>
            <w:t>PCM II Final Test Station</w:t>
          </w:r>
        </w:p>
      </w:docPartBody>
    </w:docPart>
    <w:docPart>
      <w:docPartPr>
        <w:name w:val="9C792F7E32CC45F7A15328053F094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61E35-9D26-4126-8235-321465A6C8DC}"/>
      </w:docPartPr>
      <w:docPartBody>
        <w:p w:rsidR="008F4574" w:rsidRDefault="00A50761" w:rsidP="00A50761">
          <w:pPr>
            <w:pStyle w:val="9C792F7E32CC45F7A15328053F0948106"/>
          </w:pPr>
          <w:r>
            <w:rPr>
              <w:rStyle w:val="PlaceholderText"/>
              <w:color w:val="8496B0" w:themeColor="text2" w:themeTint="99"/>
            </w:rPr>
            <w:t>Waters Singapore Contract Manufacturing, CEI Singapore</w:t>
          </w:r>
        </w:p>
      </w:docPartBody>
    </w:docPart>
    <w:docPart>
      <w:docPartPr>
        <w:name w:val="DF74B8EBD12F4F26B3541997169C3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3A23B-D6DB-4211-9396-A88EF721920A}"/>
      </w:docPartPr>
      <w:docPartBody>
        <w:p w:rsidR="008F4574" w:rsidRDefault="00A50761" w:rsidP="00A50761">
          <w:pPr>
            <w:pStyle w:val="DF74B8EBD12F4F26B3541997169C39476"/>
          </w:pPr>
          <w:r>
            <w:rPr>
              <w:rStyle w:val="PlaceholderText"/>
              <w:color w:val="8496B0" w:themeColor="text2" w:themeTint="99"/>
            </w:rPr>
            <w:t>TE82817-2</w:t>
          </w:r>
        </w:p>
      </w:docPartBody>
    </w:docPart>
    <w:docPart>
      <w:docPartPr>
        <w:name w:val="1B8332FAEB3B4D0390955DBC46BB5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B3045-FF6F-49F6-A4DD-B5CE528826CF}"/>
      </w:docPartPr>
      <w:docPartBody>
        <w:p w:rsidR="008F4574" w:rsidRDefault="00A50761" w:rsidP="00A50761">
          <w:pPr>
            <w:pStyle w:val="1B8332FAEB3B4D0390955DBC46BB53136"/>
          </w:pPr>
          <w:r>
            <w:rPr>
              <w:rStyle w:val="PlaceholderText"/>
              <w:color w:val="8496B0" w:themeColor="text2" w:themeTint="99"/>
            </w:rPr>
            <w:t>PCM II Final Test Station</w:t>
          </w:r>
        </w:p>
      </w:docPartBody>
    </w:docPart>
    <w:docPart>
      <w:docPartPr>
        <w:name w:val="EF190EC258884A80B334CE39155DC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FC933-9870-4697-B85E-0236C9036CAF}"/>
      </w:docPartPr>
      <w:docPartBody>
        <w:p w:rsidR="008F4574" w:rsidRDefault="00A50761" w:rsidP="00A50761">
          <w:pPr>
            <w:pStyle w:val="EF190EC258884A80B334CE39155DC2CE6"/>
          </w:pPr>
          <w:r>
            <w:rPr>
              <w:rStyle w:val="PlaceholderText"/>
              <w:color w:val="8496B0" w:themeColor="text2" w:themeTint="99"/>
            </w:rPr>
            <w:t>Waters Singapore Contract Manufacturing, CEI Singapore</w:t>
          </w:r>
        </w:p>
      </w:docPartBody>
    </w:docPart>
    <w:docPart>
      <w:docPartPr>
        <w:name w:val="D4EE09FC539C4ADDB94207B6BDD79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420C5-669B-48AB-8AB8-8162C5FB8FF9}"/>
      </w:docPartPr>
      <w:docPartBody>
        <w:p w:rsidR="00750E5F" w:rsidRDefault="00A50761" w:rsidP="00A50761">
          <w:pPr>
            <w:pStyle w:val="D4EE09FC539C4ADDB94207B6BDD79CEB5"/>
          </w:pPr>
          <w:r>
            <w:rPr>
              <w:rStyle w:val="PlaceholderText"/>
              <w:color w:val="8496B0" w:themeColor="text2" w:themeTint="99"/>
            </w:rPr>
            <w:t>TE82817-2</w:t>
          </w:r>
        </w:p>
      </w:docPartBody>
    </w:docPart>
    <w:docPart>
      <w:docPartPr>
        <w:name w:val="2A7CE6B34B4244A5AB5AF3C4E8172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005D-C0A7-4848-8CC3-036CD6784085}"/>
      </w:docPartPr>
      <w:docPartBody>
        <w:p w:rsidR="00750E5F" w:rsidRDefault="00A50761" w:rsidP="00A50761">
          <w:pPr>
            <w:pStyle w:val="2A7CE6B34B4244A5AB5AF3C4E81723E45"/>
          </w:pPr>
          <w:r>
            <w:rPr>
              <w:rStyle w:val="PlaceholderText"/>
              <w:color w:val="8496B0" w:themeColor="text2" w:themeTint="99"/>
            </w:rPr>
            <w:t>PCM II Final Test Station</w:t>
          </w:r>
        </w:p>
      </w:docPartBody>
    </w:docPart>
    <w:docPart>
      <w:docPartPr>
        <w:name w:val="49786C4A2F4E4532B29CA4A91D746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C096-83EE-403F-B40B-D9C065107B97}"/>
      </w:docPartPr>
      <w:docPartBody>
        <w:p w:rsidR="00750E5F" w:rsidRDefault="00A50761" w:rsidP="00A50761">
          <w:pPr>
            <w:pStyle w:val="49786C4A2F4E4532B29CA4A91D746A9D5"/>
          </w:pPr>
          <w:r>
            <w:rPr>
              <w:rStyle w:val="PlaceholderText"/>
              <w:color w:val="8496B0" w:themeColor="text2" w:themeTint="99"/>
            </w:rPr>
            <w:t xml:space="preserve">Waters Singapore Contract Manufacturing, CEI Singapore </w:t>
          </w:r>
        </w:p>
      </w:docPartBody>
    </w:docPart>
    <w:docPart>
      <w:docPartPr>
        <w:name w:val="1406109410D74C318B4A09C1A5BFF8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ED83E1-0C7E-473D-B022-9271BF4B981A}"/>
      </w:docPartPr>
      <w:docPartBody>
        <w:p w:rsidR="00201CC0" w:rsidRDefault="00F50621" w:rsidP="00F50621">
          <w:pPr>
            <w:pStyle w:val="1406109410D74C318B4A09C1A5BFF817"/>
          </w:pPr>
          <w:r>
            <w:rPr>
              <w:rStyle w:val="PlaceholderText"/>
              <w:color w:val="8496B0" w:themeColor="text2" w:themeTint="99"/>
            </w:rPr>
            <w:t>TE82817-2</w:t>
          </w:r>
        </w:p>
      </w:docPartBody>
    </w:docPart>
    <w:docPart>
      <w:docPartPr>
        <w:name w:val="22920C50BEEC48AE8D2F2D32219E98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77FB5B-6B4F-4FF1-B29C-D0C405A4C783}"/>
      </w:docPartPr>
      <w:docPartBody>
        <w:p w:rsidR="00201CC0" w:rsidRDefault="00F50621" w:rsidP="00F50621">
          <w:pPr>
            <w:pStyle w:val="22920C50BEEC48AE8D2F2D32219E98AB"/>
          </w:pPr>
          <w:r>
            <w:rPr>
              <w:rStyle w:val="PlaceholderText"/>
              <w:color w:val="8496B0" w:themeColor="text2" w:themeTint="99"/>
            </w:rPr>
            <w:t>PCM II Final Test Station</w:t>
          </w:r>
        </w:p>
      </w:docPartBody>
    </w:docPart>
    <w:docPart>
      <w:docPartPr>
        <w:name w:val="F66583604CD14E5D927A05129A1E2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A0C037-B797-4C78-BA61-7BA6AF112A53}"/>
      </w:docPartPr>
      <w:docPartBody>
        <w:p w:rsidR="00201CC0" w:rsidRDefault="00F50621" w:rsidP="00F50621">
          <w:pPr>
            <w:pStyle w:val="F66583604CD14E5D927A05129A1E2F86"/>
          </w:pPr>
          <w:r>
            <w:rPr>
              <w:rStyle w:val="PlaceholderText"/>
              <w:color w:val="8496B0" w:themeColor="text2" w:themeTint="99"/>
            </w:rPr>
            <w:t>Waters Singapore Contract Manufacturing, CEI Singapore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0E751F"/>
    <w:rsid w:val="001E2083"/>
    <w:rsid w:val="001E4D60"/>
    <w:rsid w:val="001F009E"/>
    <w:rsid w:val="00201CC0"/>
    <w:rsid w:val="002B30C6"/>
    <w:rsid w:val="002E04E5"/>
    <w:rsid w:val="003E530B"/>
    <w:rsid w:val="003E69A2"/>
    <w:rsid w:val="00521029"/>
    <w:rsid w:val="00681A92"/>
    <w:rsid w:val="007402F2"/>
    <w:rsid w:val="00746AC6"/>
    <w:rsid w:val="00750E5F"/>
    <w:rsid w:val="007C57B2"/>
    <w:rsid w:val="00834F68"/>
    <w:rsid w:val="00854A12"/>
    <w:rsid w:val="00896AC7"/>
    <w:rsid w:val="008F4574"/>
    <w:rsid w:val="00A354FA"/>
    <w:rsid w:val="00A50761"/>
    <w:rsid w:val="00D30FE3"/>
    <w:rsid w:val="00D47ED1"/>
    <w:rsid w:val="00D93A9C"/>
    <w:rsid w:val="00DD438D"/>
    <w:rsid w:val="00ED7913"/>
    <w:rsid w:val="00F50621"/>
    <w:rsid w:val="00FD1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50621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5B8632684841DFBAF25962E4CDDAAE">
    <w:name w:val="245B8632684841DFBAF25962E4CDDAAE"/>
    <w:rsid w:val="00521029"/>
    <w:pPr>
      <w:spacing w:after="160" w:line="259" w:lineRule="auto"/>
    </w:pPr>
  </w:style>
  <w:style w:type="paragraph" w:customStyle="1" w:styleId="D20C182F03064AF789A36B5BD1623E59">
    <w:name w:val="D20C182F03064AF789A36B5BD1623E59"/>
    <w:rsid w:val="00521029"/>
    <w:pPr>
      <w:spacing w:after="160" w:line="259" w:lineRule="auto"/>
    </w:pPr>
  </w:style>
  <w:style w:type="paragraph" w:customStyle="1" w:styleId="0BAE1437FEE14598B3D694D774E5A435">
    <w:name w:val="0BAE1437FEE14598B3D694D774E5A435"/>
    <w:rsid w:val="00521029"/>
    <w:pPr>
      <w:spacing w:after="160" w:line="259" w:lineRule="auto"/>
    </w:pPr>
  </w:style>
  <w:style w:type="paragraph" w:customStyle="1" w:styleId="BC3D4F6F619F4EFE981D1DA9C0B8AD83">
    <w:name w:val="BC3D4F6F619F4EFE981D1DA9C0B8AD83"/>
    <w:rsid w:val="00521029"/>
    <w:pPr>
      <w:spacing w:after="160" w:line="259" w:lineRule="auto"/>
    </w:pPr>
  </w:style>
  <w:style w:type="paragraph" w:customStyle="1" w:styleId="93BBDE4D8B60447EB2702D34EE016E56">
    <w:name w:val="93BBDE4D8B60447EB2702D34EE016E56"/>
    <w:rsid w:val="00521029"/>
    <w:pPr>
      <w:spacing w:after="160" w:line="259" w:lineRule="auto"/>
    </w:pPr>
  </w:style>
  <w:style w:type="paragraph" w:customStyle="1" w:styleId="DC9A025FF49748B9BAB2821532E3CE29">
    <w:name w:val="DC9A025FF49748B9BAB2821532E3CE29"/>
    <w:rsid w:val="00521029"/>
    <w:pPr>
      <w:spacing w:after="160" w:line="259" w:lineRule="auto"/>
    </w:pPr>
  </w:style>
  <w:style w:type="paragraph" w:customStyle="1" w:styleId="4B20A5E9F0B04C62AEF8375800B2E5B7">
    <w:name w:val="4B20A5E9F0B04C62AEF8375800B2E5B7"/>
    <w:rsid w:val="00521029"/>
    <w:pPr>
      <w:spacing w:after="160" w:line="259" w:lineRule="auto"/>
    </w:pPr>
  </w:style>
  <w:style w:type="paragraph" w:customStyle="1" w:styleId="036DE8EBF9FE41FBBC38EF885AE25B89">
    <w:name w:val="036DE8EBF9FE41FBBC38EF885AE25B89"/>
    <w:rsid w:val="00521029"/>
    <w:pPr>
      <w:spacing w:after="160" w:line="259" w:lineRule="auto"/>
    </w:pPr>
  </w:style>
  <w:style w:type="paragraph" w:customStyle="1" w:styleId="3E0528CF174A4432838975BC6DD1F882">
    <w:name w:val="3E0528CF174A4432838975BC6DD1F882"/>
    <w:rsid w:val="00521029"/>
    <w:pPr>
      <w:spacing w:after="160" w:line="259" w:lineRule="auto"/>
    </w:pPr>
  </w:style>
  <w:style w:type="paragraph" w:customStyle="1" w:styleId="184C508A20A34CC38A0D9E41E69E6C9F">
    <w:name w:val="184C508A20A34CC38A0D9E41E69E6C9F"/>
    <w:rsid w:val="00521029"/>
    <w:pPr>
      <w:spacing w:after="160" w:line="259" w:lineRule="auto"/>
    </w:pPr>
  </w:style>
  <w:style w:type="paragraph" w:customStyle="1" w:styleId="A83AA3ADC0244A7080F2CA517CA2235B">
    <w:name w:val="A83AA3ADC0244A7080F2CA517CA2235B"/>
    <w:rsid w:val="00521029"/>
    <w:pPr>
      <w:spacing w:after="160" w:line="259" w:lineRule="auto"/>
    </w:pPr>
  </w:style>
  <w:style w:type="paragraph" w:customStyle="1" w:styleId="471BBAACE8E644EFAC85920AAA0BD9A7">
    <w:name w:val="471BBAACE8E644EFAC85920AAA0BD9A7"/>
    <w:rsid w:val="00521029"/>
    <w:pPr>
      <w:spacing w:after="160" w:line="259" w:lineRule="auto"/>
    </w:pPr>
  </w:style>
  <w:style w:type="paragraph" w:customStyle="1" w:styleId="6DE8D8DED4B74ADAA8D78FAF3EE19A02">
    <w:name w:val="6DE8D8DED4B74ADAA8D78FAF3EE19A02"/>
    <w:rsid w:val="00521029"/>
    <w:pPr>
      <w:spacing w:after="160" w:line="259" w:lineRule="auto"/>
    </w:pPr>
  </w:style>
  <w:style w:type="paragraph" w:customStyle="1" w:styleId="DFE3F1E0EA86455B958E1536C13DB2DB">
    <w:name w:val="DFE3F1E0EA86455B958E1536C13DB2DB"/>
    <w:rsid w:val="00521029"/>
    <w:pPr>
      <w:spacing w:after="160" w:line="259" w:lineRule="auto"/>
    </w:pPr>
  </w:style>
  <w:style w:type="paragraph" w:customStyle="1" w:styleId="F128590EEC8D490EBA12C006A8E94F95">
    <w:name w:val="F128590EEC8D490EBA12C006A8E94F95"/>
    <w:rsid w:val="00521029"/>
    <w:pPr>
      <w:spacing w:after="160" w:line="259" w:lineRule="auto"/>
    </w:pPr>
  </w:style>
  <w:style w:type="paragraph" w:customStyle="1" w:styleId="66E85709D317482A82C085092BD7FA81">
    <w:name w:val="66E85709D317482A82C085092BD7FA81"/>
    <w:rsid w:val="00521029"/>
    <w:pPr>
      <w:spacing w:after="160" w:line="259" w:lineRule="auto"/>
    </w:pPr>
  </w:style>
  <w:style w:type="paragraph" w:customStyle="1" w:styleId="A4C226AC00C64C53BEF130C918579382">
    <w:name w:val="A4C226AC00C64C53BEF130C918579382"/>
    <w:rsid w:val="00521029"/>
    <w:pPr>
      <w:spacing w:after="160" w:line="259" w:lineRule="auto"/>
    </w:pPr>
  </w:style>
  <w:style w:type="paragraph" w:customStyle="1" w:styleId="A372E1FC47154CDDA6B6A09E71D6AA90">
    <w:name w:val="A372E1FC47154CDDA6B6A09E71D6AA90"/>
    <w:rsid w:val="00521029"/>
    <w:pPr>
      <w:spacing w:after="160" w:line="259" w:lineRule="auto"/>
    </w:pPr>
  </w:style>
  <w:style w:type="paragraph" w:customStyle="1" w:styleId="7696C4CE0D2E4BC8AC835711FAA0FBBA">
    <w:name w:val="7696C4CE0D2E4BC8AC835711FAA0FBBA"/>
    <w:rsid w:val="00521029"/>
    <w:pPr>
      <w:spacing w:after="160" w:line="259" w:lineRule="auto"/>
    </w:pPr>
  </w:style>
  <w:style w:type="paragraph" w:customStyle="1" w:styleId="6E82AE4BCDE4425890D24F300ABC7971">
    <w:name w:val="6E82AE4BCDE4425890D24F300ABC7971"/>
    <w:rsid w:val="00521029"/>
    <w:pPr>
      <w:spacing w:after="160" w:line="259" w:lineRule="auto"/>
    </w:pPr>
  </w:style>
  <w:style w:type="paragraph" w:customStyle="1" w:styleId="CBB1D8AB3FAB46B5BAD49EAE987F641D">
    <w:name w:val="CBB1D8AB3FAB46B5BAD49EAE987F641D"/>
    <w:rsid w:val="00521029"/>
    <w:pPr>
      <w:spacing w:after="160" w:line="259" w:lineRule="auto"/>
    </w:pPr>
  </w:style>
  <w:style w:type="paragraph" w:customStyle="1" w:styleId="C3036D55A44D42E0AE01453602C4CF26">
    <w:name w:val="C3036D55A44D42E0AE01453602C4CF26"/>
    <w:rsid w:val="00521029"/>
    <w:pPr>
      <w:spacing w:after="160" w:line="259" w:lineRule="auto"/>
    </w:pPr>
  </w:style>
  <w:style w:type="paragraph" w:customStyle="1" w:styleId="2B9180684CE645A1B4882C9AD836CFD4">
    <w:name w:val="2B9180684CE645A1B4882C9AD836CFD4"/>
    <w:rsid w:val="00521029"/>
    <w:pPr>
      <w:spacing w:after="160" w:line="259" w:lineRule="auto"/>
    </w:pPr>
  </w:style>
  <w:style w:type="paragraph" w:customStyle="1" w:styleId="99566E1869B54065A1F212261C669FA5">
    <w:name w:val="99566E1869B54065A1F212261C669FA5"/>
    <w:rsid w:val="00521029"/>
    <w:pPr>
      <w:spacing w:after="160" w:line="259" w:lineRule="auto"/>
    </w:pPr>
  </w:style>
  <w:style w:type="paragraph" w:customStyle="1" w:styleId="E91F2E8FE8AE46379FF22F89E5D0D151">
    <w:name w:val="E91F2E8FE8AE46379FF22F89E5D0D151"/>
    <w:rsid w:val="00521029"/>
    <w:pPr>
      <w:spacing w:after="160" w:line="259" w:lineRule="auto"/>
    </w:pPr>
  </w:style>
  <w:style w:type="paragraph" w:customStyle="1" w:styleId="DDB9FB68530E4133899380E675B742BC">
    <w:name w:val="DDB9FB68530E4133899380E675B742BC"/>
    <w:rsid w:val="00521029"/>
    <w:pPr>
      <w:spacing w:after="160" w:line="259" w:lineRule="auto"/>
    </w:pPr>
  </w:style>
  <w:style w:type="paragraph" w:customStyle="1" w:styleId="F389EA940B854FCCA476B1F280D6F137">
    <w:name w:val="F389EA940B854FCCA476B1F280D6F137"/>
    <w:rsid w:val="00521029"/>
    <w:pPr>
      <w:spacing w:after="160" w:line="259" w:lineRule="auto"/>
    </w:pPr>
  </w:style>
  <w:style w:type="paragraph" w:customStyle="1" w:styleId="4236F97809984D089A1FA0A2A404BC03">
    <w:name w:val="4236F97809984D089A1FA0A2A404BC03"/>
    <w:rsid w:val="00521029"/>
    <w:pPr>
      <w:spacing w:after="160" w:line="259" w:lineRule="auto"/>
    </w:pPr>
  </w:style>
  <w:style w:type="paragraph" w:customStyle="1" w:styleId="1692DFA1EB5C4207950A78918D7C0C52">
    <w:name w:val="1692DFA1EB5C4207950A78918D7C0C52"/>
    <w:rsid w:val="00521029"/>
    <w:pPr>
      <w:spacing w:after="160" w:line="259" w:lineRule="auto"/>
    </w:pPr>
  </w:style>
  <w:style w:type="paragraph" w:customStyle="1" w:styleId="2EC3D879968541C7AF72651E5F1A0C13">
    <w:name w:val="2EC3D879968541C7AF72651E5F1A0C13"/>
    <w:rsid w:val="00521029"/>
    <w:pPr>
      <w:spacing w:after="160" w:line="259" w:lineRule="auto"/>
    </w:pPr>
  </w:style>
  <w:style w:type="paragraph" w:customStyle="1" w:styleId="C79FDA74366043F0B941BC43D6BD8BB3">
    <w:name w:val="C79FDA74366043F0B941BC43D6BD8BB3"/>
    <w:rsid w:val="00521029"/>
    <w:pPr>
      <w:spacing w:after="160" w:line="259" w:lineRule="auto"/>
    </w:pPr>
  </w:style>
  <w:style w:type="paragraph" w:customStyle="1" w:styleId="7148C8C8E320420A806FB17D7F3CF699">
    <w:name w:val="7148C8C8E320420A806FB17D7F3CF699"/>
    <w:rsid w:val="00521029"/>
    <w:pPr>
      <w:spacing w:after="160" w:line="259" w:lineRule="auto"/>
    </w:pPr>
  </w:style>
  <w:style w:type="paragraph" w:customStyle="1" w:styleId="9C792F7E32CC45F7A15328053F094810">
    <w:name w:val="9C792F7E32CC45F7A15328053F094810"/>
    <w:rsid w:val="00521029"/>
    <w:pPr>
      <w:spacing w:after="160" w:line="259" w:lineRule="auto"/>
    </w:pPr>
  </w:style>
  <w:style w:type="paragraph" w:customStyle="1" w:styleId="DF74B8EBD12F4F26B3541997169C3947">
    <w:name w:val="DF74B8EBD12F4F26B3541997169C3947"/>
    <w:rsid w:val="00521029"/>
    <w:pPr>
      <w:spacing w:after="160" w:line="259" w:lineRule="auto"/>
    </w:pPr>
  </w:style>
  <w:style w:type="paragraph" w:customStyle="1" w:styleId="1B8332FAEB3B4D0390955DBC46BB5313">
    <w:name w:val="1B8332FAEB3B4D0390955DBC46BB5313"/>
    <w:rsid w:val="00521029"/>
    <w:pPr>
      <w:spacing w:after="160" w:line="259" w:lineRule="auto"/>
    </w:pPr>
  </w:style>
  <w:style w:type="paragraph" w:customStyle="1" w:styleId="EF190EC258884A80B334CE39155DC2CE">
    <w:name w:val="EF190EC258884A80B334CE39155DC2CE"/>
    <w:rsid w:val="00521029"/>
    <w:pPr>
      <w:spacing w:after="160" w:line="259" w:lineRule="auto"/>
    </w:pPr>
  </w:style>
  <w:style w:type="paragraph" w:customStyle="1" w:styleId="9E54A5B411994F65AC5E9D8848FD884B29">
    <w:name w:val="9E54A5B411994F65AC5E9D8848FD884B29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8">
    <w:name w:val="BD8C74441A8949AAA82FEB854C3B9616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5">
    <w:name w:val="5A826CB2A12C4B51AECC91FFA6DBD5EF25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8">
    <w:name w:val="58222DD9819343ABB80344B21BB6EFC2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4">
    <w:name w:val="60472F1A6BE44E5799E994A7FC14778E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4">
    <w:name w:val="D607A4B69E584A5D98B6C9AB12767873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1">
    <w:name w:val="C79FDA74366043F0B941BC43D6BD8BB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1">
    <w:name w:val="7148C8C8E320420A806FB17D7F3CF699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1">
    <w:name w:val="9C792F7E32CC45F7A15328053F094810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1">
    <w:name w:val="DF74B8EBD12F4F26B3541997169C3947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1">
    <w:name w:val="1B8332FAEB3B4D0390955DBC46BB531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1">
    <w:name w:val="EF190EC258884A80B334CE39155DC2CE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8">
    <w:name w:val="4975605F5D654937A8784081E3CA5A1B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4">
    <w:name w:val="342B7729437345B6B4A9BC18C7F14692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4">
    <w:name w:val="F1A91854A30841BCB1288CA8078F0505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8">
    <w:name w:val="88347D606B0741EEBB173EE56E4F98F4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4">
    <w:name w:val="47AD6FB38AE74E71837972E7575162D8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4">
    <w:name w:val="6B4DAE558084412CA5C61BDEC934CD5A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A42D8DF1F294EA18D38E5CD352F4ABD">
    <w:name w:val="BA42D8DF1F294EA18D38E5CD352F4ABD"/>
    <w:rsid w:val="00D93A9C"/>
    <w:pPr>
      <w:spacing w:after="160" w:line="259" w:lineRule="auto"/>
    </w:pPr>
  </w:style>
  <w:style w:type="paragraph" w:customStyle="1" w:styleId="50B5263F7B614D8F9241A9020E3D932A">
    <w:name w:val="50B5263F7B614D8F9241A9020E3D932A"/>
    <w:rsid w:val="00D93A9C"/>
    <w:pPr>
      <w:spacing w:after="160" w:line="259" w:lineRule="auto"/>
    </w:pPr>
  </w:style>
  <w:style w:type="paragraph" w:customStyle="1" w:styleId="D691B5E5CAE74FD6BFF5D7A1B718E124">
    <w:name w:val="D691B5E5CAE74FD6BFF5D7A1B718E124"/>
    <w:rsid w:val="00D93A9C"/>
    <w:pPr>
      <w:spacing w:after="160" w:line="259" w:lineRule="auto"/>
    </w:pPr>
  </w:style>
  <w:style w:type="paragraph" w:customStyle="1" w:styleId="77394CC7FFFA41748D2EA3B2BCD2F1DB">
    <w:name w:val="77394CC7FFFA41748D2EA3B2BCD2F1DB"/>
    <w:rsid w:val="00D93A9C"/>
    <w:pPr>
      <w:spacing w:after="160" w:line="259" w:lineRule="auto"/>
    </w:pPr>
  </w:style>
  <w:style w:type="paragraph" w:customStyle="1" w:styleId="C540E1BBBD274F80B077616EEB2A14C6">
    <w:name w:val="C540E1BBBD274F80B077616EEB2A14C6"/>
    <w:rsid w:val="00D93A9C"/>
    <w:pPr>
      <w:spacing w:after="160" w:line="259" w:lineRule="auto"/>
    </w:pPr>
  </w:style>
  <w:style w:type="paragraph" w:customStyle="1" w:styleId="C79924E06D974AC4BE7D195198A0AC45">
    <w:name w:val="C79924E06D974AC4BE7D195198A0AC45"/>
    <w:rsid w:val="00D93A9C"/>
    <w:pPr>
      <w:spacing w:after="160" w:line="259" w:lineRule="auto"/>
    </w:pPr>
  </w:style>
  <w:style w:type="paragraph" w:customStyle="1" w:styleId="B576A85C432B455F9F5D6251EF6B531B">
    <w:name w:val="B576A85C432B455F9F5D6251EF6B531B"/>
    <w:rsid w:val="00D93A9C"/>
    <w:pPr>
      <w:spacing w:after="160" w:line="259" w:lineRule="auto"/>
    </w:pPr>
  </w:style>
  <w:style w:type="paragraph" w:customStyle="1" w:styleId="B811583D68894E0E9B2B12000EB7FB1C">
    <w:name w:val="B811583D68894E0E9B2B12000EB7FB1C"/>
    <w:rsid w:val="00D93A9C"/>
    <w:pPr>
      <w:spacing w:after="160" w:line="259" w:lineRule="auto"/>
    </w:pPr>
  </w:style>
  <w:style w:type="paragraph" w:customStyle="1" w:styleId="02A7AD06FDA44F7D9478CEF686F01540">
    <w:name w:val="02A7AD06FDA44F7D9478CEF686F01540"/>
    <w:rsid w:val="00D93A9C"/>
    <w:pPr>
      <w:spacing w:after="160" w:line="259" w:lineRule="auto"/>
    </w:pPr>
  </w:style>
  <w:style w:type="paragraph" w:customStyle="1" w:styleId="56A34B07499E44B9BDDA49CD640F2826">
    <w:name w:val="56A34B07499E44B9BDDA49CD640F2826"/>
    <w:rsid w:val="00D93A9C"/>
    <w:pPr>
      <w:spacing w:after="160" w:line="259" w:lineRule="auto"/>
    </w:pPr>
  </w:style>
  <w:style w:type="paragraph" w:customStyle="1" w:styleId="5833339390DB42DEB77108CD019C9642">
    <w:name w:val="5833339390DB42DEB77108CD019C9642"/>
    <w:rsid w:val="00D93A9C"/>
    <w:pPr>
      <w:spacing w:after="160" w:line="259" w:lineRule="auto"/>
    </w:pPr>
  </w:style>
  <w:style w:type="paragraph" w:customStyle="1" w:styleId="D4EE09FC539C4ADDB94207B6BDD79CEB">
    <w:name w:val="D4EE09FC539C4ADDB94207B6BDD79CEB"/>
    <w:rsid w:val="00D93A9C"/>
    <w:pPr>
      <w:spacing w:after="160" w:line="259" w:lineRule="auto"/>
    </w:pPr>
  </w:style>
  <w:style w:type="paragraph" w:customStyle="1" w:styleId="877AC92A0F4A4E1A852E77523C00133B">
    <w:name w:val="877AC92A0F4A4E1A852E77523C00133B"/>
    <w:rsid w:val="00D93A9C"/>
    <w:pPr>
      <w:spacing w:after="160" w:line="259" w:lineRule="auto"/>
    </w:pPr>
  </w:style>
  <w:style w:type="paragraph" w:customStyle="1" w:styleId="2A7CE6B34B4244A5AB5AF3C4E81723E4">
    <w:name w:val="2A7CE6B34B4244A5AB5AF3C4E81723E4"/>
    <w:rsid w:val="00D93A9C"/>
    <w:pPr>
      <w:spacing w:after="160" w:line="259" w:lineRule="auto"/>
    </w:pPr>
  </w:style>
  <w:style w:type="paragraph" w:customStyle="1" w:styleId="FA8E207993C64318AB4849022484F146">
    <w:name w:val="FA8E207993C64318AB4849022484F146"/>
    <w:rsid w:val="00D93A9C"/>
    <w:pPr>
      <w:spacing w:after="160" w:line="259" w:lineRule="auto"/>
    </w:pPr>
  </w:style>
  <w:style w:type="paragraph" w:customStyle="1" w:styleId="49786C4A2F4E4532B29CA4A91D746A9D">
    <w:name w:val="49786C4A2F4E4532B29CA4A91D746A9D"/>
    <w:rsid w:val="00D93A9C"/>
    <w:pPr>
      <w:spacing w:after="160" w:line="259" w:lineRule="auto"/>
    </w:pPr>
  </w:style>
  <w:style w:type="paragraph" w:customStyle="1" w:styleId="D4EE09FC539C4ADDB94207B6BDD79CEB1">
    <w:name w:val="D4EE09FC539C4ADDB94207B6BDD79CEB1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A7CE6B34B4244A5AB5AF3C4E81723E41">
    <w:name w:val="2A7CE6B34B4244A5AB5AF3C4E81723E41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86C4A2F4E4532B29CA4A91D746A9D1">
    <w:name w:val="49786C4A2F4E4532B29CA4A91D746A9D1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9">
    <w:name w:val="58222DD9819343ABB80344B21BB6EFC229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5">
    <w:name w:val="60472F1A6BE44E5799E994A7FC14778E15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5">
    <w:name w:val="D607A4B69E584A5D98B6C9AB1276787315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2">
    <w:name w:val="C79FDA74366043F0B941BC43D6BD8BB32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2">
    <w:name w:val="7148C8C8E320420A806FB17D7F3CF6992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2">
    <w:name w:val="9C792F7E32CC45F7A15328053F0948102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2">
    <w:name w:val="DF74B8EBD12F4F26B3541997169C39472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2">
    <w:name w:val="1B8332FAEB3B4D0390955DBC46BB53132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2">
    <w:name w:val="EF190EC258884A80B334CE39155DC2CE2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9">
    <w:name w:val="4975605F5D654937A8784081E3CA5A1B29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5">
    <w:name w:val="342B7729437345B6B4A9BC18C7F1469215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5">
    <w:name w:val="F1A91854A30841BCB1288CA8078F050515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9">
    <w:name w:val="88347D606B0741EEBB173EE56E4F98F429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5">
    <w:name w:val="47AD6FB38AE74E71837972E7575162D815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5">
    <w:name w:val="6B4DAE558084412CA5C61BDEC934CD5A15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4EE09FC539C4ADDB94207B6BDD79CEB2">
    <w:name w:val="D4EE09FC539C4ADDB94207B6BDD79CEB2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A7CE6B34B4244A5AB5AF3C4E81723E42">
    <w:name w:val="2A7CE6B34B4244A5AB5AF3C4E81723E42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86C4A2F4E4532B29CA4A91D746A9D2">
    <w:name w:val="49786C4A2F4E4532B29CA4A91D746A9D2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0">
    <w:name w:val="58222DD9819343ABB80344B21BB6EFC230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6">
    <w:name w:val="60472F1A6BE44E5799E994A7FC14778E16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6">
    <w:name w:val="D607A4B69E584A5D98B6C9AB1276787316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3">
    <w:name w:val="C79FDA74366043F0B941BC43D6BD8BB33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3">
    <w:name w:val="7148C8C8E320420A806FB17D7F3CF6993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3">
    <w:name w:val="9C792F7E32CC45F7A15328053F0948103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3">
    <w:name w:val="DF74B8EBD12F4F26B3541997169C39473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3">
    <w:name w:val="1B8332FAEB3B4D0390955DBC46BB53133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3">
    <w:name w:val="EF190EC258884A80B334CE39155DC2CE3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0">
    <w:name w:val="4975605F5D654937A8784081E3CA5A1B30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6">
    <w:name w:val="342B7729437345B6B4A9BC18C7F1469216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6">
    <w:name w:val="F1A91854A30841BCB1288CA8078F050516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0">
    <w:name w:val="88347D606B0741EEBB173EE56E4F98F430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6">
    <w:name w:val="47AD6FB38AE74E71837972E7575162D816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6">
    <w:name w:val="6B4DAE558084412CA5C61BDEC934CD5A16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4EE09FC539C4ADDB94207B6BDD79CEB3">
    <w:name w:val="D4EE09FC539C4ADDB94207B6BDD79CEB3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A7CE6B34B4244A5AB5AF3C4E81723E43">
    <w:name w:val="2A7CE6B34B4244A5AB5AF3C4E81723E43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86C4A2F4E4532B29CA4A91D746A9D3">
    <w:name w:val="49786C4A2F4E4532B29CA4A91D746A9D3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1">
    <w:name w:val="58222DD9819343ABB80344B21BB6EFC231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7">
    <w:name w:val="60472F1A6BE44E5799E994A7FC14778E17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7">
    <w:name w:val="D607A4B69E584A5D98B6C9AB1276787317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4">
    <w:name w:val="C79FDA74366043F0B941BC43D6BD8BB34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4">
    <w:name w:val="7148C8C8E320420A806FB17D7F3CF6994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4">
    <w:name w:val="9C792F7E32CC45F7A15328053F0948104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4">
    <w:name w:val="DF74B8EBD12F4F26B3541997169C39474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4">
    <w:name w:val="1B8332FAEB3B4D0390955DBC46BB53134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4">
    <w:name w:val="EF190EC258884A80B334CE39155DC2CE4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1">
    <w:name w:val="4975605F5D654937A8784081E3CA5A1B31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7">
    <w:name w:val="342B7729437345B6B4A9BC18C7F1469217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7">
    <w:name w:val="F1A91854A30841BCB1288CA8078F050517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1">
    <w:name w:val="88347D606B0741EEBB173EE56E4F98F431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7">
    <w:name w:val="47AD6FB38AE74E71837972E7575162D817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7">
    <w:name w:val="6B4DAE558084412CA5C61BDEC934CD5A17"/>
    <w:rsid w:val="00FD13E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4EE09FC539C4ADDB94207B6BDD79CEB4">
    <w:name w:val="D4EE09FC539C4ADDB94207B6BDD79CEB4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A7CE6B34B4244A5AB5AF3C4E81723E44">
    <w:name w:val="2A7CE6B34B4244A5AB5AF3C4E81723E44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86C4A2F4E4532B29CA4A91D746A9D4">
    <w:name w:val="49786C4A2F4E4532B29CA4A91D746A9D4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2">
    <w:name w:val="58222DD9819343ABB80344B21BB6EFC232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8">
    <w:name w:val="60472F1A6BE44E5799E994A7FC14778E18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8">
    <w:name w:val="D607A4B69E584A5D98B6C9AB1276787318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5">
    <w:name w:val="C79FDA74366043F0B941BC43D6BD8BB35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5">
    <w:name w:val="7148C8C8E320420A806FB17D7F3CF6995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5">
    <w:name w:val="9C792F7E32CC45F7A15328053F0948105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5">
    <w:name w:val="DF74B8EBD12F4F26B3541997169C39475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5">
    <w:name w:val="1B8332FAEB3B4D0390955DBC46BB53135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5">
    <w:name w:val="EF190EC258884A80B334CE39155DC2CE5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2">
    <w:name w:val="4975605F5D654937A8784081E3CA5A1B32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8">
    <w:name w:val="342B7729437345B6B4A9BC18C7F1469218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8">
    <w:name w:val="F1A91854A30841BCB1288CA8078F050518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2">
    <w:name w:val="88347D606B0741EEBB173EE56E4F98F432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8">
    <w:name w:val="47AD6FB38AE74E71837972E7575162D818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8">
    <w:name w:val="6B4DAE558084412CA5C61BDEC934CD5A18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4EE09FC539C4ADDB94207B6BDD79CEB5">
    <w:name w:val="D4EE09FC539C4ADDB94207B6BDD79CEB5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A7CE6B34B4244A5AB5AF3C4E81723E45">
    <w:name w:val="2A7CE6B34B4244A5AB5AF3C4E81723E45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86C4A2F4E4532B29CA4A91D746A9D5">
    <w:name w:val="49786C4A2F4E4532B29CA4A91D746A9D5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3">
    <w:name w:val="58222DD9819343ABB80344B21BB6EFC233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9">
    <w:name w:val="60472F1A6BE44E5799E994A7FC14778E19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9">
    <w:name w:val="D607A4B69E584A5D98B6C9AB1276787319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6">
    <w:name w:val="C79FDA74366043F0B941BC43D6BD8BB36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6">
    <w:name w:val="7148C8C8E320420A806FB17D7F3CF6996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6">
    <w:name w:val="9C792F7E32CC45F7A15328053F0948106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6">
    <w:name w:val="DF74B8EBD12F4F26B3541997169C39476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6">
    <w:name w:val="1B8332FAEB3B4D0390955DBC46BB53136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6">
    <w:name w:val="EF190EC258884A80B334CE39155DC2CE6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3">
    <w:name w:val="4975605F5D654937A8784081E3CA5A1B33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9">
    <w:name w:val="342B7729437345B6B4A9BC18C7F1469219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9">
    <w:name w:val="F1A91854A30841BCB1288CA8078F050519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3">
    <w:name w:val="88347D606B0741EEBB173EE56E4F98F433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9">
    <w:name w:val="47AD6FB38AE74E71837972E7575162D819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9">
    <w:name w:val="6B4DAE558084412CA5C61BDEC934CD5A19"/>
    <w:rsid w:val="00A50761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406109410D74C318B4A09C1A5BFF817">
    <w:name w:val="1406109410D74C318B4A09C1A5BFF817"/>
    <w:rsid w:val="00F50621"/>
    <w:pPr>
      <w:spacing w:after="160" w:line="259" w:lineRule="auto"/>
    </w:pPr>
    <w:rPr>
      <w:lang w:val="en-SG" w:eastAsia="zh-CN"/>
    </w:rPr>
  </w:style>
  <w:style w:type="paragraph" w:customStyle="1" w:styleId="22920C50BEEC48AE8D2F2D32219E98AB">
    <w:name w:val="22920C50BEEC48AE8D2F2D32219E98AB"/>
    <w:rsid w:val="00F50621"/>
    <w:pPr>
      <w:spacing w:after="160" w:line="259" w:lineRule="auto"/>
    </w:pPr>
    <w:rPr>
      <w:lang w:val="en-SG" w:eastAsia="zh-CN"/>
    </w:rPr>
  </w:style>
  <w:style w:type="paragraph" w:customStyle="1" w:styleId="F66583604CD14E5D927A05129A1E2F86">
    <w:name w:val="F66583604CD14E5D927A05129A1E2F86"/>
    <w:rsid w:val="00F50621"/>
    <w:pPr>
      <w:spacing w:after="160" w:line="259" w:lineRule="auto"/>
    </w:pPr>
    <w:rPr>
      <w:lang w:val="en-SG"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E1011E8-F9BB-4580-9987-1833D12E8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183</TotalTime>
  <Pages>8</Pages>
  <Words>1591</Words>
  <Characters>10084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11652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79</cp:revision>
  <cp:lastPrinted>2019-11-08T02:49:00Z</cp:lastPrinted>
  <dcterms:created xsi:type="dcterms:W3CDTF">2019-10-29T02:40:00Z</dcterms:created>
  <dcterms:modified xsi:type="dcterms:W3CDTF">2019-11-12T09:08:00Z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