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713"/>
        <w:gridCol w:w="1532"/>
        <w:gridCol w:w="1987"/>
        <w:gridCol w:w="24"/>
      </w:tblGrid>
      <w:tr w:rsidR="000A2E13" w:rsidRPr="002174CE" w14:paraId="0F80C0B5" w14:textId="77777777" w:rsidTr="00A3118A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0B1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0B2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0B3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6256" w:type="dxa"/>
            <w:gridSpan w:val="4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0B4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0F80C0BA" w14:textId="77777777" w:rsidTr="00A3118A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0B6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0B7" w14:textId="4C079091" w:rsidR="000A2E13" w:rsidRPr="00E66FC8" w:rsidRDefault="00140BD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EB08DA">
                  <w:rPr>
                    <w:rStyle w:val="PlaceholderText"/>
                    <w:color w:val="548DD4" w:themeColor="text2" w:themeTint="99"/>
                  </w:rPr>
                  <w:t>TE</w:t>
                </w:r>
                <w:r w:rsidR="003D6EF9">
                  <w:rPr>
                    <w:rStyle w:val="PlaceholderText"/>
                    <w:color w:val="548DD4" w:themeColor="text2" w:themeTint="99"/>
                  </w:rPr>
                  <w:t>8281</w:t>
                </w:r>
                <w:r w:rsidR="007354C1">
                  <w:rPr>
                    <w:rStyle w:val="PlaceholderText"/>
                    <w:color w:val="548DD4" w:themeColor="text2" w:themeTint="99"/>
                  </w:rPr>
                  <w:t>8</w:t>
                </w:r>
                <w:r w:rsidR="003D6EF9">
                  <w:rPr>
                    <w:rStyle w:val="PlaceholderText"/>
                    <w:color w:val="548DD4" w:themeColor="text2" w:themeTint="99"/>
                  </w:rPr>
                  <w:t>-2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0B8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6256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0B9" w14:textId="44963988" w:rsidR="000A2E13" w:rsidRPr="004C0BA4" w:rsidRDefault="00140BD3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showingPlcHdr/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354C1">
                  <w:rPr>
                    <w:rStyle w:val="PlaceholderText"/>
                    <w:color w:val="548DD4" w:themeColor="text2" w:themeTint="99"/>
                  </w:rPr>
                  <w:t>T</w:t>
                </w:r>
                <w:r w:rsidR="003D6EF9">
                  <w:rPr>
                    <w:rStyle w:val="PlaceholderText"/>
                    <w:color w:val="548DD4" w:themeColor="text2" w:themeTint="99"/>
                  </w:rPr>
                  <w:t>CM II Final Test Station</w:t>
                </w:r>
              </w:sdtContent>
            </w:sdt>
          </w:p>
        </w:tc>
      </w:tr>
      <w:tr w:rsidR="000A2E13" w:rsidRPr="002174CE" w14:paraId="0F80C0BD" w14:textId="77777777" w:rsidTr="00A3118A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F80C0BB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587" w:type="dxa"/>
            <w:gridSpan w:val="7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F80C0BC" w14:textId="4C529D27" w:rsidR="000A2E13" w:rsidRPr="00352F32" w:rsidRDefault="00140BD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B26BC4"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  <w:r w:rsidR="003D6EF9">
                  <w:rPr>
                    <w:rStyle w:val="PlaceholderText"/>
                    <w:color w:val="548DD4" w:themeColor="text2" w:themeTint="99"/>
                  </w:rPr>
                  <w:t xml:space="preserve"> </w:t>
                </w:r>
              </w:sdtContent>
            </w:sdt>
          </w:p>
        </w:tc>
      </w:tr>
      <w:tr w:rsidR="00D86458" w:rsidRPr="002174CE" w14:paraId="0F80C0C6" w14:textId="77777777" w:rsidTr="00A3118A">
        <w:trPr>
          <w:jc w:val="center"/>
        </w:trPr>
        <w:tc>
          <w:tcPr>
            <w:tcW w:w="11381" w:type="dxa"/>
            <w:gridSpan w:val="8"/>
          </w:tcPr>
          <w:p w14:paraId="0F80C0BE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0F80C0BF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0F80C0C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0F80C0C1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0F80C0C2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14:paraId="0F80C0C3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0F80C0C4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0F80C0C5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0F80C0CB" w14:textId="77777777" w:rsidTr="00A3118A">
        <w:trPr>
          <w:gridAfter w:val="1"/>
          <w:wAfter w:w="24" w:type="dxa"/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0F80C0C7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5243" w:type="dxa"/>
            <w:gridSpan w:val="3"/>
            <w:shd w:val="clear" w:color="auto" w:fill="D9D9D9" w:themeFill="background1" w:themeFillShade="D9"/>
            <w:vAlign w:val="center"/>
          </w:tcPr>
          <w:p w14:paraId="0F80C0C8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532" w:type="dxa"/>
            <w:shd w:val="clear" w:color="auto" w:fill="D9D9D9" w:themeFill="background1" w:themeFillShade="D9"/>
            <w:vAlign w:val="center"/>
          </w:tcPr>
          <w:p w14:paraId="0F80C0C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F80C0C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0F80C0D0" w14:textId="77777777" w:rsidTr="00A3118A">
        <w:trPr>
          <w:gridAfter w:val="1"/>
          <w:wAfter w:w="24" w:type="dxa"/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0F80C0CC" w14:textId="199E8BE0" w:rsidR="00981C1B" w:rsidRPr="00C41F56" w:rsidRDefault="009A08DC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TSP</w:t>
            </w:r>
          </w:p>
        </w:tc>
        <w:tc>
          <w:tcPr>
            <w:tcW w:w="5243" w:type="dxa"/>
            <w:gridSpan w:val="3"/>
            <w:shd w:val="clear" w:color="auto" w:fill="F2F2F2" w:themeFill="background1" w:themeFillShade="F2"/>
            <w:vAlign w:val="center"/>
          </w:tcPr>
          <w:p w14:paraId="0F80C0CD" w14:textId="70FC7112" w:rsidR="00981C1B" w:rsidRPr="00981C1B" w:rsidRDefault="00A533D2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T</w:t>
            </w:r>
            <w:r w:rsidR="0052163A">
              <w:rPr>
                <w:rFonts w:cs="Arial"/>
                <w:color w:val="548DD4" w:themeColor="text2" w:themeTint="99"/>
                <w:lang w:val="en-IE"/>
              </w:rPr>
              <w:t>CM II FINAL TEST PROCEDURE</w:t>
            </w:r>
            <w:r w:rsidR="00C1797B">
              <w:rPr>
                <w:rFonts w:cs="Arial"/>
                <w:color w:val="548DD4" w:themeColor="text2" w:themeTint="99"/>
                <w:lang w:val="en-IE"/>
              </w:rPr>
              <w:t xml:space="preserve"> 73500088</w:t>
            </w:r>
            <w:r w:rsidR="004F55BF">
              <w:rPr>
                <w:rFonts w:cs="Arial"/>
                <w:color w:val="548DD4" w:themeColor="text2" w:themeTint="99"/>
                <w:lang w:val="en-IE"/>
              </w:rPr>
              <w:t>8</w:t>
            </w:r>
            <w:r w:rsidR="00C1797B">
              <w:rPr>
                <w:rFonts w:cs="Arial"/>
                <w:color w:val="548DD4" w:themeColor="text2" w:themeTint="99"/>
                <w:lang w:val="en-IE"/>
              </w:rPr>
              <w:t xml:space="preserve"> R</w:t>
            </w:r>
            <w:r w:rsidR="004E5527">
              <w:rPr>
                <w:rFonts w:cs="Arial"/>
                <w:color w:val="548DD4" w:themeColor="text2" w:themeTint="99"/>
                <w:lang w:val="en-IE"/>
              </w:rPr>
              <w:t xml:space="preserve">EV. </w:t>
            </w:r>
            <w:r w:rsidR="002B377A">
              <w:rPr>
                <w:rFonts w:cs="Arial"/>
                <w:color w:val="548DD4" w:themeColor="text2" w:themeTint="99"/>
                <w:lang w:val="en-IE"/>
              </w:rPr>
              <w:t>E</w:t>
            </w:r>
          </w:p>
        </w:tc>
        <w:tc>
          <w:tcPr>
            <w:tcW w:w="1532" w:type="dxa"/>
            <w:vAlign w:val="center"/>
          </w:tcPr>
          <w:p w14:paraId="0F80C0CE" w14:textId="7FE3F86F" w:rsidR="00981C1B" w:rsidRDefault="00D26755" w:rsidP="00352F32">
            <w:pPr>
              <w:spacing w:before="0"/>
              <w:rPr>
                <w:rFonts w:cs="Arial"/>
                <w:lang w:val="en-IE"/>
              </w:rPr>
            </w:pPr>
            <w:r w:rsidRPr="00D26755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87" w:type="dxa"/>
            <w:vAlign w:val="center"/>
          </w:tcPr>
          <w:p w14:paraId="0F80C0CF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4C0139" w:rsidRPr="002174CE" w14:paraId="0F80C0D5" w14:textId="77777777" w:rsidTr="00A3118A">
        <w:trPr>
          <w:gridAfter w:val="1"/>
          <w:wAfter w:w="24" w:type="dxa"/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0F80C0D1" w14:textId="7A1005AE" w:rsidR="00981C1B" w:rsidRDefault="009A08DC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Cal</w:t>
            </w:r>
          </w:p>
        </w:tc>
        <w:tc>
          <w:tcPr>
            <w:tcW w:w="5243" w:type="dxa"/>
            <w:gridSpan w:val="3"/>
            <w:shd w:val="clear" w:color="auto" w:fill="F2F2F2" w:themeFill="background1" w:themeFillShade="F2"/>
            <w:vAlign w:val="center"/>
          </w:tcPr>
          <w:p w14:paraId="0F80C0D2" w14:textId="748BEE2D" w:rsidR="00981C1B" w:rsidRDefault="005E7B25" w:rsidP="009A08DC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TE8281</w:t>
            </w:r>
            <w:r w:rsidR="00A533D2">
              <w:rPr>
                <w:rFonts w:cs="Arial"/>
                <w:color w:val="548DD4" w:themeColor="text2" w:themeTint="99"/>
                <w:lang w:val="en-IE"/>
              </w:rPr>
              <w:t>8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P</w:t>
            </w:r>
            <w:r w:rsidR="00BC3389">
              <w:rPr>
                <w:rFonts w:cs="Arial"/>
                <w:color w:val="548DD4" w:themeColor="text2" w:themeTint="99"/>
                <w:lang w:val="en-IE"/>
              </w:rPr>
              <w:t xml:space="preserve">M PROCEDURE </w:t>
            </w:r>
            <w:r w:rsidR="00572F44">
              <w:rPr>
                <w:rFonts w:cs="Arial"/>
                <w:color w:val="548DD4" w:themeColor="text2" w:themeTint="99"/>
                <w:lang w:val="en-IE"/>
              </w:rPr>
              <w:t>735</w:t>
            </w:r>
            <w:r w:rsidR="00F17356">
              <w:rPr>
                <w:rFonts w:cs="Arial"/>
                <w:color w:val="548DD4" w:themeColor="text2" w:themeTint="99"/>
                <w:lang w:val="en-IE"/>
              </w:rPr>
              <w:t>00</w:t>
            </w:r>
            <w:r w:rsidR="00655F5D">
              <w:rPr>
                <w:rFonts w:cs="Arial"/>
                <w:color w:val="548DD4" w:themeColor="text2" w:themeTint="99"/>
                <w:lang w:val="en-IE"/>
              </w:rPr>
              <w:t>4031</w:t>
            </w:r>
            <w:r w:rsidR="00710934">
              <w:rPr>
                <w:rFonts w:cs="Arial"/>
                <w:color w:val="548DD4" w:themeColor="text2" w:themeTint="99"/>
                <w:lang w:val="en-IE"/>
              </w:rPr>
              <w:t xml:space="preserve"> REV.</w:t>
            </w:r>
            <w:r w:rsidR="00C7450C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  <w:r w:rsidR="00710934">
              <w:rPr>
                <w:rFonts w:cs="Arial"/>
                <w:color w:val="548DD4" w:themeColor="text2" w:themeTint="99"/>
                <w:lang w:val="en-IE"/>
              </w:rPr>
              <w:t>A</w:t>
            </w:r>
          </w:p>
        </w:tc>
        <w:tc>
          <w:tcPr>
            <w:tcW w:w="1532" w:type="dxa"/>
            <w:vAlign w:val="center"/>
          </w:tcPr>
          <w:p w14:paraId="0F80C0D3" w14:textId="6AFFA4FD" w:rsidR="00981C1B" w:rsidRDefault="00636696" w:rsidP="00981C1B">
            <w:pPr>
              <w:spacing w:before="0"/>
              <w:rPr>
                <w:rFonts w:cs="Arial"/>
                <w:lang w:val="en-IE"/>
              </w:rPr>
            </w:pPr>
            <w:r w:rsidRPr="00636696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87" w:type="dxa"/>
            <w:vAlign w:val="center"/>
          </w:tcPr>
          <w:p w14:paraId="0F80C0D4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0F80C0E6" w14:textId="77777777" w:rsidTr="00A3118A">
        <w:trPr>
          <w:trHeight w:val="5235"/>
          <w:jc w:val="center"/>
        </w:trPr>
        <w:tc>
          <w:tcPr>
            <w:tcW w:w="11381" w:type="dxa"/>
            <w:gridSpan w:val="8"/>
          </w:tcPr>
          <w:p w14:paraId="0F80C0D6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80C0D7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0F80C0D8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0F80C0DF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0F80C0E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0F80C0E5" w14:textId="77777777" w:rsidR="00DA5C76" w:rsidRPr="004022C5" w:rsidRDefault="00DA5C76" w:rsidP="003C5E3E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0F80C0F2" w14:textId="77777777" w:rsidTr="00A3118A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F80C0E7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6256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F80C0EA" w14:textId="77777777" w:rsidTr="00540D91">
              <w:tc>
                <w:tcPr>
                  <w:tcW w:w="658" w:type="dxa"/>
                </w:tcPr>
                <w:p w14:paraId="0F80C0E8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0E9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0F80C0ED" w14:textId="77777777" w:rsidTr="00540D91">
              <w:tc>
                <w:tcPr>
                  <w:tcW w:w="658" w:type="dxa"/>
                </w:tcPr>
                <w:p w14:paraId="0F80C0EB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0EC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0F80C0F0" w14:textId="77777777" w:rsidTr="00540D91">
              <w:tc>
                <w:tcPr>
                  <w:tcW w:w="658" w:type="dxa"/>
                </w:tcPr>
                <w:p w14:paraId="0F80C0EE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0EF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0F1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0C0F5" w14:textId="77777777" w:rsidTr="00A3118A">
        <w:trPr>
          <w:trHeight w:val="682"/>
          <w:jc w:val="center"/>
        </w:trPr>
        <w:tc>
          <w:tcPr>
            <w:tcW w:w="5125" w:type="dxa"/>
            <w:gridSpan w:val="4"/>
            <w:vAlign w:val="center"/>
          </w:tcPr>
          <w:p w14:paraId="0F80C0F3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6256" w:type="dxa"/>
            <w:gridSpan w:val="4"/>
            <w:vMerge/>
            <w:vAlign w:val="center"/>
          </w:tcPr>
          <w:p w14:paraId="0F80C0F4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0F80C0F6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0F80C0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0F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0F8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0F9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0FA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0F80C100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0F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0FD" w14:textId="0CBDC261" w:rsidR="007A55DE" w:rsidRDefault="00140BD3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620177">
                  <w:rPr>
                    <w:rStyle w:val="PlaceholderText"/>
                    <w:color w:val="548DD4" w:themeColor="text2" w:themeTint="99"/>
                  </w:rPr>
                  <w:t>TE8281</w:t>
                </w:r>
                <w:r w:rsidR="007354C1">
                  <w:rPr>
                    <w:rStyle w:val="PlaceholderText"/>
                    <w:color w:val="548DD4" w:themeColor="text2" w:themeTint="99"/>
                  </w:rPr>
                  <w:t>8</w:t>
                </w:r>
                <w:r w:rsidR="00620177">
                  <w:rPr>
                    <w:rStyle w:val="PlaceholderText"/>
                    <w:color w:val="548DD4" w:themeColor="text2" w:themeTint="99"/>
                  </w:rPr>
                  <w:t>-2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0FE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0FF" w14:textId="2064176D" w:rsidR="007A55DE" w:rsidRPr="004C0BA4" w:rsidRDefault="007354C1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</w:t>
                </w:r>
                <w:r w:rsidR="00620177">
                  <w:rPr>
                    <w:rStyle w:val="PlaceholderText"/>
                    <w:color w:val="548DD4" w:themeColor="text2" w:themeTint="99"/>
                  </w:rPr>
                  <w:t>CM II Final Test Station</w:t>
                </w:r>
              </w:p>
            </w:tc>
          </w:sdtContent>
        </w:sdt>
      </w:tr>
      <w:tr w:rsidR="00F72232" w:rsidRPr="002174CE" w14:paraId="0F80C103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F80C101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F80C102" w14:textId="726766D6" w:rsidR="007A55DE" w:rsidRPr="006C2322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D86458" w:rsidRPr="002174CE" w14:paraId="0F80C10F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0F80C104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0F80C105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0F80C10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F80C107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0F80C108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0F80C109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F80C10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10B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F80C10C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0F80C10D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F80C10E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0F80C115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0F80C110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0F80C111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0F80C112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F80C113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0F80C114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0F80C11B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16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17" w14:textId="1E5854FF" w:rsidR="000B7389" w:rsidRDefault="00E0525B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0</w:t>
            </w:r>
            <w:r w:rsidR="000B7389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ºC to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40</w:t>
            </w:r>
            <w:r w:rsidR="000B7389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ºC</w:t>
            </w:r>
          </w:p>
        </w:tc>
        <w:tc>
          <w:tcPr>
            <w:tcW w:w="2975" w:type="dxa"/>
            <w:gridSpan w:val="3"/>
            <w:vAlign w:val="center"/>
          </w:tcPr>
          <w:p w14:paraId="0F80C11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19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1A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2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1C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1D" w14:textId="62B28A0D" w:rsidR="000B7389" w:rsidRDefault="00E0525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2</w:t>
            </w:r>
            <w:r w:rsidR="000B7389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0 % to 80 %, </w:t>
            </w:r>
            <w:r w:rsidR="000B7389"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0F80C11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1F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20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27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22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23" w14:textId="77777777" w:rsidR="00C11845" w:rsidRPr="00981C1B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VAC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0F80C124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25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26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2D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28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29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0F80C12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2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2C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33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2F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80C13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31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3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38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34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0F80C135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system has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room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80C136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3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3D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39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0F80C13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Test Station Bench is large and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80C13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3C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0F80C144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0F80C13E" w14:textId="77777777"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80C13F" w14:textId="2436EE79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Temperature/Humidity Meter</w:t>
            </w:r>
            <w:r w:rsidR="00FC00FA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          </w:t>
            </w:r>
          </w:p>
          <w:p w14:paraId="0F80C140" w14:textId="18611535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Multimeter</w:t>
            </w:r>
            <w:r w:rsidR="000C5B2E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                      </w:t>
            </w:r>
          </w:p>
          <w:p w14:paraId="0F80C141" w14:textId="77777777" w:rsidR="007F3908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0F80C142" w14:textId="77777777" w:rsidR="007F3908" w:rsidRDefault="007F3908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Note: If the electrical supply range or tolerance is not specified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for voltage and/or frequency,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>a tolerance of ±5% may be used in accordance with ANSI C84.1 – Voltage Tolerance Standard.</w:t>
            </w:r>
          </w:p>
          <w:p w14:paraId="0F80C143" w14:textId="77777777" w:rsidR="00F72232" w:rsidRPr="004022C5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F80C150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80C14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0F80C148" w14:textId="77777777" w:rsidTr="00562569">
              <w:tc>
                <w:tcPr>
                  <w:tcW w:w="658" w:type="dxa"/>
                </w:tcPr>
                <w:p w14:paraId="0F80C146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47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0F80C14B" w14:textId="77777777" w:rsidTr="00562569">
              <w:tc>
                <w:tcPr>
                  <w:tcW w:w="658" w:type="dxa"/>
                </w:tcPr>
                <w:p w14:paraId="0F80C14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4A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0F80C14E" w14:textId="77777777" w:rsidTr="00562569">
              <w:tc>
                <w:tcPr>
                  <w:tcW w:w="658" w:type="dxa"/>
                </w:tcPr>
                <w:p w14:paraId="0F80C14C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4D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14F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0C153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0F80C15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0F80C15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0F80C154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0F80C159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15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156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15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15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0F80C15E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5A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5B" w14:textId="04CDBF81" w:rsidR="00C11845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TE8281</w:t>
                </w:r>
                <w:r w:rsidR="007354C1">
                  <w:rPr>
                    <w:rStyle w:val="PlaceholderText"/>
                    <w:color w:val="548DD4" w:themeColor="text2" w:themeTint="99"/>
                  </w:rPr>
                  <w:t>8</w:t>
                </w:r>
                <w:r>
                  <w:rPr>
                    <w:rStyle w:val="PlaceholderText"/>
                    <w:color w:val="548DD4" w:themeColor="text2" w:themeTint="99"/>
                  </w:rPr>
                  <w:t>-2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5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5D" w14:textId="60061698" w:rsidR="00C11845" w:rsidRDefault="007354C1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</w:t>
                </w:r>
                <w:r w:rsidR="00620177">
                  <w:rPr>
                    <w:rStyle w:val="PlaceholderText"/>
                    <w:color w:val="548DD4" w:themeColor="text2" w:themeTint="99"/>
                  </w:rPr>
                  <w:t>CM II Final Test Station</w:t>
                </w:r>
              </w:p>
            </w:tc>
          </w:sdtContent>
        </w:sdt>
      </w:tr>
      <w:tr w:rsidR="00F72232" w:rsidRPr="002174CE" w14:paraId="0F80C161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F80C15F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F80C160" w14:textId="4EA1D675" w:rsidR="00C11845" w:rsidRPr="006C2322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D86458" w:rsidRPr="002174CE" w14:paraId="0F80C16B" w14:textId="77777777" w:rsidTr="004C0139">
        <w:trPr>
          <w:trHeight w:val="567"/>
        </w:trPr>
        <w:tc>
          <w:tcPr>
            <w:tcW w:w="10885" w:type="dxa"/>
            <w:gridSpan w:val="6"/>
          </w:tcPr>
          <w:p w14:paraId="0F80C162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F80C163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0F80C164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F80C16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0F80C166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0F80C167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16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0F80C169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0F80C16A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0F80C170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0F80C16C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0F80C16D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F80C16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F80C16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0F80C175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F80C171" w14:textId="7182AD0A" w:rsidR="00C11845" w:rsidRDefault="006824D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TCM</w:t>
            </w:r>
            <w:r w:rsidR="00222949">
              <w:rPr>
                <w:rFonts w:cs="Arial"/>
                <w:color w:val="548DD4" w:themeColor="text2" w:themeTint="99"/>
                <w:lang w:val="en-IE"/>
              </w:rPr>
              <w:t xml:space="preserve"> II Final Test Station</w:t>
            </w:r>
            <w:r w:rsidR="00C11845">
              <w:rPr>
                <w:rFonts w:cs="Arial"/>
                <w:lang w:val="en-IE"/>
              </w:rPr>
              <w:t xml:space="preserve">   </w:t>
            </w:r>
            <w:r w:rsidR="00C11845"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0F80C172" w14:textId="6352467A" w:rsidR="00C11845" w:rsidRDefault="00BB428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TE8281</w:t>
            </w:r>
            <w:r w:rsidR="00BF1063">
              <w:rPr>
                <w:rFonts w:cs="Arial"/>
                <w:lang w:val="en-IE"/>
              </w:rPr>
              <w:t>8</w:t>
            </w:r>
            <w:r>
              <w:rPr>
                <w:rFonts w:cs="Arial"/>
                <w:lang w:val="en-IE"/>
              </w:rPr>
              <w:t>-2</w:t>
            </w:r>
          </w:p>
        </w:tc>
        <w:tc>
          <w:tcPr>
            <w:tcW w:w="3024" w:type="dxa"/>
            <w:vAlign w:val="center"/>
          </w:tcPr>
          <w:p w14:paraId="0F80C173" w14:textId="77777777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0F80C174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0F80C185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0F80C176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80C177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9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A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B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C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E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F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80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80C18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80C18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80C183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80C184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0C191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0F80C18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0F80C189" w14:textId="77777777" w:rsidTr="00C7628E">
              <w:tc>
                <w:tcPr>
                  <w:tcW w:w="658" w:type="dxa"/>
                </w:tcPr>
                <w:p w14:paraId="0F80C187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8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0F80C18C" w14:textId="77777777" w:rsidTr="00C7628E">
              <w:tc>
                <w:tcPr>
                  <w:tcW w:w="658" w:type="dxa"/>
                </w:tcPr>
                <w:p w14:paraId="0F80C18A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8B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0F80C18F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0F80C18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8E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190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F80C194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0F80C19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0F80C193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0F80C195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F80C19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196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197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19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199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0F80C19F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9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9C" w14:textId="6552F319" w:rsidR="00C11845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TE8281</w:t>
                </w:r>
                <w:r w:rsidR="007354C1">
                  <w:rPr>
                    <w:rStyle w:val="PlaceholderText"/>
                    <w:color w:val="548DD4" w:themeColor="text2" w:themeTint="99"/>
                  </w:rPr>
                  <w:t>8</w:t>
                </w:r>
                <w:r>
                  <w:rPr>
                    <w:rStyle w:val="PlaceholderText"/>
                    <w:color w:val="548DD4" w:themeColor="text2" w:themeTint="99"/>
                  </w:rPr>
                  <w:t>-2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9D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9E" w14:textId="0DD1129F" w:rsidR="00C11845" w:rsidRDefault="007354C1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</w:t>
                </w:r>
                <w:r w:rsidR="00620177">
                  <w:rPr>
                    <w:rStyle w:val="PlaceholderText"/>
                    <w:color w:val="548DD4" w:themeColor="text2" w:themeTint="99"/>
                  </w:rPr>
                  <w:t>CM II Final Test Station</w:t>
                </w:r>
              </w:p>
            </w:tc>
          </w:sdtContent>
        </w:sdt>
      </w:tr>
      <w:tr w:rsidR="00DA5C76" w:rsidRPr="002174CE" w14:paraId="0F80C1A2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F80C1A0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F80C1A1" w14:textId="660F4865" w:rsidR="00C11845" w:rsidRPr="006C2322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D86458" w:rsidRPr="002174CE" w14:paraId="0F80C1AD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0F80C1A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F80C1A4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F80C1A5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0F80C1A6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0F80C1A7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0F80C1A8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0F80C1A9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1AA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0F80C1AB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0F80C1AC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0F80C1B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0F80C1A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0F80C1AF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F80C1B0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F80C1B1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F80C1B2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0F80C1B9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0F80C1B4" w14:textId="73566085" w:rsidR="00C11845" w:rsidRPr="003F0408" w:rsidRDefault="00B8337B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Test </w:t>
            </w:r>
            <w:r w:rsidR="00C11845" w:rsidRPr="003F0408">
              <w:rPr>
                <w:rFonts w:cs="Arial"/>
                <w:color w:val="548DD4" w:themeColor="text2" w:themeTint="99"/>
                <w:lang w:val="en-IE"/>
              </w:rPr>
              <w:t>Equipment Software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  <w:r w:rsidR="00BB190E">
              <w:rPr>
                <w:rFonts w:cs="Arial"/>
                <w:color w:val="548DD4" w:themeColor="text2" w:themeTint="99"/>
                <w:lang w:val="en-IE"/>
              </w:rPr>
              <w:t>T</w:t>
            </w:r>
            <w:r w:rsidR="00131C42">
              <w:rPr>
                <w:rFonts w:cs="Arial"/>
                <w:color w:val="548DD4" w:themeColor="text2" w:themeTint="99"/>
                <w:lang w:val="en-IE"/>
              </w:rPr>
              <w:t>CM</w:t>
            </w:r>
            <w:r w:rsidR="00624B72">
              <w:rPr>
                <w:rFonts w:cs="Arial"/>
                <w:color w:val="548DD4" w:themeColor="text2" w:themeTint="99"/>
                <w:lang w:val="en-IE"/>
              </w:rPr>
              <w:t xml:space="preserve"> II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F80C1B5" w14:textId="5FC105AD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Version:  </w:t>
            </w:r>
            <w:r w:rsidR="00624B72">
              <w:rPr>
                <w:rFonts w:cs="Arial"/>
                <w:color w:val="548DD4" w:themeColor="text2" w:themeTint="99"/>
                <w:lang w:val="en-IE"/>
              </w:rPr>
              <w:t>0</w:t>
            </w:r>
            <w:r w:rsidRPr="003F0408">
              <w:rPr>
                <w:rFonts w:cs="Arial"/>
                <w:color w:val="548DD4" w:themeColor="text2" w:themeTint="99"/>
                <w:lang w:val="en-IE"/>
              </w:rPr>
              <w:t>.0</w:t>
            </w:r>
          </w:p>
        </w:tc>
        <w:tc>
          <w:tcPr>
            <w:tcW w:w="1963" w:type="dxa"/>
            <w:vAlign w:val="center"/>
          </w:tcPr>
          <w:p w14:paraId="0F80C1B6" w14:textId="77777777" w:rsidR="00C11845" w:rsidRPr="003F0408" w:rsidRDefault="00C11845" w:rsidP="00C1184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80C1B7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F80C1B8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C0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0F80C1BA" w14:textId="4302770A" w:rsidR="00C11845" w:rsidRPr="003F0408" w:rsidRDefault="006824D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TCM</w:t>
            </w:r>
            <w:r w:rsidR="00624B72">
              <w:rPr>
                <w:rFonts w:cs="Arial"/>
                <w:color w:val="548DD4" w:themeColor="text2" w:themeTint="99"/>
                <w:lang w:val="en-IE"/>
              </w:rPr>
              <w:t xml:space="preserve"> II</w:t>
            </w:r>
            <w:r w:rsidR="00C11845" w:rsidRPr="003F0408">
              <w:rPr>
                <w:rFonts w:cs="Arial"/>
                <w:color w:val="548DD4" w:themeColor="text2" w:themeTint="99"/>
                <w:lang w:val="en-IE"/>
              </w:rPr>
              <w:t xml:space="preserve"> Firmware</w:t>
            </w:r>
          </w:p>
          <w:p w14:paraId="0F80C1BB" w14:textId="0C589E01"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P/N: </w:t>
            </w:r>
            <w:r w:rsidR="00AF682E" w:rsidRPr="008111CF">
              <w:rPr>
                <w:rFonts w:cs="Arial"/>
                <w:color w:val="548DD4" w:themeColor="text2" w:themeTint="99"/>
                <w:lang w:val="en-IE"/>
              </w:rPr>
              <w:t>361000330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F80C1BC" w14:textId="103CA8BC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highlight w:val="green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Version:  </w:t>
            </w:r>
            <w:r w:rsidR="00400F78">
              <w:rPr>
                <w:rFonts w:cs="Arial"/>
                <w:color w:val="548DD4" w:themeColor="text2" w:themeTint="99"/>
                <w:lang w:val="en-IE"/>
              </w:rPr>
              <w:t>3.02</w:t>
            </w:r>
          </w:p>
        </w:tc>
        <w:tc>
          <w:tcPr>
            <w:tcW w:w="1963" w:type="dxa"/>
            <w:vAlign w:val="center"/>
          </w:tcPr>
          <w:p w14:paraId="0F80C1BD" w14:textId="77777777" w:rsidR="00C11845" w:rsidRPr="003F0408" w:rsidRDefault="00C11845" w:rsidP="00C11845">
            <w:pPr>
              <w:spacing w:before="0"/>
              <w:rPr>
                <w:rFonts w:cs="Arial"/>
                <w:b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80C1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F80C1BF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0F80C1CD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0F80C1C1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80C1C2" w14:textId="423991DA" w:rsidR="00C11845" w:rsidRDefault="00EA4DE8" w:rsidP="00C118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Test Equipment Software version specified </w:t>
            </w:r>
            <w:r w:rsidR="00B93134">
              <w:rPr>
                <w:rFonts w:cs="Arial"/>
                <w:lang w:val="en-IE"/>
              </w:rPr>
              <w:t>in 73500088</w:t>
            </w:r>
            <w:r w:rsidR="004F20DF">
              <w:rPr>
                <w:rFonts w:cs="Arial"/>
                <w:lang w:val="en-IE"/>
              </w:rPr>
              <w:t>8</w:t>
            </w:r>
            <w:r w:rsidR="005978C1">
              <w:rPr>
                <w:rFonts w:cs="Arial"/>
                <w:lang w:val="en-IE"/>
              </w:rPr>
              <w:t xml:space="preserve"> </w:t>
            </w:r>
            <w:r w:rsidR="00AB57E4">
              <w:rPr>
                <w:rFonts w:cs="Arial"/>
                <w:lang w:val="en-IE"/>
              </w:rPr>
              <w:t xml:space="preserve">Rev. </w:t>
            </w:r>
            <w:r w:rsidR="004F20DF">
              <w:rPr>
                <w:rFonts w:cs="Arial"/>
                <w:lang w:val="en-IE"/>
              </w:rPr>
              <w:t>E</w:t>
            </w:r>
            <w:r w:rsidR="000F3E1E">
              <w:rPr>
                <w:rFonts w:cs="Arial"/>
                <w:lang w:val="en-IE"/>
              </w:rPr>
              <w:t>;</w:t>
            </w:r>
          </w:p>
          <w:p w14:paraId="27780C4E" w14:textId="5441EC21" w:rsidR="000F3E1E" w:rsidRDefault="006824D5" w:rsidP="00C118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TCM</w:t>
            </w:r>
            <w:r w:rsidR="000F3E1E">
              <w:rPr>
                <w:rFonts w:cs="Arial"/>
                <w:lang w:val="en-IE"/>
              </w:rPr>
              <w:t xml:space="preserve"> II Firmware version specified in </w:t>
            </w:r>
            <w:r w:rsidR="00421610">
              <w:rPr>
                <w:rFonts w:cs="Arial"/>
                <w:lang w:val="en-IE"/>
              </w:rPr>
              <w:t>36100033</w:t>
            </w:r>
            <w:r w:rsidR="00F35F59">
              <w:rPr>
                <w:rFonts w:cs="Arial"/>
                <w:lang w:val="en-IE"/>
              </w:rPr>
              <w:t>0</w:t>
            </w:r>
            <w:r w:rsidR="00421610">
              <w:rPr>
                <w:rFonts w:cs="Arial"/>
                <w:lang w:val="en-IE"/>
              </w:rPr>
              <w:t xml:space="preserve"> </w:t>
            </w:r>
            <w:r w:rsidR="00625F2B">
              <w:rPr>
                <w:rFonts w:cs="Arial"/>
                <w:lang w:val="en-IE"/>
              </w:rPr>
              <w:t>Rev. A</w:t>
            </w:r>
          </w:p>
          <w:p w14:paraId="0F80C1C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4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5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6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7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8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9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B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C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0F80C1D9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F80C1CE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0F80C1D1" w14:textId="77777777" w:rsidTr="00562569">
              <w:tc>
                <w:tcPr>
                  <w:tcW w:w="658" w:type="dxa"/>
                </w:tcPr>
                <w:p w14:paraId="0F80C1CF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D0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0F80C1D4" w14:textId="77777777" w:rsidTr="00562569">
              <w:tc>
                <w:tcPr>
                  <w:tcW w:w="658" w:type="dxa"/>
                </w:tcPr>
                <w:p w14:paraId="0F80C1D2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D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0F80C1D7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0F80C1D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D6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1D8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0C1DC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0F80C1DA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0F80C1D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0F80C1DD" w14:textId="77777777" w:rsidR="007A55DE" w:rsidRDefault="007A55DE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0F80C1E2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1DE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D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1E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E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0F80C1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E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E4" w14:textId="40A289CF" w:rsidR="007A55DE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TE8281</w:t>
                </w:r>
                <w:r w:rsidR="007354C1">
                  <w:rPr>
                    <w:rStyle w:val="PlaceholderText"/>
                    <w:color w:val="548DD4" w:themeColor="text2" w:themeTint="99"/>
                  </w:rPr>
                  <w:t>8</w:t>
                </w:r>
                <w:r>
                  <w:rPr>
                    <w:rStyle w:val="PlaceholderText"/>
                    <w:color w:val="548DD4" w:themeColor="text2" w:themeTint="99"/>
                  </w:rPr>
                  <w:t>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E5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E6" w14:textId="6378053A" w:rsidR="007A55DE" w:rsidRDefault="007354C1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</w:t>
                </w:r>
                <w:r w:rsidR="00620177">
                  <w:rPr>
                    <w:rStyle w:val="PlaceholderText"/>
                    <w:color w:val="548DD4" w:themeColor="text2" w:themeTint="99"/>
                  </w:rPr>
                  <w:t>CM II Final Test Station</w:t>
                </w:r>
              </w:p>
            </w:tc>
          </w:sdtContent>
        </w:sdt>
      </w:tr>
      <w:tr w:rsidR="007A55DE" w:rsidRPr="004022C5" w14:paraId="0F80C1EA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E8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E9" w14:textId="0D3CD64B" w:rsidR="007A55DE" w:rsidRPr="006C2322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0B7389" w:rsidRPr="004022C5" w14:paraId="0F80C1F5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1EB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F80C1EC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0F80C1ED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F80C1EE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0F80C1EF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0F80C1F0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0F80C1F1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1F2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0F80C1F3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0F80C1F4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0F80C1FA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F6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F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F8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F9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80C1F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F80C1FB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F80C1FC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1FD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1F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0F80C20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F80C200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F80C201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202" w14:textId="0C661599" w:rsidR="000B7389" w:rsidRPr="004022C5" w:rsidRDefault="00E720E3" w:rsidP="005F747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203" w14:textId="0BC8BF3A" w:rsidR="000B7389" w:rsidRPr="004022C5" w:rsidRDefault="00E720E3" w:rsidP="005F747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</w:tr>
      <w:tr w:rsidR="000B7389" w:rsidRPr="004022C5" w14:paraId="0F80C209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5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6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207" w14:textId="678091E1" w:rsidR="000B7389" w:rsidRPr="004022C5" w:rsidRDefault="00E720E3" w:rsidP="005F747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208" w14:textId="095CA74C" w:rsidR="000B7389" w:rsidRPr="004022C5" w:rsidRDefault="00E720E3" w:rsidP="005F747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</w:tr>
      <w:tr w:rsidR="00580D49" w:rsidRPr="004022C5" w14:paraId="0F80C20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A" w14:textId="77777777" w:rsidR="00580D49" w:rsidRPr="00600BA0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B" w14:textId="77777777" w:rsidR="00580D49" w:rsidRPr="00600BA0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20C" w14:textId="0FDCB9A3" w:rsidR="00580D49" w:rsidRPr="004022C5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20D" w14:textId="21CA58B1" w:rsidR="00580D49" w:rsidRPr="004022C5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</w:tr>
      <w:tr w:rsidR="00580D49" w:rsidRPr="004022C5" w14:paraId="0F80C21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F" w14:textId="77777777" w:rsidR="00580D49" w:rsidRPr="007A55DE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10" w14:textId="77777777" w:rsidR="00580D49" w:rsidRPr="00600BA0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211" w14:textId="77777777" w:rsidR="00580D49" w:rsidRPr="004022C5" w:rsidRDefault="00580D49" w:rsidP="00580D49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212" w14:textId="77777777" w:rsidR="00580D49" w:rsidRPr="004022C5" w:rsidRDefault="00580D49" w:rsidP="00580D49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580D49" w:rsidRPr="004022C5" w14:paraId="0F80C21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214" w14:textId="77777777" w:rsidR="00580D49" w:rsidRPr="004022C5" w:rsidRDefault="00580D49" w:rsidP="00580D49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80C216" w14:textId="581F37E8" w:rsidR="00580D49" w:rsidRDefault="0081068C" w:rsidP="0081068C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Hi-Pot </w:t>
            </w:r>
            <w:r w:rsidR="00D5006A">
              <w:rPr>
                <w:rFonts w:cs="Arial"/>
                <w:lang w:val="en-IE"/>
              </w:rPr>
              <w:t>test performed with</w:t>
            </w:r>
            <w:r w:rsidR="007B24BA">
              <w:rPr>
                <w:rFonts w:cs="Arial"/>
                <w:lang w:val="en-IE"/>
              </w:rPr>
              <w:t xml:space="preserve"> Safety Analyzer</w:t>
            </w:r>
          </w:p>
          <w:p w14:paraId="0F80C217" w14:textId="77777777" w:rsidR="00580D49" w:rsidRDefault="00580D49" w:rsidP="00580D49">
            <w:pPr>
              <w:rPr>
                <w:rFonts w:cs="Arial"/>
                <w:lang w:val="en-IE"/>
              </w:rPr>
            </w:pPr>
          </w:p>
          <w:p w14:paraId="0F80C218" w14:textId="77777777" w:rsidR="00580D49" w:rsidRDefault="00580D49" w:rsidP="00580D49">
            <w:pPr>
              <w:rPr>
                <w:rFonts w:cs="Arial"/>
                <w:lang w:val="en-IE"/>
              </w:rPr>
            </w:pPr>
          </w:p>
          <w:p w14:paraId="0F80C219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</w:tr>
      <w:tr w:rsidR="00580D49" w:rsidRPr="002174CE" w14:paraId="0F80C226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1B" w14:textId="77777777" w:rsidR="00580D49" w:rsidRPr="002174CE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580D49" w14:paraId="0F80C21E" w14:textId="77777777" w:rsidTr="00562569">
              <w:tc>
                <w:tcPr>
                  <w:tcW w:w="658" w:type="dxa"/>
                </w:tcPr>
                <w:p w14:paraId="0F80C21C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1D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80D49" w14:paraId="0F80C221" w14:textId="77777777" w:rsidTr="00562569">
              <w:tc>
                <w:tcPr>
                  <w:tcW w:w="658" w:type="dxa"/>
                </w:tcPr>
                <w:p w14:paraId="0F80C21F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20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80D49" w14:paraId="0F80C224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0F80C222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23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225" w14:textId="77777777" w:rsidR="00580D49" w:rsidRPr="00F05870" w:rsidRDefault="00580D49" w:rsidP="00580D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580D49" w:rsidRPr="002174CE" w14:paraId="0F80C229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227" w14:textId="77777777" w:rsidR="00580D49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228" w14:textId="77777777" w:rsidR="00580D49" w:rsidRPr="00F05870" w:rsidRDefault="00580D49" w:rsidP="00580D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580D49" w:rsidRPr="002174CE" w14:paraId="0F80C22C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C22A" w14:textId="77777777" w:rsidR="00580D49" w:rsidRPr="001E6A51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C22B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580D49" w:rsidRPr="004022C5" w14:paraId="0F80C231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22D" w14:textId="77777777" w:rsidR="00580D49" w:rsidRDefault="00580D49" w:rsidP="00580D4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2E" w14:textId="77777777" w:rsidR="00580D49" w:rsidRDefault="00580D49" w:rsidP="00580D4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22F" w14:textId="77777777" w:rsidR="00580D49" w:rsidRDefault="00580D49" w:rsidP="00580D4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30" w14:textId="77777777" w:rsidR="00580D49" w:rsidRDefault="00580D49" w:rsidP="00580D4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580D49" w:rsidRPr="004022C5" w14:paraId="0F80C236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232" w14:textId="77777777" w:rsidR="00580D49" w:rsidRDefault="00580D49" w:rsidP="00580D49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1406109410D74C318B4A09C1A5BFF817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233" w14:textId="2D285082" w:rsidR="00580D49" w:rsidRDefault="00580D49" w:rsidP="00580D4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TE8281</w:t>
                </w:r>
                <w:r w:rsidR="007354C1">
                  <w:rPr>
                    <w:rStyle w:val="PlaceholderText"/>
                    <w:color w:val="548DD4" w:themeColor="text2" w:themeTint="99"/>
                  </w:rPr>
                  <w:t>8</w:t>
                </w:r>
                <w:r>
                  <w:rPr>
                    <w:rStyle w:val="PlaceholderText"/>
                    <w:color w:val="548DD4" w:themeColor="text2" w:themeTint="99"/>
                  </w:rPr>
                  <w:t>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234" w14:textId="77777777" w:rsidR="00580D49" w:rsidRDefault="00580D49" w:rsidP="00580D4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22920C50BEEC48AE8D2F2D32219E98AB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235" w14:textId="307BB191" w:rsidR="00580D49" w:rsidRPr="004C0BA4" w:rsidRDefault="007354C1" w:rsidP="00580D4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</w:t>
                </w:r>
                <w:r w:rsidR="00580D49">
                  <w:rPr>
                    <w:rStyle w:val="PlaceholderText"/>
                    <w:color w:val="548DD4" w:themeColor="text2" w:themeTint="99"/>
                  </w:rPr>
                  <w:t>CM II Final Test Station</w:t>
                </w:r>
              </w:p>
            </w:tc>
          </w:sdtContent>
        </w:sdt>
      </w:tr>
      <w:tr w:rsidR="00580D49" w:rsidRPr="004022C5" w14:paraId="0F80C239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237" w14:textId="77777777" w:rsidR="00580D49" w:rsidRPr="006C2322" w:rsidRDefault="00580D49" w:rsidP="00580D49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F66583604CD14E5D927A05129A1E2F86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238" w14:textId="3108AC25" w:rsidR="00580D49" w:rsidRPr="006C2322" w:rsidRDefault="00580D49" w:rsidP="00580D4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580D49" w:rsidRPr="004022C5" w14:paraId="0F80C247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23A" w14:textId="77777777" w:rsidR="00580D49" w:rsidRPr="004022C5" w:rsidRDefault="00580D49" w:rsidP="00580D49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F80C23B" w14:textId="77777777" w:rsidR="00580D49" w:rsidRDefault="00580D49" w:rsidP="00580D49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F80C23C" w14:textId="77777777" w:rsidR="00580D49" w:rsidRPr="004022C5" w:rsidRDefault="00580D49" w:rsidP="00580D49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F80C23D" w14:textId="77777777" w:rsidR="00580D49" w:rsidRDefault="00580D49" w:rsidP="00580D49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Pr="00981C1B">
              <w:t>.</w:t>
            </w:r>
          </w:p>
          <w:p w14:paraId="0F80C23E" w14:textId="77777777" w:rsidR="00580D49" w:rsidRDefault="00580D49" w:rsidP="00580D49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0F80C23F" w14:textId="77777777" w:rsidR="00580D49" w:rsidRDefault="00580D49" w:rsidP="00580D49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0F80C240" w14:textId="77777777" w:rsidR="00580D49" w:rsidRPr="00981C1B" w:rsidRDefault="00580D49" w:rsidP="00580D49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>
              <w:t>t</w:t>
            </w:r>
            <w:r w:rsidRPr="00981C1B">
              <w:t>hen complete the table below.</w:t>
            </w:r>
            <w:r>
              <w:t xml:space="preserve"> If an associated Test Record is being used as objective evidence the Header/Footer information should be verified for accuracy.</w:t>
            </w:r>
          </w:p>
          <w:p w14:paraId="0F80C241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242" w14:textId="77777777" w:rsidR="00580D49" w:rsidRDefault="00580D49" w:rsidP="00580D49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0F80C243" w14:textId="77777777" w:rsidR="00580D49" w:rsidRDefault="00580D49" w:rsidP="00580D49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0F80C244" w14:textId="77777777" w:rsidR="00580D49" w:rsidRDefault="00580D49" w:rsidP="00580D49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0F80C245" w14:textId="77777777" w:rsidR="00580D49" w:rsidRDefault="00580D49" w:rsidP="00580D49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0F80C246" w14:textId="77777777" w:rsidR="00580D49" w:rsidRDefault="00580D49" w:rsidP="00580D49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580D49" w:rsidRPr="004022C5" w14:paraId="0F80C24C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80C248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80C249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80C24A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80C24B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580D49" w:rsidRPr="004022C5" w14:paraId="0F80C251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0F80C24D" w14:textId="2B9BA578" w:rsidR="00580D49" w:rsidRPr="00EF15DA" w:rsidRDefault="00580D49" w:rsidP="00580D49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 w:rsidR="004D0850" w:rsidRPr="004D0850">
              <w:rPr>
                <w:rFonts w:cs="Arial"/>
                <w:color w:val="548DD4" w:themeColor="text2" w:themeTint="99"/>
                <w:lang w:val="en-IE"/>
              </w:rPr>
              <w:t>186002441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6A5DD1">
              <w:rPr>
                <w:rFonts w:cs="Arial"/>
                <w:color w:val="548DD4" w:themeColor="text2" w:themeTint="99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0F80C24E" w14:textId="72528EB1" w:rsidR="00580D49" w:rsidRDefault="00580D49" w:rsidP="00580D49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0F80C24F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0F80C250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</w:tr>
      <w:tr w:rsidR="00580D49" w:rsidRPr="004022C5" w14:paraId="0F80C256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/>
            <w:shd w:val="clear" w:color="auto" w:fill="F2F2F2" w:themeFill="background1" w:themeFillShade="F2"/>
            <w:vAlign w:val="center"/>
          </w:tcPr>
          <w:p w14:paraId="0F80C252" w14:textId="77777777" w:rsidR="00580D49" w:rsidRPr="00EF15DA" w:rsidRDefault="00580D49" w:rsidP="00580D49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0F80C253" w14:textId="0DA0E99E" w:rsidR="00580D49" w:rsidRPr="007602D5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7602D5">
              <w:rPr>
                <w:rFonts w:cs="Arial"/>
                <w:color w:val="548DD4" w:themeColor="text2" w:themeTint="99"/>
                <w:lang w:val="en-IE"/>
              </w:rPr>
              <w:t>UUT Firmware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Version: </w:t>
            </w:r>
            <w:r w:rsidR="00D67701">
              <w:rPr>
                <w:rFonts w:cs="Arial"/>
                <w:color w:val="548DD4" w:themeColor="text2" w:themeTint="99"/>
                <w:lang w:val="en-IE"/>
              </w:rPr>
              <w:t>3</w:t>
            </w:r>
            <w:r w:rsidR="00555C33">
              <w:rPr>
                <w:rFonts w:cs="Arial"/>
                <w:color w:val="548DD4" w:themeColor="text2" w:themeTint="99"/>
                <w:lang w:val="en-IE"/>
              </w:rPr>
              <w:t>.0</w:t>
            </w:r>
            <w:r w:rsidR="00D67701">
              <w:rPr>
                <w:rFonts w:cs="Arial"/>
                <w:color w:val="548DD4" w:themeColor="text2" w:themeTint="99"/>
                <w:lang w:val="en-IE"/>
              </w:rPr>
              <w:t>2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0F80C254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0F80C255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</w:tr>
      <w:tr w:rsidR="00580D49" w:rsidRPr="004022C5" w14:paraId="0F80C25B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257" w14:textId="77777777" w:rsidR="00580D49" w:rsidRPr="004022C5" w:rsidRDefault="00580D49" w:rsidP="00580D49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80C258" w14:textId="77777777" w:rsidR="00580D49" w:rsidRDefault="00580D49" w:rsidP="00580D49">
            <w:pPr>
              <w:rPr>
                <w:rFonts w:cs="Arial"/>
                <w:lang w:val="en-IE"/>
              </w:rPr>
            </w:pPr>
          </w:p>
          <w:p w14:paraId="0F80C259" w14:textId="77777777" w:rsidR="00580D49" w:rsidRDefault="00580D49" w:rsidP="00580D49">
            <w:pPr>
              <w:rPr>
                <w:rFonts w:cs="Arial"/>
                <w:lang w:val="en-IE"/>
              </w:rPr>
            </w:pPr>
          </w:p>
          <w:p w14:paraId="0F80C25A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</w:tr>
      <w:tr w:rsidR="00580D49" w:rsidRPr="002174CE" w14:paraId="0F80C267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5C" w14:textId="77777777" w:rsidR="00580D49" w:rsidRPr="002174CE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580D49" w14:paraId="0F80C25F" w14:textId="77777777" w:rsidTr="00562569">
              <w:tc>
                <w:tcPr>
                  <w:tcW w:w="658" w:type="dxa"/>
                </w:tcPr>
                <w:p w14:paraId="0F80C25D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5E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80D49" w14:paraId="0F80C262" w14:textId="77777777" w:rsidTr="00562569">
              <w:tc>
                <w:tcPr>
                  <w:tcW w:w="658" w:type="dxa"/>
                </w:tcPr>
                <w:p w14:paraId="0F80C260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61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80D49" w14:paraId="0F80C265" w14:textId="77777777" w:rsidTr="00562569">
              <w:tc>
                <w:tcPr>
                  <w:tcW w:w="658" w:type="dxa"/>
                </w:tcPr>
                <w:p w14:paraId="0F80C263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64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266" w14:textId="77777777" w:rsidR="00580D49" w:rsidRPr="005C33B0" w:rsidRDefault="00580D49" w:rsidP="00580D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580D49" w:rsidRPr="002174CE" w14:paraId="0F80C26A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268" w14:textId="77777777" w:rsidR="00580D49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269" w14:textId="77777777" w:rsidR="00580D49" w:rsidRPr="005C33B0" w:rsidRDefault="00580D49" w:rsidP="00580D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580D49" w:rsidRPr="002174CE" w14:paraId="0F80C26D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C26B" w14:textId="77777777" w:rsidR="00580D49" w:rsidRPr="001E6A51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C26C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0F80C26E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5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0F80C275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0F80C26F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0F80C270" w14:textId="4F18CE90" w:rsidR="00CC159F" w:rsidRDefault="00A7085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735</w:t>
            </w:r>
            <w:r w:rsidR="008C6F0C">
              <w:rPr>
                <w:rFonts w:cs="Arial"/>
                <w:bCs/>
                <w:iCs/>
                <w:color w:val="548DD4" w:themeColor="text2" w:themeTint="99"/>
                <w:lang w:val="en-IE"/>
              </w:rPr>
              <w:t>00088</w:t>
            </w:r>
            <w:r w:rsidR="007354C1">
              <w:rPr>
                <w:rFonts w:cs="Arial"/>
                <w:bCs/>
                <w:iCs/>
                <w:color w:val="548DD4" w:themeColor="text2" w:themeTint="99"/>
                <w:lang w:val="en-IE"/>
              </w:rPr>
              <w:t>8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0F80C271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0F80C272" w14:textId="592F0C2B" w:rsidR="00981C1B" w:rsidRPr="00981C1B" w:rsidRDefault="003A4DF3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T</w:t>
            </w:r>
            <w:r w:rsidR="002B4D6D">
              <w:rPr>
                <w:rFonts w:cs="Arial"/>
                <w:bCs/>
                <w:color w:val="548DD4" w:themeColor="text2" w:themeTint="99"/>
                <w:lang w:val="en-IE"/>
              </w:rPr>
              <w:t>CM II Final Test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F80C273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0F80C274" w14:textId="203EE8F4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</w:t>
            </w:r>
            <w:r w:rsidR="00606443">
              <w:rPr>
                <w:rFonts w:cs="Arial"/>
                <w:bCs/>
                <w:color w:val="548DD4" w:themeColor="text2" w:themeTint="99"/>
                <w:lang w:val="en-IE"/>
              </w:rPr>
              <w:t>4</w:t>
            </w:r>
          </w:p>
        </w:tc>
      </w:tr>
      <w:tr w:rsidR="00C9625F" w:rsidRPr="004022C5" w14:paraId="0F80C27C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0F80C276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0F80C277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0F80C278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0F80C279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F80C27A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0F80C27B" w14:textId="40E091B5" w:rsidR="00C9625F" w:rsidRDefault="00606443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E</w:t>
            </w:r>
          </w:p>
        </w:tc>
      </w:tr>
    </w:tbl>
    <w:p w14:paraId="0F80C27D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0F80C27E" w14:textId="5CE6659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14:paraId="0F80C282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7F" w14:textId="65A10883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80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81" w14:textId="448F1C8C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14:paraId="0F80C286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3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4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0F80C288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0F80C28D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9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A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B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C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0F80C292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8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8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97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9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A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A6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A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B0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B5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B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BF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C4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C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0F80C2CA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0F80C2CB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0F80C2D4" w14:textId="77777777" w:rsidTr="009E1D5C">
        <w:tc>
          <w:tcPr>
            <w:tcW w:w="6591" w:type="dxa"/>
          </w:tcPr>
          <w:p w14:paraId="4B95334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  <w:p w14:paraId="4EC4D586" w14:textId="77777777" w:rsidR="00704685" w:rsidRDefault="00704685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  <w:p w14:paraId="0F80C2CC" w14:textId="7C675EE8" w:rsidR="00704685" w:rsidRDefault="00704685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29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0F80C2CE" w14:textId="77777777" w:rsidTr="00562569">
              <w:tc>
                <w:tcPr>
                  <w:tcW w:w="4689" w:type="dxa"/>
                </w:tcPr>
                <w:p w14:paraId="0F80C2C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0F80C2D0" w14:textId="77777777" w:rsidTr="00562569">
              <w:tc>
                <w:tcPr>
                  <w:tcW w:w="4689" w:type="dxa"/>
                </w:tcPr>
                <w:p w14:paraId="0F80C2CF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0F80C2D2" w14:textId="77777777" w:rsidTr="00562569">
              <w:tc>
                <w:tcPr>
                  <w:tcW w:w="4689" w:type="dxa"/>
                </w:tcPr>
                <w:p w14:paraId="0F80C2D1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2D3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5"/>
    </w:tbl>
    <w:p w14:paraId="0F80C2FF" w14:textId="0D41A222" w:rsidR="000E1BB4" w:rsidRDefault="000E1BB4" w:rsidP="00DF2001">
      <w:pPr>
        <w:overflowPunct/>
        <w:autoSpaceDE/>
        <w:autoSpaceDN/>
        <w:adjustRightInd/>
        <w:spacing w:before="0" w:after="120"/>
        <w:textAlignment w:val="auto"/>
      </w:pPr>
    </w:p>
    <w:p w14:paraId="5CCA3F0F" w14:textId="718B3479" w:rsidR="008111CF" w:rsidRPr="00BB070E" w:rsidRDefault="008111CF" w:rsidP="008111CF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 w:rsidRPr="00BB070E">
        <w:rPr>
          <w:rFonts w:cs="Arial"/>
          <w:b/>
          <w:color w:val="000000"/>
        </w:rPr>
        <w:t>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8111CF" w:rsidRPr="004022C5" w14:paraId="6767DCEA" w14:textId="77777777" w:rsidTr="00540A42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55E1F997" w14:textId="77777777" w:rsidR="008111CF" w:rsidRPr="004022C5" w:rsidRDefault="008111CF" w:rsidP="00540A42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5930F936" w14:textId="535AF08D" w:rsidR="008111CF" w:rsidRDefault="005F6F63" w:rsidP="00540A42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735004031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46D560E9" w14:textId="77777777" w:rsidR="008111CF" w:rsidRPr="004022C5" w:rsidRDefault="008111CF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02F3B1C0" w14:textId="5BE441D4" w:rsidR="008111CF" w:rsidRPr="00981C1B" w:rsidRDefault="00140BD3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TE8281</w:t>
            </w:r>
            <w:r>
              <w:rPr>
                <w:rFonts w:cs="Arial"/>
                <w:color w:val="548DD4" w:themeColor="text2" w:themeTint="99"/>
                <w:lang w:val="en-IE"/>
              </w:rPr>
              <w:t>8</w:t>
            </w:r>
            <w:bookmarkStart w:id="6" w:name="_GoBack"/>
            <w:bookmarkEnd w:id="6"/>
            <w:r>
              <w:rPr>
                <w:rFonts w:cs="Arial"/>
                <w:color w:val="548DD4" w:themeColor="text2" w:themeTint="99"/>
                <w:lang w:val="en-IE"/>
              </w:rPr>
              <w:t xml:space="preserve"> PM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59F6C3D4" w14:textId="77777777" w:rsidR="008111CF" w:rsidRDefault="008111CF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6AC374E1" w14:textId="024273C7" w:rsidR="008111CF" w:rsidRDefault="008111CF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</w:t>
            </w:r>
            <w:r w:rsidR="00833E6F">
              <w:rPr>
                <w:rFonts w:cs="Arial"/>
                <w:bCs/>
                <w:color w:val="548DD4" w:themeColor="text2" w:themeTint="99"/>
                <w:lang w:val="en-IE"/>
              </w:rPr>
              <w:t>0</w:t>
            </w:r>
          </w:p>
        </w:tc>
      </w:tr>
      <w:tr w:rsidR="008111CF" w:rsidRPr="004022C5" w14:paraId="43A05F2D" w14:textId="77777777" w:rsidTr="00540A42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1692DC8B" w14:textId="77777777" w:rsidR="008111CF" w:rsidRPr="004022C5" w:rsidRDefault="008111CF" w:rsidP="00540A42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1B238AAD" w14:textId="77777777" w:rsidR="008111CF" w:rsidRDefault="008111CF" w:rsidP="00540A42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3D8BE1F2" w14:textId="77777777" w:rsidR="008111CF" w:rsidRPr="007B15B3" w:rsidDel="008A462B" w:rsidRDefault="008111CF" w:rsidP="00540A42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3A67C540" w14:textId="77777777" w:rsidR="008111CF" w:rsidRDefault="008111CF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A06F4E7" w14:textId="77777777" w:rsidR="008111CF" w:rsidRPr="007B15B3" w:rsidRDefault="008111CF" w:rsidP="00540A42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7EE14CA" w14:textId="2BC1C46F" w:rsidR="008111CF" w:rsidRDefault="00833E6F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A</w:t>
            </w:r>
          </w:p>
        </w:tc>
      </w:tr>
    </w:tbl>
    <w:p w14:paraId="7A701A5C" w14:textId="77777777" w:rsidR="008111CF" w:rsidRDefault="008111CF" w:rsidP="008111CF">
      <w:pPr>
        <w:spacing w:before="0"/>
        <w:rPr>
          <w:rFonts w:cs="Arial"/>
          <w:color w:val="000000"/>
        </w:rPr>
      </w:pPr>
    </w:p>
    <w:p w14:paraId="39B03388" w14:textId="77777777" w:rsidR="008111CF" w:rsidRPr="000832D7" w:rsidRDefault="008111CF" w:rsidP="008111CF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By:</w:t>
      </w:r>
      <w:r>
        <w:rPr>
          <w:rFonts w:cs="Arial"/>
          <w:b/>
          <w:bCs/>
          <w:color w:val="8DB3E2" w:themeColor="text2" w:themeTint="66"/>
          <w:lang w:val="en-IE"/>
        </w:rPr>
        <w:t xml:space="preserve"> 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8111CF" w:rsidRPr="007A55DE" w14:paraId="1CA3D0AD" w14:textId="77777777" w:rsidTr="00540A42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C8D7" w14:textId="77777777" w:rsidR="008111CF" w:rsidRPr="007A55DE" w:rsidRDefault="008111CF" w:rsidP="00540A42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6B12D" w14:textId="77777777" w:rsidR="008111CF" w:rsidRPr="007A55DE" w:rsidRDefault="008111CF" w:rsidP="00540A42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7F9B7" w14:textId="77777777" w:rsidR="008111CF" w:rsidRPr="007A55DE" w:rsidRDefault="008111CF" w:rsidP="00540A42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8111CF" w:rsidRPr="007A55DE" w14:paraId="06ADFED0" w14:textId="77777777" w:rsidTr="00540A42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89459A" w14:textId="77777777" w:rsidR="008111CF" w:rsidRPr="007A55DE" w:rsidRDefault="008111CF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400D18" w14:textId="77777777" w:rsidR="008111CF" w:rsidRPr="007A55DE" w:rsidRDefault="008111CF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433DFE" w14:textId="77777777" w:rsidR="008111CF" w:rsidRPr="007A55DE" w:rsidRDefault="008111CF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5C151441" w14:textId="77777777" w:rsidR="008111CF" w:rsidRDefault="008111CF" w:rsidP="008111CF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8111CF" w:rsidRPr="004022C5" w14:paraId="01740C39" w14:textId="77777777" w:rsidTr="00540A42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B6DF46" w14:textId="77777777" w:rsidR="008111CF" w:rsidRPr="004022C5" w:rsidRDefault="008111CF" w:rsidP="00540A42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A05C38" w14:textId="77777777" w:rsidR="008111CF" w:rsidRPr="004022C5" w:rsidRDefault="008111CF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FE9760" w14:textId="77777777" w:rsidR="008111CF" w:rsidRPr="004022C5" w:rsidRDefault="008111CF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021F36" w14:textId="77777777" w:rsidR="008111CF" w:rsidRPr="004022C5" w:rsidRDefault="008111CF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8111CF" w:rsidRPr="004022C5" w14:paraId="728F61E8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5A39F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2FE73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87876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23C47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8111CF" w:rsidRPr="004022C5" w14:paraId="02FE658A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F3B3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0DB97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50739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FE9B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8111CF" w:rsidRPr="004022C5" w14:paraId="1408E845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A21D1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04217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642B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8A2E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8111CF" w:rsidRPr="004022C5" w14:paraId="7C764EE6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36593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C8F52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30B3E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303D1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8111CF" w:rsidRPr="004022C5" w14:paraId="65CE0B60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DD5EC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4AF0D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6A46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F67E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8111CF" w:rsidRPr="004022C5" w14:paraId="01C94F22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74648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FFAEB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9DD24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8AC3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8111CF" w:rsidRPr="004022C5" w14:paraId="5708C07F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D7B3C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D62E7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7E194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5C44D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8111CF" w:rsidRPr="004022C5" w14:paraId="5D56D980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B22A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8A98F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DA48B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E6148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8111CF" w:rsidRPr="004022C5" w14:paraId="7865626F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F53D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71B07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4844E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476FC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8111CF" w:rsidRPr="004022C5" w14:paraId="307D2C04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E21B3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FC716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588E3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12389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8111CF" w:rsidRPr="004022C5" w14:paraId="41FDACEF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E68FF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EECC8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E8EF2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EAF08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8111CF" w:rsidRPr="004022C5" w14:paraId="0F991C5E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01D4C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0C999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2B605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DA393" w14:textId="77777777" w:rsidR="008111CF" w:rsidRPr="005B1785" w:rsidRDefault="008111CF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7FE1ED14" w14:textId="77777777" w:rsidR="008111CF" w:rsidRDefault="008111CF" w:rsidP="008111CF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>Print multiple copies of this Training Record Template as needed</w:t>
      </w:r>
    </w:p>
    <w:p w14:paraId="19511B8B" w14:textId="77777777" w:rsidR="008111CF" w:rsidRPr="00540D91" w:rsidRDefault="008111CF" w:rsidP="008111CF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8111CF" w14:paraId="0FF5CE7C" w14:textId="77777777" w:rsidTr="00540A42">
        <w:tc>
          <w:tcPr>
            <w:tcW w:w="6591" w:type="dxa"/>
          </w:tcPr>
          <w:p w14:paraId="579A5FF6" w14:textId="77777777" w:rsidR="008111CF" w:rsidRDefault="008111CF" w:rsidP="00540A42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  <w:p w14:paraId="5860509C" w14:textId="77777777" w:rsidR="008111CF" w:rsidRDefault="008111CF" w:rsidP="00540A42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  <w:p w14:paraId="02014E43" w14:textId="77777777" w:rsidR="008111CF" w:rsidRDefault="008111CF" w:rsidP="00540A42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29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8111CF" w:rsidRPr="00450369" w14:paraId="0D587345" w14:textId="77777777" w:rsidTr="00540A42">
              <w:tc>
                <w:tcPr>
                  <w:tcW w:w="4689" w:type="dxa"/>
                </w:tcPr>
                <w:p w14:paraId="07240ECD" w14:textId="77777777" w:rsidR="008111CF" w:rsidRPr="00450369" w:rsidRDefault="008111CF" w:rsidP="00540A4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8111CF" w:rsidRPr="00450369" w14:paraId="7119056B" w14:textId="77777777" w:rsidTr="00540A42">
              <w:tc>
                <w:tcPr>
                  <w:tcW w:w="4689" w:type="dxa"/>
                </w:tcPr>
                <w:p w14:paraId="154AC94B" w14:textId="77777777" w:rsidR="008111CF" w:rsidRPr="00450369" w:rsidRDefault="008111CF" w:rsidP="00540A4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8111CF" w:rsidRPr="00450369" w14:paraId="407DB842" w14:textId="77777777" w:rsidTr="00540A42">
              <w:tc>
                <w:tcPr>
                  <w:tcW w:w="4689" w:type="dxa"/>
                </w:tcPr>
                <w:p w14:paraId="67F1C0C8" w14:textId="77777777" w:rsidR="008111CF" w:rsidRPr="00450369" w:rsidRDefault="008111CF" w:rsidP="00540A4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212A2A1" w14:textId="77777777" w:rsidR="008111CF" w:rsidRDefault="008111CF" w:rsidP="00540A42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14:paraId="29F5B783" w14:textId="77777777" w:rsidR="008111CF" w:rsidRDefault="008111CF" w:rsidP="00DF2001">
      <w:pPr>
        <w:overflowPunct/>
        <w:autoSpaceDE/>
        <w:autoSpaceDN/>
        <w:adjustRightInd/>
        <w:spacing w:before="0" w:after="120"/>
        <w:textAlignment w:val="auto"/>
      </w:pPr>
    </w:p>
    <w:sectPr w:rsidR="008111CF" w:rsidSect="002757DF">
      <w:headerReference w:type="default" r:id="rId9"/>
      <w:footerReference w:type="default" r:id="rId10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8F9FF" w14:textId="77777777" w:rsidR="0080345B" w:rsidRDefault="0080345B">
      <w:r>
        <w:separator/>
      </w:r>
    </w:p>
  </w:endnote>
  <w:endnote w:type="continuationSeparator" w:id="0">
    <w:p w14:paraId="21BF2582" w14:textId="77777777" w:rsidR="0080345B" w:rsidRDefault="0080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0C311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0F80C312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0F80C313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1B460" w14:textId="77777777" w:rsidR="0080345B" w:rsidRDefault="0080345B">
      <w:r>
        <w:separator/>
      </w:r>
    </w:p>
  </w:footnote>
  <w:footnote w:type="continuationSeparator" w:id="0">
    <w:p w14:paraId="6D34868E" w14:textId="77777777" w:rsidR="0080345B" w:rsidRDefault="00803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0F80C308" w14:textId="77777777" w:rsidTr="006E6D80">
      <w:trPr>
        <w:trHeight w:val="454"/>
      </w:trPr>
      <w:tc>
        <w:tcPr>
          <w:tcW w:w="1588" w:type="pct"/>
          <w:vMerge w:val="restart"/>
        </w:tcPr>
        <w:p w14:paraId="0F80C306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0F80C314" wp14:editId="0F80C315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0F80C307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0F80C30B" w14:textId="77777777" w:rsidTr="006E6D80">
      <w:trPr>
        <w:trHeight w:val="454"/>
      </w:trPr>
      <w:tc>
        <w:tcPr>
          <w:tcW w:w="1588" w:type="pct"/>
          <w:vMerge/>
        </w:tcPr>
        <w:p w14:paraId="0F80C309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0F80C30A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0F80C30F" w14:textId="77777777" w:rsidTr="006E6D80">
      <w:trPr>
        <w:trHeight w:val="454"/>
      </w:trPr>
      <w:tc>
        <w:tcPr>
          <w:tcW w:w="1588" w:type="pct"/>
        </w:tcPr>
        <w:p w14:paraId="0F80C30C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F80C30D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0F80C30E" w14:textId="126ABB68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140BD3">
            <w:rPr>
              <w:rFonts w:cs="Arial"/>
              <w:noProof/>
              <w:sz w:val="22"/>
            </w:rPr>
            <w:t>8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0F80C310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25D3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3129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5B2E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3E1E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1C42"/>
    <w:rsid w:val="00134E07"/>
    <w:rsid w:val="00136554"/>
    <w:rsid w:val="001370D4"/>
    <w:rsid w:val="00140BD3"/>
    <w:rsid w:val="00141163"/>
    <w:rsid w:val="00144681"/>
    <w:rsid w:val="0014527A"/>
    <w:rsid w:val="001532C8"/>
    <w:rsid w:val="00157D87"/>
    <w:rsid w:val="0016014A"/>
    <w:rsid w:val="0016599B"/>
    <w:rsid w:val="0017129A"/>
    <w:rsid w:val="00173248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32CA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2949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29E1"/>
    <w:rsid w:val="002B377A"/>
    <w:rsid w:val="002B4D6D"/>
    <w:rsid w:val="002B55E3"/>
    <w:rsid w:val="002C22EC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2F56DE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555DE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66D1"/>
    <w:rsid w:val="003971E3"/>
    <w:rsid w:val="00397DA7"/>
    <w:rsid w:val="003A2AA4"/>
    <w:rsid w:val="003A4DF3"/>
    <w:rsid w:val="003B1258"/>
    <w:rsid w:val="003B20C5"/>
    <w:rsid w:val="003C3430"/>
    <w:rsid w:val="003C5A60"/>
    <w:rsid w:val="003C5E3E"/>
    <w:rsid w:val="003D1036"/>
    <w:rsid w:val="003D169C"/>
    <w:rsid w:val="003D1A02"/>
    <w:rsid w:val="003D2B91"/>
    <w:rsid w:val="003D3BDA"/>
    <w:rsid w:val="003D3E42"/>
    <w:rsid w:val="003D6058"/>
    <w:rsid w:val="003D6EF9"/>
    <w:rsid w:val="003E2118"/>
    <w:rsid w:val="003E25B6"/>
    <w:rsid w:val="003E2E6D"/>
    <w:rsid w:val="003E33B3"/>
    <w:rsid w:val="003E364C"/>
    <w:rsid w:val="003F0408"/>
    <w:rsid w:val="003F2381"/>
    <w:rsid w:val="003F3B47"/>
    <w:rsid w:val="003F41D5"/>
    <w:rsid w:val="00400F78"/>
    <w:rsid w:val="00403173"/>
    <w:rsid w:val="004032E5"/>
    <w:rsid w:val="00405AF7"/>
    <w:rsid w:val="00406C18"/>
    <w:rsid w:val="00412494"/>
    <w:rsid w:val="00413AC5"/>
    <w:rsid w:val="00416276"/>
    <w:rsid w:val="00421610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1B36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D0435"/>
    <w:rsid w:val="004D0850"/>
    <w:rsid w:val="004D1213"/>
    <w:rsid w:val="004D1D26"/>
    <w:rsid w:val="004D474E"/>
    <w:rsid w:val="004D48C8"/>
    <w:rsid w:val="004E0B41"/>
    <w:rsid w:val="004E4F6B"/>
    <w:rsid w:val="004E5527"/>
    <w:rsid w:val="004E728B"/>
    <w:rsid w:val="004F20DF"/>
    <w:rsid w:val="004F55BF"/>
    <w:rsid w:val="004F6FE7"/>
    <w:rsid w:val="004F7B10"/>
    <w:rsid w:val="00500F83"/>
    <w:rsid w:val="005138C2"/>
    <w:rsid w:val="00514478"/>
    <w:rsid w:val="00514B1B"/>
    <w:rsid w:val="0052072F"/>
    <w:rsid w:val="0052163A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52767"/>
    <w:rsid w:val="00555C33"/>
    <w:rsid w:val="005571A5"/>
    <w:rsid w:val="0056188E"/>
    <w:rsid w:val="0056203C"/>
    <w:rsid w:val="00562569"/>
    <w:rsid w:val="00572F44"/>
    <w:rsid w:val="005741AA"/>
    <w:rsid w:val="0057479A"/>
    <w:rsid w:val="00574918"/>
    <w:rsid w:val="00580D49"/>
    <w:rsid w:val="00583C62"/>
    <w:rsid w:val="00585016"/>
    <w:rsid w:val="005906F7"/>
    <w:rsid w:val="00591957"/>
    <w:rsid w:val="00595073"/>
    <w:rsid w:val="0059601D"/>
    <w:rsid w:val="00596EAF"/>
    <w:rsid w:val="005978C1"/>
    <w:rsid w:val="00597B39"/>
    <w:rsid w:val="005A042F"/>
    <w:rsid w:val="005A794A"/>
    <w:rsid w:val="005A7A3C"/>
    <w:rsid w:val="005B128D"/>
    <w:rsid w:val="005B1785"/>
    <w:rsid w:val="005B2CC2"/>
    <w:rsid w:val="005B56D5"/>
    <w:rsid w:val="005C0168"/>
    <w:rsid w:val="005C33B0"/>
    <w:rsid w:val="005C4E12"/>
    <w:rsid w:val="005D259E"/>
    <w:rsid w:val="005D62E1"/>
    <w:rsid w:val="005D7C6C"/>
    <w:rsid w:val="005E1CC8"/>
    <w:rsid w:val="005E768F"/>
    <w:rsid w:val="005E76F8"/>
    <w:rsid w:val="005E7B25"/>
    <w:rsid w:val="005E7FA6"/>
    <w:rsid w:val="005F0F4B"/>
    <w:rsid w:val="005F18B7"/>
    <w:rsid w:val="005F6F63"/>
    <w:rsid w:val="005F7479"/>
    <w:rsid w:val="00600BA0"/>
    <w:rsid w:val="006015ED"/>
    <w:rsid w:val="0060262B"/>
    <w:rsid w:val="00603647"/>
    <w:rsid w:val="006042EF"/>
    <w:rsid w:val="00604586"/>
    <w:rsid w:val="00605ACB"/>
    <w:rsid w:val="00606443"/>
    <w:rsid w:val="00620177"/>
    <w:rsid w:val="00620C7C"/>
    <w:rsid w:val="00624B72"/>
    <w:rsid w:val="00625F2B"/>
    <w:rsid w:val="00630C82"/>
    <w:rsid w:val="00631B5E"/>
    <w:rsid w:val="00636696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55F5D"/>
    <w:rsid w:val="00661C5B"/>
    <w:rsid w:val="00663424"/>
    <w:rsid w:val="00666EB3"/>
    <w:rsid w:val="006824D5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03EF5"/>
    <w:rsid w:val="00704685"/>
    <w:rsid w:val="00710934"/>
    <w:rsid w:val="00716F6E"/>
    <w:rsid w:val="007172BF"/>
    <w:rsid w:val="00725055"/>
    <w:rsid w:val="0072637D"/>
    <w:rsid w:val="007323B9"/>
    <w:rsid w:val="007354C1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24BA"/>
    <w:rsid w:val="007B3F88"/>
    <w:rsid w:val="007B4C94"/>
    <w:rsid w:val="007B5F9A"/>
    <w:rsid w:val="007B6DCB"/>
    <w:rsid w:val="007C0604"/>
    <w:rsid w:val="007C7027"/>
    <w:rsid w:val="007D44A8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345B"/>
    <w:rsid w:val="00806234"/>
    <w:rsid w:val="0081068C"/>
    <w:rsid w:val="008111CF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3E6F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296"/>
    <w:rsid w:val="008C6F0C"/>
    <w:rsid w:val="008C6FE7"/>
    <w:rsid w:val="008D60F1"/>
    <w:rsid w:val="008E0C59"/>
    <w:rsid w:val="008E54CA"/>
    <w:rsid w:val="008E6AB2"/>
    <w:rsid w:val="008F00D2"/>
    <w:rsid w:val="008F7941"/>
    <w:rsid w:val="0092067D"/>
    <w:rsid w:val="0092085A"/>
    <w:rsid w:val="0092355D"/>
    <w:rsid w:val="009236E3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B74B5"/>
    <w:rsid w:val="009C65BC"/>
    <w:rsid w:val="009C6C89"/>
    <w:rsid w:val="009C75C0"/>
    <w:rsid w:val="009D3F1F"/>
    <w:rsid w:val="009D7763"/>
    <w:rsid w:val="009E0879"/>
    <w:rsid w:val="009E1D5C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18A"/>
    <w:rsid w:val="00A3199B"/>
    <w:rsid w:val="00A32826"/>
    <w:rsid w:val="00A33663"/>
    <w:rsid w:val="00A34873"/>
    <w:rsid w:val="00A4454C"/>
    <w:rsid w:val="00A45B4A"/>
    <w:rsid w:val="00A51745"/>
    <w:rsid w:val="00A533D2"/>
    <w:rsid w:val="00A53C84"/>
    <w:rsid w:val="00A53F68"/>
    <w:rsid w:val="00A54ED9"/>
    <w:rsid w:val="00A5649B"/>
    <w:rsid w:val="00A70859"/>
    <w:rsid w:val="00A725E4"/>
    <w:rsid w:val="00A737CA"/>
    <w:rsid w:val="00A765C0"/>
    <w:rsid w:val="00A76A8D"/>
    <w:rsid w:val="00A771B1"/>
    <w:rsid w:val="00A82EF8"/>
    <w:rsid w:val="00A95E3D"/>
    <w:rsid w:val="00AA09B3"/>
    <w:rsid w:val="00AB1BDD"/>
    <w:rsid w:val="00AB57E4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682E"/>
    <w:rsid w:val="00AF79FB"/>
    <w:rsid w:val="00B00EB5"/>
    <w:rsid w:val="00B0123D"/>
    <w:rsid w:val="00B02625"/>
    <w:rsid w:val="00B21366"/>
    <w:rsid w:val="00B226BD"/>
    <w:rsid w:val="00B26BC4"/>
    <w:rsid w:val="00B35F19"/>
    <w:rsid w:val="00B37708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337B"/>
    <w:rsid w:val="00B84673"/>
    <w:rsid w:val="00B8688C"/>
    <w:rsid w:val="00B92ED0"/>
    <w:rsid w:val="00B93134"/>
    <w:rsid w:val="00B96B1B"/>
    <w:rsid w:val="00B97139"/>
    <w:rsid w:val="00B9762D"/>
    <w:rsid w:val="00BA57E3"/>
    <w:rsid w:val="00BB070E"/>
    <w:rsid w:val="00BB190E"/>
    <w:rsid w:val="00BB4285"/>
    <w:rsid w:val="00BB469D"/>
    <w:rsid w:val="00BC1603"/>
    <w:rsid w:val="00BC3389"/>
    <w:rsid w:val="00BC3B83"/>
    <w:rsid w:val="00BD4973"/>
    <w:rsid w:val="00BD6391"/>
    <w:rsid w:val="00BE5B67"/>
    <w:rsid w:val="00BF1063"/>
    <w:rsid w:val="00BF5D68"/>
    <w:rsid w:val="00C02235"/>
    <w:rsid w:val="00C0514B"/>
    <w:rsid w:val="00C07AD6"/>
    <w:rsid w:val="00C10762"/>
    <w:rsid w:val="00C11845"/>
    <w:rsid w:val="00C1758F"/>
    <w:rsid w:val="00C1797B"/>
    <w:rsid w:val="00C215CF"/>
    <w:rsid w:val="00C258DF"/>
    <w:rsid w:val="00C26206"/>
    <w:rsid w:val="00C41F56"/>
    <w:rsid w:val="00C42AB6"/>
    <w:rsid w:val="00C43EA2"/>
    <w:rsid w:val="00C5319D"/>
    <w:rsid w:val="00C607CE"/>
    <w:rsid w:val="00C61D35"/>
    <w:rsid w:val="00C62316"/>
    <w:rsid w:val="00C625A2"/>
    <w:rsid w:val="00C625C6"/>
    <w:rsid w:val="00C635B6"/>
    <w:rsid w:val="00C64038"/>
    <w:rsid w:val="00C72167"/>
    <w:rsid w:val="00C7450C"/>
    <w:rsid w:val="00C74770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1635"/>
    <w:rsid w:val="00D12F3E"/>
    <w:rsid w:val="00D1347C"/>
    <w:rsid w:val="00D13700"/>
    <w:rsid w:val="00D26755"/>
    <w:rsid w:val="00D3483A"/>
    <w:rsid w:val="00D36412"/>
    <w:rsid w:val="00D5006A"/>
    <w:rsid w:val="00D508E1"/>
    <w:rsid w:val="00D67701"/>
    <w:rsid w:val="00D70FDE"/>
    <w:rsid w:val="00D71293"/>
    <w:rsid w:val="00D75306"/>
    <w:rsid w:val="00D86458"/>
    <w:rsid w:val="00D9185A"/>
    <w:rsid w:val="00D95612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2001"/>
    <w:rsid w:val="00DF458C"/>
    <w:rsid w:val="00DF4F48"/>
    <w:rsid w:val="00DF61C0"/>
    <w:rsid w:val="00DF6DC0"/>
    <w:rsid w:val="00E04D6E"/>
    <w:rsid w:val="00E0525B"/>
    <w:rsid w:val="00E1089B"/>
    <w:rsid w:val="00E16047"/>
    <w:rsid w:val="00E17A7D"/>
    <w:rsid w:val="00E24F27"/>
    <w:rsid w:val="00E25D4A"/>
    <w:rsid w:val="00E26D12"/>
    <w:rsid w:val="00E33558"/>
    <w:rsid w:val="00E370F7"/>
    <w:rsid w:val="00E41271"/>
    <w:rsid w:val="00E45F5F"/>
    <w:rsid w:val="00E46665"/>
    <w:rsid w:val="00E506C0"/>
    <w:rsid w:val="00E53548"/>
    <w:rsid w:val="00E5402B"/>
    <w:rsid w:val="00E54327"/>
    <w:rsid w:val="00E60166"/>
    <w:rsid w:val="00E6493F"/>
    <w:rsid w:val="00E66FC8"/>
    <w:rsid w:val="00E720E3"/>
    <w:rsid w:val="00E733A7"/>
    <w:rsid w:val="00E831D9"/>
    <w:rsid w:val="00E85AD8"/>
    <w:rsid w:val="00E9145E"/>
    <w:rsid w:val="00E96ADB"/>
    <w:rsid w:val="00EA4DE8"/>
    <w:rsid w:val="00EA6B14"/>
    <w:rsid w:val="00EB0121"/>
    <w:rsid w:val="00EB08DA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17356"/>
    <w:rsid w:val="00F20093"/>
    <w:rsid w:val="00F211DC"/>
    <w:rsid w:val="00F2160F"/>
    <w:rsid w:val="00F2184E"/>
    <w:rsid w:val="00F2522D"/>
    <w:rsid w:val="00F32BAD"/>
    <w:rsid w:val="00F35DFC"/>
    <w:rsid w:val="00F35F59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00FA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F80C019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F50621" w:rsidP="00F50621">
          <w:pPr>
            <w:pStyle w:val="58222DD9819343ABB80344B21BB6EFC234"/>
          </w:pPr>
          <w:r>
            <w:rPr>
              <w:rStyle w:val="PlaceholderText"/>
              <w:color w:val="8496B0" w:themeColor="text2" w:themeTint="99"/>
            </w:rPr>
            <w:t>TE82818-2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F50621" w:rsidP="00F50621">
          <w:pPr>
            <w:pStyle w:val="4975605F5D654937A8784081E3CA5A1B34"/>
          </w:pPr>
          <w:r>
            <w:rPr>
              <w:rStyle w:val="PlaceholderText"/>
              <w:color w:val="8496B0" w:themeColor="text2" w:themeTint="99"/>
            </w:rPr>
            <w:t>TE82818-2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F50621" w:rsidP="00F50621">
          <w:pPr>
            <w:pStyle w:val="60472F1A6BE44E5799E994A7FC14778E20"/>
          </w:pPr>
          <w:r>
            <w:rPr>
              <w:rStyle w:val="PlaceholderText"/>
              <w:color w:val="8496B0" w:themeColor="text2" w:themeTint="99"/>
            </w:rPr>
            <w:t>TCM II Final Test Station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F50621" w:rsidP="00F50621">
          <w:pPr>
            <w:pStyle w:val="342B7729437345B6B4A9BC18C7F1469220"/>
          </w:pPr>
          <w:r>
            <w:rPr>
              <w:rStyle w:val="PlaceholderText"/>
              <w:color w:val="8496B0" w:themeColor="text2" w:themeTint="99"/>
            </w:rPr>
            <w:t>TCM II Final Test Station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F50621" w:rsidP="00F50621">
          <w:pPr>
            <w:pStyle w:val="D607A4B69E584A5D98B6C9AB1276787320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F50621" w:rsidP="00F50621">
          <w:pPr>
            <w:pStyle w:val="F1A91854A30841BCB1288CA8078F050520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F50621" w:rsidP="00F50621">
          <w:pPr>
            <w:pStyle w:val="C79FDA74366043F0B941BC43D6BD8BB37"/>
          </w:pPr>
          <w:r>
            <w:rPr>
              <w:rStyle w:val="PlaceholderText"/>
              <w:color w:val="8496B0" w:themeColor="text2" w:themeTint="99"/>
            </w:rPr>
            <w:t>TE82818-2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F50621" w:rsidP="00F50621">
          <w:pPr>
            <w:pStyle w:val="7148C8C8E320420A806FB17D7F3CF6997"/>
          </w:pPr>
          <w:r>
            <w:rPr>
              <w:rStyle w:val="PlaceholderText"/>
              <w:color w:val="8496B0" w:themeColor="text2" w:themeTint="99"/>
            </w:rPr>
            <w:t>TCM II Final Test Station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F50621" w:rsidP="00F50621">
          <w:pPr>
            <w:pStyle w:val="9C792F7E32CC45F7A15328053F0948107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F50621" w:rsidP="00F50621">
          <w:pPr>
            <w:pStyle w:val="DF74B8EBD12F4F26B3541997169C39477"/>
          </w:pPr>
          <w:r>
            <w:rPr>
              <w:rStyle w:val="PlaceholderText"/>
              <w:color w:val="8496B0" w:themeColor="text2" w:themeTint="99"/>
            </w:rPr>
            <w:t>TE82818-2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F50621" w:rsidP="00F50621">
          <w:pPr>
            <w:pStyle w:val="1B8332FAEB3B4D0390955DBC46BB53137"/>
          </w:pPr>
          <w:r>
            <w:rPr>
              <w:rStyle w:val="PlaceholderText"/>
              <w:color w:val="8496B0" w:themeColor="text2" w:themeTint="99"/>
            </w:rPr>
            <w:t>TCM II Final Test Station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F50621" w:rsidP="00F50621">
          <w:pPr>
            <w:pStyle w:val="EF190EC258884A80B334CE39155DC2CE7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F50621" w:rsidP="00F50621">
          <w:pPr>
            <w:pStyle w:val="D4EE09FC539C4ADDB94207B6BDD79CEB6"/>
          </w:pPr>
          <w:r>
            <w:rPr>
              <w:rStyle w:val="PlaceholderText"/>
              <w:color w:val="8496B0" w:themeColor="text2" w:themeTint="99"/>
            </w:rPr>
            <w:t>TE82818-2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F50621" w:rsidP="00F50621">
          <w:pPr>
            <w:pStyle w:val="2A7CE6B34B4244A5AB5AF3C4E81723E46"/>
          </w:pPr>
          <w:r>
            <w:rPr>
              <w:rStyle w:val="PlaceholderText"/>
              <w:color w:val="8496B0" w:themeColor="text2" w:themeTint="99"/>
            </w:rPr>
            <w:t>TCM II Final Test Station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F50621" w:rsidP="00F50621">
          <w:pPr>
            <w:pStyle w:val="49786C4A2F4E4532B29CA4A91D746A9D6"/>
          </w:pPr>
          <w:r>
            <w:rPr>
              <w:rStyle w:val="PlaceholderText"/>
              <w:color w:val="8496B0" w:themeColor="text2" w:themeTint="99"/>
            </w:rPr>
            <w:t xml:space="preserve">Waters Singapore Contract Manufacturing, CEI Singapore </w:t>
          </w:r>
        </w:p>
      </w:docPartBody>
    </w:docPart>
    <w:docPart>
      <w:docPartPr>
        <w:name w:val="1406109410D74C318B4A09C1A5BFF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D83E1-0C7E-473D-B022-9271BF4B981A}"/>
      </w:docPartPr>
      <w:docPartBody>
        <w:p w:rsidR="000D2DA8" w:rsidRDefault="00F50621" w:rsidP="00F50621">
          <w:pPr>
            <w:pStyle w:val="1406109410D74C318B4A09C1A5BFF8171"/>
          </w:pPr>
          <w:r>
            <w:rPr>
              <w:rStyle w:val="PlaceholderText"/>
              <w:color w:val="8496B0" w:themeColor="text2" w:themeTint="99"/>
            </w:rPr>
            <w:t>TE82818-2</w:t>
          </w:r>
        </w:p>
      </w:docPartBody>
    </w:docPart>
    <w:docPart>
      <w:docPartPr>
        <w:name w:val="22920C50BEEC48AE8D2F2D32219E9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7FB5B-6B4F-4FF1-B29C-D0C405A4C783}"/>
      </w:docPartPr>
      <w:docPartBody>
        <w:p w:rsidR="000D2DA8" w:rsidRDefault="00F50621" w:rsidP="00F50621">
          <w:pPr>
            <w:pStyle w:val="22920C50BEEC48AE8D2F2D32219E98AB1"/>
          </w:pPr>
          <w:r>
            <w:rPr>
              <w:rStyle w:val="PlaceholderText"/>
              <w:color w:val="8496B0" w:themeColor="text2" w:themeTint="99"/>
            </w:rPr>
            <w:t>TCM II Final Test Station</w:t>
          </w:r>
        </w:p>
      </w:docPartBody>
    </w:docPart>
    <w:docPart>
      <w:docPartPr>
        <w:name w:val="F66583604CD14E5D927A05129A1E2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0C037-B797-4C78-BA61-7BA6AF112A53}"/>
      </w:docPartPr>
      <w:docPartBody>
        <w:p w:rsidR="000D2DA8" w:rsidRDefault="00F50621" w:rsidP="00F50621">
          <w:pPr>
            <w:pStyle w:val="F66583604CD14E5D927A05129A1E2F861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0D2DA8"/>
    <w:rsid w:val="000E751F"/>
    <w:rsid w:val="001E2083"/>
    <w:rsid w:val="001E4D60"/>
    <w:rsid w:val="001F009E"/>
    <w:rsid w:val="002B30C6"/>
    <w:rsid w:val="002E04E5"/>
    <w:rsid w:val="003E530B"/>
    <w:rsid w:val="003E69A2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A50761"/>
    <w:rsid w:val="00D30FE3"/>
    <w:rsid w:val="00D93A9C"/>
    <w:rsid w:val="00DD438D"/>
    <w:rsid w:val="00ED7913"/>
    <w:rsid w:val="00F50621"/>
    <w:rsid w:val="00FD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0621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D4EE09FC539C4ADDB94207B6BDD79CEB1">
    <w:name w:val="D4EE09FC539C4ADDB94207B6BDD79CEB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1">
    <w:name w:val="2A7CE6B34B4244A5AB5AF3C4E81723E4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1">
    <w:name w:val="49786C4A2F4E4532B29CA4A91D746A9D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9">
    <w:name w:val="58222DD9819343ABB80344B21BB6EFC229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5">
    <w:name w:val="60472F1A6BE44E5799E994A7FC14778E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5">
    <w:name w:val="D607A4B69E584A5D98B6C9AB12767873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2">
    <w:name w:val="C79FDA74366043F0B941BC43D6BD8BB3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2">
    <w:name w:val="7148C8C8E320420A806FB17D7F3CF699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2">
    <w:name w:val="9C792F7E32CC45F7A15328053F094810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2">
    <w:name w:val="DF74B8EBD12F4F26B3541997169C3947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2">
    <w:name w:val="1B8332FAEB3B4D0390955DBC46BB5313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2">
    <w:name w:val="EF190EC258884A80B334CE39155DC2CE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9">
    <w:name w:val="4975605F5D654937A8784081E3CA5A1B29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5">
    <w:name w:val="342B7729437345B6B4A9BC18C7F14692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5">
    <w:name w:val="F1A91854A30841BCB1288CA8078F0505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9">
    <w:name w:val="88347D606B0741EEBB173EE56E4F98F429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5">
    <w:name w:val="47AD6FB38AE74E71837972E7575162D8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5">
    <w:name w:val="6B4DAE558084412CA5C61BDEC934CD5A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2">
    <w:name w:val="D4EE09FC539C4ADDB94207B6BDD79CEB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2">
    <w:name w:val="2A7CE6B34B4244A5AB5AF3C4E81723E4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2">
    <w:name w:val="49786C4A2F4E4532B29CA4A91D746A9D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0">
    <w:name w:val="58222DD9819343ABB80344B21BB6EFC230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6">
    <w:name w:val="60472F1A6BE44E5799E994A7FC14778E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6">
    <w:name w:val="D607A4B69E584A5D98B6C9AB12767873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3">
    <w:name w:val="C79FDA74366043F0B941BC43D6BD8BB3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3">
    <w:name w:val="7148C8C8E320420A806FB17D7F3CF699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3">
    <w:name w:val="9C792F7E32CC45F7A15328053F094810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3">
    <w:name w:val="DF74B8EBD12F4F26B3541997169C3947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3">
    <w:name w:val="1B8332FAEB3B4D0390955DBC46BB5313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3">
    <w:name w:val="EF190EC258884A80B334CE39155DC2CE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0">
    <w:name w:val="4975605F5D654937A8784081E3CA5A1B30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6">
    <w:name w:val="342B7729437345B6B4A9BC18C7F14692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6">
    <w:name w:val="F1A91854A30841BCB1288CA8078F0505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0">
    <w:name w:val="88347D606B0741EEBB173EE56E4F98F430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6">
    <w:name w:val="47AD6FB38AE74E71837972E7575162D8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6">
    <w:name w:val="6B4DAE558084412CA5C61BDEC934CD5A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3">
    <w:name w:val="D4EE09FC539C4ADDB94207B6BDD79CEB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3">
    <w:name w:val="2A7CE6B34B4244A5AB5AF3C4E81723E4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3">
    <w:name w:val="49786C4A2F4E4532B29CA4A91D746A9D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1">
    <w:name w:val="58222DD9819343ABB80344B21BB6EFC23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7">
    <w:name w:val="60472F1A6BE44E5799E994A7FC14778E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7">
    <w:name w:val="D607A4B69E584A5D98B6C9AB12767873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4">
    <w:name w:val="C79FDA74366043F0B941BC43D6BD8BB3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4">
    <w:name w:val="7148C8C8E320420A806FB17D7F3CF699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4">
    <w:name w:val="9C792F7E32CC45F7A15328053F094810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4">
    <w:name w:val="DF74B8EBD12F4F26B3541997169C3947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4">
    <w:name w:val="1B8332FAEB3B4D0390955DBC46BB5313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4">
    <w:name w:val="EF190EC258884A80B334CE39155DC2CE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1">
    <w:name w:val="4975605F5D654937A8784081E3CA5A1B3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7">
    <w:name w:val="342B7729437345B6B4A9BC18C7F14692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7">
    <w:name w:val="F1A91854A30841BCB1288CA8078F0505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1">
    <w:name w:val="88347D606B0741EEBB173EE56E4F98F43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7">
    <w:name w:val="47AD6FB38AE74E71837972E7575162D8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7">
    <w:name w:val="6B4DAE558084412CA5C61BDEC934CD5A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4">
    <w:name w:val="D4EE09FC539C4ADDB94207B6BDD79CEB4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4">
    <w:name w:val="2A7CE6B34B4244A5AB5AF3C4E81723E44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4">
    <w:name w:val="49786C4A2F4E4532B29CA4A91D746A9D4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2">
    <w:name w:val="58222DD9819343ABB80344B21BB6EFC232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8">
    <w:name w:val="60472F1A6BE44E5799E994A7FC14778E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8">
    <w:name w:val="D607A4B69E584A5D98B6C9AB12767873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5">
    <w:name w:val="C79FDA74366043F0B941BC43D6BD8BB3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5">
    <w:name w:val="7148C8C8E320420A806FB17D7F3CF699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5">
    <w:name w:val="9C792F7E32CC45F7A15328053F094810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5">
    <w:name w:val="DF74B8EBD12F4F26B3541997169C3947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5">
    <w:name w:val="1B8332FAEB3B4D0390955DBC46BB5313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5">
    <w:name w:val="EF190EC258884A80B334CE39155DC2CE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2">
    <w:name w:val="4975605F5D654937A8784081E3CA5A1B32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8">
    <w:name w:val="342B7729437345B6B4A9BC18C7F14692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8">
    <w:name w:val="F1A91854A30841BCB1288CA8078F0505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2">
    <w:name w:val="88347D606B0741EEBB173EE56E4F98F432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8">
    <w:name w:val="47AD6FB38AE74E71837972E7575162D8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8">
    <w:name w:val="6B4DAE558084412CA5C61BDEC934CD5A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5">
    <w:name w:val="D4EE09FC539C4ADDB94207B6BDD79CEB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5">
    <w:name w:val="2A7CE6B34B4244A5AB5AF3C4E81723E4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5">
    <w:name w:val="49786C4A2F4E4532B29CA4A91D746A9D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3">
    <w:name w:val="58222DD9819343ABB80344B21BB6EFC233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9">
    <w:name w:val="60472F1A6BE44E5799E994A7FC14778E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9">
    <w:name w:val="D607A4B69E584A5D98B6C9AB12767873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6">
    <w:name w:val="C79FDA74366043F0B941BC43D6BD8BB3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6">
    <w:name w:val="7148C8C8E320420A806FB17D7F3CF699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6">
    <w:name w:val="9C792F7E32CC45F7A15328053F094810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6">
    <w:name w:val="DF74B8EBD12F4F26B3541997169C3947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6">
    <w:name w:val="1B8332FAEB3B4D0390955DBC46BB5313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6">
    <w:name w:val="EF190EC258884A80B334CE39155DC2CE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3">
    <w:name w:val="4975605F5D654937A8784081E3CA5A1B33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9">
    <w:name w:val="342B7729437345B6B4A9BC18C7F14692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9">
    <w:name w:val="F1A91854A30841BCB1288CA8078F0505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3">
    <w:name w:val="88347D606B0741EEBB173EE56E4F98F433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9">
    <w:name w:val="47AD6FB38AE74E71837972E7575162D8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9">
    <w:name w:val="6B4DAE558084412CA5C61BDEC934CD5A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406109410D74C318B4A09C1A5BFF817">
    <w:name w:val="1406109410D74C318B4A09C1A5BFF817"/>
    <w:rsid w:val="00F50621"/>
    <w:pPr>
      <w:spacing w:after="160" w:line="259" w:lineRule="auto"/>
    </w:pPr>
    <w:rPr>
      <w:lang w:val="en-SG" w:eastAsia="zh-CN"/>
    </w:rPr>
  </w:style>
  <w:style w:type="paragraph" w:customStyle="1" w:styleId="22920C50BEEC48AE8D2F2D32219E98AB">
    <w:name w:val="22920C50BEEC48AE8D2F2D32219E98AB"/>
    <w:rsid w:val="00F50621"/>
    <w:pPr>
      <w:spacing w:after="160" w:line="259" w:lineRule="auto"/>
    </w:pPr>
    <w:rPr>
      <w:lang w:val="en-SG" w:eastAsia="zh-CN"/>
    </w:rPr>
  </w:style>
  <w:style w:type="paragraph" w:customStyle="1" w:styleId="F66583604CD14E5D927A05129A1E2F86">
    <w:name w:val="F66583604CD14E5D927A05129A1E2F86"/>
    <w:rsid w:val="00F50621"/>
    <w:pPr>
      <w:spacing w:after="160" w:line="259" w:lineRule="auto"/>
    </w:pPr>
    <w:rPr>
      <w:lang w:val="en-SG" w:eastAsia="zh-CN"/>
    </w:rPr>
  </w:style>
  <w:style w:type="paragraph" w:customStyle="1" w:styleId="D4EE09FC539C4ADDB94207B6BDD79CEB6">
    <w:name w:val="D4EE09FC539C4ADDB94207B6BDD79CEB6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6">
    <w:name w:val="2A7CE6B34B4244A5AB5AF3C4E81723E46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6">
    <w:name w:val="49786C4A2F4E4532B29CA4A91D746A9D6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4">
    <w:name w:val="58222DD9819343ABB80344B21BB6EFC234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0">
    <w:name w:val="60472F1A6BE44E5799E994A7FC14778E20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0">
    <w:name w:val="D607A4B69E584A5D98B6C9AB1276787320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7">
    <w:name w:val="C79FDA74366043F0B941BC43D6BD8BB37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7">
    <w:name w:val="7148C8C8E320420A806FB17D7F3CF6997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7">
    <w:name w:val="9C792F7E32CC45F7A15328053F0948107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7">
    <w:name w:val="DF74B8EBD12F4F26B3541997169C39477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7">
    <w:name w:val="1B8332FAEB3B4D0390955DBC46BB53137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7">
    <w:name w:val="EF190EC258884A80B334CE39155DC2CE7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4">
    <w:name w:val="4975605F5D654937A8784081E3CA5A1B34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0">
    <w:name w:val="342B7729437345B6B4A9BC18C7F1469220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0">
    <w:name w:val="F1A91854A30841BCB1288CA8078F050520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406109410D74C318B4A09C1A5BFF8171">
    <w:name w:val="1406109410D74C318B4A09C1A5BFF8171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920C50BEEC48AE8D2F2D32219E98AB1">
    <w:name w:val="22920C50BEEC48AE8D2F2D32219E98AB1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66583604CD14E5D927A05129A1E2F861">
    <w:name w:val="F66583604CD14E5D927A05129A1E2F861"/>
    <w:rsid w:val="00F5062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AC5DFF5-1FF2-487C-A574-57B778DAF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243</TotalTime>
  <Pages>8</Pages>
  <Words>1591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11651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32</cp:revision>
  <cp:lastPrinted>2019-11-08T02:50:00Z</cp:lastPrinted>
  <dcterms:created xsi:type="dcterms:W3CDTF">2019-11-07T04:30:00Z</dcterms:created>
  <dcterms:modified xsi:type="dcterms:W3CDTF">2019-11-08T03:08:00Z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