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A474E" w14:textId="77777777" w:rsidR="00BB070E" w:rsidRPr="00BB070E" w:rsidRDefault="00BB070E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bookmarkStart w:id="0" w:name="_Hlk14275592"/>
      <w:r w:rsidRPr="00BB070E">
        <w:rPr>
          <w:rFonts w:cs="Arial"/>
          <w:b/>
          <w:color w:val="000000"/>
        </w:rPr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C9625F" w:rsidRPr="004022C5" w14:paraId="76858596" w14:textId="77777777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14:paraId="69AE8055" w14:textId="77777777"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667E269A" w14:textId="706D98B5" w:rsidR="00CC159F" w:rsidRDefault="00805CA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73500088</w:t>
            </w:r>
            <w:r w:rsidR="003F021B">
              <w:rPr>
                <w:rFonts w:cs="Arial"/>
                <w:bCs/>
                <w:iCs/>
                <w:color w:val="548DD4" w:themeColor="text2" w:themeTint="99"/>
                <w:lang w:val="en-IE"/>
              </w:rPr>
              <w:t>8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109BC71A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14:paraId="4331EC2A" w14:textId="615D7CF0" w:rsidR="00981C1B" w:rsidRPr="00981C1B" w:rsidRDefault="003F021B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T</w:t>
            </w:r>
            <w:r w:rsidR="00814EE6">
              <w:rPr>
                <w:rFonts w:cs="Arial"/>
                <w:bCs/>
                <w:color w:val="548DD4" w:themeColor="text2" w:themeTint="99"/>
                <w:lang w:val="en-IE"/>
              </w:rPr>
              <w:t>CM II Final Test Procedure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6D3DD82E" w14:textId="77777777"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789B3D24" w14:textId="47C9ABA5" w:rsidR="00CC159F" w:rsidRDefault="00B4278A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</w:t>
            </w:r>
            <w:r w:rsidR="005F1C74">
              <w:rPr>
                <w:rFonts w:cs="Arial"/>
                <w:bCs/>
                <w:color w:val="548DD4" w:themeColor="text2" w:themeTint="99"/>
                <w:lang w:val="en-IE"/>
              </w:rPr>
              <w:t>4</w:t>
            </w:r>
          </w:p>
        </w:tc>
      </w:tr>
      <w:tr w:rsidR="00C9625F" w:rsidRPr="004022C5" w14:paraId="3CCE90AA" w14:textId="77777777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14:paraId="7B62C0E7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168F5009" w14:textId="77777777"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12FE3553" w14:textId="77777777"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14:paraId="3D5072A4" w14:textId="77777777"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524ACDFA" w14:textId="77777777"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1ACCC5D7" w14:textId="56E2D01C" w:rsidR="00C9625F" w:rsidRDefault="005F1C74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E</w:t>
            </w:r>
          </w:p>
        </w:tc>
      </w:tr>
    </w:tbl>
    <w:p w14:paraId="5B908F24" w14:textId="77777777" w:rsidR="00BB070E" w:rsidRDefault="00BB070E" w:rsidP="005B1785">
      <w:pPr>
        <w:spacing w:before="0"/>
        <w:rPr>
          <w:rFonts w:cs="Arial"/>
          <w:color w:val="000000"/>
        </w:rPr>
      </w:pPr>
    </w:p>
    <w:p w14:paraId="656B7511" w14:textId="2A500B5C" w:rsidR="007A55DE" w:rsidRPr="007A55DE" w:rsidRDefault="00B4278A">
      <w:pPr>
        <w:spacing w:before="240" w:after="240"/>
        <w:ind w:left="-90" w:right="-90"/>
        <w:rPr>
          <w:rFonts w:cs="Arial"/>
          <w:color w:val="548DD4" w:themeColor="text2" w:themeTint="99"/>
        </w:rPr>
      </w:pPr>
      <w:r>
        <w:rPr>
          <w:rFonts w:cs="Arial"/>
          <w:color w:val="548DD4" w:themeColor="text2" w:themeTint="99"/>
          <w:sz w:val="28"/>
        </w:rPr>
        <w:sym w:font="Wingdings" w:char="F0FE"/>
      </w:r>
      <w:r w:rsidR="007A55DE" w:rsidRPr="007A55DE">
        <w:rPr>
          <w:rFonts w:cs="Arial"/>
          <w:color w:val="548DD4" w:themeColor="text2" w:themeTint="99"/>
        </w:rPr>
        <w:t xml:space="preserve">  Read and Understood </w:t>
      </w:r>
      <w:bookmarkStart w:id="1" w:name="_GoBack"/>
      <w:bookmarkEnd w:id="1"/>
    </w:p>
    <w:p w14:paraId="66770446" w14:textId="77777777"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14:paraId="6EC1D0E0" w14:textId="77777777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EBD395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20F962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0C00FC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8EC253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14:paraId="129E8378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22B4" w14:textId="41D1DC43" w:rsidR="005B1785" w:rsidRPr="005B1785" w:rsidRDefault="00B4278A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bCs/>
                <w:lang w:val="en-IE"/>
              </w:rPr>
              <w:t>Luo HuaZhen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B1AA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A222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E0A5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F3060AB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555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557D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73CB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0935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5103D799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95CA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47F6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7B13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7347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2044420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2EED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2457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B98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0095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A7271B3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6458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65E4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C9F6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B9CF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4246F51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0A71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CBC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78FA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DAA3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3EEF114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460C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240D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F0E1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C5DF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9F4165A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3664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6AB3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37AD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CF29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FBC90F8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A3FB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AC16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A13D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7D1E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253A726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22BD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8EEA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99B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CFAF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43D6658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02E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785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71DE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27DB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DE0ED0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BEC6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9DCC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692B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7053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58F2B0D0" w14:textId="017F07CF" w:rsidR="00540D91" w:rsidRPr="00540D91" w:rsidRDefault="00540D91" w:rsidP="00C359A9">
      <w:pPr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14:paraId="4CD85D74" w14:textId="77777777" w:rsidTr="00540D91">
        <w:tc>
          <w:tcPr>
            <w:tcW w:w="6768" w:type="dxa"/>
          </w:tcPr>
          <w:p w14:paraId="7175F207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14:paraId="3A17A8BE" w14:textId="77777777" w:rsidTr="00562569">
              <w:tc>
                <w:tcPr>
                  <w:tcW w:w="4689" w:type="dxa"/>
                </w:tcPr>
                <w:p w14:paraId="54D2E7E9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14:paraId="03BEA714" w14:textId="77777777" w:rsidTr="00562569">
              <w:tc>
                <w:tcPr>
                  <w:tcW w:w="4689" w:type="dxa"/>
                </w:tcPr>
                <w:p w14:paraId="38B1455C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14:paraId="0E39BFBA" w14:textId="77777777" w:rsidTr="00562569">
              <w:tc>
                <w:tcPr>
                  <w:tcW w:w="4689" w:type="dxa"/>
                </w:tcPr>
                <w:p w14:paraId="441C56C6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587CF538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  <w:bookmarkEnd w:id="0"/>
    </w:tbl>
    <w:p w14:paraId="23860B80" w14:textId="77777777" w:rsidR="000E1BB4" w:rsidRDefault="000E1BB4" w:rsidP="00C359A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</w:pPr>
    </w:p>
    <w:sectPr w:rsidR="000E1BB4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B271C" w14:textId="77777777" w:rsidR="008C6296" w:rsidRDefault="008C6296">
      <w:r>
        <w:separator/>
      </w:r>
    </w:p>
  </w:endnote>
  <w:endnote w:type="continuationSeparator" w:id="0">
    <w:p w14:paraId="1ADEC566" w14:textId="77777777" w:rsidR="008C6296" w:rsidRDefault="008C6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F219E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6FE9601F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6719682A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64045A" w14:textId="77777777" w:rsidR="008C6296" w:rsidRDefault="008C6296">
      <w:r>
        <w:separator/>
      </w:r>
    </w:p>
  </w:footnote>
  <w:footnote w:type="continuationSeparator" w:id="0">
    <w:p w14:paraId="16C30F8C" w14:textId="77777777" w:rsidR="008C6296" w:rsidRDefault="008C6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131BE8E2" w14:textId="77777777" w:rsidTr="006E6D80">
      <w:trPr>
        <w:trHeight w:val="454"/>
      </w:trPr>
      <w:tc>
        <w:tcPr>
          <w:tcW w:w="1588" w:type="pct"/>
          <w:vMerge w:val="restart"/>
        </w:tcPr>
        <w:p w14:paraId="287A7BA8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55784FA4" wp14:editId="03943494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7DE69CD7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2A628583" w14:textId="77777777" w:rsidTr="006E6D80">
      <w:trPr>
        <w:trHeight w:val="454"/>
      </w:trPr>
      <w:tc>
        <w:tcPr>
          <w:tcW w:w="1588" w:type="pct"/>
          <w:vMerge/>
        </w:tcPr>
        <w:p w14:paraId="30C1D47C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17015D3C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37EA7D32" w14:textId="77777777" w:rsidTr="006E6D80">
      <w:trPr>
        <w:trHeight w:val="454"/>
      </w:trPr>
      <w:tc>
        <w:tcPr>
          <w:tcW w:w="1588" w:type="pct"/>
        </w:tcPr>
        <w:p w14:paraId="20A8CDB4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06E84770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18094D63" w14:textId="62EEB540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C97FC6">
            <w:rPr>
              <w:rFonts w:cs="Arial"/>
              <w:noProof/>
              <w:sz w:val="22"/>
            </w:rPr>
            <w:t>1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39D1C3C7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555DE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2118"/>
    <w:rsid w:val="003E25B6"/>
    <w:rsid w:val="003E2E6D"/>
    <w:rsid w:val="003F021B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5F1C74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5CA5"/>
    <w:rsid w:val="00806234"/>
    <w:rsid w:val="0081344A"/>
    <w:rsid w:val="00814896"/>
    <w:rsid w:val="00814EE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296"/>
    <w:rsid w:val="008C6FE7"/>
    <w:rsid w:val="008D60F1"/>
    <w:rsid w:val="008E0C59"/>
    <w:rsid w:val="008E54CA"/>
    <w:rsid w:val="008E6AB2"/>
    <w:rsid w:val="008F00D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236C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278A"/>
    <w:rsid w:val="00B43F54"/>
    <w:rsid w:val="00B45C5A"/>
    <w:rsid w:val="00B47B77"/>
    <w:rsid w:val="00B51ABB"/>
    <w:rsid w:val="00B57E10"/>
    <w:rsid w:val="00B63467"/>
    <w:rsid w:val="00B670CD"/>
    <w:rsid w:val="00B670F6"/>
    <w:rsid w:val="00B72102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2F4F"/>
    <w:rsid w:val="00C1758F"/>
    <w:rsid w:val="00C215CF"/>
    <w:rsid w:val="00C258DF"/>
    <w:rsid w:val="00C26206"/>
    <w:rsid w:val="00C359A9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41EF"/>
    <w:rsid w:val="00C849E9"/>
    <w:rsid w:val="00C915DB"/>
    <w:rsid w:val="00C95139"/>
    <w:rsid w:val="00C9625F"/>
    <w:rsid w:val="00C97FC6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36412"/>
    <w:rsid w:val="00D70FDE"/>
    <w:rsid w:val="00D71293"/>
    <w:rsid w:val="00D75306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5F5F"/>
    <w:rsid w:val="00E46665"/>
    <w:rsid w:val="00E506C0"/>
    <w:rsid w:val="00E53548"/>
    <w:rsid w:val="00E5402B"/>
    <w:rsid w:val="00E54327"/>
    <w:rsid w:val="00E60166"/>
    <w:rsid w:val="00E66FC8"/>
    <w:rsid w:val="00E733A7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7E3447A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8F1544D-E9C4-4895-ABF7-5D341AF83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4CD34C-82FB-4C78-AA51-8F6DA118DD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BAB016-A691-4C09-B17E-1BB29A792462}">
  <ds:schemaRefs>
    <ds:schemaRef ds:uri="http://schemas.openxmlformats.org/package/2006/metadata/core-properties"/>
    <ds:schemaRef ds:uri="aea9ea73-34d9-45e8-acbb-0ab804ccd4f6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elements/1.1/"/>
    <ds:schemaRef ds:uri="5ca6415a-0c97-4c39-b3bb-ffce26572dde"/>
    <ds:schemaRef ds:uri="http://schemas.microsoft.com/office/2006/metadata/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0420DFB1-2BF5-48DF-9471-79FE6F286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</TotalTime>
  <Pages>1</Pages>
  <Words>64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514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3</cp:revision>
  <cp:lastPrinted>2019-07-26T18:26:00Z</cp:lastPrinted>
  <dcterms:created xsi:type="dcterms:W3CDTF">2019-11-13T03:17:00Z</dcterms:created>
  <dcterms:modified xsi:type="dcterms:W3CDTF">2019-11-13T03:17:00Z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0x010100F335D39ECF8F6C4EA7C6F0EFBFCE6F83</vt:lpwstr>
  </property>
</Properties>
</file>