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1AD5069B" w:rsidR="000A2E13" w:rsidRPr="00E66FC8" w:rsidRDefault="00EF7084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A3A62">
                  <w:rPr>
                    <w:rFonts w:cs="Arial"/>
                    <w:lang w:val="en-IE"/>
                  </w:rPr>
                  <w:t>TE82</w:t>
                </w:r>
                <w:r w:rsidR="007B7D5B">
                  <w:rPr>
                    <w:rFonts w:cs="Arial"/>
                    <w:lang w:val="en-IE"/>
                  </w:rPr>
                  <w:t>882-</w:t>
                </w:r>
                <w:r w:rsidR="0034241A">
                  <w:rPr>
                    <w:rFonts w:cs="Arial"/>
                    <w:lang w:val="en-IE"/>
                  </w:rPr>
                  <w:t>1</w:t>
                </w:r>
                <w:r w:rsidR="00777C67">
                  <w:rPr>
                    <w:rFonts w:cs="Arial"/>
                    <w:lang w:val="en-IE"/>
                  </w:rPr>
                  <w:t>1</w:t>
                </w:r>
              </w:sdtContent>
            </w:sdt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B980BA7" w:rsidR="000A2E13" w:rsidRPr="004C0BA4" w:rsidRDefault="00EF7084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B7D5B">
                  <w:rPr>
                    <w:rFonts w:cs="Arial"/>
                    <w:lang w:val="en-IE"/>
                  </w:rPr>
                  <w:t>PDA</w:t>
                </w:r>
                <w:r w:rsidR="00DA3A62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</w:p>
        </w:tc>
      </w:tr>
      <w:tr w:rsidR="000A2E13" w:rsidRPr="002174CE" w14:paraId="5755D5ED" w14:textId="77777777" w:rsidTr="003133A4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77777777" w:rsidR="000A2E13" w:rsidRPr="00352F32" w:rsidRDefault="00EF7084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DA3A62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3133A4">
        <w:trPr>
          <w:jc w:val="center"/>
        </w:trPr>
        <w:tc>
          <w:tcPr>
            <w:tcW w:w="10885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631C6C61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</w:t>
            </w:r>
            <w:r w:rsidR="00E77BC3" w:rsidRPr="0056203C">
              <w:t>state,</w:t>
            </w:r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3133A4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3133A4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7E25B327" w:rsidR="00981C1B" w:rsidRPr="00981C1B" w:rsidRDefault="00EF7084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65531930"/>
                <w:placeholder>
                  <w:docPart w:val="2660AFF731654CC881E3125B1E4A12A7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E77BC3">
                  <w:rPr>
                    <w:rFonts w:cs="Arial"/>
                    <w:lang w:val="en-IE"/>
                  </w:rPr>
                  <w:t>PDA</w:t>
                </w:r>
                <w:r w:rsidR="00E77BC3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  <w:r w:rsidR="00E77BC3">
              <w:rPr>
                <w:color w:val="000000" w:themeColor="text1"/>
              </w:rPr>
              <w:t xml:space="preserve"> </w:t>
            </w:r>
            <w:r w:rsidR="00DA3A62">
              <w:rPr>
                <w:color w:val="000000" w:themeColor="text1"/>
              </w:rPr>
              <w:t>Test and Specification Procedure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="00DA3A62" w:rsidRPr="007B522A">
              <w:t>73500</w:t>
            </w:r>
            <w:r w:rsidR="00E77BC3" w:rsidRPr="007B522A">
              <w:t>1613</w:t>
            </w:r>
            <w:r w:rsidR="00DA3A62" w:rsidRPr="007B522A">
              <w:t xml:space="preserve">, Version </w:t>
            </w:r>
            <w:r w:rsidR="007B522A" w:rsidRPr="007B522A">
              <w:t xml:space="preserve">25 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132E4EB0" w:rsidR="00981C1B" w:rsidRDefault="00A6310A" w:rsidP="00A6310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87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3133A4">
        <w:trPr>
          <w:trHeight w:val="5984"/>
          <w:jc w:val="center"/>
        </w:trPr>
        <w:tc>
          <w:tcPr>
            <w:tcW w:w="10885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3DEDE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3133A4">
        <w:trPr>
          <w:trHeight w:val="432"/>
          <w:jc w:val="center"/>
        </w:trPr>
        <w:tc>
          <w:tcPr>
            <w:tcW w:w="5125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3133A4">
        <w:trPr>
          <w:trHeight w:val="432"/>
          <w:jc w:val="center"/>
        </w:trPr>
        <w:tc>
          <w:tcPr>
            <w:tcW w:w="5125" w:type="dxa"/>
            <w:gridSpan w:val="5"/>
            <w:vAlign w:val="center"/>
          </w:tcPr>
          <w:p w14:paraId="7F9A4B03" w14:textId="7000A11B" w:rsidR="00981C1B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434675C7" w:rsidR="007A55DE" w:rsidRDefault="00777C6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TE82882-11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19E8513C" w:rsidR="007A55DE" w:rsidRPr="004C0BA4" w:rsidRDefault="007B7D5B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14:paraId="6F7FBC23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77777777" w:rsidR="007A55DE" w:rsidRPr="006C2322" w:rsidRDefault="00DA3A6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  <w:bookmarkStart w:id="3" w:name="_GoBack"/>
            <w:bookmarkEnd w:id="3"/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3133A4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3133A4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0B78C7A0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9E7B74" w:rsidRPr="009E7B74">
              <w:rPr>
                <w:rFonts w:cs="Arial"/>
                <w:lang w:val="en-IE"/>
              </w:rPr>
              <w:t>18601</w:t>
            </w:r>
            <w:r w:rsidR="00E77BC3">
              <w:rPr>
                <w:rFonts w:cs="Arial"/>
                <w:lang w:val="en-IE"/>
              </w:rPr>
              <w:t>8007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5C0DEF9F" w:rsidR="000B7389" w:rsidRPr="00DA3A62" w:rsidRDefault="00F63E45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</w:t>
            </w:r>
            <w:r w:rsidR="000B7389" w:rsidRPr="00DA3A62">
              <w:rPr>
                <w:rFonts w:cs="Arial"/>
                <w:lang w:val="en-IE"/>
              </w:rPr>
              <w:t xml:space="preserve">All required CTQ Specification measurements result in a Pass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6D8081DF" w:rsidR="000B7389" w:rsidRPr="004022C5" w:rsidRDefault="007B6A13" w:rsidP="007B6A1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D5293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</w:p>
        </w:tc>
      </w:tr>
      <w:tr w:rsidR="000B7389" w:rsidRPr="002174CE" w14:paraId="5BBF6948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08DF5CCE" w:rsidR="000B7389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1A20EFB8" w:rsidR="000E1BB4" w:rsidRDefault="003133A4" w:rsidP="003133A4">
      <w:pPr>
        <w:overflowPunct/>
        <w:autoSpaceDE/>
        <w:autoSpaceDN/>
        <w:adjustRightInd/>
        <w:spacing w:before="0" w:after="120"/>
        <w:textAlignment w:val="auto"/>
      </w:pPr>
      <w:r>
        <w:t xml:space="preserve"> </w:t>
      </w: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B8DC" w14:textId="77777777" w:rsidR="002B3421" w:rsidRDefault="002B3421">
      <w:r>
        <w:separator/>
      </w:r>
    </w:p>
  </w:endnote>
  <w:endnote w:type="continuationSeparator" w:id="0">
    <w:p w14:paraId="473EFC64" w14:textId="77777777" w:rsidR="002B3421" w:rsidRDefault="002B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F3E29" w14:textId="77777777" w:rsidR="002B3421" w:rsidRDefault="002B3421">
      <w:r>
        <w:separator/>
      </w:r>
    </w:p>
  </w:footnote>
  <w:footnote w:type="continuationSeparator" w:id="0">
    <w:p w14:paraId="0D92016F" w14:textId="77777777" w:rsidR="002B3421" w:rsidRDefault="002B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64CEE16C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EF7084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5AB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6D33"/>
    <w:rsid w:val="000B7214"/>
    <w:rsid w:val="000B7389"/>
    <w:rsid w:val="000B7C2E"/>
    <w:rsid w:val="000C0655"/>
    <w:rsid w:val="000C35C8"/>
    <w:rsid w:val="000C4C6B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33A4"/>
    <w:rsid w:val="00317BCA"/>
    <w:rsid w:val="00324EFA"/>
    <w:rsid w:val="0033029C"/>
    <w:rsid w:val="00330A39"/>
    <w:rsid w:val="00333E14"/>
    <w:rsid w:val="00340DFC"/>
    <w:rsid w:val="0034241A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5AA7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1186E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38C3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7C67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CA1"/>
    <w:rsid w:val="007A72C0"/>
    <w:rsid w:val="007B3F88"/>
    <w:rsid w:val="007B4C94"/>
    <w:rsid w:val="007B522A"/>
    <w:rsid w:val="007B5F9A"/>
    <w:rsid w:val="007B6A13"/>
    <w:rsid w:val="007B6DCB"/>
    <w:rsid w:val="007B7D5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462F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945"/>
    <w:rsid w:val="00A54ED9"/>
    <w:rsid w:val="00A5649B"/>
    <w:rsid w:val="00A6310A"/>
    <w:rsid w:val="00A72456"/>
    <w:rsid w:val="00A737CA"/>
    <w:rsid w:val="00A765C0"/>
    <w:rsid w:val="00A76A8D"/>
    <w:rsid w:val="00A771B1"/>
    <w:rsid w:val="00A82EF8"/>
    <w:rsid w:val="00A85554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6794E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1D2A"/>
    <w:rsid w:val="00E66FC8"/>
    <w:rsid w:val="00E733A7"/>
    <w:rsid w:val="00E76D13"/>
    <w:rsid w:val="00E77BC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E3CD6"/>
    <w:rsid w:val="00EF0522"/>
    <w:rsid w:val="00EF099B"/>
    <w:rsid w:val="00EF1497"/>
    <w:rsid w:val="00EF15DA"/>
    <w:rsid w:val="00EF4472"/>
    <w:rsid w:val="00EF7084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660AFF731654CC881E3125B1E4A1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95B9-CF5E-49EC-A416-DD53D50F9FEE}"/>
      </w:docPartPr>
      <w:docPartBody>
        <w:p w:rsidR="00E05202" w:rsidRDefault="001113BB" w:rsidP="001113BB">
          <w:pPr>
            <w:pStyle w:val="2660AFF731654CC881E3125B1E4A12A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113BB"/>
    <w:rsid w:val="001A0919"/>
    <w:rsid w:val="001E2083"/>
    <w:rsid w:val="001E4D60"/>
    <w:rsid w:val="001F009E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3B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2660AFF731654CC881E3125B1E4A12A7">
    <w:name w:val="2660AFF731654CC881E3125B1E4A12A7"/>
    <w:rsid w:val="001113B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TE82882-11</CompanyAddress>
  <CompanyPhone/>
  <CompanyFax>Flex, Singapore</CompanyFax>
  <CompanyEmail>PDA Final Test System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4D71DBBC2C48AA43274AA6ECB3DD" ma:contentTypeVersion="12" ma:contentTypeDescription="Create a new document." ma:contentTypeScope="" ma:versionID="7d369987eb17d5f2624bd607121011f7">
  <xsd:schema xmlns:xsd="http://www.w3.org/2001/XMLSchema" xmlns:xs="http://www.w3.org/2001/XMLSchema" xmlns:p="http://schemas.microsoft.com/office/2006/metadata/properties" xmlns:ns3="54dd2c4f-eb6c-4eae-ba6f-ecd3739fd5b0" xmlns:ns4="62e9991b-34cb-49e3-a062-67e89cbb1cd0" targetNamespace="http://schemas.microsoft.com/office/2006/metadata/properties" ma:root="true" ma:fieldsID="519669a188b3678883bd04de7fe5a069" ns3:_="" ns4:_="">
    <xsd:import namespace="54dd2c4f-eb6c-4eae-ba6f-ecd3739fd5b0"/>
    <xsd:import namespace="62e9991b-34cb-49e3-a062-67e89cbb1c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2c4f-eb6c-4eae-ba6f-ecd3739f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991b-34cb-49e3-a062-67e89cbb1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8463BC-648B-4F3E-8735-44FB943E9FD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54dd2c4f-eb6c-4eae-ba6f-ecd3739fd5b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2e9991b-34cb-49e3-a062-67e89cbb1cd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0AC7926-310B-41FA-B723-6C6341035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d2c4f-eb6c-4eae-ba6f-ecd3739fd5b0"/>
    <ds:schemaRef ds:uri="62e9991b-34cb-49e3-a062-67e89cbb1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66A2E4-033D-4BEB-BA2D-2CA9A12F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2962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2020-08-24T00:53:00Z</cp:lastPrinted>
  <dcterms:created xsi:type="dcterms:W3CDTF">2020-09-01T02:57:00Z</dcterms:created>
  <dcterms:modified xsi:type="dcterms:W3CDTF">2020-09-01T02:57:00Z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0x0101006F8D4D71DBBC2C48AA43274AA6ECB3DD</vt:lpwstr>
  </property>
</Properties>
</file>