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8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6"/>
        <w:gridCol w:w="799"/>
        <w:gridCol w:w="552"/>
        <w:gridCol w:w="288"/>
        <w:gridCol w:w="1695"/>
        <w:gridCol w:w="328"/>
        <w:gridCol w:w="1730"/>
        <w:gridCol w:w="368"/>
        <w:gridCol w:w="1260"/>
        <w:gridCol w:w="82"/>
        <w:gridCol w:w="1992"/>
      </w:tblGrid>
      <w:tr w:rsidR="000A2E13" w:rsidRPr="002174CE" w14:paraId="16848D22" w14:textId="77777777" w:rsidTr="003133A4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1B52A9F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bookmarkStart w:id="0" w:name="_Hlk14685499"/>
            <w:r w:rsidRPr="004022C5"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 xml:space="preserve">#     </w:t>
            </w:r>
          </w:p>
        </w:tc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31088D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81" w:type="dxa"/>
            <w:gridSpan w:val="2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A21ED8D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  <w:r>
              <w:rPr>
                <w:rFonts w:cs="Arial"/>
                <w:b/>
                <w:bCs/>
                <w:iCs/>
                <w:lang w:val="en-IE"/>
              </w:rPr>
              <w:t xml:space="preserve">     </w:t>
            </w:r>
          </w:p>
        </w:tc>
        <w:tc>
          <w:tcPr>
            <w:tcW w:w="5760" w:type="dxa"/>
            <w:gridSpan w:val="6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A31C62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0A2E13" w:rsidRPr="002174CE" w14:paraId="76A2B8D7" w14:textId="77777777" w:rsidTr="003133A4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627074C" w14:textId="77777777" w:rsidR="000A2E13" w:rsidRPr="00E66FC8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 xml:space="preserve">#     </w:t>
            </w:r>
            <w:bookmarkStart w:id="1" w:name="_Hlk14180957"/>
          </w:p>
        </w:tc>
        <w:bookmarkEnd w:id="1"/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4FE66B" w14:textId="73ADAA4D" w:rsidR="000A2E13" w:rsidRPr="00E66FC8" w:rsidRDefault="002907F9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19"/>
                <w:placeholder>
                  <w:docPart w:val="D4EE09FC539C4ADDB94207B6BDD79CEB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DA3A62">
                  <w:rPr>
                    <w:rFonts w:cs="Arial"/>
                    <w:lang w:val="en-IE"/>
                  </w:rPr>
                  <w:t>TE82</w:t>
                </w:r>
                <w:r w:rsidR="007B7D5B">
                  <w:rPr>
                    <w:rFonts w:cs="Arial"/>
                    <w:lang w:val="en-IE"/>
                  </w:rPr>
                  <w:t>882-</w:t>
                </w:r>
                <w:r w:rsidR="0034241A">
                  <w:rPr>
                    <w:rFonts w:cs="Arial"/>
                    <w:lang w:val="en-IE"/>
                  </w:rPr>
                  <w:t>1</w:t>
                </w:r>
                <w:r w:rsidR="00421B9B">
                  <w:rPr>
                    <w:rFonts w:cs="Arial"/>
                    <w:lang w:val="en-IE"/>
                  </w:rPr>
                  <w:t>3</w:t>
                </w:r>
              </w:sdtContent>
            </w:sdt>
          </w:p>
        </w:tc>
        <w:tc>
          <w:tcPr>
            <w:tcW w:w="1981" w:type="dxa"/>
            <w:gridSpan w:val="2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E4781CB" w14:textId="77777777" w:rsidR="000A2E13" w:rsidRPr="004C0BA4" w:rsidRDefault="000A2E13" w:rsidP="00661C5B">
            <w:pPr>
              <w:spacing w:before="0"/>
              <w:rPr>
                <w:rFonts w:cs="Arial"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  <w:r>
              <w:rPr>
                <w:rFonts w:cs="Arial"/>
                <w:b/>
                <w:lang w:val="en-IE"/>
              </w:rPr>
              <w:t xml:space="preserve">     </w:t>
            </w:r>
            <w:bookmarkStart w:id="2" w:name="_Hlk14181388"/>
          </w:p>
        </w:tc>
        <w:bookmarkEnd w:id="2"/>
        <w:tc>
          <w:tcPr>
            <w:tcW w:w="5760" w:type="dxa"/>
            <w:gridSpan w:val="6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4B2A4D" w14:textId="6B980BA7" w:rsidR="000A2E13" w:rsidRPr="004C0BA4" w:rsidRDefault="002907F9" w:rsidP="00661C5B">
            <w:pPr>
              <w:spacing w:before="0"/>
              <w:rPr>
                <w:rFonts w:cs="Arial"/>
                <w:bCs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EquipmentName"/>
                <w:tag w:val="EquipmentName"/>
                <w:id w:val="2630360"/>
                <w:placeholder>
                  <w:docPart w:val="2A7CE6B34B4244A5AB5AF3C4E81723E4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/>
              <w:sdtContent>
                <w:r w:rsidR="007B7D5B">
                  <w:rPr>
                    <w:rFonts w:cs="Arial"/>
                    <w:lang w:val="en-IE"/>
                  </w:rPr>
                  <w:t>PDA</w:t>
                </w:r>
                <w:r w:rsidR="00DA3A62" w:rsidRPr="00DA3A62">
                  <w:rPr>
                    <w:rFonts w:cs="Arial"/>
                    <w:lang w:val="en-IE"/>
                  </w:rPr>
                  <w:t xml:space="preserve"> Final Test System</w:t>
                </w:r>
              </w:sdtContent>
            </w:sdt>
          </w:p>
        </w:tc>
      </w:tr>
      <w:tr w:rsidR="000A2E13" w:rsidRPr="002174CE" w14:paraId="5755D5ED" w14:textId="77777777" w:rsidTr="003133A4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5B9A0D76" w14:textId="77777777" w:rsidR="000A2E13" w:rsidRPr="00352F32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  <w:r>
              <w:rPr>
                <w:rFonts w:cs="Arial"/>
                <w:b/>
                <w:lang w:val="en-IE"/>
              </w:rPr>
              <w:t xml:space="preserve">     </w:t>
            </w:r>
          </w:p>
        </w:tc>
        <w:tc>
          <w:tcPr>
            <w:tcW w:w="9091" w:type="dxa"/>
            <w:gridSpan w:val="10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40033D5C" w14:textId="77777777" w:rsidR="000A2E13" w:rsidRPr="00352F32" w:rsidRDefault="002907F9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Style w:val="BodyTextChar"/>
                </w:rPr>
                <w:alias w:val="InstallSite"/>
                <w:tag w:val="InstallSite"/>
                <w:id w:val="2630377"/>
                <w:placeholder>
                  <w:docPart w:val="49786C4A2F4E4532B29CA4A91D746A9D"/>
                </w:placeholder>
                <w:dataBinding w:prefixMappings="xmlns:ns0='http://schemas.microsoft.com/office/2006/coverPageProps' " w:xpath="/ns0:CoverPageProperties[1]/ns0:CompanyFax[1]" w:storeItemID="{55AF091B-3C7A-41E3-B477-F2FDAA23CFDA}"/>
                <w:text/>
              </w:sdtPr>
              <w:sdtEndPr>
                <w:rPr>
                  <w:rStyle w:val="DefaultParagraphFont"/>
                  <w:rFonts w:cs="Arial"/>
                  <w:bCs/>
                  <w:color w:val="548DD4" w:themeColor="text2" w:themeTint="99"/>
                  <w:lang w:val="en-IE"/>
                </w:rPr>
              </w:sdtEndPr>
              <w:sdtContent>
                <w:r w:rsidR="00DA3A62">
                  <w:rPr>
                    <w:rStyle w:val="BodyTextChar"/>
                  </w:rPr>
                  <w:t>Flex, Singapore</w:t>
                </w:r>
              </w:sdtContent>
            </w:sdt>
          </w:p>
        </w:tc>
      </w:tr>
      <w:tr w:rsidR="00D86458" w:rsidRPr="002174CE" w14:paraId="3A30C297" w14:textId="77777777" w:rsidTr="003133A4">
        <w:trPr>
          <w:jc w:val="center"/>
        </w:trPr>
        <w:tc>
          <w:tcPr>
            <w:tcW w:w="10885" w:type="dxa"/>
            <w:gridSpan w:val="11"/>
          </w:tcPr>
          <w:p w14:paraId="12FCC755" w14:textId="77777777" w:rsidR="002757DF" w:rsidRPr="004022C5" w:rsidRDefault="002757DF" w:rsidP="00661C5B">
            <w:pPr>
              <w:spacing w:before="6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14:paraId="0677C061" w14:textId="77777777"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14:paraId="3B1BFB11" w14:textId="77777777"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3B7B8D00" w14:textId="77777777"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</w:p>
          <w:p w14:paraId="0DDCF9F7" w14:textId="631C6C61"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</w:t>
            </w:r>
            <w:bookmarkStart w:id="3" w:name="_GoBack"/>
            <w:bookmarkEnd w:id="3"/>
            <w:r w:rsidR="00FC28F6">
              <w:t>ave a status of</w:t>
            </w:r>
            <w:r w:rsidRPr="00981C1B">
              <w:t xml:space="preserve"> Ready, Pre-</w:t>
            </w:r>
            <w:proofErr w:type="spellStart"/>
            <w:r w:rsidRPr="00981C1B">
              <w:t>Rel</w:t>
            </w:r>
            <w:proofErr w:type="spellEnd"/>
            <w:r w:rsidRPr="00981C1B">
              <w:t xml:space="preserve">-Prod, or Release General in SAP. </w:t>
            </w:r>
            <w:r w:rsidR="0056203C" w:rsidRPr="0056203C">
              <w:t xml:space="preserve">If applicable documents are unavailable in SAP </w:t>
            </w:r>
            <w:r w:rsidR="00E77BC3" w:rsidRPr="0056203C">
              <w:t>state,</w:t>
            </w:r>
            <w:r w:rsidR="0056203C" w:rsidRPr="0056203C">
              <w:t xml:space="preserve"> why in the comments section. </w:t>
            </w:r>
          </w:p>
          <w:p w14:paraId="716E3EB6" w14:textId="77777777"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2D68BEFC" w14:textId="77777777"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14:paraId="26738E8F" w14:textId="77777777" w:rsidR="00981C1B" w:rsidRPr="00981C1B" w:rsidRDefault="007F5C8F" w:rsidP="00661C5B">
            <w:pPr>
              <w:pStyle w:val="ListParagraph"/>
              <w:spacing w:after="60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4C0139" w:rsidRPr="002174CE" w14:paraId="5C5195C1" w14:textId="77777777" w:rsidTr="003133A4">
        <w:trPr>
          <w:trHeight w:val="360"/>
          <w:jc w:val="center"/>
        </w:trPr>
        <w:tc>
          <w:tcPr>
            <w:tcW w:w="2595" w:type="dxa"/>
            <w:gridSpan w:val="2"/>
            <w:shd w:val="clear" w:color="auto" w:fill="D9D9D9" w:themeFill="background1" w:themeFillShade="D9"/>
            <w:vAlign w:val="center"/>
          </w:tcPr>
          <w:p w14:paraId="7BA5EEFF" w14:textId="77777777"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593" w:type="dxa"/>
            <w:gridSpan w:val="5"/>
            <w:shd w:val="clear" w:color="auto" w:fill="D9D9D9" w:themeFill="background1" w:themeFillShade="D9"/>
            <w:vAlign w:val="center"/>
          </w:tcPr>
          <w:p w14:paraId="27CEAC2B" w14:textId="77777777"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710" w:type="dxa"/>
            <w:gridSpan w:val="3"/>
            <w:shd w:val="clear" w:color="auto" w:fill="D9D9D9" w:themeFill="background1" w:themeFillShade="D9"/>
            <w:vAlign w:val="center"/>
          </w:tcPr>
          <w:p w14:paraId="3EAFA717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1987" w:type="dxa"/>
            <w:shd w:val="clear" w:color="auto" w:fill="D9D9D9" w:themeFill="background1" w:themeFillShade="D9"/>
            <w:vAlign w:val="center"/>
          </w:tcPr>
          <w:p w14:paraId="73AA0368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3A15FCAD" w14:textId="77777777" w:rsidTr="003133A4">
        <w:trPr>
          <w:trHeight w:val="576"/>
          <w:jc w:val="center"/>
        </w:trPr>
        <w:tc>
          <w:tcPr>
            <w:tcW w:w="2595" w:type="dxa"/>
            <w:gridSpan w:val="2"/>
            <w:shd w:val="clear" w:color="auto" w:fill="F2F2F2" w:themeFill="background1" w:themeFillShade="F2"/>
            <w:vAlign w:val="center"/>
          </w:tcPr>
          <w:p w14:paraId="40EAF963" w14:textId="77777777" w:rsidR="00981C1B" w:rsidRPr="00C41F56" w:rsidRDefault="00DA3A62" w:rsidP="009A08DC">
            <w:pPr>
              <w:pStyle w:val="Style1"/>
              <w:jc w:val="center"/>
              <w:rPr>
                <w:rFonts w:ascii="Arial" w:hAnsi="Arial" w:cs="Arial"/>
                <w:color w:val="548DD4" w:themeColor="text2" w:themeTint="99"/>
                <w:sz w:val="20"/>
                <w:szCs w:val="20"/>
                <w:lang w:val="en-IE"/>
              </w:rPr>
            </w:pPr>
            <w:r w:rsidRPr="00DA3A62">
              <w:rPr>
                <w:rFonts w:ascii="Arial" w:hAnsi="Arial" w:cs="Arial"/>
                <w:sz w:val="20"/>
                <w:szCs w:val="20"/>
                <w:lang w:val="en-IE"/>
              </w:rPr>
              <w:t>TSP</w:t>
            </w:r>
          </w:p>
        </w:tc>
        <w:tc>
          <w:tcPr>
            <w:tcW w:w="4593" w:type="dxa"/>
            <w:gridSpan w:val="5"/>
            <w:shd w:val="clear" w:color="auto" w:fill="F2F2F2" w:themeFill="background1" w:themeFillShade="F2"/>
            <w:vAlign w:val="center"/>
          </w:tcPr>
          <w:p w14:paraId="116E1080" w14:textId="7E25B327" w:rsidR="00981C1B" w:rsidRPr="00981C1B" w:rsidRDefault="002907F9" w:rsidP="009A08DC">
            <w:pPr>
              <w:spacing w:before="0"/>
              <w:rPr>
                <w:rFonts w:cs="Arial"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EquipmentName"/>
                <w:tag w:val="EquipmentName"/>
                <w:id w:val="65531930"/>
                <w:placeholder>
                  <w:docPart w:val="2660AFF731654CC881E3125B1E4A12A7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/>
              <w:sdtContent>
                <w:r w:rsidR="00E77BC3">
                  <w:rPr>
                    <w:rFonts w:cs="Arial"/>
                    <w:lang w:val="en-IE"/>
                  </w:rPr>
                  <w:t>PDA</w:t>
                </w:r>
                <w:r w:rsidR="00E77BC3" w:rsidRPr="00DA3A62">
                  <w:rPr>
                    <w:rFonts w:cs="Arial"/>
                    <w:lang w:val="en-IE"/>
                  </w:rPr>
                  <w:t xml:space="preserve"> Final Test System</w:t>
                </w:r>
              </w:sdtContent>
            </w:sdt>
            <w:r w:rsidR="00E77BC3">
              <w:rPr>
                <w:color w:val="000000" w:themeColor="text1"/>
              </w:rPr>
              <w:t xml:space="preserve"> </w:t>
            </w:r>
            <w:r w:rsidR="00DA3A62">
              <w:rPr>
                <w:color w:val="000000" w:themeColor="text1"/>
              </w:rPr>
              <w:t>Test and Specification Procedure</w:t>
            </w:r>
            <w:r w:rsidR="00DA3A62" w:rsidRPr="00682A89">
              <w:rPr>
                <w:color w:val="000000" w:themeColor="text1"/>
              </w:rPr>
              <w:t xml:space="preserve">, </w:t>
            </w:r>
            <w:r w:rsidR="00DA3A62" w:rsidRPr="007B522A">
              <w:t>73500</w:t>
            </w:r>
            <w:r w:rsidR="00E77BC3" w:rsidRPr="007B522A">
              <w:t>1613</w:t>
            </w:r>
            <w:r w:rsidR="00DA3A62" w:rsidRPr="007B522A">
              <w:t xml:space="preserve">, Version </w:t>
            </w:r>
            <w:r w:rsidR="007B522A" w:rsidRPr="007B522A">
              <w:t xml:space="preserve">25 </w:t>
            </w:r>
          </w:p>
        </w:tc>
        <w:tc>
          <w:tcPr>
            <w:tcW w:w="1710" w:type="dxa"/>
            <w:gridSpan w:val="3"/>
            <w:vAlign w:val="center"/>
          </w:tcPr>
          <w:p w14:paraId="467BC78E" w14:textId="132E4EB0" w:rsidR="00981C1B" w:rsidRDefault="00A6310A" w:rsidP="00A6310A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Ready</w:t>
            </w:r>
          </w:p>
        </w:tc>
        <w:tc>
          <w:tcPr>
            <w:tcW w:w="1987" w:type="dxa"/>
            <w:vAlign w:val="center"/>
          </w:tcPr>
          <w:p w14:paraId="15A37040" w14:textId="77777777"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86458" w:rsidRPr="002174CE" w14:paraId="7AE38B7C" w14:textId="77777777" w:rsidTr="003133A4">
        <w:trPr>
          <w:trHeight w:val="5984"/>
          <w:jc w:val="center"/>
        </w:trPr>
        <w:tc>
          <w:tcPr>
            <w:tcW w:w="10885" w:type="dxa"/>
            <w:gridSpan w:val="11"/>
          </w:tcPr>
          <w:p w14:paraId="788B3FE0" w14:textId="77777777"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111E7C13" w14:textId="2BB73A2A" w:rsidR="007950C5" w:rsidRDefault="00DC3A4B" w:rsidP="00A0729C">
            <w:pPr>
              <w:rPr>
                <w:rFonts w:cs="Arial"/>
                <w:lang w:val="en-IE"/>
              </w:rPr>
            </w:pPr>
            <w:r>
              <w:rPr>
                <w:rFonts w:cs="Arial"/>
                <w:b/>
                <w:noProof/>
                <w:lang w:val="en-IE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370D8EE" wp14:editId="11F2CBF7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121285</wp:posOffset>
                      </wp:positionV>
                      <wp:extent cx="6705600" cy="3606800"/>
                      <wp:effectExtent l="0" t="0" r="19050" b="317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705600" cy="36068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C689AF" id="Straight Connector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95pt,9.55pt" to="532.95pt,29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" strokecolor="black [3213]"/>
                  </w:pict>
                </mc:Fallback>
              </mc:AlternateContent>
            </w:r>
          </w:p>
          <w:p w14:paraId="598A9694" w14:textId="7802C100" w:rsidR="007950C5" w:rsidRDefault="007950C5" w:rsidP="00A0729C">
            <w:pPr>
              <w:rPr>
                <w:rFonts w:cs="Arial"/>
                <w:lang w:val="en-IE"/>
              </w:rPr>
            </w:pPr>
          </w:p>
          <w:p w14:paraId="34BF9604" w14:textId="6D792CA3" w:rsidR="007950C5" w:rsidRDefault="007950C5" w:rsidP="00A0729C">
            <w:pPr>
              <w:rPr>
                <w:rFonts w:cs="Arial"/>
                <w:lang w:val="en-IE"/>
              </w:rPr>
            </w:pPr>
          </w:p>
          <w:p w14:paraId="34EAE0A9" w14:textId="6FDA7B40" w:rsidR="007950C5" w:rsidRDefault="007950C5" w:rsidP="00A0729C">
            <w:pPr>
              <w:rPr>
                <w:rFonts w:cs="Arial"/>
                <w:lang w:val="en-IE"/>
              </w:rPr>
            </w:pPr>
          </w:p>
          <w:p w14:paraId="31B978A1" w14:textId="77777777" w:rsidR="00A0729C" w:rsidRDefault="00A0729C" w:rsidP="00A0729C">
            <w:pPr>
              <w:rPr>
                <w:rFonts w:cs="Arial"/>
                <w:lang w:val="en-IE"/>
              </w:rPr>
            </w:pPr>
          </w:p>
          <w:p w14:paraId="33558C09" w14:textId="77777777" w:rsidR="007A55DE" w:rsidRDefault="007A55DE" w:rsidP="00A0729C">
            <w:pPr>
              <w:rPr>
                <w:rFonts w:cs="Arial"/>
                <w:lang w:val="en-IE"/>
              </w:rPr>
            </w:pPr>
          </w:p>
          <w:p w14:paraId="73E9FD0C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729DB602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275C6649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1ECCC63A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30DD7264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3A7A3F92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7EE58453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46125E83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49C092E4" w14:textId="77777777" w:rsidR="00DA3A62" w:rsidRDefault="00DA3A62" w:rsidP="00A0729C">
            <w:pPr>
              <w:rPr>
                <w:rFonts w:cs="Arial"/>
                <w:lang w:val="en-IE"/>
              </w:rPr>
            </w:pPr>
          </w:p>
          <w:p w14:paraId="7BD023B8" w14:textId="77777777" w:rsidR="00DA3A62" w:rsidRDefault="00DA3A62" w:rsidP="00A0729C">
            <w:pPr>
              <w:rPr>
                <w:rFonts w:cs="Arial"/>
                <w:lang w:val="en-IE"/>
              </w:rPr>
            </w:pPr>
          </w:p>
          <w:p w14:paraId="7AF74373" w14:textId="77777777" w:rsidR="00DA5C76" w:rsidRPr="004022C5" w:rsidRDefault="00DA5C76" w:rsidP="00A0729C">
            <w:pPr>
              <w:rPr>
                <w:rFonts w:cs="Arial"/>
                <w:lang w:val="en-IE"/>
              </w:rPr>
            </w:pPr>
          </w:p>
        </w:tc>
      </w:tr>
      <w:tr w:rsidR="00DA5C76" w:rsidRPr="002174CE" w14:paraId="43B7DCB1" w14:textId="77777777" w:rsidTr="003133A4">
        <w:trPr>
          <w:trHeight w:val="432"/>
          <w:jc w:val="center"/>
        </w:trPr>
        <w:tc>
          <w:tcPr>
            <w:tcW w:w="5125" w:type="dxa"/>
            <w:gridSpan w:val="5"/>
            <w:shd w:val="clear" w:color="auto" w:fill="D9D9D9" w:themeFill="background1" w:themeFillShade="D9"/>
            <w:vAlign w:val="center"/>
          </w:tcPr>
          <w:p w14:paraId="066B05DE" w14:textId="77777777"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60" w:type="dxa"/>
            <w:gridSpan w:val="6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450369" w14:paraId="43E0E3CF" w14:textId="77777777" w:rsidTr="00540D91">
              <w:tc>
                <w:tcPr>
                  <w:tcW w:w="658" w:type="dxa"/>
                </w:tcPr>
                <w:p w14:paraId="52CCC5D4" w14:textId="77777777"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14CE27FD" w14:textId="77777777"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14:paraId="4AD227BF" w14:textId="77777777" w:rsidTr="00540D91">
              <w:tc>
                <w:tcPr>
                  <w:tcW w:w="658" w:type="dxa"/>
                </w:tcPr>
                <w:p w14:paraId="2590604E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ECB5D97" w14:textId="77777777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14:paraId="66B0C271" w14:textId="77777777" w:rsidTr="00540D91">
              <w:tc>
                <w:tcPr>
                  <w:tcW w:w="658" w:type="dxa"/>
                </w:tcPr>
                <w:p w14:paraId="7B4BA592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01BD46B" w14:textId="739A6EDF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r w:rsidR="00DC3A4B">
                    <w:rPr>
                      <w:rFonts w:cs="Arial"/>
                      <w:color w:val="FF0000"/>
                      <w:lang w:val="en-IE"/>
                    </w:rPr>
                    <w:t>_ Page</w:t>
                  </w:r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26206462" w14:textId="77777777"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7CECB4DA" w14:textId="77777777" w:rsidTr="003133A4">
        <w:trPr>
          <w:trHeight w:val="432"/>
          <w:jc w:val="center"/>
        </w:trPr>
        <w:tc>
          <w:tcPr>
            <w:tcW w:w="5125" w:type="dxa"/>
            <w:gridSpan w:val="5"/>
            <w:vAlign w:val="center"/>
          </w:tcPr>
          <w:p w14:paraId="7F9A4B03" w14:textId="7000A11B" w:rsidR="00981C1B" w:rsidRDefault="00A2462F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sz w:val="24"/>
                <w:lang w:val="en-IE"/>
              </w:rPr>
              <w:sym w:font="Wingdings" w:char="F0FE"/>
            </w:r>
            <w:r w:rsidR="004D1D26" w:rsidRPr="001E6A51">
              <w:rPr>
                <w:rFonts w:cs="Arial"/>
                <w:lang w:val="en-IE"/>
              </w:rPr>
              <w:t xml:space="preserve"> Pass</w:t>
            </w:r>
            <w:r w:rsidR="004D1D26" w:rsidRPr="001E6A51">
              <w:rPr>
                <w:rFonts w:cs="Arial"/>
                <w:lang w:val="en-IE"/>
              </w:rPr>
              <w:tab/>
            </w:r>
            <w:r w:rsidR="004D1D26" w:rsidRPr="001E6A51">
              <w:rPr>
                <w:rFonts w:cs="Arial"/>
                <w:lang w:val="en-IE"/>
              </w:rPr>
              <w:tab/>
            </w:r>
            <w:r w:rsidR="004D1D26" w:rsidRPr="001E6A51">
              <w:rPr>
                <w:rFonts w:cs="Arial"/>
                <w:lang w:val="en-IE"/>
              </w:rPr>
              <w:tab/>
            </w:r>
            <w:r w:rsidR="004D1D26"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="004D1D26"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60" w:type="dxa"/>
            <w:gridSpan w:val="6"/>
            <w:vMerge/>
            <w:vAlign w:val="center"/>
          </w:tcPr>
          <w:p w14:paraId="5D3CB4B0" w14:textId="77777777"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bookmarkEnd w:id="0"/>
      <w:tr w:rsidR="007A55DE" w:rsidRPr="004022C5" w14:paraId="4A31B542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60"/>
          <w:jc w:val="center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A0B8333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B520C1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DB6752A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B9990F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7A55DE" w:rsidRPr="004022C5" w14:paraId="7357C9BD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60"/>
          <w:jc w:val="center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0037286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88347D606B0741EEBB173EE56E4F98F4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1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4F4D7ECE" w14:textId="5CC34274" w:rsidR="007A55DE" w:rsidRDefault="00421B9B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TE82882-13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B06960D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47AD6FB38AE74E71837972E7575162D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60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6B75C2B" w14:textId="19E8513C" w:rsidR="007A55DE" w:rsidRPr="004C0BA4" w:rsidRDefault="007B7D5B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4022C5" w14:paraId="6F7FBC23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60"/>
          <w:jc w:val="center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9E35C10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6B4DAE558084412CA5C61BDEC934CD5A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4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24F83C9" w14:textId="77777777" w:rsidR="007A55DE" w:rsidRPr="006C2322" w:rsidRDefault="00DA3A62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Flex, Singapore</w:t>
                </w:r>
              </w:p>
            </w:tc>
          </w:sdtContent>
        </w:sdt>
      </w:tr>
      <w:tr w:rsidR="000B7389" w:rsidRPr="004022C5" w14:paraId="26A6326B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jc w:val="center"/>
        </w:trPr>
        <w:tc>
          <w:tcPr>
            <w:tcW w:w="108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19051" w14:textId="77777777" w:rsidR="000B7389" w:rsidRPr="004022C5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43EA21CE" w14:textId="77777777"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081FC663" w14:textId="77777777" w:rsidR="000B7389" w:rsidRPr="004022C5" w:rsidRDefault="000B7389" w:rsidP="005C33B0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460A82AE" w14:textId="77777777" w:rsidR="000B7389" w:rsidRDefault="0059601D" w:rsidP="00981C1B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="000B7389" w:rsidRPr="00981C1B">
              <w:t>.</w:t>
            </w:r>
          </w:p>
          <w:p w14:paraId="1C442854" w14:textId="77777777" w:rsidR="000B7389" w:rsidRDefault="000B7389" w:rsidP="00981C1B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14:paraId="7DCBCD31" w14:textId="77777777" w:rsidR="000B7389" w:rsidRDefault="000B7389" w:rsidP="00981C1B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14:paraId="0E8BD73A" w14:textId="77777777" w:rsidR="000B7389" w:rsidRPr="00981C1B" w:rsidRDefault="000B7389" w:rsidP="00981C1B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 w:rsidR="006042EF">
              <w:t>t</w:t>
            </w:r>
            <w:r w:rsidRPr="00981C1B">
              <w:t>hen complete the table below.</w:t>
            </w:r>
            <w:r w:rsidR="006042EF">
              <w:t xml:space="preserve"> If an associated Test Record is being used as objective evidence the Header/Footer information should be verified for accuracy.</w:t>
            </w:r>
          </w:p>
          <w:p w14:paraId="25CC7A74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30827854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14:paraId="184EED3C" w14:textId="77777777" w:rsidR="000B7389" w:rsidRDefault="000B7389" w:rsidP="00981C1B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14:paraId="26EFCB8C" w14:textId="77777777" w:rsidR="000B7389" w:rsidRDefault="000B7389" w:rsidP="00981C1B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14:paraId="58608EE7" w14:textId="77777777" w:rsidR="000B7389" w:rsidRDefault="000B7389" w:rsidP="007602D5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14:paraId="0B5713FB" w14:textId="77777777" w:rsidR="000B7389" w:rsidRDefault="000B7389" w:rsidP="007602D5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B7389" w:rsidRPr="004022C5" w14:paraId="28054D03" w14:textId="77777777" w:rsidTr="003133A4">
        <w:trPr>
          <w:trHeight w:val="363"/>
          <w:jc w:val="center"/>
        </w:trPr>
        <w:tc>
          <w:tcPr>
            <w:tcW w:w="3435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E8E91E" w14:textId="77777777" w:rsidR="000B7389" w:rsidRPr="00DA3A62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DA3A62">
              <w:rPr>
                <w:rFonts w:cs="Arial"/>
                <w:b/>
                <w:lang w:val="en-IE"/>
              </w:rPr>
              <w:t xml:space="preserve">UUT </w:t>
            </w:r>
            <w:r w:rsidRPr="00DA3A62">
              <w:rPr>
                <w:rFonts w:cs="Arial"/>
                <w:lang w:val="en-IE"/>
              </w:rPr>
              <w:t>Part Number/Serial Number</w:t>
            </w:r>
          </w:p>
        </w:tc>
        <w:tc>
          <w:tcPr>
            <w:tcW w:w="4121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2441139" w14:textId="77777777" w:rsidR="000B7389" w:rsidRPr="00DA3A62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DA3A62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8556BB5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74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011DAD7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14:paraId="7D800780" w14:textId="77777777" w:rsidTr="003133A4">
        <w:trPr>
          <w:trHeight w:val="576"/>
          <w:jc w:val="center"/>
        </w:trPr>
        <w:tc>
          <w:tcPr>
            <w:tcW w:w="3435" w:type="dxa"/>
            <w:gridSpan w:val="4"/>
            <w:shd w:val="clear" w:color="auto" w:fill="F2F2F2" w:themeFill="background1" w:themeFillShade="F2"/>
            <w:vAlign w:val="center"/>
          </w:tcPr>
          <w:p w14:paraId="6E683CEF" w14:textId="0B78C7A0" w:rsidR="000B7389" w:rsidRPr="00DA3A62" w:rsidRDefault="000B7389" w:rsidP="0059601D">
            <w:pPr>
              <w:spacing w:line="360" w:lineRule="auto"/>
              <w:rPr>
                <w:rFonts w:cs="Arial"/>
                <w:lang w:val="en-IE"/>
              </w:rPr>
            </w:pPr>
            <w:r w:rsidRPr="00DA3A62">
              <w:rPr>
                <w:rFonts w:cs="Arial"/>
                <w:lang w:val="en-IE"/>
              </w:rPr>
              <w:t xml:space="preserve">  Part Number:    </w:t>
            </w:r>
            <w:r w:rsidR="009E7B74" w:rsidRPr="009E7B74">
              <w:rPr>
                <w:rFonts w:cs="Arial"/>
                <w:lang w:val="en-IE"/>
              </w:rPr>
              <w:t>18601</w:t>
            </w:r>
            <w:r w:rsidR="00E77BC3">
              <w:rPr>
                <w:rFonts w:cs="Arial"/>
                <w:lang w:val="en-IE"/>
              </w:rPr>
              <w:t>8007</w:t>
            </w:r>
            <w:r w:rsidRPr="00DA3A62">
              <w:rPr>
                <w:rFonts w:cs="Arial"/>
                <w:lang w:val="en-IE"/>
              </w:rPr>
              <w:br/>
              <w:t xml:space="preserve">  Serial Number:  </w:t>
            </w:r>
          </w:p>
        </w:tc>
        <w:tc>
          <w:tcPr>
            <w:tcW w:w="4121" w:type="dxa"/>
            <w:gridSpan w:val="4"/>
            <w:shd w:val="clear" w:color="auto" w:fill="F2F2F2" w:themeFill="background1" w:themeFillShade="F2"/>
            <w:vAlign w:val="center"/>
          </w:tcPr>
          <w:p w14:paraId="2FF69CA7" w14:textId="5C0DEF9F" w:rsidR="000B7389" w:rsidRPr="00DA3A62" w:rsidRDefault="00F63E45" w:rsidP="007A72C0">
            <w:pPr>
              <w:spacing w:before="60" w:after="60"/>
              <w:jc w:val="center"/>
              <w:rPr>
                <w:rFonts w:cs="Arial"/>
                <w:lang w:val="en-IE"/>
              </w:rPr>
            </w:pPr>
            <w:r w:rsidRPr="00DA3A62">
              <w:rPr>
                <w:rFonts w:cs="Arial"/>
                <w:lang w:val="en-IE"/>
              </w:rPr>
              <w:t xml:space="preserve"> </w:t>
            </w:r>
            <w:r w:rsidR="000B7389" w:rsidRPr="00DA3A62">
              <w:rPr>
                <w:rFonts w:cs="Arial"/>
                <w:lang w:val="en-IE"/>
              </w:rPr>
              <w:t xml:space="preserve">All required CTQ Specification measurements result in a Pass 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2E48803" w14:textId="6D8081DF" w:rsidR="000B7389" w:rsidRPr="004022C5" w:rsidRDefault="007B6A13" w:rsidP="007B6A13">
            <w:pPr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Pass</w:t>
            </w:r>
          </w:p>
        </w:tc>
        <w:tc>
          <w:tcPr>
            <w:tcW w:w="2074" w:type="dxa"/>
            <w:gridSpan w:val="2"/>
            <w:shd w:val="clear" w:color="auto" w:fill="auto"/>
            <w:vAlign w:val="center"/>
          </w:tcPr>
          <w:p w14:paraId="3442B0A9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</w:tr>
      <w:tr w:rsidR="000B7389" w:rsidRPr="004022C5" w14:paraId="60B633A0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806"/>
          <w:jc w:val="center"/>
        </w:trPr>
        <w:tc>
          <w:tcPr>
            <w:tcW w:w="108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AA3DA" w14:textId="49796AE4" w:rsidR="009F118B" w:rsidRPr="00861453" w:rsidRDefault="002146BA" w:rsidP="007950C5">
            <w:pPr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noProof/>
                <w:lang w:val="en-I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67E9396" wp14:editId="36569F33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224790</wp:posOffset>
                      </wp:positionV>
                      <wp:extent cx="6800850" cy="2133600"/>
                      <wp:effectExtent l="0" t="0" r="1905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800850" cy="21336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A84346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17.7pt" to="535.6pt,18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" strokecolor="black [3213]"/>
                  </w:pict>
                </mc:Fallback>
              </mc:AlternateContent>
            </w:r>
            <w:r w:rsidR="000B7389"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17C0F651" w14:textId="50B1A0FA" w:rsidR="007212C0" w:rsidRPr="00BD1990" w:rsidRDefault="007212C0" w:rsidP="007950C5">
            <w:pPr>
              <w:rPr>
                <w:rFonts w:cs="Arial"/>
                <w:bCs/>
                <w:lang w:val="en-IE"/>
              </w:rPr>
            </w:pPr>
          </w:p>
        </w:tc>
      </w:tr>
      <w:tr w:rsidR="000B7389" w:rsidRPr="002174CE" w14:paraId="5BBF6948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32"/>
          <w:jc w:val="center"/>
        </w:trPr>
        <w:tc>
          <w:tcPr>
            <w:tcW w:w="54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E775CA" w14:textId="77777777"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3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14:paraId="2C102317" w14:textId="77777777" w:rsidTr="00562569">
              <w:tc>
                <w:tcPr>
                  <w:tcW w:w="658" w:type="dxa"/>
                </w:tcPr>
                <w:p w14:paraId="729E991A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96468AA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14:paraId="7CF7A1DD" w14:textId="77777777" w:rsidTr="00562569">
              <w:tc>
                <w:tcPr>
                  <w:tcW w:w="658" w:type="dxa"/>
                </w:tcPr>
                <w:p w14:paraId="021F0153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7A828A11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14:paraId="13245FD5" w14:textId="77777777" w:rsidTr="00562569">
              <w:tc>
                <w:tcPr>
                  <w:tcW w:w="658" w:type="dxa"/>
                </w:tcPr>
                <w:p w14:paraId="43099D96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2EF5889" w14:textId="7CC28E8E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r w:rsidR="00DC3A4B">
                    <w:rPr>
                      <w:rFonts w:cs="Arial"/>
                      <w:color w:val="FF0000"/>
                      <w:lang w:val="en-IE"/>
                    </w:rPr>
                    <w:t>_ Page</w:t>
                  </w:r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757D1C9B" w14:textId="77777777"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45012BA9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32"/>
          <w:jc w:val="center"/>
        </w:trPr>
        <w:tc>
          <w:tcPr>
            <w:tcW w:w="54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DC7A" w14:textId="08DF5CCE" w:rsidR="000B7389" w:rsidRDefault="00A2462F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sz w:val="24"/>
                <w:lang w:val="en-IE"/>
              </w:rPr>
              <w:sym w:font="Wingdings" w:char="F0FE"/>
            </w:r>
            <w:r w:rsidR="000B7389" w:rsidRPr="001E6A51">
              <w:rPr>
                <w:rFonts w:cs="Arial"/>
                <w:lang w:val="en-IE"/>
              </w:rPr>
              <w:t xml:space="preserve"> Pass</w:t>
            </w:r>
            <w:r w:rsidR="000B7389" w:rsidRPr="001E6A51">
              <w:rPr>
                <w:rFonts w:cs="Arial"/>
                <w:lang w:val="en-IE"/>
              </w:rPr>
              <w:tab/>
            </w:r>
            <w:r w:rsidR="000B7389" w:rsidRPr="001E6A51">
              <w:rPr>
                <w:rFonts w:cs="Arial"/>
                <w:lang w:val="en-IE"/>
              </w:rPr>
              <w:tab/>
            </w:r>
            <w:r w:rsidR="000B7389" w:rsidRPr="001E6A51">
              <w:rPr>
                <w:rFonts w:cs="Arial"/>
                <w:lang w:val="en-IE"/>
              </w:rPr>
              <w:tab/>
            </w:r>
            <w:r w:rsidR="000B7389"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="000B7389"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3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50EB0" w14:textId="77777777"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14DD40C2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288"/>
          <w:jc w:val="center"/>
        </w:trPr>
        <w:tc>
          <w:tcPr>
            <w:tcW w:w="545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F4D54C" w14:textId="77777777"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43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A7BBD2" w14:textId="77777777" w:rsidR="000B7389" w:rsidRDefault="000B738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</w:tbl>
    <w:p w14:paraId="4B16BC89" w14:textId="1A20EFB8" w:rsidR="000E1BB4" w:rsidRDefault="003133A4" w:rsidP="003133A4">
      <w:pPr>
        <w:overflowPunct/>
        <w:autoSpaceDE/>
        <w:autoSpaceDN/>
        <w:adjustRightInd/>
        <w:spacing w:before="0" w:after="120"/>
        <w:textAlignment w:val="auto"/>
      </w:pPr>
      <w:r>
        <w:t xml:space="preserve"> </w:t>
      </w:r>
    </w:p>
    <w:sectPr w:rsidR="000E1BB4" w:rsidSect="002757DF">
      <w:headerReference w:type="default" r:id="rId12"/>
      <w:footerReference w:type="default" r:id="rId13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B098B7" w14:textId="77777777" w:rsidR="002907F9" w:rsidRDefault="002907F9">
      <w:r>
        <w:separator/>
      </w:r>
    </w:p>
  </w:endnote>
  <w:endnote w:type="continuationSeparator" w:id="0">
    <w:p w14:paraId="782C3669" w14:textId="77777777" w:rsidR="002907F9" w:rsidRDefault="00290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7349C" w14:textId="77777777" w:rsidR="00800566" w:rsidRPr="00AD2712" w:rsidRDefault="00800566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V08</w:t>
    </w:r>
  </w:p>
  <w:p w14:paraId="335A075C" w14:textId="77777777" w:rsidR="00800566" w:rsidRPr="00981C1B" w:rsidRDefault="00800566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14:paraId="1FD9213A" w14:textId="77777777" w:rsidR="00800566" w:rsidRPr="00981C1B" w:rsidRDefault="00800566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AD14EA" w14:textId="77777777" w:rsidR="002907F9" w:rsidRDefault="002907F9">
      <w:r>
        <w:separator/>
      </w:r>
    </w:p>
  </w:footnote>
  <w:footnote w:type="continuationSeparator" w:id="0">
    <w:p w14:paraId="3B08EE63" w14:textId="77777777" w:rsidR="002907F9" w:rsidRDefault="002907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3459"/>
      <w:gridCol w:w="3794"/>
      <w:gridCol w:w="3637"/>
    </w:tblGrid>
    <w:tr w:rsidR="00800566" w:rsidRPr="00247334" w14:paraId="327A0EF0" w14:textId="77777777" w:rsidTr="006E6D80">
      <w:trPr>
        <w:trHeight w:val="454"/>
      </w:trPr>
      <w:tc>
        <w:tcPr>
          <w:tcW w:w="1588" w:type="pct"/>
          <w:vMerge w:val="restart"/>
        </w:tcPr>
        <w:p w14:paraId="16EB8FD5" w14:textId="77777777" w:rsidR="00800566" w:rsidRPr="004345C0" w:rsidRDefault="00800566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 wp14:anchorId="28E9F7A1" wp14:editId="32CDA631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14:paraId="65F9929A" w14:textId="77777777" w:rsidR="00800566" w:rsidRPr="00C763E8" w:rsidRDefault="00800566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800566" w14:paraId="3DEBE92E" w14:textId="77777777" w:rsidTr="006E6D80">
      <w:trPr>
        <w:trHeight w:val="454"/>
      </w:trPr>
      <w:tc>
        <w:tcPr>
          <w:tcW w:w="1588" w:type="pct"/>
          <w:vMerge/>
        </w:tcPr>
        <w:p w14:paraId="0F9BE3BC" w14:textId="77777777" w:rsidR="00800566" w:rsidRPr="004345C0" w:rsidRDefault="00800566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14:paraId="6A7C4EE7" w14:textId="77777777" w:rsidR="00800566" w:rsidRPr="00C849E9" w:rsidRDefault="00800566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8C11DE">
            <w:rPr>
              <w:rFonts w:cs="Arial"/>
              <w:sz w:val="32"/>
              <w:szCs w:val="24"/>
              <w:lang w:val="en-GB"/>
            </w:rPr>
            <w:t>Installation Qualification Protocol</w:t>
          </w:r>
        </w:p>
      </w:tc>
    </w:tr>
    <w:tr w:rsidR="00800566" w:rsidRPr="00A765C0" w14:paraId="50D44122" w14:textId="77777777" w:rsidTr="006E6D80">
      <w:trPr>
        <w:trHeight w:val="454"/>
      </w:trPr>
      <w:tc>
        <w:tcPr>
          <w:tcW w:w="1588" w:type="pct"/>
        </w:tcPr>
        <w:p w14:paraId="1E5D6DD1" w14:textId="77777777" w:rsidR="00800566" w:rsidRPr="00CD3A90" w:rsidRDefault="00800566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Document # 730004135</w:t>
          </w:r>
        </w:p>
      </w:tc>
      <w:tc>
        <w:tcPr>
          <w:tcW w:w="1742" w:type="pct"/>
        </w:tcPr>
        <w:p w14:paraId="014AB82E" w14:textId="77777777" w:rsidR="00800566" w:rsidRDefault="00800566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Version # 03</w:t>
          </w:r>
        </w:p>
      </w:tc>
      <w:tc>
        <w:tcPr>
          <w:tcW w:w="1669" w:type="pct"/>
        </w:tcPr>
        <w:p w14:paraId="2A887A9A" w14:textId="7C70934A" w:rsidR="00800566" w:rsidRPr="004345C0" w:rsidRDefault="00800566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</w:rPr>
            <w:t xml:space="preserve">Page </w:t>
          </w:r>
          <w:r w:rsidRPr="00C915DB">
            <w:rPr>
              <w:rFonts w:cs="Arial"/>
              <w:sz w:val="22"/>
            </w:rPr>
            <w:fldChar w:fldCharType="begin"/>
          </w:r>
          <w:r w:rsidRPr="00C915DB">
            <w:rPr>
              <w:rFonts w:cs="Arial"/>
              <w:sz w:val="22"/>
            </w:rPr>
            <w:instrText xml:space="preserve"> PAGE   \* MERGEFORMAT </w:instrText>
          </w:r>
          <w:r w:rsidRPr="00C915DB">
            <w:rPr>
              <w:rFonts w:cs="Arial"/>
              <w:sz w:val="22"/>
            </w:rPr>
            <w:fldChar w:fldCharType="separate"/>
          </w:r>
          <w:r w:rsidRPr="00C915DB">
            <w:rPr>
              <w:rFonts w:cs="Arial"/>
              <w:noProof/>
              <w:sz w:val="22"/>
            </w:rPr>
            <w:t>10</w:t>
          </w:r>
          <w:r w:rsidRPr="00C915DB">
            <w:rPr>
              <w:rFonts w:cs="Arial"/>
              <w:sz w:val="22"/>
            </w:rPr>
            <w:fldChar w:fldCharType="end"/>
          </w:r>
          <w:r w:rsidRPr="00C915DB">
            <w:rPr>
              <w:rFonts w:cs="Arial"/>
              <w:sz w:val="22"/>
            </w:rPr>
            <w:t xml:space="preserve"> of </w:t>
          </w:r>
          <w:r w:rsidRPr="00C915DB">
            <w:rPr>
              <w:rFonts w:cs="Arial"/>
              <w:noProof/>
              <w:sz w:val="22"/>
            </w:rPr>
            <w:fldChar w:fldCharType="begin"/>
          </w:r>
          <w:r w:rsidRPr="00C915DB">
            <w:rPr>
              <w:rFonts w:cs="Arial"/>
              <w:noProof/>
              <w:sz w:val="22"/>
            </w:rPr>
            <w:instrText xml:space="preserve"> SECTIONPAGES   \* MERGEFORMAT </w:instrText>
          </w:r>
          <w:r w:rsidRPr="00C915DB">
            <w:rPr>
              <w:rFonts w:cs="Arial"/>
              <w:noProof/>
              <w:sz w:val="22"/>
            </w:rPr>
            <w:fldChar w:fldCharType="separate"/>
          </w:r>
          <w:r w:rsidR="00421B9B">
            <w:rPr>
              <w:rFonts w:cs="Arial"/>
              <w:noProof/>
              <w:sz w:val="22"/>
            </w:rPr>
            <w:t>2</w:t>
          </w:r>
          <w:r w:rsidRPr="00C915DB">
            <w:rPr>
              <w:rFonts w:cs="Arial"/>
              <w:noProof/>
              <w:sz w:val="22"/>
            </w:rPr>
            <w:fldChar w:fldCharType="end"/>
          </w:r>
        </w:p>
      </w:tc>
    </w:tr>
  </w:tbl>
  <w:p w14:paraId="79D39CDD" w14:textId="77777777" w:rsidR="00800566" w:rsidRDefault="00800566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3"/>
  </w:num>
  <w:num w:numId="4">
    <w:abstractNumId w:val="27"/>
  </w:num>
  <w:num w:numId="5">
    <w:abstractNumId w:val="12"/>
  </w:num>
  <w:num w:numId="6">
    <w:abstractNumId w:val="22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1"/>
  </w:num>
  <w:num w:numId="12">
    <w:abstractNumId w:val="32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0"/>
  </w:num>
  <w:num w:numId="18">
    <w:abstractNumId w:val="2"/>
  </w:num>
  <w:num w:numId="19">
    <w:abstractNumId w:val="29"/>
  </w:num>
  <w:num w:numId="20">
    <w:abstractNumId w:val="21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5"/>
  </w:num>
  <w:num w:numId="29">
    <w:abstractNumId w:val="30"/>
  </w:num>
  <w:num w:numId="30">
    <w:abstractNumId w:val="26"/>
  </w:num>
  <w:num w:numId="31">
    <w:abstractNumId w:val="14"/>
  </w:num>
  <w:num w:numId="32">
    <w:abstractNumId w:val="33"/>
  </w:num>
  <w:num w:numId="33">
    <w:abstractNumId w:val="24"/>
  </w:num>
  <w:num w:numId="34">
    <w:abstractNumId w:val="9"/>
  </w:num>
  <w:num w:numId="35">
    <w:abstractNumId w:val="16"/>
  </w:num>
  <w:num w:numId="36">
    <w:abstractNumId w:val="11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12606"/>
    <w:rsid w:val="00013122"/>
    <w:rsid w:val="00014216"/>
    <w:rsid w:val="000251F3"/>
    <w:rsid w:val="000255AB"/>
    <w:rsid w:val="00027599"/>
    <w:rsid w:val="00030687"/>
    <w:rsid w:val="00040BB1"/>
    <w:rsid w:val="000417F2"/>
    <w:rsid w:val="00042599"/>
    <w:rsid w:val="00043E15"/>
    <w:rsid w:val="00044AAA"/>
    <w:rsid w:val="00046E35"/>
    <w:rsid w:val="00050635"/>
    <w:rsid w:val="0005432B"/>
    <w:rsid w:val="00055FAA"/>
    <w:rsid w:val="000640A6"/>
    <w:rsid w:val="00064C2B"/>
    <w:rsid w:val="00073A56"/>
    <w:rsid w:val="00076B4B"/>
    <w:rsid w:val="000832D7"/>
    <w:rsid w:val="00085C3A"/>
    <w:rsid w:val="00092124"/>
    <w:rsid w:val="00096183"/>
    <w:rsid w:val="000A2E13"/>
    <w:rsid w:val="000A4487"/>
    <w:rsid w:val="000B38EC"/>
    <w:rsid w:val="000B6144"/>
    <w:rsid w:val="000B6D33"/>
    <w:rsid w:val="000B7214"/>
    <w:rsid w:val="000B7389"/>
    <w:rsid w:val="000B7C2E"/>
    <w:rsid w:val="000C0655"/>
    <w:rsid w:val="000C35C8"/>
    <w:rsid w:val="000C4C6B"/>
    <w:rsid w:val="000C5416"/>
    <w:rsid w:val="000C7311"/>
    <w:rsid w:val="000D090E"/>
    <w:rsid w:val="000D1FC3"/>
    <w:rsid w:val="000D7577"/>
    <w:rsid w:val="000E1BB4"/>
    <w:rsid w:val="000E263F"/>
    <w:rsid w:val="000E4AD7"/>
    <w:rsid w:val="000E6518"/>
    <w:rsid w:val="000E7D3E"/>
    <w:rsid w:val="000F031B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4E07"/>
    <w:rsid w:val="00136554"/>
    <w:rsid w:val="001370D4"/>
    <w:rsid w:val="00141163"/>
    <w:rsid w:val="00144681"/>
    <w:rsid w:val="0014527A"/>
    <w:rsid w:val="001532C8"/>
    <w:rsid w:val="00157D87"/>
    <w:rsid w:val="0016014A"/>
    <w:rsid w:val="0016599B"/>
    <w:rsid w:val="0017129A"/>
    <w:rsid w:val="0017324F"/>
    <w:rsid w:val="0017586C"/>
    <w:rsid w:val="0018046C"/>
    <w:rsid w:val="00181774"/>
    <w:rsid w:val="001821D9"/>
    <w:rsid w:val="00187E97"/>
    <w:rsid w:val="001966E3"/>
    <w:rsid w:val="001A4D5E"/>
    <w:rsid w:val="001A615F"/>
    <w:rsid w:val="001A7067"/>
    <w:rsid w:val="001B1180"/>
    <w:rsid w:val="001B69F3"/>
    <w:rsid w:val="001C157F"/>
    <w:rsid w:val="001C7701"/>
    <w:rsid w:val="001D100A"/>
    <w:rsid w:val="001D34AC"/>
    <w:rsid w:val="001E4E03"/>
    <w:rsid w:val="001E6A51"/>
    <w:rsid w:val="001F0391"/>
    <w:rsid w:val="001F1130"/>
    <w:rsid w:val="001F2D65"/>
    <w:rsid w:val="001F536C"/>
    <w:rsid w:val="00200318"/>
    <w:rsid w:val="002015B7"/>
    <w:rsid w:val="002052E2"/>
    <w:rsid w:val="0020578E"/>
    <w:rsid w:val="00207F43"/>
    <w:rsid w:val="002109A0"/>
    <w:rsid w:val="00210C5E"/>
    <w:rsid w:val="00211DCD"/>
    <w:rsid w:val="00213D44"/>
    <w:rsid w:val="002146BA"/>
    <w:rsid w:val="00216064"/>
    <w:rsid w:val="002243D7"/>
    <w:rsid w:val="00225403"/>
    <w:rsid w:val="00231392"/>
    <w:rsid w:val="00233AF3"/>
    <w:rsid w:val="00233D35"/>
    <w:rsid w:val="00247334"/>
    <w:rsid w:val="002513A0"/>
    <w:rsid w:val="00252884"/>
    <w:rsid w:val="00253E0D"/>
    <w:rsid w:val="00260C77"/>
    <w:rsid w:val="00260D52"/>
    <w:rsid w:val="00263444"/>
    <w:rsid w:val="0026425E"/>
    <w:rsid w:val="002652C8"/>
    <w:rsid w:val="002737A5"/>
    <w:rsid w:val="00274B18"/>
    <w:rsid w:val="002757DF"/>
    <w:rsid w:val="0028011A"/>
    <w:rsid w:val="0028504C"/>
    <w:rsid w:val="002873E3"/>
    <w:rsid w:val="002907F9"/>
    <w:rsid w:val="002932DB"/>
    <w:rsid w:val="002A12D4"/>
    <w:rsid w:val="002B3421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3010B2"/>
    <w:rsid w:val="00301F34"/>
    <w:rsid w:val="00302A95"/>
    <w:rsid w:val="00303DB1"/>
    <w:rsid w:val="00305429"/>
    <w:rsid w:val="00307CE7"/>
    <w:rsid w:val="003133A4"/>
    <w:rsid w:val="00317BCA"/>
    <w:rsid w:val="00324EFA"/>
    <w:rsid w:val="0033029C"/>
    <w:rsid w:val="00330A39"/>
    <w:rsid w:val="00333E14"/>
    <w:rsid w:val="00340DFC"/>
    <w:rsid w:val="0034241A"/>
    <w:rsid w:val="00345DB0"/>
    <w:rsid w:val="00352F32"/>
    <w:rsid w:val="00353ABC"/>
    <w:rsid w:val="003634B8"/>
    <w:rsid w:val="00363547"/>
    <w:rsid w:val="00365B39"/>
    <w:rsid w:val="003724C3"/>
    <w:rsid w:val="00373486"/>
    <w:rsid w:val="003807F3"/>
    <w:rsid w:val="00381427"/>
    <w:rsid w:val="00385667"/>
    <w:rsid w:val="003864C6"/>
    <w:rsid w:val="00393B0A"/>
    <w:rsid w:val="003971E3"/>
    <w:rsid w:val="00397DA7"/>
    <w:rsid w:val="003A2AA4"/>
    <w:rsid w:val="003B1258"/>
    <w:rsid w:val="003C3430"/>
    <w:rsid w:val="003C5A60"/>
    <w:rsid w:val="003D1036"/>
    <w:rsid w:val="003D169C"/>
    <w:rsid w:val="003D1A02"/>
    <w:rsid w:val="003D2B91"/>
    <w:rsid w:val="003D3BDA"/>
    <w:rsid w:val="003D3E42"/>
    <w:rsid w:val="003D6058"/>
    <w:rsid w:val="003E0CA1"/>
    <w:rsid w:val="003E2118"/>
    <w:rsid w:val="003E25B6"/>
    <w:rsid w:val="003E2E6D"/>
    <w:rsid w:val="003F0408"/>
    <w:rsid w:val="003F2381"/>
    <w:rsid w:val="003F3B47"/>
    <w:rsid w:val="003F41D5"/>
    <w:rsid w:val="00403173"/>
    <w:rsid w:val="004032E5"/>
    <w:rsid w:val="00405AF7"/>
    <w:rsid w:val="00406C18"/>
    <w:rsid w:val="00412494"/>
    <w:rsid w:val="00413AC5"/>
    <w:rsid w:val="00416276"/>
    <w:rsid w:val="00421B9B"/>
    <w:rsid w:val="00422259"/>
    <w:rsid w:val="00422D7E"/>
    <w:rsid w:val="0042472E"/>
    <w:rsid w:val="004259A2"/>
    <w:rsid w:val="00425CC8"/>
    <w:rsid w:val="0043146B"/>
    <w:rsid w:val="004345C0"/>
    <w:rsid w:val="0044125D"/>
    <w:rsid w:val="004415C7"/>
    <w:rsid w:val="00442BA3"/>
    <w:rsid w:val="00444125"/>
    <w:rsid w:val="00450369"/>
    <w:rsid w:val="004579C8"/>
    <w:rsid w:val="00457DBB"/>
    <w:rsid w:val="0046531F"/>
    <w:rsid w:val="00465F26"/>
    <w:rsid w:val="004716CF"/>
    <w:rsid w:val="004773F9"/>
    <w:rsid w:val="00480C02"/>
    <w:rsid w:val="00483B69"/>
    <w:rsid w:val="00486467"/>
    <w:rsid w:val="00491D25"/>
    <w:rsid w:val="00495500"/>
    <w:rsid w:val="004B5AA7"/>
    <w:rsid w:val="004B6CE7"/>
    <w:rsid w:val="004C0139"/>
    <w:rsid w:val="004C0BA4"/>
    <w:rsid w:val="004C433D"/>
    <w:rsid w:val="004D0435"/>
    <w:rsid w:val="004D1213"/>
    <w:rsid w:val="004D1D26"/>
    <w:rsid w:val="004D474E"/>
    <w:rsid w:val="004D48C8"/>
    <w:rsid w:val="004E0B41"/>
    <w:rsid w:val="004E4F6B"/>
    <w:rsid w:val="004E728B"/>
    <w:rsid w:val="004F6FE7"/>
    <w:rsid w:val="004F7B10"/>
    <w:rsid w:val="00500F83"/>
    <w:rsid w:val="005138C2"/>
    <w:rsid w:val="00514478"/>
    <w:rsid w:val="00514B1B"/>
    <w:rsid w:val="0052072F"/>
    <w:rsid w:val="005315F5"/>
    <w:rsid w:val="0053558E"/>
    <w:rsid w:val="00536EBD"/>
    <w:rsid w:val="00537005"/>
    <w:rsid w:val="00540D91"/>
    <w:rsid w:val="00543E39"/>
    <w:rsid w:val="00544337"/>
    <w:rsid w:val="005476A1"/>
    <w:rsid w:val="0055104B"/>
    <w:rsid w:val="0056188E"/>
    <w:rsid w:val="0056203C"/>
    <w:rsid w:val="00562569"/>
    <w:rsid w:val="005741AA"/>
    <w:rsid w:val="0057479A"/>
    <w:rsid w:val="00574918"/>
    <w:rsid w:val="00583C62"/>
    <w:rsid w:val="00585016"/>
    <w:rsid w:val="005906F7"/>
    <w:rsid w:val="00591957"/>
    <w:rsid w:val="00595073"/>
    <w:rsid w:val="0059601D"/>
    <w:rsid w:val="00596EAF"/>
    <w:rsid w:val="00597B39"/>
    <w:rsid w:val="005A042F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62E1"/>
    <w:rsid w:val="005D7C6C"/>
    <w:rsid w:val="005E1CC8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1186E"/>
    <w:rsid w:val="00620C7C"/>
    <w:rsid w:val="00631B5E"/>
    <w:rsid w:val="00636795"/>
    <w:rsid w:val="00641F4C"/>
    <w:rsid w:val="006442C1"/>
    <w:rsid w:val="00644631"/>
    <w:rsid w:val="00644A04"/>
    <w:rsid w:val="006450FA"/>
    <w:rsid w:val="006458BD"/>
    <w:rsid w:val="006505C7"/>
    <w:rsid w:val="00650E77"/>
    <w:rsid w:val="00661C5B"/>
    <w:rsid w:val="00663424"/>
    <w:rsid w:val="00666EB3"/>
    <w:rsid w:val="006924D8"/>
    <w:rsid w:val="0069484C"/>
    <w:rsid w:val="006954D1"/>
    <w:rsid w:val="006973CF"/>
    <w:rsid w:val="00697F14"/>
    <w:rsid w:val="006A0CD8"/>
    <w:rsid w:val="006A38F8"/>
    <w:rsid w:val="006A5DD1"/>
    <w:rsid w:val="006B401D"/>
    <w:rsid w:val="006B7170"/>
    <w:rsid w:val="006C2322"/>
    <w:rsid w:val="006C2C74"/>
    <w:rsid w:val="006C3DE6"/>
    <w:rsid w:val="006C3F20"/>
    <w:rsid w:val="006D3564"/>
    <w:rsid w:val="006D4B6B"/>
    <w:rsid w:val="006D6690"/>
    <w:rsid w:val="006E20D4"/>
    <w:rsid w:val="006E536B"/>
    <w:rsid w:val="006E57BF"/>
    <w:rsid w:val="006E6689"/>
    <w:rsid w:val="006E6D80"/>
    <w:rsid w:val="007005DF"/>
    <w:rsid w:val="00703D33"/>
    <w:rsid w:val="00716F6E"/>
    <w:rsid w:val="007172BF"/>
    <w:rsid w:val="007212C0"/>
    <w:rsid w:val="007238C3"/>
    <w:rsid w:val="0072637D"/>
    <w:rsid w:val="007323B9"/>
    <w:rsid w:val="007438C0"/>
    <w:rsid w:val="007476D1"/>
    <w:rsid w:val="007511B2"/>
    <w:rsid w:val="00752AA1"/>
    <w:rsid w:val="007602D5"/>
    <w:rsid w:val="00767A80"/>
    <w:rsid w:val="007720A5"/>
    <w:rsid w:val="0077379A"/>
    <w:rsid w:val="00777C67"/>
    <w:rsid w:val="00780C84"/>
    <w:rsid w:val="0078142A"/>
    <w:rsid w:val="007817B5"/>
    <w:rsid w:val="0078445C"/>
    <w:rsid w:val="00791E30"/>
    <w:rsid w:val="00792AC0"/>
    <w:rsid w:val="007945BA"/>
    <w:rsid w:val="007950C5"/>
    <w:rsid w:val="00796708"/>
    <w:rsid w:val="007A55DE"/>
    <w:rsid w:val="007A6CA1"/>
    <w:rsid w:val="007A72C0"/>
    <w:rsid w:val="007B3F88"/>
    <w:rsid w:val="007B4C94"/>
    <w:rsid w:val="007B522A"/>
    <w:rsid w:val="007B5F9A"/>
    <w:rsid w:val="007B6A13"/>
    <w:rsid w:val="007B6DCB"/>
    <w:rsid w:val="007B7D5B"/>
    <w:rsid w:val="007C0604"/>
    <w:rsid w:val="007C7027"/>
    <w:rsid w:val="007D57BC"/>
    <w:rsid w:val="007D7AAE"/>
    <w:rsid w:val="007F357E"/>
    <w:rsid w:val="007F3908"/>
    <w:rsid w:val="007F5C8F"/>
    <w:rsid w:val="007F650C"/>
    <w:rsid w:val="007F69CD"/>
    <w:rsid w:val="007F71A4"/>
    <w:rsid w:val="007F793A"/>
    <w:rsid w:val="007F7F22"/>
    <w:rsid w:val="00800566"/>
    <w:rsid w:val="008022CF"/>
    <w:rsid w:val="00806234"/>
    <w:rsid w:val="0081344A"/>
    <w:rsid w:val="00814896"/>
    <w:rsid w:val="00815EE4"/>
    <w:rsid w:val="00816072"/>
    <w:rsid w:val="00823A22"/>
    <w:rsid w:val="0082414A"/>
    <w:rsid w:val="00827EC7"/>
    <w:rsid w:val="0083050B"/>
    <w:rsid w:val="0083197C"/>
    <w:rsid w:val="00834C3B"/>
    <w:rsid w:val="00835DBB"/>
    <w:rsid w:val="0083647D"/>
    <w:rsid w:val="00837EEE"/>
    <w:rsid w:val="00843FE5"/>
    <w:rsid w:val="00844676"/>
    <w:rsid w:val="0085130B"/>
    <w:rsid w:val="00855ED4"/>
    <w:rsid w:val="00861453"/>
    <w:rsid w:val="00867BE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11DE"/>
    <w:rsid w:val="008C269F"/>
    <w:rsid w:val="008C532E"/>
    <w:rsid w:val="008C6038"/>
    <w:rsid w:val="008C6FE7"/>
    <w:rsid w:val="008D60F1"/>
    <w:rsid w:val="008E0C59"/>
    <w:rsid w:val="008E54CA"/>
    <w:rsid w:val="008E6AB2"/>
    <w:rsid w:val="008F00D2"/>
    <w:rsid w:val="008F7941"/>
    <w:rsid w:val="0092067D"/>
    <w:rsid w:val="0092355D"/>
    <w:rsid w:val="009245E2"/>
    <w:rsid w:val="00934C4D"/>
    <w:rsid w:val="009373A8"/>
    <w:rsid w:val="00941EC6"/>
    <w:rsid w:val="00942AF7"/>
    <w:rsid w:val="009445E1"/>
    <w:rsid w:val="00956586"/>
    <w:rsid w:val="00960C37"/>
    <w:rsid w:val="00963875"/>
    <w:rsid w:val="009639A3"/>
    <w:rsid w:val="009651C8"/>
    <w:rsid w:val="009741C7"/>
    <w:rsid w:val="009773EE"/>
    <w:rsid w:val="00981C1B"/>
    <w:rsid w:val="00986D63"/>
    <w:rsid w:val="00993527"/>
    <w:rsid w:val="009A08DC"/>
    <w:rsid w:val="009A16FF"/>
    <w:rsid w:val="009A2B86"/>
    <w:rsid w:val="009A3693"/>
    <w:rsid w:val="009A7CC6"/>
    <w:rsid w:val="009B0F00"/>
    <w:rsid w:val="009B22F6"/>
    <w:rsid w:val="009B357B"/>
    <w:rsid w:val="009B389E"/>
    <w:rsid w:val="009B6A62"/>
    <w:rsid w:val="009C65BC"/>
    <w:rsid w:val="009C6C89"/>
    <w:rsid w:val="009C75C0"/>
    <w:rsid w:val="009D3F1F"/>
    <w:rsid w:val="009D7763"/>
    <w:rsid w:val="009E0879"/>
    <w:rsid w:val="009E47D0"/>
    <w:rsid w:val="009E6C5B"/>
    <w:rsid w:val="009E7B74"/>
    <w:rsid w:val="009F118B"/>
    <w:rsid w:val="00A043D3"/>
    <w:rsid w:val="00A0729C"/>
    <w:rsid w:val="00A10300"/>
    <w:rsid w:val="00A11ADD"/>
    <w:rsid w:val="00A15FC3"/>
    <w:rsid w:val="00A2222B"/>
    <w:rsid w:val="00A23EDE"/>
    <w:rsid w:val="00A2462F"/>
    <w:rsid w:val="00A2573E"/>
    <w:rsid w:val="00A271AA"/>
    <w:rsid w:val="00A3053F"/>
    <w:rsid w:val="00A30D68"/>
    <w:rsid w:val="00A3199B"/>
    <w:rsid w:val="00A33663"/>
    <w:rsid w:val="00A4454C"/>
    <w:rsid w:val="00A45B4A"/>
    <w:rsid w:val="00A51745"/>
    <w:rsid w:val="00A53C84"/>
    <w:rsid w:val="00A53F68"/>
    <w:rsid w:val="00A54945"/>
    <w:rsid w:val="00A54ED9"/>
    <w:rsid w:val="00A5649B"/>
    <w:rsid w:val="00A6310A"/>
    <w:rsid w:val="00A72456"/>
    <w:rsid w:val="00A737CA"/>
    <w:rsid w:val="00A765C0"/>
    <w:rsid w:val="00A76A8D"/>
    <w:rsid w:val="00A771B1"/>
    <w:rsid w:val="00A82EF8"/>
    <w:rsid w:val="00A85554"/>
    <w:rsid w:val="00A95E3D"/>
    <w:rsid w:val="00AA09B3"/>
    <w:rsid w:val="00AB1BDD"/>
    <w:rsid w:val="00AB7649"/>
    <w:rsid w:val="00AC0B24"/>
    <w:rsid w:val="00AC3869"/>
    <w:rsid w:val="00AC644A"/>
    <w:rsid w:val="00AC65EB"/>
    <w:rsid w:val="00AC79B7"/>
    <w:rsid w:val="00AD2712"/>
    <w:rsid w:val="00AE1A36"/>
    <w:rsid w:val="00AE6B6D"/>
    <w:rsid w:val="00AE7D97"/>
    <w:rsid w:val="00AF091E"/>
    <w:rsid w:val="00AF104F"/>
    <w:rsid w:val="00AF45BF"/>
    <w:rsid w:val="00AF4E93"/>
    <w:rsid w:val="00AF79FB"/>
    <w:rsid w:val="00B00EB5"/>
    <w:rsid w:val="00B0123D"/>
    <w:rsid w:val="00B21366"/>
    <w:rsid w:val="00B226BD"/>
    <w:rsid w:val="00B35F19"/>
    <w:rsid w:val="00B40F62"/>
    <w:rsid w:val="00B43F54"/>
    <w:rsid w:val="00B45C5A"/>
    <w:rsid w:val="00B47B77"/>
    <w:rsid w:val="00B51ABB"/>
    <w:rsid w:val="00B57E10"/>
    <w:rsid w:val="00B63467"/>
    <w:rsid w:val="00B670CD"/>
    <w:rsid w:val="00B670F6"/>
    <w:rsid w:val="00B6794E"/>
    <w:rsid w:val="00B72102"/>
    <w:rsid w:val="00B7257E"/>
    <w:rsid w:val="00B84673"/>
    <w:rsid w:val="00B8688C"/>
    <w:rsid w:val="00B92ED0"/>
    <w:rsid w:val="00B96B1B"/>
    <w:rsid w:val="00B97139"/>
    <w:rsid w:val="00BA57E3"/>
    <w:rsid w:val="00BB070E"/>
    <w:rsid w:val="00BB469D"/>
    <w:rsid w:val="00BC1603"/>
    <w:rsid w:val="00BC3B83"/>
    <w:rsid w:val="00BD1990"/>
    <w:rsid w:val="00BD4973"/>
    <w:rsid w:val="00BD6391"/>
    <w:rsid w:val="00BE5B67"/>
    <w:rsid w:val="00BF5D68"/>
    <w:rsid w:val="00C02235"/>
    <w:rsid w:val="00C0514B"/>
    <w:rsid w:val="00C07AD6"/>
    <w:rsid w:val="00C10762"/>
    <w:rsid w:val="00C11845"/>
    <w:rsid w:val="00C1758F"/>
    <w:rsid w:val="00C215CF"/>
    <w:rsid w:val="00C258DF"/>
    <w:rsid w:val="00C26206"/>
    <w:rsid w:val="00C41F56"/>
    <w:rsid w:val="00C42AB6"/>
    <w:rsid w:val="00C43EA2"/>
    <w:rsid w:val="00C5319D"/>
    <w:rsid w:val="00C607CE"/>
    <w:rsid w:val="00C62316"/>
    <w:rsid w:val="00C625C6"/>
    <w:rsid w:val="00C635B6"/>
    <w:rsid w:val="00C64038"/>
    <w:rsid w:val="00C72167"/>
    <w:rsid w:val="00C7628E"/>
    <w:rsid w:val="00C763E8"/>
    <w:rsid w:val="00C81750"/>
    <w:rsid w:val="00C841EF"/>
    <w:rsid w:val="00C849E9"/>
    <w:rsid w:val="00C915DB"/>
    <w:rsid w:val="00C95139"/>
    <w:rsid w:val="00C9625F"/>
    <w:rsid w:val="00CA1237"/>
    <w:rsid w:val="00CA1926"/>
    <w:rsid w:val="00CA6C57"/>
    <w:rsid w:val="00CB5E46"/>
    <w:rsid w:val="00CC0664"/>
    <w:rsid w:val="00CC159F"/>
    <w:rsid w:val="00CC69BE"/>
    <w:rsid w:val="00CD2DA7"/>
    <w:rsid w:val="00CD3A90"/>
    <w:rsid w:val="00CD6E06"/>
    <w:rsid w:val="00CE5913"/>
    <w:rsid w:val="00CE6B39"/>
    <w:rsid w:val="00CE7B31"/>
    <w:rsid w:val="00CF10CD"/>
    <w:rsid w:val="00CF489D"/>
    <w:rsid w:val="00CF74D8"/>
    <w:rsid w:val="00D00A36"/>
    <w:rsid w:val="00D12F3E"/>
    <w:rsid w:val="00D13700"/>
    <w:rsid w:val="00D2657E"/>
    <w:rsid w:val="00D3483A"/>
    <w:rsid w:val="00D36412"/>
    <w:rsid w:val="00D70FDE"/>
    <w:rsid w:val="00D71293"/>
    <w:rsid w:val="00D75306"/>
    <w:rsid w:val="00D763D2"/>
    <w:rsid w:val="00D86458"/>
    <w:rsid w:val="00D9185A"/>
    <w:rsid w:val="00D95866"/>
    <w:rsid w:val="00DA1BEA"/>
    <w:rsid w:val="00DA3A62"/>
    <w:rsid w:val="00DA4CE8"/>
    <w:rsid w:val="00DA5C76"/>
    <w:rsid w:val="00DA65E0"/>
    <w:rsid w:val="00DB3C30"/>
    <w:rsid w:val="00DB41DB"/>
    <w:rsid w:val="00DC0446"/>
    <w:rsid w:val="00DC09DA"/>
    <w:rsid w:val="00DC3A4B"/>
    <w:rsid w:val="00DD524F"/>
    <w:rsid w:val="00DD5435"/>
    <w:rsid w:val="00DE1AC2"/>
    <w:rsid w:val="00DE2E36"/>
    <w:rsid w:val="00DF088E"/>
    <w:rsid w:val="00DF0940"/>
    <w:rsid w:val="00DF4F48"/>
    <w:rsid w:val="00DF61C0"/>
    <w:rsid w:val="00DF6DC0"/>
    <w:rsid w:val="00E04D6E"/>
    <w:rsid w:val="00E1089B"/>
    <w:rsid w:val="00E16047"/>
    <w:rsid w:val="00E17A7D"/>
    <w:rsid w:val="00E24F27"/>
    <w:rsid w:val="00E26D12"/>
    <w:rsid w:val="00E33558"/>
    <w:rsid w:val="00E370F7"/>
    <w:rsid w:val="00E41271"/>
    <w:rsid w:val="00E46665"/>
    <w:rsid w:val="00E506C0"/>
    <w:rsid w:val="00E53548"/>
    <w:rsid w:val="00E5402B"/>
    <w:rsid w:val="00E54327"/>
    <w:rsid w:val="00E60166"/>
    <w:rsid w:val="00E61D2A"/>
    <w:rsid w:val="00E66FC8"/>
    <w:rsid w:val="00E733A7"/>
    <w:rsid w:val="00E76D13"/>
    <w:rsid w:val="00E77BC3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768"/>
    <w:rsid w:val="00ED2F48"/>
    <w:rsid w:val="00ED3BA6"/>
    <w:rsid w:val="00EE3CD6"/>
    <w:rsid w:val="00EF0522"/>
    <w:rsid w:val="00EF099B"/>
    <w:rsid w:val="00EF1497"/>
    <w:rsid w:val="00EF15DA"/>
    <w:rsid w:val="00EF4472"/>
    <w:rsid w:val="00EF7084"/>
    <w:rsid w:val="00F02561"/>
    <w:rsid w:val="00F03659"/>
    <w:rsid w:val="00F05870"/>
    <w:rsid w:val="00F0791A"/>
    <w:rsid w:val="00F15E70"/>
    <w:rsid w:val="00F20093"/>
    <w:rsid w:val="00F211DC"/>
    <w:rsid w:val="00F2160F"/>
    <w:rsid w:val="00F2184E"/>
    <w:rsid w:val="00F2522D"/>
    <w:rsid w:val="00F32BAD"/>
    <w:rsid w:val="00F35DFC"/>
    <w:rsid w:val="00F416CE"/>
    <w:rsid w:val="00F416E1"/>
    <w:rsid w:val="00F57B4F"/>
    <w:rsid w:val="00F63E45"/>
    <w:rsid w:val="00F704D3"/>
    <w:rsid w:val="00F72232"/>
    <w:rsid w:val="00F72CE2"/>
    <w:rsid w:val="00F75179"/>
    <w:rsid w:val="00F80515"/>
    <w:rsid w:val="00F9161C"/>
    <w:rsid w:val="00F961CE"/>
    <w:rsid w:val="00FA33F2"/>
    <w:rsid w:val="00FB3522"/>
    <w:rsid w:val="00FB5543"/>
    <w:rsid w:val="00FB6414"/>
    <w:rsid w:val="00FC28F6"/>
    <w:rsid w:val="00FD2101"/>
    <w:rsid w:val="00FD2863"/>
    <w:rsid w:val="00FE036B"/>
    <w:rsid w:val="00FE05EB"/>
    <w:rsid w:val="00FE3899"/>
    <w:rsid w:val="00FE42BB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25361EB"/>
  <w15:docId w15:val="{7EA42BC2-8ECD-4FEF-BB4A-8415E9E4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8347D606B0741EEBB173EE56E4F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C80CF-52F3-4E5A-825D-122915128EFF}"/>
      </w:docPartPr>
      <w:docPartBody>
        <w:p w:rsidR="001E2083" w:rsidRDefault="008F4574" w:rsidP="008F4574">
          <w:pPr>
            <w:pStyle w:val="88347D606B0741EEBB173EE56E4F98F4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47AD6FB38AE74E71837972E757516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6DDD9-3133-47D8-A66B-BE95C5D7D94E}"/>
      </w:docPartPr>
      <w:docPartBody>
        <w:p w:rsidR="001E2083" w:rsidRDefault="008F4574" w:rsidP="008F4574">
          <w:pPr>
            <w:pStyle w:val="47AD6FB38AE74E71837972E7575162D8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6B4DAE558084412CA5C61BDEC934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FAD14-8734-450A-BB5B-B1E4B3792BE5}"/>
      </w:docPartPr>
      <w:docPartBody>
        <w:p w:rsidR="001E2083" w:rsidRDefault="008F4574" w:rsidP="008F4574">
          <w:pPr>
            <w:pStyle w:val="6B4DAE558084412CA5C61BDEC934CD5A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4EE09FC539C4ADDB94207B6BDD79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420C5-669B-48AB-8AB8-8162C5FB8FF9}"/>
      </w:docPartPr>
      <w:docPartBody>
        <w:p w:rsidR="00750E5F" w:rsidRDefault="00D93A9C" w:rsidP="00D93A9C">
          <w:pPr>
            <w:pStyle w:val="D4EE09FC539C4ADDB94207B6BDD79CEB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2A7CE6B34B4244A5AB5AF3C4E8172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0005D-C0A7-4848-8CC3-036CD6784085}"/>
      </w:docPartPr>
      <w:docPartBody>
        <w:p w:rsidR="00750E5F" w:rsidRDefault="00D93A9C" w:rsidP="00D93A9C">
          <w:pPr>
            <w:pStyle w:val="2A7CE6B34B4244A5AB5AF3C4E81723E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9786C4A2F4E4532B29CA4A91D746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C096-83EE-403F-B40B-D9C065107B97}"/>
      </w:docPartPr>
      <w:docPartBody>
        <w:p w:rsidR="00750E5F" w:rsidRDefault="00D93A9C" w:rsidP="00D93A9C">
          <w:pPr>
            <w:pStyle w:val="49786C4A2F4E4532B29CA4A91D746A9D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2660AFF731654CC881E3125B1E4A12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5C95B9-CF5E-49EC-A416-DD53D50F9FEE}"/>
      </w:docPartPr>
      <w:docPartBody>
        <w:p w:rsidR="00E05202" w:rsidRDefault="001113BB" w:rsidP="001113BB">
          <w:pPr>
            <w:pStyle w:val="2660AFF731654CC881E3125B1E4A12A7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1113BB"/>
    <w:rsid w:val="001A0919"/>
    <w:rsid w:val="001E2083"/>
    <w:rsid w:val="001E4D60"/>
    <w:rsid w:val="001F009E"/>
    <w:rsid w:val="002B30C6"/>
    <w:rsid w:val="002E04E5"/>
    <w:rsid w:val="002F7D85"/>
    <w:rsid w:val="003E530B"/>
    <w:rsid w:val="003E69A2"/>
    <w:rsid w:val="00521029"/>
    <w:rsid w:val="006409AA"/>
    <w:rsid w:val="00681A92"/>
    <w:rsid w:val="007402F2"/>
    <w:rsid w:val="00746AC6"/>
    <w:rsid w:val="00750E5F"/>
    <w:rsid w:val="007C57B2"/>
    <w:rsid w:val="00834F68"/>
    <w:rsid w:val="00854A12"/>
    <w:rsid w:val="00896AC7"/>
    <w:rsid w:val="008F4574"/>
    <w:rsid w:val="00A354FA"/>
    <w:rsid w:val="00D30FE3"/>
    <w:rsid w:val="00D93A9C"/>
    <w:rsid w:val="00DD438D"/>
    <w:rsid w:val="00E05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113BB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5B8632684841DFBAF25962E4CDDAAE">
    <w:name w:val="245B8632684841DFBAF25962E4CDDAAE"/>
    <w:rsid w:val="00521029"/>
    <w:pPr>
      <w:spacing w:after="160" w:line="259" w:lineRule="auto"/>
    </w:pPr>
  </w:style>
  <w:style w:type="paragraph" w:customStyle="1" w:styleId="D20C182F03064AF789A36B5BD1623E59">
    <w:name w:val="D20C182F03064AF789A36B5BD1623E59"/>
    <w:rsid w:val="00521029"/>
    <w:pPr>
      <w:spacing w:after="160" w:line="259" w:lineRule="auto"/>
    </w:pPr>
  </w:style>
  <w:style w:type="paragraph" w:customStyle="1" w:styleId="0BAE1437FEE14598B3D694D774E5A435">
    <w:name w:val="0BAE1437FEE14598B3D694D774E5A435"/>
    <w:rsid w:val="00521029"/>
    <w:pPr>
      <w:spacing w:after="160" w:line="259" w:lineRule="auto"/>
    </w:pPr>
  </w:style>
  <w:style w:type="paragraph" w:customStyle="1" w:styleId="BC3D4F6F619F4EFE981D1DA9C0B8AD83">
    <w:name w:val="BC3D4F6F619F4EFE981D1DA9C0B8AD83"/>
    <w:rsid w:val="00521029"/>
    <w:pPr>
      <w:spacing w:after="160" w:line="259" w:lineRule="auto"/>
    </w:pPr>
  </w:style>
  <w:style w:type="paragraph" w:customStyle="1" w:styleId="93BBDE4D8B60447EB2702D34EE016E56">
    <w:name w:val="93BBDE4D8B60447EB2702D34EE016E56"/>
    <w:rsid w:val="00521029"/>
    <w:pPr>
      <w:spacing w:after="160" w:line="259" w:lineRule="auto"/>
    </w:pPr>
  </w:style>
  <w:style w:type="paragraph" w:customStyle="1" w:styleId="DC9A025FF49748B9BAB2821532E3CE29">
    <w:name w:val="DC9A025FF49748B9BAB2821532E3CE29"/>
    <w:rsid w:val="00521029"/>
    <w:pPr>
      <w:spacing w:after="160" w:line="259" w:lineRule="auto"/>
    </w:pPr>
  </w:style>
  <w:style w:type="paragraph" w:customStyle="1" w:styleId="4B20A5E9F0B04C62AEF8375800B2E5B7">
    <w:name w:val="4B20A5E9F0B04C62AEF8375800B2E5B7"/>
    <w:rsid w:val="00521029"/>
    <w:pPr>
      <w:spacing w:after="160" w:line="259" w:lineRule="auto"/>
    </w:pPr>
  </w:style>
  <w:style w:type="paragraph" w:customStyle="1" w:styleId="036DE8EBF9FE41FBBC38EF885AE25B89">
    <w:name w:val="036DE8EBF9FE41FBBC38EF885AE25B89"/>
    <w:rsid w:val="00521029"/>
    <w:pPr>
      <w:spacing w:after="160" w:line="259" w:lineRule="auto"/>
    </w:pPr>
  </w:style>
  <w:style w:type="paragraph" w:customStyle="1" w:styleId="3E0528CF174A4432838975BC6DD1F882">
    <w:name w:val="3E0528CF174A4432838975BC6DD1F882"/>
    <w:rsid w:val="00521029"/>
    <w:pPr>
      <w:spacing w:after="160" w:line="259" w:lineRule="auto"/>
    </w:pPr>
  </w:style>
  <w:style w:type="paragraph" w:customStyle="1" w:styleId="184C508A20A34CC38A0D9E41E69E6C9F">
    <w:name w:val="184C508A20A34CC38A0D9E41E69E6C9F"/>
    <w:rsid w:val="00521029"/>
    <w:pPr>
      <w:spacing w:after="160" w:line="259" w:lineRule="auto"/>
    </w:pPr>
  </w:style>
  <w:style w:type="paragraph" w:customStyle="1" w:styleId="A83AA3ADC0244A7080F2CA517CA2235B">
    <w:name w:val="A83AA3ADC0244A7080F2CA517CA2235B"/>
    <w:rsid w:val="00521029"/>
    <w:pPr>
      <w:spacing w:after="160" w:line="259" w:lineRule="auto"/>
    </w:pPr>
  </w:style>
  <w:style w:type="paragraph" w:customStyle="1" w:styleId="471BBAACE8E644EFAC85920AAA0BD9A7">
    <w:name w:val="471BBAACE8E644EFAC85920AAA0BD9A7"/>
    <w:rsid w:val="00521029"/>
    <w:pPr>
      <w:spacing w:after="160" w:line="259" w:lineRule="auto"/>
    </w:pPr>
  </w:style>
  <w:style w:type="paragraph" w:customStyle="1" w:styleId="6DE8D8DED4B74ADAA8D78FAF3EE19A02">
    <w:name w:val="6DE8D8DED4B74ADAA8D78FAF3EE19A02"/>
    <w:rsid w:val="00521029"/>
    <w:pPr>
      <w:spacing w:after="160" w:line="259" w:lineRule="auto"/>
    </w:pPr>
  </w:style>
  <w:style w:type="paragraph" w:customStyle="1" w:styleId="DFE3F1E0EA86455B958E1536C13DB2DB">
    <w:name w:val="DFE3F1E0EA86455B958E1536C13DB2DB"/>
    <w:rsid w:val="00521029"/>
    <w:pPr>
      <w:spacing w:after="160" w:line="259" w:lineRule="auto"/>
    </w:pPr>
  </w:style>
  <w:style w:type="paragraph" w:customStyle="1" w:styleId="F128590EEC8D490EBA12C006A8E94F95">
    <w:name w:val="F128590EEC8D490EBA12C006A8E94F95"/>
    <w:rsid w:val="00521029"/>
    <w:pPr>
      <w:spacing w:after="160" w:line="259" w:lineRule="auto"/>
    </w:pPr>
  </w:style>
  <w:style w:type="paragraph" w:customStyle="1" w:styleId="66E85709D317482A82C085092BD7FA81">
    <w:name w:val="66E85709D317482A82C085092BD7FA81"/>
    <w:rsid w:val="00521029"/>
    <w:pPr>
      <w:spacing w:after="160" w:line="259" w:lineRule="auto"/>
    </w:pPr>
  </w:style>
  <w:style w:type="paragraph" w:customStyle="1" w:styleId="A4C226AC00C64C53BEF130C918579382">
    <w:name w:val="A4C226AC00C64C53BEF130C918579382"/>
    <w:rsid w:val="00521029"/>
    <w:pPr>
      <w:spacing w:after="160" w:line="259" w:lineRule="auto"/>
    </w:pPr>
  </w:style>
  <w:style w:type="paragraph" w:customStyle="1" w:styleId="A372E1FC47154CDDA6B6A09E71D6AA90">
    <w:name w:val="A372E1FC47154CDDA6B6A09E71D6AA90"/>
    <w:rsid w:val="00521029"/>
    <w:pPr>
      <w:spacing w:after="160" w:line="259" w:lineRule="auto"/>
    </w:pPr>
  </w:style>
  <w:style w:type="paragraph" w:customStyle="1" w:styleId="7696C4CE0D2E4BC8AC835711FAA0FBBA">
    <w:name w:val="7696C4CE0D2E4BC8AC835711FAA0FBBA"/>
    <w:rsid w:val="00521029"/>
    <w:pPr>
      <w:spacing w:after="160" w:line="259" w:lineRule="auto"/>
    </w:pPr>
  </w:style>
  <w:style w:type="paragraph" w:customStyle="1" w:styleId="6E82AE4BCDE4425890D24F300ABC7971">
    <w:name w:val="6E82AE4BCDE4425890D24F300ABC7971"/>
    <w:rsid w:val="00521029"/>
    <w:pPr>
      <w:spacing w:after="160" w:line="259" w:lineRule="auto"/>
    </w:pPr>
  </w:style>
  <w:style w:type="paragraph" w:customStyle="1" w:styleId="CBB1D8AB3FAB46B5BAD49EAE987F641D">
    <w:name w:val="CBB1D8AB3FAB46B5BAD49EAE987F641D"/>
    <w:rsid w:val="00521029"/>
    <w:pPr>
      <w:spacing w:after="160" w:line="259" w:lineRule="auto"/>
    </w:pPr>
  </w:style>
  <w:style w:type="paragraph" w:customStyle="1" w:styleId="C3036D55A44D42E0AE01453602C4CF26">
    <w:name w:val="C3036D55A44D42E0AE01453602C4CF26"/>
    <w:rsid w:val="00521029"/>
    <w:pPr>
      <w:spacing w:after="160" w:line="259" w:lineRule="auto"/>
    </w:pPr>
  </w:style>
  <w:style w:type="paragraph" w:customStyle="1" w:styleId="2B9180684CE645A1B4882C9AD836CFD4">
    <w:name w:val="2B9180684CE645A1B4882C9AD836CFD4"/>
    <w:rsid w:val="00521029"/>
    <w:pPr>
      <w:spacing w:after="160" w:line="259" w:lineRule="auto"/>
    </w:pPr>
  </w:style>
  <w:style w:type="paragraph" w:customStyle="1" w:styleId="99566E1869B54065A1F212261C669FA5">
    <w:name w:val="99566E1869B54065A1F212261C669FA5"/>
    <w:rsid w:val="00521029"/>
    <w:pPr>
      <w:spacing w:after="160" w:line="259" w:lineRule="auto"/>
    </w:pPr>
  </w:style>
  <w:style w:type="paragraph" w:customStyle="1" w:styleId="E91F2E8FE8AE46379FF22F89E5D0D151">
    <w:name w:val="E91F2E8FE8AE46379FF22F89E5D0D151"/>
    <w:rsid w:val="00521029"/>
    <w:pPr>
      <w:spacing w:after="160" w:line="259" w:lineRule="auto"/>
    </w:pPr>
  </w:style>
  <w:style w:type="paragraph" w:customStyle="1" w:styleId="DDB9FB68530E4133899380E675B742BC">
    <w:name w:val="DDB9FB68530E4133899380E675B742BC"/>
    <w:rsid w:val="00521029"/>
    <w:pPr>
      <w:spacing w:after="160" w:line="259" w:lineRule="auto"/>
    </w:pPr>
  </w:style>
  <w:style w:type="paragraph" w:customStyle="1" w:styleId="F389EA940B854FCCA476B1F280D6F137">
    <w:name w:val="F389EA940B854FCCA476B1F280D6F137"/>
    <w:rsid w:val="00521029"/>
    <w:pPr>
      <w:spacing w:after="160" w:line="259" w:lineRule="auto"/>
    </w:pPr>
  </w:style>
  <w:style w:type="paragraph" w:customStyle="1" w:styleId="4236F97809984D089A1FA0A2A404BC03">
    <w:name w:val="4236F97809984D089A1FA0A2A404BC03"/>
    <w:rsid w:val="00521029"/>
    <w:pPr>
      <w:spacing w:after="160" w:line="259" w:lineRule="auto"/>
    </w:pPr>
  </w:style>
  <w:style w:type="paragraph" w:customStyle="1" w:styleId="1692DFA1EB5C4207950A78918D7C0C52">
    <w:name w:val="1692DFA1EB5C4207950A78918D7C0C52"/>
    <w:rsid w:val="00521029"/>
    <w:pPr>
      <w:spacing w:after="160" w:line="259" w:lineRule="auto"/>
    </w:pPr>
  </w:style>
  <w:style w:type="paragraph" w:customStyle="1" w:styleId="2EC3D879968541C7AF72651E5F1A0C13">
    <w:name w:val="2EC3D879968541C7AF72651E5F1A0C13"/>
    <w:rsid w:val="00521029"/>
    <w:pPr>
      <w:spacing w:after="160" w:line="259" w:lineRule="auto"/>
    </w:pPr>
  </w:style>
  <w:style w:type="paragraph" w:customStyle="1" w:styleId="C79FDA74366043F0B941BC43D6BD8BB3">
    <w:name w:val="C79FDA74366043F0B941BC43D6BD8BB3"/>
    <w:rsid w:val="00521029"/>
    <w:pPr>
      <w:spacing w:after="160" w:line="259" w:lineRule="auto"/>
    </w:pPr>
  </w:style>
  <w:style w:type="paragraph" w:customStyle="1" w:styleId="7148C8C8E320420A806FB17D7F3CF699">
    <w:name w:val="7148C8C8E320420A806FB17D7F3CF699"/>
    <w:rsid w:val="00521029"/>
    <w:pPr>
      <w:spacing w:after="160" w:line="259" w:lineRule="auto"/>
    </w:pPr>
  </w:style>
  <w:style w:type="paragraph" w:customStyle="1" w:styleId="9C792F7E32CC45F7A15328053F094810">
    <w:name w:val="9C792F7E32CC45F7A15328053F094810"/>
    <w:rsid w:val="00521029"/>
    <w:pPr>
      <w:spacing w:after="160" w:line="259" w:lineRule="auto"/>
    </w:pPr>
  </w:style>
  <w:style w:type="paragraph" w:customStyle="1" w:styleId="DF74B8EBD12F4F26B3541997169C3947">
    <w:name w:val="DF74B8EBD12F4F26B3541997169C3947"/>
    <w:rsid w:val="00521029"/>
    <w:pPr>
      <w:spacing w:after="160" w:line="259" w:lineRule="auto"/>
    </w:pPr>
  </w:style>
  <w:style w:type="paragraph" w:customStyle="1" w:styleId="1B8332FAEB3B4D0390955DBC46BB5313">
    <w:name w:val="1B8332FAEB3B4D0390955DBC46BB5313"/>
    <w:rsid w:val="00521029"/>
    <w:pPr>
      <w:spacing w:after="160" w:line="259" w:lineRule="auto"/>
    </w:pPr>
  </w:style>
  <w:style w:type="paragraph" w:customStyle="1" w:styleId="EF190EC258884A80B334CE39155DC2CE">
    <w:name w:val="EF190EC258884A80B334CE39155DC2CE"/>
    <w:rsid w:val="00521029"/>
    <w:pPr>
      <w:spacing w:after="160" w:line="259" w:lineRule="auto"/>
    </w:pPr>
  </w:style>
  <w:style w:type="paragraph" w:customStyle="1" w:styleId="9E54A5B411994F65AC5E9D8848FD884B29">
    <w:name w:val="9E54A5B411994F65AC5E9D8848FD884B29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8">
    <w:name w:val="BD8C74441A8949AAA82FEB854C3B9616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5">
    <w:name w:val="5A826CB2A12C4B51AECC91FFA6DBD5EF25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8">
    <w:name w:val="58222DD9819343ABB80344B21BB6EFC2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4">
    <w:name w:val="60472F1A6BE44E5799E994A7FC14778E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4">
    <w:name w:val="D607A4B69E584A5D98B6C9AB12767873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1">
    <w:name w:val="C79FDA74366043F0B941BC43D6BD8BB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1">
    <w:name w:val="7148C8C8E320420A806FB17D7F3CF699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1">
    <w:name w:val="9C792F7E32CC45F7A15328053F094810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1">
    <w:name w:val="DF74B8EBD12F4F26B3541997169C3947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1">
    <w:name w:val="1B8332FAEB3B4D0390955DBC46BB531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1">
    <w:name w:val="EF190EC258884A80B334CE39155DC2CE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8">
    <w:name w:val="4975605F5D654937A8784081E3CA5A1B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4">
    <w:name w:val="342B7729437345B6B4A9BC18C7F14692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4">
    <w:name w:val="F1A91854A30841BCB1288CA8078F0505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8">
    <w:name w:val="88347D606B0741EEBB173EE56E4F98F4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4">
    <w:name w:val="47AD6FB38AE74E71837972E7575162D8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4">
    <w:name w:val="6B4DAE558084412CA5C61BDEC934CD5A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A42D8DF1F294EA18D38E5CD352F4ABD">
    <w:name w:val="BA42D8DF1F294EA18D38E5CD352F4ABD"/>
    <w:rsid w:val="00D93A9C"/>
    <w:pPr>
      <w:spacing w:after="160" w:line="259" w:lineRule="auto"/>
    </w:pPr>
  </w:style>
  <w:style w:type="paragraph" w:customStyle="1" w:styleId="50B5263F7B614D8F9241A9020E3D932A">
    <w:name w:val="50B5263F7B614D8F9241A9020E3D932A"/>
    <w:rsid w:val="00D93A9C"/>
    <w:pPr>
      <w:spacing w:after="160" w:line="259" w:lineRule="auto"/>
    </w:pPr>
  </w:style>
  <w:style w:type="paragraph" w:customStyle="1" w:styleId="D691B5E5CAE74FD6BFF5D7A1B718E124">
    <w:name w:val="D691B5E5CAE74FD6BFF5D7A1B718E124"/>
    <w:rsid w:val="00D93A9C"/>
    <w:pPr>
      <w:spacing w:after="160" w:line="259" w:lineRule="auto"/>
    </w:pPr>
  </w:style>
  <w:style w:type="paragraph" w:customStyle="1" w:styleId="77394CC7FFFA41748D2EA3B2BCD2F1DB">
    <w:name w:val="77394CC7FFFA41748D2EA3B2BCD2F1DB"/>
    <w:rsid w:val="00D93A9C"/>
    <w:pPr>
      <w:spacing w:after="160" w:line="259" w:lineRule="auto"/>
    </w:pPr>
  </w:style>
  <w:style w:type="paragraph" w:customStyle="1" w:styleId="C540E1BBBD274F80B077616EEB2A14C6">
    <w:name w:val="C540E1BBBD274F80B077616EEB2A14C6"/>
    <w:rsid w:val="00D93A9C"/>
    <w:pPr>
      <w:spacing w:after="160" w:line="259" w:lineRule="auto"/>
    </w:pPr>
  </w:style>
  <w:style w:type="paragraph" w:customStyle="1" w:styleId="C79924E06D974AC4BE7D195198A0AC45">
    <w:name w:val="C79924E06D974AC4BE7D195198A0AC45"/>
    <w:rsid w:val="00D93A9C"/>
    <w:pPr>
      <w:spacing w:after="160" w:line="259" w:lineRule="auto"/>
    </w:pPr>
  </w:style>
  <w:style w:type="paragraph" w:customStyle="1" w:styleId="B576A85C432B455F9F5D6251EF6B531B">
    <w:name w:val="B576A85C432B455F9F5D6251EF6B531B"/>
    <w:rsid w:val="00D93A9C"/>
    <w:pPr>
      <w:spacing w:after="160" w:line="259" w:lineRule="auto"/>
    </w:pPr>
  </w:style>
  <w:style w:type="paragraph" w:customStyle="1" w:styleId="B811583D68894E0E9B2B12000EB7FB1C">
    <w:name w:val="B811583D68894E0E9B2B12000EB7FB1C"/>
    <w:rsid w:val="00D93A9C"/>
    <w:pPr>
      <w:spacing w:after="160" w:line="259" w:lineRule="auto"/>
    </w:pPr>
  </w:style>
  <w:style w:type="paragraph" w:customStyle="1" w:styleId="02A7AD06FDA44F7D9478CEF686F01540">
    <w:name w:val="02A7AD06FDA44F7D9478CEF686F01540"/>
    <w:rsid w:val="00D93A9C"/>
    <w:pPr>
      <w:spacing w:after="160" w:line="259" w:lineRule="auto"/>
    </w:pPr>
  </w:style>
  <w:style w:type="paragraph" w:customStyle="1" w:styleId="56A34B07499E44B9BDDA49CD640F2826">
    <w:name w:val="56A34B07499E44B9BDDA49CD640F2826"/>
    <w:rsid w:val="00D93A9C"/>
    <w:pPr>
      <w:spacing w:after="160" w:line="259" w:lineRule="auto"/>
    </w:pPr>
  </w:style>
  <w:style w:type="paragraph" w:customStyle="1" w:styleId="5833339390DB42DEB77108CD019C9642">
    <w:name w:val="5833339390DB42DEB77108CD019C9642"/>
    <w:rsid w:val="00D93A9C"/>
    <w:pPr>
      <w:spacing w:after="160" w:line="259" w:lineRule="auto"/>
    </w:pPr>
  </w:style>
  <w:style w:type="paragraph" w:customStyle="1" w:styleId="D4EE09FC539C4ADDB94207B6BDD79CEB">
    <w:name w:val="D4EE09FC539C4ADDB94207B6BDD79CEB"/>
    <w:rsid w:val="00D93A9C"/>
    <w:pPr>
      <w:spacing w:after="160" w:line="259" w:lineRule="auto"/>
    </w:pPr>
  </w:style>
  <w:style w:type="paragraph" w:customStyle="1" w:styleId="877AC92A0F4A4E1A852E77523C00133B">
    <w:name w:val="877AC92A0F4A4E1A852E77523C00133B"/>
    <w:rsid w:val="00D93A9C"/>
    <w:pPr>
      <w:spacing w:after="160" w:line="259" w:lineRule="auto"/>
    </w:pPr>
  </w:style>
  <w:style w:type="paragraph" w:customStyle="1" w:styleId="2A7CE6B34B4244A5AB5AF3C4E81723E4">
    <w:name w:val="2A7CE6B34B4244A5AB5AF3C4E81723E4"/>
    <w:rsid w:val="00D93A9C"/>
    <w:pPr>
      <w:spacing w:after="160" w:line="259" w:lineRule="auto"/>
    </w:pPr>
  </w:style>
  <w:style w:type="paragraph" w:customStyle="1" w:styleId="FA8E207993C64318AB4849022484F146">
    <w:name w:val="FA8E207993C64318AB4849022484F146"/>
    <w:rsid w:val="00D93A9C"/>
    <w:pPr>
      <w:spacing w:after="160" w:line="259" w:lineRule="auto"/>
    </w:pPr>
  </w:style>
  <w:style w:type="paragraph" w:customStyle="1" w:styleId="49786C4A2F4E4532B29CA4A91D746A9D">
    <w:name w:val="49786C4A2F4E4532B29CA4A91D746A9D"/>
    <w:rsid w:val="00D93A9C"/>
    <w:pPr>
      <w:spacing w:after="160" w:line="259" w:lineRule="auto"/>
    </w:pPr>
  </w:style>
  <w:style w:type="paragraph" w:customStyle="1" w:styleId="2660AFF731654CC881E3125B1E4A12A7">
    <w:name w:val="2660AFF731654CC881E3125B1E4A12A7"/>
    <w:rsid w:val="001113BB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TE82882-13</CompanyAddress>
  <CompanyPhone/>
  <CompanyFax>Flex, Singapore</CompanyFax>
  <CompanyEmail>PDA Final Test System</CompanyEmail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8D4D71DBBC2C48AA43274AA6ECB3DD" ma:contentTypeVersion="12" ma:contentTypeDescription="Create a new document." ma:contentTypeScope="" ma:versionID="7d369987eb17d5f2624bd607121011f7">
  <xsd:schema xmlns:xsd="http://www.w3.org/2001/XMLSchema" xmlns:xs="http://www.w3.org/2001/XMLSchema" xmlns:p="http://schemas.microsoft.com/office/2006/metadata/properties" xmlns:ns3="54dd2c4f-eb6c-4eae-ba6f-ecd3739fd5b0" xmlns:ns4="62e9991b-34cb-49e3-a062-67e89cbb1cd0" targetNamespace="http://schemas.microsoft.com/office/2006/metadata/properties" ma:root="true" ma:fieldsID="519669a188b3678883bd04de7fe5a069" ns3:_="" ns4:_="">
    <xsd:import namespace="54dd2c4f-eb6c-4eae-ba6f-ecd3739fd5b0"/>
    <xsd:import namespace="62e9991b-34cb-49e3-a062-67e89cbb1cd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dd2c4f-eb6c-4eae-ba6f-ecd3739fd5b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e9991b-34cb-49e3-a062-67e89cbb1c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E6BF2AB-572E-48AB-8DF0-0E6B0A1DD4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AC7926-310B-41FA-B723-6C6341035C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dd2c4f-eb6c-4eae-ba6f-ecd3739fd5b0"/>
    <ds:schemaRef ds:uri="62e9991b-34cb-49e3-a062-67e89cbb1c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38463BC-648B-4F3E-8735-44FB943E9F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C96B0771-6D33-4D5A-BCBD-0B270EDF2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1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2962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HuaZhen Luo</cp:lastModifiedBy>
  <cp:revision>3</cp:revision>
  <cp:lastPrinted>2020-08-24T00:53:00Z</cp:lastPrinted>
  <dcterms:created xsi:type="dcterms:W3CDTF">2020-09-04T06:19:00Z</dcterms:created>
  <dcterms:modified xsi:type="dcterms:W3CDTF">2020-09-04T06:19:00Z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  <property fmtid="{D5CDD505-2E9C-101B-9397-08002B2CF9AE}" pid="7" name="ContentTypeId">
    <vt:lpwstr>0x0101006F8D4D71DBBC2C48AA43274AA6ECB3DD</vt:lpwstr>
  </property>
</Properties>
</file>