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6"/>
        <w:gridCol w:w="799"/>
        <w:gridCol w:w="552"/>
        <w:gridCol w:w="288"/>
        <w:gridCol w:w="1695"/>
        <w:gridCol w:w="328"/>
        <w:gridCol w:w="1730"/>
        <w:gridCol w:w="368"/>
        <w:gridCol w:w="1260"/>
        <w:gridCol w:w="82"/>
        <w:gridCol w:w="1992"/>
      </w:tblGrid>
      <w:tr w:rsidR="000A2E13" w:rsidRPr="002174CE" w14:paraId="16848D22" w14:textId="77777777" w:rsidTr="003133A4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1B52A9F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31088D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1" w:type="dxa"/>
            <w:gridSpan w:val="2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A21ED8D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60" w:type="dxa"/>
            <w:gridSpan w:val="6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A31C62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76A2B8D7" w14:textId="77777777" w:rsidTr="003133A4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627074C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4FE66B" w14:textId="7257B56A" w:rsidR="000A2E13" w:rsidRPr="00E66FC8" w:rsidRDefault="0016326C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DA3A62">
                  <w:rPr>
                    <w:rFonts w:cs="Arial"/>
                    <w:lang w:val="en-IE"/>
                  </w:rPr>
                  <w:t>TE82</w:t>
                </w:r>
                <w:r w:rsidR="007B7D5B">
                  <w:rPr>
                    <w:rFonts w:cs="Arial"/>
                    <w:lang w:val="en-IE"/>
                  </w:rPr>
                  <w:t>882-</w:t>
                </w:r>
                <w:r w:rsidR="0034241A">
                  <w:rPr>
                    <w:rFonts w:cs="Arial"/>
                    <w:lang w:val="en-IE"/>
                  </w:rPr>
                  <w:t>1</w:t>
                </w:r>
                <w:r w:rsidR="003128CE">
                  <w:rPr>
                    <w:rFonts w:cs="Arial"/>
                    <w:lang w:val="en-IE"/>
                  </w:rPr>
                  <w:t>4</w:t>
                </w:r>
              </w:sdtContent>
            </w:sdt>
          </w:p>
        </w:tc>
        <w:tc>
          <w:tcPr>
            <w:tcW w:w="1981" w:type="dxa"/>
            <w:gridSpan w:val="2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4781CB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5760" w:type="dxa"/>
            <w:gridSpan w:val="6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4B2A4D" w14:textId="6B980BA7" w:rsidR="000A2E13" w:rsidRPr="004C0BA4" w:rsidRDefault="0016326C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7B7D5B">
                  <w:rPr>
                    <w:rFonts w:cs="Arial"/>
                    <w:lang w:val="en-IE"/>
                  </w:rPr>
                  <w:t>PDA</w:t>
                </w:r>
                <w:r w:rsidR="00DA3A62" w:rsidRPr="00DA3A62">
                  <w:rPr>
                    <w:rFonts w:cs="Arial"/>
                    <w:lang w:val="en-IE"/>
                  </w:rPr>
                  <w:t xml:space="preserve"> Final Test System</w:t>
                </w:r>
              </w:sdtContent>
            </w:sdt>
          </w:p>
        </w:tc>
      </w:tr>
      <w:tr w:rsidR="000A2E13" w:rsidRPr="002174CE" w14:paraId="5755D5ED" w14:textId="77777777" w:rsidTr="003133A4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B9A0D76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1" w:type="dxa"/>
            <w:gridSpan w:val="10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0033D5C" w14:textId="77777777" w:rsidR="000A2E13" w:rsidRPr="00352F32" w:rsidRDefault="0016326C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DA3A62">
                  <w:rPr>
                    <w:rStyle w:val="BodyTextChar"/>
                  </w:rPr>
                  <w:t>Flex, Singapore</w:t>
                </w:r>
              </w:sdtContent>
            </w:sdt>
          </w:p>
        </w:tc>
      </w:tr>
      <w:tr w:rsidR="00D86458" w:rsidRPr="002174CE" w14:paraId="3A30C297" w14:textId="77777777" w:rsidTr="003133A4">
        <w:trPr>
          <w:jc w:val="center"/>
        </w:trPr>
        <w:tc>
          <w:tcPr>
            <w:tcW w:w="10885" w:type="dxa"/>
            <w:gridSpan w:val="11"/>
          </w:tcPr>
          <w:p w14:paraId="12FCC755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0677C061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3B1BFB11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3B7B8D00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0DDCF9F7" w14:textId="631C6C61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Pre-Rel-Prod, or Release General in SAP. </w:t>
            </w:r>
            <w:r w:rsidR="0056203C" w:rsidRPr="0056203C">
              <w:t xml:space="preserve">If applicable documents are unavailable in SAP </w:t>
            </w:r>
            <w:r w:rsidR="00E77BC3" w:rsidRPr="0056203C">
              <w:t>state,</w:t>
            </w:r>
            <w:r w:rsidR="0056203C" w:rsidRPr="0056203C">
              <w:t xml:space="preserve"> why in the comments section. </w:t>
            </w:r>
          </w:p>
          <w:p w14:paraId="716E3EB6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  <w:bookmarkStart w:id="3" w:name="_GoBack"/>
            <w:bookmarkEnd w:id="3"/>
          </w:p>
          <w:p w14:paraId="2D68BEFC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26738E8F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5C5195C1" w14:textId="77777777" w:rsidTr="003133A4">
        <w:trPr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7BA5EEFF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93" w:type="dxa"/>
            <w:gridSpan w:val="5"/>
            <w:shd w:val="clear" w:color="auto" w:fill="D9D9D9" w:themeFill="background1" w:themeFillShade="D9"/>
            <w:vAlign w:val="center"/>
          </w:tcPr>
          <w:p w14:paraId="27CEAC2B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gridSpan w:val="3"/>
            <w:shd w:val="clear" w:color="auto" w:fill="D9D9D9" w:themeFill="background1" w:themeFillShade="D9"/>
            <w:vAlign w:val="center"/>
          </w:tcPr>
          <w:p w14:paraId="3EAFA717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87" w:type="dxa"/>
            <w:shd w:val="clear" w:color="auto" w:fill="D9D9D9" w:themeFill="background1" w:themeFillShade="D9"/>
            <w:vAlign w:val="center"/>
          </w:tcPr>
          <w:p w14:paraId="73AA0368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3A15FCAD" w14:textId="77777777" w:rsidTr="003133A4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40EAF963" w14:textId="77777777" w:rsidR="00981C1B" w:rsidRPr="00C41F56" w:rsidRDefault="00DA3A62" w:rsidP="009A08DC">
            <w:pPr>
              <w:pStyle w:val="Style1"/>
              <w:jc w:val="center"/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</w:pPr>
            <w:r w:rsidRPr="00DA3A62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93" w:type="dxa"/>
            <w:gridSpan w:val="5"/>
            <w:shd w:val="clear" w:color="auto" w:fill="F2F2F2" w:themeFill="background1" w:themeFillShade="F2"/>
            <w:vAlign w:val="center"/>
          </w:tcPr>
          <w:p w14:paraId="116E1080" w14:textId="7E25B327" w:rsidR="00981C1B" w:rsidRPr="00981C1B" w:rsidRDefault="0016326C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EquipmentName"/>
                <w:tag w:val="EquipmentName"/>
                <w:id w:val="65531930"/>
                <w:placeholder>
                  <w:docPart w:val="2660AFF731654CC881E3125B1E4A12A7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E77BC3">
                  <w:rPr>
                    <w:rFonts w:cs="Arial"/>
                    <w:lang w:val="en-IE"/>
                  </w:rPr>
                  <w:t>PDA</w:t>
                </w:r>
                <w:r w:rsidR="00E77BC3" w:rsidRPr="00DA3A62">
                  <w:rPr>
                    <w:rFonts w:cs="Arial"/>
                    <w:lang w:val="en-IE"/>
                  </w:rPr>
                  <w:t xml:space="preserve"> Final Test System</w:t>
                </w:r>
              </w:sdtContent>
            </w:sdt>
            <w:r w:rsidR="00E77BC3">
              <w:rPr>
                <w:color w:val="000000" w:themeColor="text1"/>
              </w:rPr>
              <w:t xml:space="preserve"> </w:t>
            </w:r>
            <w:r w:rsidR="00DA3A62">
              <w:rPr>
                <w:color w:val="000000" w:themeColor="text1"/>
              </w:rPr>
              <w:t>Test and Specification Procedure</w:t>
            </w:r>
            <w:r w:rsidR="00DA3A62" w:rsidRPr="00682A89">
              <w:rPr>
                <w:color w:val="000000" w:themeColor="text1"/>
              </w:rPr>
              <w:t xml:space="preserve">, </w:t>
            </w:r>
            <w:r w:rsidR="00DA3A62" w:rsidRPr="007B522A">
              <w:t>73500</w:t>
            </w:r>
            <w:r w:rsidR="00E77BC3" w:rsidRPr="007B522A">
              <w:t>1613</w:t>
            </w:r>
            <w:r w:rsidR="00DA3A62" w:rsidRPr="007B522A">
              <w:t xml:space="preserve">, Version </w:t>
            </w:r>
            <w:r w:rsidR="007B522A" w:rsidRPr="007B522A">
              <w:t xml:space="preserve">25 </w:t>
            </w:r>
          </w:p>
        </w:tc>
        <w:tc>
          <w:tcPr>
            <w:tcW w:w="1710" w:type="dxa"/>
            <w:gridSpan w:val="3"/>
            <w:vAlign w:val="center"/>
          </w:tcPr>
          <w:p w14:paraId="467BC78E" w14:textId="132E4EB0" w:rsidR="00981C1B" w:rsidRDefault="00A6310A" w:rsidP="00A6310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Ready</w:t>
            </w:r>
          </w:p>
        </w:tc>
        <w:tc>
          <w:tcPr>
            <w:tcW w:w="1987" w:type="dxa"/>
            <w:vAlign w:val="center"/>
          </w:tcPr>
          <w:p w14:paraId="15A37040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86458" w:rsidRPr="002174CE" w14:paraId="7AE38B7C" w14:textId="77777777" w:rsidTr="003133A4">
        <w:trPr>
          <w:trHeight w:val="5984"/>
          <w:jc w:val="center"/>
        </w:trPr>
        <w:tc>
          <w:tcPr>
            <w:tcW w:w="10885" w:type="dxa"/>
            <w:gridSpan w:val="11"/>
          </w:tcPr>
          <w:p w14:paraId="788B3FE0" w14:textId="77777777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111E7C13" w14:textId="2BB73A2A" w:rsidR="007950C5" w:rsidRDefault="00DC3A4B" w:rsidP="00A0729C">
            <w:pPr>
              <w:rPr>
                <w:rFonts w:cs="Arial"/>
                <w:lang w:val="en-IE"/>
              </w:rPr>
            </w:pPr>
            <w:r>
              <w:rPr>
                <w:rFonts w:cs="Arial"/>
                <w:b/>
                <w:noProof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370D8EE" wp14:editId="11F2CBF7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121285</wp:posOffset>
                      </wp:positionV>
                      <wp:extent cx="6705600" cy="3606800"/>
                      <wp:effectExtent l="0" t="0" r="19050" b="317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05600" cy="36068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DF6803" id="Straight Connector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95pt,9.55pt" to="532.95pt,29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" strokecolor="black [3213]"/>
                  </w:pict>
                </mc:Fallback>
              </mc:AlternateContent>
            </w:r>
          </w:p>
          <w:p w14:paraId="598A9694" w14:textId="7802C100" w:rsidR="007950C5" w:rsidRDefault="007950C5" w:rsidP="00A0729C">
            <w:pPr>
              <w:rPr>
                <w:rFonts w:cs="Arial"/>
                <w:lang w:val="en-IE"/>
              </w:rPr>
            </w:pPr>
          </w:p>
          <w:p w14:paraId="34BF9604" w14:textId="6D792CA3" w:rsidR="007950C5" w:rsidRDefault="007950C5" w:rsidP="00A0729C">
            <w:pPr>
              <w:rPr>
                <w:rFonts w:cs="Arial"/>
                <w:lang w:val="en-IE"/>
              </w:rPr>
            </w:pPr>
          </w:p>
          <w:p w14:paraId="34EAE0A9" w14:textId="6FDA7B40" w:rsidR="007950C5" w:rsidRDefault="007950C5" w:rsidP="00A0729C">
            <w:pPr>
              <w:rPr>
                <w:rFonts w:cs="Arial"/>
                <w:lang w:val="en-IE"/>
              </w:rPr>
            </w:pPr>
          </w:p>
          <w:p w14:paraId="31B978A1" w14:textId="77777777" w:rsidR="00A0729C" w:rsidRDefault="00A0729C" w:rsidP="00A0729C">
            <w:pPr>
              <w:rPr>
                <w:rFonts w:cs="Arial"/>
                <w:lang w:val="en-IE"/>
              </w:rPr>
            </w:pPr>
          </w:p>
          <w:p w14:paraId="33558C09" w14:textId="77777777" w:rsidR="007A55DE" w:rsidRDefault="007A55DE" w:rsidP="00A0729C">
            <w:pPr>
              <w:rPr>
                <w:rFonts w:cs="Arial"/>
                <w:lang w:val="en-IE"/>
              </w:rPr>
            </w:pPr>
          </w:p>
          <w:p w14:paraId="73E9FD0C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729DB602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275C6649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1ECCC63A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30DD7264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3A7A3F92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7EE58453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46125E83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49C092E4" w14:textId="77777777" w:rsidR="00DA3A62" w:rsidRDefault="00DA3A62" w:rsidP="00A0729C">
            <w:pPr>
              <w:rPr>
                <w:rFonts w:cs="Arial"/>
                <w:lang w:val="en-IE"/>
              </w:rPr>
            </w:pPr>
          </w:p>
          <w:p w14:paraId="7BD023B8" w14:textId="77777777" w:rsidR="00DA3A62" w:rsidRDefault="00DA3A62" w:rsidP="00A0729C">
            <w:pPr>
              <w:rPr>
                <w:rFonts w:cs="Arial"/>
                <w:lang w:val="en-IE"/>
              </w:rPr>
            </w:pPr>
          </w:p>
          <w:p w14:paraId="7AF74373" w14:textId="77777777" w:rsidR="00DA5C76" w:rsidRPr="004022C5" w:rsidRDefault="00DA5C76" w:rsidP="00A0729C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43B7DCB1" w14:textId="77777777" w:rsidTr="003133A4">
        <w:trPr>
          <w:trHeight w:val="432"/>
          <w:jc w:val="center"/>
        </w:trPr>
        <w:tc>
          <w:tcPr>
            <w:tcW w:w="5125" w:type="dxa"/>
            <w:gridSpan w:val="5"/>
            <w:shd w:val="clear" w:color="auto" w:fill="D9D9D9" w:themeFill="background1" w:themeFillShade="D9"/>
            <w:vAlign w:val="center"/>
          </w:tcPr>
          <w:p w14:paraId="066B05DE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6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43E0E3CF" w14:textId="77777777" w:rsidTr="00540D91">
              <w:tc>
                <w:tcPr>
                  <w:tcW w:w="658" w:type="dxa"/>
                </w:tcPr>
                <w:p w14:paraId="52CCC5D4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4CE27FD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4AD227BF" w14:textId="77777777" w:rsidTr="00540D91">
              <w:tc>
                <w:tcPr>
                  <w:tcW w:w="658" w:type="dxa"/>
                </w:tcPr>
                <w:p w14:paraId="2590604E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ECB5D97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66B0C271" w14:textId="77777777" w:rsidTr="00540D91">
              <w:tc>
                <w:tcPr>
                  <w:tcW w:w="658" w:type="dxa"/>
                </w:tcPr>
                <w:p w14:paraId="7B4BA592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01BD46B" w14:textId="739A6EDF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r w:rsidR="00DC3A4B">
                    <w:rPr>
                      <w:rFonts w:cs="Arial"/>
                      <w:color w:val="FF0000"/>
                      <w:lang w:val="en-IE"/>
                    </w:rPr>
                    <w:t>_ Page</w:t>
                  </w:r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26206462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7CECB4DA" w14:textId="77777777" w:rsidTr="003133A4">
        <w:trPr>
          <w:trHeight w:val="432"/>
          <w:jc w:val="center"/>
        </w:trPr>
        <w:tc>
          <w:tcPr>
            <w:tcW w:w="5125" w:type="dxa"/>
            <w:gridSpan w:val="5"/>
            <w:vAlign w:val="center"/>
          </w:tcPr>
          <w:p w14:paraId="7F9A4B03" w14:textId="7000A11B" w:rsidR="00981C1B" w:rsidRDefault="00A2462F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4D1D26" w:rsidRPr="001E6A51">
              <w:rPr>
                <w:rFonts w:cs="Arial"/>
                <w:lang w:val="en-IE"/>
              </w:rPr>
              <w:t xml:space="preserve"> Pass</w:t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4D1D26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6"/>
            <w:vMerge/>
            <w:vAlign w:val="center"/>
          </w:tcPr>
          <w:p w14:paraId="5D3CB4B0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  <w:tr w:rsidR="007A55DE" w:rsidRPr="004022C5" w14:paraId="4A31B542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A0B8333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B520C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DB6752A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B9990F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14:paraId="7357C9BD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0037286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F4D7ECE" w14:textId="7AD50941" w:rsidR="007A55DE" w:rsidRDefault="003128CE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TE82882-14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06960D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6B75C2B" w14:textId="19E8513C" w:rsidR="007A55DE" w:rsidRPr="004C0BA4" w:rsidRDefault="007B7D5B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4022C5" w14:paraId="6F7FBC23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9E35C10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4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24F83C9" w14:textId="77777777" w:rsidR="007A55DE" w:rsidRPr="006C2322" w:rsidRDefault="00DA3A6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Flex, Singapore</w:t>
                </w:r>
              </w:p>
            </w:tc>
          </w:sdtContent>
        </w:sdt>
      </w:tr>
      <w:tr w:rsidR="000B7389" w:rsidRPr="004022C5" w14:paraId="26A6326B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jc w:val="center"/>
        </w:trPr>
        <w:tc>
          <w:tcPr>
            <w:tcW w:w="108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9051" w14:textId="77777777"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3EA21CE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081FC663" w14:textId="77777777"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60A82AE" w14:textId="77777777"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14:paraId="1C442854" w14:textId="77777777"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7DCBCD31" w14:textId="77777777"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0E8BD73A" w14:textId="77777777"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14:paraId="25CC7A74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30827854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184EED3C" w14:textId="77777777"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26EFCB8C" w14:textId="77777777"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58608EE7" w14:textId="77777777"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0B5713FB" w14:textId="77777777"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14:paraId="28054D03" w14:textId="77777777" w:rsidTr="003133A4">
        <w:trPr>
          <w:trHeight w:val="363"/>
          <w:jc w:val="center"/>
        </w:trPr>
        <w:tc>
          <w:tcPr>
            <w:tcW w:w="3435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E8E91E" w14:textId="77777777" w:rsidR="000B7389" w:rsidRPr="00DA3A62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DA3A62">
              <w:rPr>
                <w:rFonts w:cs="Arial"/>
                <w:b/>
                <w:lang w:val="en-IE"/>
              </w:rPr>
              <w:t xml:space="preserve">UUT </w:t>
            </w:r>
            <w:r w:rsidRPr="00DA3A62">
              <w:rPr>
                <w:rFonts w:cs="Arial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441139" w14:textId="77777777" w:rsidR="000B7389" w:rsidRPr="00DA3A62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DA3A62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556BB5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4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11DAD7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7D800780" w14:textId="77777777" w:rsidTr="003133A4">
        <w:trPr>
          <w:trHeight w:val="576"/>
          <w:jc w:val="center"/>
        </w:trPr>
        <w:tc>
          <w:tcPr>
            <w:tcW w:w="3435" w:type="dxa"/>
            <w:gridSpan w:val="4"/>
            <w:shd w:val="clear" w:color="auto" w:fill="F2F2F2" w:themeFill="background1" w:themeFillShade="F2"/>
            <w:vAlign w:val="center"/>
          </w:tcPr>
          <w:p w14:paraId="6E683CEF" w14:textId="0B78C7A0" w:rsidR="000B7389" w:rsidRPr="00DA3A62" w:rsidRDefault="000B7389" w:rsidP="0059601D">
            <w:pPr>
              <w:spacing w:line="360" w:lineRule="auto"/>
              <w:rPr>
                <w:rFonts w:cs="Arial"/>
                <w:lang w:val="en-IE"/>
              </w:rPr>
            </w:pPr>
            <w:r w:rsidRPr="00DA3A62">
              <w:rPr>
                <w:rFonts w:cs="Arial"/>
                <w:lang w:val="en-IE"/>
              </w:rPr>
              <w:t xml:space="preserve">  Part Number:    </w:t>
            </w:r>
            <w:r w:rsidR="009E7B74" w:rsidRPr="009E7B74">
              <w:rPr>
                <w:rFonts w:cs="Arial"/>
                <w:lang w:val="en-IE"/>
              </w:rPr>
              <w:t>18601</w:t>
            </w:r>
            <w:r w:rsidR="00E77BC3">
              <w:rPr>
                <w:rFonts w:cs="Arial"/>
                <w:lang w:val="en-IE"/>
              </w:rPr>
              <w:t>8007</w:t>
            </w:r>
            <w:r w:rsidRPr="00DA3A62">
              <w:rPr>
                <w:rFonts w:cs="Arial"/>
                <w:lang w:val="en-IE"/>
              </w:rPr>
              <w:br/>
              <w:t xml:space="preserve">  Serial Number:  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2FF69CA7" w14:textId="5C0DEF9F" w:rsidR="000B7389" w:rsidRPr="00DA3A62" w:rsidRDefault="00F63E45" w:rsidP="007A72C0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DA3A62">
              <w:rPr>
                <w:rFonts w:cs="Arial"/>
                <w:lang w:val="en-IE"/>
              </w:rPr>
              <w:t xml:space="preserve"> </w:t>
            </w:r>
            <w:r w:rsidR="000B7389" w:rsidRPr="00DA3A62">
              <w:rPr>
                <w:rFonts w:cs="Arial"/>
                <w:lang w:val="en-IE"/>
              </w:rPr>
              <w:t xml:space="preserve">All required CTQ Specification measurements result in a Pass 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2E48803" w14:textId="6D8081DF" w:rsidR="000B7389" w:rsidRPr="004022C5" w:rsidRDefault="007B6A13" w:rsidP="007B6A13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074" w:type="dxa"/>
            <w:gridSpan w:val="2"/>
            <w:shd w:val="clear" w:color="auto" w:fill="auto"/>
            <w:vAlign w:val="center"/>
          </w:tcPr>
          <w:p w14:paraId="3442B0A9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14:paraId="60B633A0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806"/>
          <w:jc w:val="center"/>
        </w:trPr>
        <w:tc>
          <w:tcPr>
            <w:tcW w:w="108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A3DA" w14:textId="49796AE4" w:rsidR="009F118B" w:rsidRPr="00861453" w:rsidRDefault="002146BA" w:rsidP="007950C5">
            <w:pPr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noProof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7E9396" wp14:editId="36569F33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224790</wp:posOffset>
                      </wp:positionV>
                      <wp:extent cx="6800850" cy="213360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00850" cy="21336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DEA11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17.7pt" to="535.6pt,1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" strokecolor="black [3213]"/>
                  </w:pict>
                </mc:Fallback>
              </mc:AlternateContent>
            </w:r>
            <w:r w:rsidR="000B7389"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17C0F651" w14:textId="50B1A0FA" w:rsidR="007212C0" w:rsidRPr="00BD1990" w:rsidRDefault="007212C0" w:rsidP="007950C5">
            <w:pPr>
              <w:rPr>
                <w:rFonts w:cs="Arial"/>
                <w:bCs/>
                <w:lang w:val="en-IE"/>
              </w:rPr>
            </w:pPr>
          </w:p>
        </w:tc>
      </w:tr>
      <w:tr w:rsidR="000B7389" w:rsidRPr="002174CE" w14:paraId="5BBF6948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4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E775CA" w14:textId="77777777"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3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2C102317" w14:textId="77777777" w:rsidTr="00562569">
              <w:tc>
                <w:tcPr>
                  <w:tcW w:w="658" w:type="dxa"/>
                </w:tcPr>
                <w:p w14:paraId="729E991A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96468AA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7CF7A1DD" w14:textId="77777777" w:rsidTr="00562569">
              <w:tc>
                <w:tcPr>
                  <w:tcW w:w="658" w:type="dxa"/>
                </w:tcPr>
                <w:p w14:paraId="021F0153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A828A11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13245FD5" w14:textId="77777777" w:rsidTr="00562569">
              <w:tc>
                <w:tcPr>
                  <w:tcW w:w="658" w:type="dxa"/>
                </w:tcPr>
                <w:p w14:paraId="43099D96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2EF5889" w14:textId="7CC28E8E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r w:rsidR="00DC3A4B">
                    <w:rPr>
                      <w:rFonts w:cs="Arial"/>
                      <w:color w:val="FF0000"/>
                      <w:lang w:val="en-IE"/>
                    </w:rPr>
                    <w:t>_ Page</w:t>
                  </w:r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757D1C9B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45012BA9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4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DC7A" w14:textId="08DF5CCE" w:rsidR="000B7389" w:rsidRDefault="00A2462F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0B7389" w:rsidRPr="001E6A51">
              <w:rPr>
                <w:rFonts w:cs="Arial"/>
                <w:lang w:val="en-IE"/>
              </w:rPr>
              <w:t xml:space="preserve"> Pass</w:t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0B7389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3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50EB0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14DD40C2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288"/>
          <w:jc w:val="center"/>
        </w:trPr>
        <w:tc>
          <w:tcPr>
            <w:tcW w:w="545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F4D54C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3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A7BBD2" w14:textId="77777777"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4B16BC89" w14:textId="1A20EFB8" w:rsidR="000E1BB4" w:rsidRDefault="003133A4" w:rsidP="003133A4">
      <w:pPr>
        <w:overflowPunct/>
        <w:autoSpaceDE/>
        <w:autoSpaceDN/>
        <w:adjustRightInd/>
        <w:spacing w:before="0" w:after="120"/>
        <w:textAlignment w:val="auto"/>
      </w:pPr>
      <w:r>
        <w:t xml:space="preserve"> </w:t>
      </w:r>
    </w:p>
    <w:sectPr w:rsidR="000E1BB4" w:rsidSect="002757DF">
      <w:headerReference w:type="default" r:id="rId12"/>
      <w:footerReference w:type="default" r:id="rId13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2FB8DC" w14:textId="77777777" w:rsidR="002B3421" w:rsidRDefault="002B3421">
      <w:r>
        <w:separator/>
      </w:r>
    </w:p>
  </w:endnote>
  <w:endnote w:type="continuationSeparator" w:id="0">
    <w:p w14:paraId="473EFC64" w14:textId="77777777" w:rsidR="002B3421" w:rsidRDefault="002B3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7349C" w14:textId="77777777" w:rsidR="00800566" w:rsidRPr="00AD2712" w:rsidRDefault="00800566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335A075C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1FD9213A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F3E29" w14:textId="77777777" w:rsidR="002B3421" w:rsidRDefault="002B3421">
      <w:r>
        <w:separator/>
      </w:r>
    </w:p>
  </w:footnote>
  <w:footnote w:type="continuationSeparator" w:id="0">
    <w:p w14:paraId="0D92016F" w14:textId="77777777" w:rsidR="002B3421" w:rsidRDefault="002B3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800566" w:rsidRPr="00247334" w14:paraId="327A0EF0" w14:textId="77777777" w:rsidTr="006E6D80">
      <w:trPr>
        <w:trHeight w:val="454"/>
      </w:trPr>
      <w:tc>
        <w:tcPr>
          <w:tcW w:w="1588" w:type="pct"/>
          <w:vMerge w:val="restart"/>
        </w:tcPr>
        <w:p w14:paraId="16EB8FD5" w14:textId="77777777" w:rsidR="00800566" w:rsidRPr="004345C0" w:rsidRDefault="00800566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28E9F7A1" wp14:editId="32CDA631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65F9929A" w14:textId="77777777" w:rsidR="00800566" w:rsidRPr="00C763E8" w:rsidRDefault="00800566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800566" w14:paraId="3DEBE92E" w14:textId="77777777" w:rsidTr="006E6D80">
      <w:trPr>
        <w:trHeight w:val="454"/>
      </w:trPr>
      <w:tc>
        <w:tcPr>
          <w:tcW w:w="1588" w:type="pct"/>
          <w:vMerge/>
        </w:tcPr>
        <w:p w14:paraId="0F9BE3BC" w14:textId="77777777" w:rsidR="00800566" w:rsidRPr="004345C0" w:rsidRDefault="00800566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6A7C4EE7" w14:textId="77777777" w:rsidR="00800566" w:rsidRPr="00C849E9" w:rsidRDefault="00800566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800566" w:rsidRPr="00A765C0" w14:paraId="50D44122" w14:textId="77777777" w:rsidTr="006E6D80">
      <w:trPr>
        <w:trHeight w:val="454"/>
      </w:trPr>
      <w:tc>
        <w:tcPr>
          <w:tcW w:w="1588" w:type="pct"/>
        </w:tcPr>
        <w:p w14:paraId="1E5D6DD1" w14:textId="77777777" w:rsidR="00800566" w:rsidRPr="00CD3A90" w:rsidRDefault="00800566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014AB82E" w14:textId="77777777" w:rsidR="00800566" w:rsidRDefault="00800566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2A887A9A" w14:textId="0B3BD904" w:rsidR="00800566" w:rsidRPr="004345C0" w:rsidRDefault="00800566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16326C">
            <w:rPr>
              <w:rFonts w:cs="Arial"/>
              <w:noProof/>
              <w:sz w:val="22"/>
            </w:rPr>
            <w:t>2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79D39CDD" w14:textId="77777777" w:rsidR="00800566" w:rsidRDefault="00800566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55AB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2124"/>
    <w:rsid w:val="00096183"/>
    <w:rsid w:val="000A2E13"/>
    <w:rsid w:val="000A4487"/>
    <w:rsid w:val="000B38EC"/>
    <w:rsid w:val="000B6144"/>
    <w:rsid w:val="000B6D33"/>
    <w:rsid w:val="000B7214"/>
    <w:rsid w:val="000B7389"/>
    <w:rsid w:val="000B7C2E"/>
    <w:rsid w:val="000C0655"/>
    <w:rsid w:val="000C35C8"/>
    <w:rsid w:val="000C4C6B"/>
    <w:rsid w:val="000C5416"/>
    <w:rsid w:val="000C7311"/>
    <w:rsid w:val="000D090E"/>
    <w:rsid w:val="000D1FC3"/>
    <w:rsid w:val="000D7577"/>
    <w:rsid w:val="000E1BB4"/>
    <w:rsid w:val="000E263F"/>
    <w:rsid w:val="000E4AD7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326C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46BA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873E3"/>
    <w:rsid w:val="002932DB"/>
    <w:rsid w:val="002A12D4"/>
    <w:rsid w:val="002B3421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28CE"/>
    <w:rsid w:val="003133A4"/>
    <w:rsid w:val="00317BCA"/>
    <w:rsid w:val="00324EFA"/>
    <w:rsid w:val="0033029C"/>
    <w:rsid w:val="00330A39"/>
    <w:rsid w:val="00333E14"/>
    <w:rsid w:val="00340DFC"/>
    <w:rsid w:val="0034241A"/>
    <w:rsid w:val="00345DB0"/>
    <w:rsid w:val="00352F32"/>
    <w:rsid w:val="00353ABC"/>
    <w:rsid w:val="003634B8"/>
    <w:rsid w:val="00363547"/>
    <w:rsid w:val="00365B39"/>
    <w:rsid w:val="003724C3"/>
    <w:rsid w:val="00373486"/>
    <w:rsid w:val="003807F3"/>
    <w:rsid w:val="00381427"/>
    <w:rsid w:val="00385667"/>
    <w:rsid w:val="003864C6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E0CA1"/>
    <w:rsid w:val="003E211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B5AA7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1186E"/>
    <w:rsid w:val="00620C7C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54D1"/>
    <w:rsid w:val="006973CF"/>
    <w:rsid w:val="00697F14"/>
    <w:rsid w:val="006A0CD8"/>
    <w:rsid w:val="006A38F8"/>
    <w:rsid w:val="006A5DD1"/>
    <w:rsid w:val="006B401D"/>
    <w:rsid w:val="006B7170"/>
    <w:rsid w:val="006C2322"/>
    <w:rsid w:val="006C2C74"/>
    <w:rsid w:val="006C3DE6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12C0"/>
    <w:rsid w:val="007238C3"/>
    <w:rsid w:val="0072637D"/>
    <w:rsid w:val="007323B9"/>
    <w:rsid w:val="007438C0"/>
    <w:rsid w:val="007476D1"/>
    <w:rsid w:val="007511B2"/>
    <w:rsid w:val="00752AA1"/>
    <w:rsid w:val="007602D5"/>
    <w:rsid w:val="00767A80"/>
    <w:rsid w:val="007720A5"/>
    <w:rsid w:val="0077379A"/>
    <w:rsid w:val="00777C67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6CA1"/>
    <w:rsid w:val="007A72C0"/>
    <w:rsid w:val="007B3F88"/>
    <w:rsid w:val="007B4C94"/>
    <w:rsid w:val="007B522A"/>
    <w:rsid w:val="007B5F9A"/>
    <w:rsid w:val="007B6A13"/>
    <w:rsid w:val="007B6DCB"/>
    <w:rsid w:val="007B7D5B"/>
    <w:rsid w:val="007C0604"/>
    <w:rsid w:val="007C7027"/>
    <w:rsid w:val="007D57BC"/>
    <w:rsid w:val="007D7AAE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5130B"/>
    <w:rsid w:val="00855ED4"/>
    <w:rsid w:val="00861453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69F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73EE"/>
    <w:rsid w:val="00981C1B"/>
    <w:rsid w:val="00986D63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9E6C5B"/>
    <w:rsid w:val="009E7B74"/>
    <w:rsid w:val="009F118B"/>
    <w:rsid w:val="00A043D3"/>
    <w:rsid w:val="00A0729C"/>
    <w:rsid w:val="00A10300"/>
    <w:rsid w:val="00A11ADD"/>
    <w:rsid w:val="00A15FC3"/>
    <w:rsid w:val="00A2222B"/>
    <w:rsid w:val="00A23EDE"/>
    <w:rsid w:val="00A2462F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945"/>
    <w:rsid w:val="00A54ED9"/>
    <w:rsid w:val="00A5649B"/>
    <w:rsid w:val="00A6310A"/>
    <w:rsid w:val="00A72456"/>
    <w:rsid w:val="00A737CA"/>
    <w:rsid w:val="00A765C0"/>
    <w:rsid w:val="00A76A8D"/>
    <w:rsid w:val="00A771B1"/>
    <w:rsid w:val="00A82EF8"/>
    <w:rsid w:val="00A85554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0F62"/>
    <w:rsid w:val="00B43F54"/>
    <w:rsid w:val="00B45C5A"/>
    <w:rsid w:val="00B47B77"/>
    <w:rsid w:val="00B51ABB"/>
    <w:rsid w:val="00B57E10"/>
    <w:rsid w:val="00B63467"/>
    <w:rsid w:val="00B670CD"/>
    <w:rsid w:val="00B670F6"/>
    <w:rsid w:val="00B6794E"/>
    <w:rsid w:val="00B72102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1990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215CF"/>
    <w:rsid w:val="00C258D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28E"/>
    <w:rsid w:val="00C763E8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D6E06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2657E"/>
    <w:rsid w:val="00D3483A"/>
    <w:rsid w:val="00D36412"/>
    <w:rsid w:val="00D70FDE"/>
    <w:rsid w:val="00D71293"/>
    <w:rsid w:val="00D75306"/>
    <w:rsid w:val="00D763D2"/>
    <w:rsid w:val="00D86458"/>
    <w:rsid w:val="00D9185A"/>
    <w:rsid w:val="00D95866"/>
    <w:rsid w:val="00DA1BEA"/>
    <w:rsid w:val="00DA3A62"/>
    <w:rsid w:val="00DA4CE8"/>
    <w:rsid w:val="00DA5C76"/>
    <w:rsid w:val="00DA65E0"/>
    <w:rsid w:val="00DB3C30"/>
    <w:rsid w:val="00DB41DB"/>
    <w:rsid w:val="00DC0446"/>
    <w:rsid w:val="00DC09DA"/>
    <w:rsid w:val="00DC3A4B"/>
    <w:rsid w:val="00DD524F"/>
    <w:rsid w:val="00DD5435"/>
    <w:rsid w:val="00DE1AC2"/>
    <w:rsid w:val="00DE2E36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46665"/>
    <w:rsid w:val="00E506C0"/>
    <w:rsid w:val="00E53548"/>
    <w:rsid w:val="00E5402B"/>
    <w:rsid w:val="00E54327"/>
    <w:rsid w:val="00E60166"/>
    <w:rsid w:val="00E61D2A"/>
    <w:rsid w:val="00E66FC8"/>
    <w:rsid w:val="00E733A7"/>
    <w:rsid w:val="00E76D13"/>
    <w:rsid w:val="00E77BC3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E3CD6"/>
    <w:rsid w:val="00EF0522"/>
    <w:rsid w:val="00EF099B"/>
    <w:rsid w:val="00EF1497"/>
    <w:rsid w:val="00EF15DA"/>
    <w:rsid w:val="00EF4472"/>
    <w:rsid w:val="00EF7084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522D"/>
    <w:rsid w:val="00F32BAD"/>
    <w:rsid w:val="00F35DFC"/>
    <w:rsid w:val="00F416CE"/>
    <w:rsid w:val="00F416E1"/>
    <w:rsid w:val="00F57B4F"/>
    <w:rsid w:val="00F63E45"/>
    <w:rsid w:val="00F704D3"/>
    <w:rsid w:val="00F72232"/>
    <w:rsid w:val="00F72CE2"/>
    <w:rsid w:val="00F75179"/>
    <w:rsid w:val="00F80515"/>
    <w:rsid w:val="00F9161C"/>
    <w:rsid w:val="00F961CE"/>
    <w:rsid w:val="00FA33F2"/>
    <w:rsid w:val="00FB3522"/>
    <w:rsid w:val="00FB5543"/>
    <w:rsid w:val="00FB6414"/>
    <w:rsid w:val="00FC28F6"/>
    <w:rsid w:val="00FD2101"/>
    <w:rsid w:val="00FD2863"/>
    <w:rsid w:val="00FE036B"/>
    <w:rsid w:val="00FE05EB"/>
    <w:rsid w:val="00FE3899"/>
    <w:rsid w:val="00FE42BB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025361EB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2660AFF731654CC881E3125B1E4A12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5C95B9-CF5E-49EC-A416-DD53D50F9FEE}"/>
      </w:docPartPr>
      <w:docPartBody>
        <w:p w:rsidR="00E05202" w:rsidRDefault="001113BB" w:rsidP="001113BB">
          <w:pPr>
            <w:pStyle w:val="2660AFF731654CC881E3125B1E4A12A7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113BB"/>
    <w:rsid w:val="001A0919"/>
    <w:rsid w:val="001E2083"/>
    <w:rsid w:val="001E4D60"/>
    <w:rsid w:val="001F009E"/>
    <w:rsid w:val="002B30C6"/>
    <w:rsid w:val="002E04E5"/>
    <w:rsid w:val="003E530B"/>
    <w:rsid w:val="003E69A2"/>
    <w:rsid w:val="00521029"/>
    <w:rsid w:val="006409AA"/>
    <w:rsid w:val="00681A92"/>
    <w:rsid w:val="007402F2"/>
    <w:rsid w:val="00746AC6"/>
    <w:rsid w:val="00750E5F"/>
    <w:rsid w:val="007C57B2"/>
    <w:rsid w:val="00834F68"/>
    <w:rsid w:val="00854A12"/>
    <w:rsid w:val="00896AC7"/>
    <w:rsid w:val="008F4574"/>
    <w:rsid w:val="00A354FA"/>
    <w:rsid w:val="00D30FE3"/>
    <w:rsid w:val="00D93A9C"/>
    <w:rsid w:val="00DD438D"/>
    <w:rsid w:val="00E0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113BB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  <w:style w:type="paragraph" w:customStyle="1" w:styleId="2660AFF731654CC881E3125B1E4A12A7">
    <w:name w:val="2660AFF731654CC881E3125B1E4A12A7"/>
    <w:rsid w:val="001113BB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TE82882-14</CompanyAddress>
  <CompanyPhone/>
  <CompanyFax>Flex, Singapore</CompanyFax>
  <CompanyEmail>PDA Final Test System</CompanyEmail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D4D71DBBC2C48AA43274AA6ECB3DD" ma:contentTypeVersion="12" ma:contentTypeDescription="Create a new document." ma:contentTypeScope="" ma:versionID="7d369987eb17d5f2624bd607121011f7">
  <xsd:schema xmlns:xsd="http://www.w3.org/2001/XMLSchema" xmlns:xs="http://www.w3.org/2001/XMLSchema" xmlns:p="http://schemas.microsoft.com/office/2006/metadata/properties" xmlns:ns3="54dd2c4f-eb6c-4eae-ba6f-ecd3739fd5b0" xmlns:ns4="62e9991b-34cb-49e3-a062-67e89cbb1cd0" targetNamespace="http://schemas.microsoft.com/office/2006/metadata/properties" ma:root="true" ma:fieldsID="519669a188b3678883bd04de7fe5a069" ns3:_="" ns4:_="">
    <xsd:import namespace="54dd2c4f-eb6c-4eae-ba6f-ecd3739fd5b0"/>
    <xsd:import namespace="62e9991b-34cb-49e3-a062-67e89cbb1cd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d2c4f-eb6c-4eae-ba6f-ecd3739fd5b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9991b-34cb-49e3-a062-67e89cbb1c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0AC7926-310B-41FA-B723-6C6341035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dd2c4f-eb6c-4eae-ba6f-ecd3739fd5b0"/>
    <ds:schemaRef ds:uri="62e9991b-34cb-49e3-a062-67e89cbb1c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8463BC-648B-4F3E-8735-44FB943E9FD0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54dd2c4f-eb6c-4eae-ba6f-ecd3739fd5b0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62e9991b-34cb-49e3-a062-67e89cbb1cd0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E6BF2AB-572E-48AB-8DF0-0E6B0A1DD4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D798B0F-1C41-4036-A30B-9BA584C10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1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2962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2</cp:revision>
  <cp:lastPrinted>2020-08-24T00:53:00Z</cp:lastPrinted>
  <dcterms:created xsi:type="dcterms:W3CDTF">2020-09-04T06:26:00Z</dcterms:created>
  <dcterms:modified xsi:type="dcterms:W3CDTF">2020-09-04T06:26:00Z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0x0101006F8D4D71DBBC2C48AA43274AA6ECB3DD</vt:lpwstr>
  </property>
</Properties>
</file>