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6"/>
        <w:gridCol w:w="799"/>
        <w:gridCol w:w="552"/>
        <w:gridCol w:w="288"/>
        <w:gridCol w:w="1695"/>
        <w:gridCol w:w="328"/>
        <w:gridCol w:w="1730"/>
        <w:gridCol w:w="368"/>
        <w:gridCol w:w="1260"/>
        <w:gridCol w:w="82"/>
        <w:gridCol w:w="1992"/>
      </w:tblGrid>
      <w:tr w:rsidR="000A2E13" w:rsidRPr="002174CE" w14:paraId="16848D22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1B52A9F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31088D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1ED8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A31C62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76A2B8D7" w14:textId="77777777" w:rsidTr="003133A4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627074C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24FE66B" w14:textId="07F42AEE" w:rsidR="000A2E13" w:rsidRPr="00E66FC8" w:rsidRDefault="00007B4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DA3A62">
                  <w:rPr>
                    <w:rFonts w:cs="Arial"/>
                    <w:lang w:val="en-IE"/>
                  </w:rPr>
                  <w:t>TE82</w:t>
                </w:r>
                <w:r w:rsidR="007B7D5B">
                  <w:rPr>
                    <w:rFonts w:cs="Arial"/>
                    <w:lang w:val="en-IE"/>
                  </w:rPr>
                  <w:t>882-</w:t>
                </w:r>
                <w:r w:rsidR="00E61D2A">
                  <w:rPr>
                    <w:rFonts w:cs="Arial"/>
                    <w:lang w:val="en-IE"/>
                  </w:rPr>
                  <w:t>9</w:t>
                </w:r>
              </w:sdtContent>
            </w:sdt>
          </w:p>
        </w:tc>
        <w:tc>
          <w:tcPr>
            <w:tcW w:w="1981" w:type="dxa"/>
            <w:gridSpan w:val="2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781CB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6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84B2A4D" w14:textId="6B980BA7" w:rsidR="000A2E13" w:rsidRPr="004C0BA4" w:rsidRDefault="00007B46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B7D5B">
                  <w:rPr>
                    <w:rFonts w:cs="Arial"/>
                    <w:lang w:val="en-IE"/>
                  </w:rPr>
                  <w:t>PDA</w:t>
                </w:r>
                <w:r w:rsidR="00DA3A62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</w:p>
        </w:tc>
      </w:tr>
      <w:tr w:rsidR="000A2E13" w:rsidRPr="002174CE" w14:paraId="5755D5ED" w14:textId="77777777" w:rsidTr="003133A4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B9A0D76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10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0033D5C" w14:textId="77777777" w:rsidR="000A2E13" w:rsidRPr="00352F32" w:rsidRDefault="00007B46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DA3A62">
                  <w:rPr>
                    <w:rStyle w:val="BodyTextChar"/>
                  </w:rPr>
                  <w:t>Flex, Singapore</w:t>
                </w:r>
              </w:sdtContent>
            </w:sdt>
          </w:p>
        </w:tc>
      </w:tr>
      <w:tr w:rsidR="00D86458" w:rsidRPr="002174CE" w14:paraId="3A30C297" w14:textId="77777777" w:rsidTr="003133A4">
        <w:trPr>
          <w:jc w:val="center"/>
        </w:trPr>
        <w:tc>
          <w:tcPr>
            <w:tcW w:w="10885" w:type="dxa"/>
            <w:gridSpan w:val="11"/>
          </w:tcPr>
          <w:p w14:paraId="12FCC755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0677C061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3B1BFB11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3B7B8D00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0DDCF9F7" w14:textId="631C6C61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Pre-Rel-Prod, or Release General in SAP. </w:t>
            </w:r>
            <w:r w:rsidR="0056203C" w:rsidRPr="0056203C">
              <w:t xml:space="preserve">If applicable documents are unavailable in SAP </w:t>
            </w:r>
            <w:r w:rsidR="00E77BC3" w:rsidRPr="0056203C">
              <w:t>state,</w:t>
            </w:r>
            <w:r w:rsidR="0056203C" w:rsidRPr="0056203C">
              <w:t xml:space="preserve"> why in the comments section. </w:t>
            </w:r>
          </w:p>
          <w:p w14:paraId="716E3EB6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D68BEFC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6738E8F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5C5195C1" w14:textId="77777777" w:rsidTr="003133A4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BA5EEFF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5"/>
            <w:shd w:val="clear" w:color="auto" w:fill="D9D9D9" w:themeFill="background1" w:themeFillShade="D9"/>
            <w:vAlign w:val="center"/>
          </w:tcPr>
          <w:p w14:paraId="27CEAC2B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gridSpan w:val="3"/>
            <w:shd w:val="clear" w:color="auto" w:fill="D9D9D9" w:themeFill="background1" w:themeFillShade="D9"/>
            <w:vAlign w:val="center"/>
          </w:tcPr>
          <w:p w14:paraId="3EAFA717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73AA0368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3A15FCAD" w14:textId="77777777" w:rsidTr="003133A4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40EAF963" w14:textId="77777777" w:rsidR="00981C1B" w:rsidRPr="00C41F56" w:rsidRDefault="00DA3A62" w:rsidP="009A08DC">
            <w:pPr>
              <w:pStyle w:val="Style1"/>
              <w:jc w:val="center"/>
              <w:rPr>
                <w:rFonts w:ascii="Arial" w:hAnsi="Arial" w:cs="Arial"/>
                <w:color w:val="548DD4" w:themeColor="text2" w:themeTint="99"/>
                <w:sz w:val="20"/>
                <w:szCs w:val="20"/>
                <w:lang w:val="en-IE"/>
              </w:rPr>
            </w:pPr>
            <w:r w:rsidRPr="00DA3A6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5"/>
            <w:shd w:val="clear" w:color="auto" w:fill="F2F2F2" w:themeFill="background1" w:themeFillShade="F2"/>
            <w:vAlign w:val="center"/>
          </w:tcPr>
          <w:p w14:paraId="116E1080" w14:textId="7E25B327" w:rsidR="00981C1B" w:rsidRPr="00981C1B" w:rsidRDefault="00007B46" w:rsidP="009A08DC">
            <w:pPr>
              <w:spacing w:before="0"/>
              <w:rPr>
                <w:rFonts w:cs="Arial"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EquipmentName"/>
                <w:tag w:val="EquipmentName"/>
                <w:id w:val="65531930"/>
                <w:placeholder>
                  <w:docPart w:val="2660AFF731654CC881E3125B1E4A12A7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E77BC3">
                  <w:rPr>
                    <w:rFonts w:cs="Arial"/>
                    <w:lang w:val="en-IE"/>
                  </w:rPr>
                  <w:t>PDA</w:t>
                </w:r>
                <w:r w:rsidR="00E77BC3" w:rsidRPr="00DA3A62">
                  <w:rPr>
                    <w:rFonts w:cs="Arial"/>
                    <w:lang w:val="en-IE"/>
                  </w:rPr>
                  <w:t xml:space="preserve"> Final Test System</w:t>
                </w:r>
              </w:sdtContent>
            </w:sdt>
            <w:r w:rsidR="00E77BC3">
              <w:rPr>
                <w:color w:val="000000" w:themeColor="text1"/>
              </w:rPr>
              <w:t xml:space="preserve"> </w:t>
            </w:r>
            <w:r w:rsidR="00DA3A62">
              <w:rPr>
                <w:color w:val="000000" w:themeColor="text1"/>
              </w:rPr>
              <w:t>Test and Specification Procedure</w:t>
            </w:r>
            <w:r w:rsidR="00DA3A62" w:rsidRPr="00682A89">
              <w:rPr>
                <w:color w:val="000000" w:themeColor="text1"/>
              </w:rPr>
              <w:t xml:space="preserve">, </w:t>
            </w:r>
            <w:r w:rsidR="00DA3A62" w:rsidRPr="007B522A">
              <w:t>73500</w:t>
            </w:r>
            <w:r w:rsidR="00E77BC3" w:rsidRPr="007B522A">
              <w:t>1613</w:t>
            </w:r>
            <w:r w:rsidR="00DA3A62" w:rsidRPr="007B522A">
              <w:t xml:space="preserve">, Version </w:t>
            </w:r>
            <w:r w:rsidR="007B522A" w:rsidRPr="007B522A">
              <w:t xml:space="preserve">25 </w:t>
            </w:r>
          </w:p>
        </w:tc>
        <w:tc>
          <w:tcPr>
            <w:tcW w:w="1710" w:type="dxa"/>
            <w:gridSpan w:val="3"/>
            <w:vAlign w:val="center"/>
          </w:tcPr>
          <w:p w14:paraId="467BC78E" w14:textId="132E4EB0" w:rsidR="00981C1B" w:rsidRDefault="00A6310A" w:rsidP="00A6310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Ready</w:t>
            </w:r>
          </w:p>
        </w:tc>
        <w:tc>
          <w:tcPr>
            <w:tcW w:w="1987" w:type="dxa"/>
            <w:vAlign w:val="center"/>
          </w:tcPr>
          <w:p w14:paraId="15A37040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AE38B7C" w14:textId="77777777" w:rsidTr="003133A4">
        <w:trPr>
          <w:trHeight w:val="5984"/>
          <w:jc w:val="center"/>
        </w:trPr>
        <w:tc>
          <w:tcPr>
            <w:tcW w:w="10885" w:type="dxa"/>
            <w:gridSpan w:val="11"/>
          </w:tcPr>
          <w:p w14:paraId="788B3FE0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11E7C13" w14:textId="2BB73A2A" w:rsidR="007950C5" w:rsidRDefault="00DC3A4B" w:rsidP="00A0729C">
            <w:pPr>
              <w:rPr>
                <w:rFonts w:cs="Arial"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70D8EE" wp14:editId="11F2CBF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121285</wp:posOffset>
                      </wp:positionV>
                      <wp:extent cx="6705600" cy="3606800"/>
                      <wp:effectExtent l="0" t="0" r="19050" b="317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05600" cy="3606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D1C028" id="Straight Connector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.95pt,9.55pt" to="532.95pt,29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" strokecolor="black [3213]"/>
                  </w:pict>
                </mc:Fallback>
              </mc:AlternateContent>
            </w:r>
          </w:p>
          <w:p w14:paraId="598A9694" w14:textId="7802C10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BF9604" w14:textId="6D792CA3" w:rsidR="007950C5" w:rsidRDefault="007950C5" w:rsidP="00A0729C">
            <w:pPr>
              <w:rPr>
                <w:rFonts w:cs="Arial"/>
                <w:lang w:val="en-IE"/>
              </w:rPr>
            </w:pPr>
          </w:p>
          <w:p w14:paraId="34EAE0A9" w14:textId="6FDA7B40" w:rsidR="007950C5" w:rsidRDefault="007950C5" w:rsidP="00A0729C">
            <w:pPr>
              <w:rPr>
                <w:rFonts w:cs="Arial"/>
                <w:lang w:val="en-IE"/>
              </w:rPr>
            </w:pPr>
          </w:p>
          <w:p w14:paraId="31B978A1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33558C09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73E9FD0C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729DB602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275C6649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ECCC63A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30DD7264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3A7A3F92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7EE5845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6125E83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49C092E4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BD023B8" w14:textId="77777777" w:rsidR="00DA3A62" w:rsidRDefault="00DA3A62" w:rsidP="00A0729C">
            <w:pPr>
              <w:rPr>
                <w:rFonts w:cs="Arial"/>
                <w:lang w:val="en-IE"/>
              </w:rPr>
            </w:pPr>
          </w:p>
          <w:p w14:paraId="7AF74373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43B7DCB1" w14:textId="77777777" w:rsidTr="003133A4">
        <w:trPr>
          <w:trHeight w:val="432"/>
          <w:jc w:val="center"/>
        </w:trPr>
        <w:tc>
          <w:tcPr>
            <w:tcW w:w="5125" w:type="dxa"/>
            <w:gridSpan w:val="5"/>
            <w:shd w:val="clear" w:color="auto" w:fill="D9D9D9" w:themeFill="background1" w:themeFillShade="D9"/>
            <w:vAlign w:val="center"/>
          </w:tcPr>
          <w:p w14:paraId="066B05DE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6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43E0E3CF" w14:textId="77777777" w:rsidTr="00540D91">
              <w:tc>
                <w:tcPr>
                  <w:tcW w:w="658" w:type="dxa"/>
                </w:tcPr>
                <w:p w14:paraId="52CCC5D4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4CE27FD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AD227BF" w14:textId="77777777" w:rsidTr="00540D91">
              <w:tc>
                <w:tcPr>
                  <w:tcW w:w="658" w:type="dxa"/>
                </w:tcPr>
                <w:p w14:paraId="2590604E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CB5D97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66B0C271" w14:textId="77777777" w:rsidTr="00540D91">
              <w:tc>
                <w:tcPr>
                  <w:tcW w:w="658" w:type="dxa"/>
                </w:tcPr>
                <w:p w14:paraId="7B4BA592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01BD46B" w14:textId="739A6EDF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6206462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7CECB4DA" w14:textId="77777777" w:rsidTr="003133A4">
        <w:trPr>
          <w:trHeight w:val="432"/>
          <w:jc w:val="center"/>
        </w:trPr>
        <w:tc>
          <w:tcPr>
            <w:tcW w:w="5125" w:type="dxa"/>
            <w:gridSpan w:val="5"/>
            <w:vAlign w:val="center"/>
          </w:tcPr>
          <w:p w14:paraId="7F9A4B03" w14:textId="7000A11B" w:rsidR="00981C1B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4D1D26" w:rsidRPr="001E6A51">
              <w:rPr>
                <w:rFonts w:cs="Arial"/>
                <w:lang w:val="en-IE"/>
              </w:rPr>
              <w:t xml:space="preserve"> Pass</w:t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1E6A51">
              <w:rPr>
                <w:rFonts w:cs="Arial"/>
                <w:lang w:val="en-IE"/>
              </w:rPr>
              <w:tab/>
            </w:r>
            <w:r w:rsidR="004D1D26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4D1D26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6"/>
            <w:vMerge/>
            <w:vAlign w:val="center"/>
          </w:tcPr>
          <w:p w14:paraId="5D3CB4B0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  <w:tr w:rsidR="007A55DE" w:rsidRPr="004022C5" w14:paraId="4A31B54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A0B8333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B520C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DB6752A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BB9990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7357C9BD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70037286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F4D7ECE" w14:textId="56619B1D" w:rsidR="007A55DE" w:rsidRDefault="00007B46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TE82882-9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06960D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6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6B75C2B" w14:textId="19E8513C" w:rsidR="007A55DE" w:rsidRPr="004C0BA4" w:rsidRDefault="007B7D5B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PDA Final Test System</w:t>
                </w:r>
              </w:p>
            </w:tc>
          </w:sdtContent>
        </w:sdt>
      </w:tr>
      <w:tr w:rsidR="007A55DE" w:rsidRPr="004022C5" w14:paraId="6F7FBC23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60"/>
          <w:jc w:val="center"/>
        </w:trPr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9E35C10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4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24F83C9" w14:textId="77777777" w:rsidR="007A55DE" w:rsidRPr="006C2322" w:rsidRDefault="00DA3A62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Flex, Singapore</w:t>
                </w:r>
              </w:p>
            </w:tc>
          </w:sdtContent>
        </w:sdt>
      </w:tr>
      <w:tr w:rsidR="000B7389" w:rsidRPr="004022C5" w14:paraId="26A6326B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19051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3EA21CE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  <w:bookmarkStart w:id="3" w:name="_GoBack"/>
            <w:bookmarkEnd w:id="3"/>
          </w:p>
          <w:p w14:paraId="081FC663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60A82AE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1C442854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7DCBCD31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0E8BD73A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25CC7A74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0827854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184EED3C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26EFCB8C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58608EE7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0B5713FB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28054D03" w14:textId="77777777" w:rsidTr="003133A4">
        <w:trPr>
          <w:trHeight w:val="363"/>
          <w:jc w:val="center"/>
        </w:trPr>
        <w:tc>
          <w:tcPr>
            <w:tcW w:w="3435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0E8E91E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 xml:space="preserve">UUT </w:t>
            </w:r>
            <w:r w:rsidRPr="00DA3A62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41139" w14:textId="77777777" w:rsidR="000B7389" w:rsidRPr="00DA3A62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DA3A62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556BB5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4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11DAD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7D800780" w14:textId="77777777" w:rsidTr="003133A4">
        <w:trPr>
          <w:trHeight w:val="576"/>
          <w:jc w:val="center"/>
        </w:trPr>
        <w:tc>
          <w:tcPr>
            <w:tcW w:w="3435" w:type="dxa"/>
            <w:gridSpan w:val="4"/>
            <w:shd w:val="clear" w:color="auto" w:fill="F2F2F2" w:themeFill="background1" w:themeFillShade="F2"/>
            <w:vAlign w:val="center"/>
          </w:tcPr>
          <w:p w14:paraId="6E683CEF" w14:textId="0B78C7A0" w:rsidR="000B7389" w:rsidRPr="00DA3A62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 Part Number:    </w:t>
            </w:r>
            <w:r w:rsidR="009E7B74" w:rsidRPr="009E7B74">
              <w:rPr>
                <w:rFonts w:cs="Arial"/>
                <w:lang w:val="en-IE"/>
              </w:rPr>
              <w:t>18601</w:t>
            </w:r>
            <w:r w:rsidR="00E77BC3">
              <w:rPr>
                <w:rFonts w:cs="Arial"/>
                <w:lang w:val="en-IE"/>
              </w:rPr>
              <w:t>8007</w:t>
            </w:r>
            <w:r w:rsidRPr="00DA3A62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2FF69CA7" w14:textId="5C0DEF9F" w:rsidR="000B7389" w:rsidRPr="00DA3A62" w:rsidRDefault="00F63E45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DA3A62">
              <w:rPr>
                <w:rFonts w:cs="Arial"/>
                <w:lang w:val="en-IE"/>
              </w:rPr>
              <w:t xml:space="preserve"> </w:t>
            </w:r>
            <w:r w:rsidR="000B7389" w:rsidRPr="00DA3A62">
              <w:rPr>
                <w:rFonts w:cs="Arial"/>
                <w:lang w:val="en-IE"/>
              </w:rPr>
              <w:t xml:space="preserve">All required CTQ Specification measurements result in a Pass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E48803" w14:textId="6D8081DF" w:rsidR="000B7389" w:rsidRPr="004022C5" w:rsidRDefault="007B6A13" w:rsidP="007B6A13">
            <w:pPr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Pass</w:t>
            </w:r>
          </w:p>
        </w:tc>
        <w:tc>
          <w:tcPr>
            <w:tcW w:w="2074" w:type="dxa"/>
            <w:gridSpan w:val="2"/>
            <w:shd w:val="clear" w:color="auto" w:fill="auto"/>
            <w:vAlign w:val="center"/>
          </w:tcPr>
          <w:p w14:paraId="3442B0A9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60B633A0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3806"/>
          <w:jc w:val="center"/>
        </w:trPr>
        <w:tc>
          <w:tcPr>
            <w:tcW w:w="108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AA3DA" w14:textId="49796AE4" w:rsidR="009F118B" w:rsidRPr="00861453" w:rsidRDefault="002146BA" w:rsidP="007950C5">
            <w:pPr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noProof/>
                <w:lang w:val="en-I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7E9396" wp14:editId="36569F33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224790</wp:posOffset>
                      </wp:positionV>
                      <wp:extent cx="6800850" cy="213360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00850" cy="21336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83ED83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17.7pt" to="535.6pt,18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" strokecolor="black [3213]"/>
                  </w:pict>
                </mc:Fallback>
              </mc:AlternateContent>
            </w:r>
            <w:r w:rsidR="000B7389"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17C0F651" w14:textId="50B1A0FA" w:rsidR="007212C0" w:rsidRPr="00BD1990" w:rsidRDefault="007212C0" w:rsidP="007950C5">
            <w:pPr>
              <w:rPr>
                <w:rFonts w:cs="Arial"/>
                <w:bCs/>
                <w:lang w:val="en-IE"/>
              </w:rPr>
            </w:pPr>
          </w:p>
        </w:tc>
      </w:tr>
      <w:tr w:rsidR="000B7389" w:rsidRPr="002174CE" w14:paraId="5BBF6948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E775CA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3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2C102317" w14:textId="77777777" w:rsidTr="00562569">
              <w:tc>
                <w:tcPr>
                  <w:tcW w:w="658" w:type="dxa"/>
                </w:tcPr>
                <w:p w14:paraId="729E991A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96468AA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7CF7A1DD" w14:textId="77777777" w:rsidTr="00562569">
              <w:tc>
                <w:tcPr>
                  <w:tcW w:w="658" w:type="dxa"/>
                </w:tcPr>
                <w:p w14:paraId="021F0153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A828A11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13245FD5" w14:textId="77777777" w:rsidTr="00562569">
              <w:tc>
                <w:tcPr>
                  <w:tcW w:w="658" w:type="dxa"/>
                </w:tcPr>
                <w:p w14:paraId="43099D96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2EF5889" w14:textId="7CC28E8E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r w:rsidR="00DC3A4B">
                    <w:rPr>
                      <w:rFonts w:cs="Arial"/>
                      <w:color w:val="FF0000"/>
                      <w:lang w:val="en-IE"/>
                    </w:rPr>
                    <w:t>_ Page</w:t>
                  </w:r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57D1C9B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5012BA9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432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DC7A" w14:textId="08DF5CCE" w:rsidR="000B7389" w:rsidRDefault="00A2462F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sz w:val="24"/>
                <w:lang w:val="en-IE"/>
              </w:rPr>
              <w:sym w:font="Wingdings" w:char="F0FE"/>
            </w:r>
            <w:r w:rsidR="000B7389" w:rsidRPr="001E6A51">
              <w:rPr>
                <w:rFonts w:cs="Arial"/>
                <w:lang w:val="en-IE"/>
              </w:rPr>
              <w:t xml:space="preserve"> Pass</w:t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1E6A51">
              <w:rPr>
                <w:rFonts w:cs="Arial"/>
                <w:lang w:val="en-IE"/>
              </w:rPr>
              <w:tab/>
            </w:r>
            <w:r w:rsidR="000B7389"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="000B7389"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3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50EB0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14DD40C2" w14:textId="77777777" w:rsidTr="003133A4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trHeight w:val="288"/>
          <w:jc w:val="center"/>
        </w:trPr>
        <w:tc>
          <w:tcPr>
            <w:tcW w:w="545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8F4D54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3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3A7BBD2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4B16BC89" w14:textId="1A20EFB8" w:rsidR="000E1BB4" w:rsidRDefault="003133A4" w:rsidP="003133A4">
      <w:pPr>
        <w:overflowPunct/>
        <w:autoSpaceDE/>
        <w:autoSpaceDN/>
        <w:adjustRightInd/>
        <w:spacing w:before="0" w:after="120"/>
        <w:textAlignment w:val="auto"/>
      </w:pPr>
      <w:r>
        <w:t xml:space="preserve"> </w:t>
      </w:r>
    </w:p>
    <w:sectPr w:rsidR="000E1BB4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2FB8DC" w14:textId="77777777" w:rsidR="002B3421" w:rsidRDefault="002B3421">
      <w:r>
        <w:separator/>
      </w:r>
    </w:p>
  </w:endnote>
  <w:endnote w:type="continuationSeparator" w:id="0">
    <w:p w14:paraId="473EFC64" w14:textId="77777777" w:rsidR="002B3421" w:rsidRDefault="002B3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7349C" w14:textId="77777777" w:rsidR="00800566" w:rsidRPr="00AD2712" w:rsidRDefault="00800566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335A075C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1FD9213A" w14:textId="77777777" w:rsidR="00800566" w:rsidRPr="00981C1B" w:rsidRDefault="00800566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BF3E29" w14:textId="77777777" w:rsidR="002B3421" w:rsidRDefault="002B3421">
      <w:r>
        <w:separator/>
      </w:r>
    </w:p>
  </w:footnote>
  <w:footnote w:type="continuationSeparator" w:id="0">
    <w:p w14:paraId="0D92016F" w14:textId="77777777" w:rsidR="002B3421" w:rsidRDefault="002B3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800566" w:rsidRPr="00247334" w14:paraId="327A0EF0" w14:textId="77777777" w:rsidTr="006E6D80">
      <w:trPr>
        <w:trHeight w:val="454"/>
      </w:trPr>
      <w:tc>
        <w:tcPr>
          <w:tcW w:w="1588" w:type="pct"/>
          <w:vMerge w:val="restart"/>
        </w:tcPr>
        <w:p w14:paraId="16EB8FD5" w14:textId="77777777" w:rsidR="00800566" w:rsidRPr="004345C0" w:rsidRDefault="00800566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28E9F7A1" wp14:editId="32CDA631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5F9929A" w14:textId="77777777" w:rsidR="00800566" w:rsidRPr="00C763E8" w:rsidRDefault="00800566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800566" w14:paraId="3DEBE92E" w14:textId="77777777" w:rsidTr="006E6D80">
      <w:trPr>
        <w:trHeight w:val="454"/>
      </w:trPr>
      <w:tc>
        <w:tcPr>
          <w:tcW w:w="1588" w:type="pct"/>
          <w:vMerge/>
        </w:tcPr>
        <w:p w14:paraId="0F9BE3BC" w14:textId="77777777" w:rsidR="00800566" w:rsidRPr="004345C0" w:rsidRDefault="00800566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6A7C4EE7" w14:textId="77777777" w:rsidR="00800566" w:rsidRPr="00C849E9" w:rsidRDefault="00800566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800566" w:rsidRPr="00A765C0" w14:paraId="50D44122" w14:textId="77777777" w:rsidTr="006E6D80">
      <w:trPr>
        <w:trHeight w:val="454"/>
      </w:trPr>
      <w:tc>
        <w:tcPr>
          <w:tcW w:w="1588" w:type="pct"/>
        </w:tcPr>
        <w:p w14:paraId="1E5D6DD1" w14:textId="77777777" w:rsidR="00800566" w:rsidRPr="00CD3A90" w:rsidRDefault="00800566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014AB82E" w14:textId="77777777" w:rsidR="00800566" w:rsidRDefault="00800566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2A887A9A" w14:textId="5465337E" w:rsidR="00800566" w:rsidRPr="004345C0" w:rsidRDefault="00800566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007B46">
            <w:rPr>
              <w:rFonts w:cs="Arial"/>
              <w:noProof/>
              <w:sz w:val="22"/>
            </w:rPr>
            <w:t>2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79D39CDD" w14:textId="77777777" w:rsidR="00800566" w:rsidRDefault="00800566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9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3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8"/>
  </w:num>
  <w:num w:numId="3">
    <w:abstractNumId w:val="23"/>
  </w:num>
  <w:num w:numId="4">
    <w:abstractNumId w:val="27"/>
  </w:num>
  <w:num w:numId="5">
    <w:abstractNumId w:val="12"/>
  </w:num>
  <w:num w:numId="6">
    <w:abstractNumId w:val="22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1"/>
  </w:num>
  <w:num w:numId="12">
    <w:abstractNumId w:val="32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0"/>
  </w:num>
  <w:num w:numId="18">
    <w:abstractNumId w:val="2"/>
  </w:num>
  <w:num w:numId="19">
    <w:abstractNumId w:val="29"/>
  </w:num>
  <w:num w:numId="20">
    <w:abstractNumId w:val="21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5"/>
  </w:num>
  <w:num w:numId="29">
    <w:abstractNumId w:val="30"/>
  </w:num>
  <w:num w:numId="30">
    <w:abstractNumId w:val="26"/>
  </w:num>
  <w:num w:numId="31">
    <w:abstractNumId w:val="14"/>
  </w:num>
  <w:num w:numId="32">
    <w:abstractNumId w:val="33"/>
  </w:num>
  <w:num w:numId="33">
    <w:abstractNumId w:val="24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B46"/>
    <w:rsid w:val="00012606"/>
    <w:rsid w:val="00013122"/>
    <w:rsid w:val="00014216"/>
    <w:rsid w:val="000251F3"/>
    <w:rsid w:val="000255AB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2124"/>
    <w:rsid w:val="00096183"/>
    <w:rsid w:val="000A2E13"/>
    <w:rsid w:val="000A4487"/>
    <w:rsid w:val="000B38EC"/>
    <w:rsid w:val="000B6144"/>
    <w:rsid w:val="000B6D33"/>
    <w:rsid w:val="000B7214"/>
    <w:rsid w:val="000B7389"/>
    <w:rsid w:val="000B7C2E"/>
    <w:rsid w:val="000C0655"/>
    <w:rsid w:val="000C35C8"/>
    <w:rsid w:val="000C4C6B"/>
    <w:rsid w:val="000C5416"/>
    <w:rsid w:val="000C7311"/>
    <w:rsid w:val="000D090E"/>
    <w:rsid w:val="000D1FC3"/>
    <w:rsid w:val="000D7577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4E03"/>
    <w:rsid w:val="001E6A51"/>
    <w:rsid w:val="001F0391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46BA"/>
    <w:rsid w:val="00216064"/>
    <w:rsid w:val="002243D7"/>
    <w:rsid w:val="00225403"/>
    <w:rsid w:val="00231392"/>
    <w:rsid w:val="00233AF3"/>
    <w:rsid w:val="00233D35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737A5"/>
    <w:rsid w:val="00274B18"/>
    <w:rsid w:val="002757DF"/>
    <w:rsid w:val="0028011A"/>
    <w:rsid w:val="0028504C"/>
    <w:rsid w:val="002873E3"/>
    <w:rsid w:val="002932DB"/>
    <w:rsid w:val="002A12D4"/>
    <w:rsid w:val="002B3421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33A4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73486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E0CA1"/>
    <w:rsid w:val="003E2118"/>
    <w:rsid w:val="003E25B6"/>
    <w:rsid w:val="003E2E6D"/>
    <w:rsid w:val="003F0408"/>
    <w:rsid w:val="003F2381"/>
    <w:rsid w:val="003F3B47"/>
    <w:rsid w:val="003F41D5"/>
    <w:rsid w:val="00403173"/>
    <w:rsid w:val="004032E5"/>
    <w:rsid w:val="00405AF7"/>
    <w:rsid w:val="00406C18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4125D"/>
    <w:rsid w:val="004415C7"/>
    <w:rsid w:val="00442BA3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B5AA7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54D1"/>
    <w:rsid w:val="006973CF"/>
    <w:rsid w:val="00697F14"/>
    <w:rsid w:val="006A0CD8"/>
    <w:rsid w:val="006A38F8"/>
    <w:rsid w:val="006A5DD1"/>
    <w:rsid w:val="006B401D"/>
    <w:rsid w:val="006B7170"/>
    <w:rsid w:val="006C2322"/>
    <w:rsid w:val="006C2C74"/>
    <w:rsid w:val="006C3DE6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12C0"/>
    <w:rsid w:val="007238C3"/>
    <w:rsid w:val="0072637D"/>
    <w:rsid w:val="007323B9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CA1"/>
    <w:rsid w:val="007A72C0"/>
    <w:rsid w:val="007B3F88"/>
    <w:rsid w:val="007B4C94"/>
    <w:rsid w:val="007B522A"/>
    <w:rsid w:val="007B5F9A"/>
    <w:rsid w:val="007B6A13"/>
    <w:rsid w:val="007B6DCB"/>
    <w:rsid w:val="007B7D5B"/>
    <w:rsid w:val="007C0604"/>
    <w:rsid w:val="007C7027"/>
    <w:rsid w:val="007D57BC"/>
    <w:rsid w:val="007D7AAE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5130B"/>
    <w:rsid w:val="00855ED4"/>
    <w:rsid w:val="00861453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69F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73EE"/>
    <w:rsid w:val="00981C1B"/>
    <w:rsid w:val="00986D63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9E6C5B"/>
    <w:rsid w:val="009E7B74"/>
    <w:rsid w:val="009F118B"/>
    <w:rsid w:val="00A043D3"/>
    <w:rsid w:val="00A0729C"/>
    <w:rsid w:val="00A10300"/>
    <w:rsid w:val="00A11ADD"/>
    <w:rsid w:val="00A15FC3"/>
    <w:rsid w:val="00A2222B"/>
    <w:rsid w:val="00A23EDE"/>
    <w:rsid w:val="00A2462F"/>
    <w:rsid w:val="00A2573E"/>
    <w:rsid w:val="00A271AA"/>
    <w:rsid w:val="00A3053F"/>
    <w:rsid w:val="00A30D68"/>
    <w:rsid w:val="00A3199B"/>
    <w:rsid w:val="00A33663"/>
    <w:rsid w:val="00A4454C"/>
    <w:rsid w:val="00A45B4A"/>
    <w:rsid w:val="00A51745"/>
    <w:rsid w:val="00A53C84"/>
    <w:rsid w:val="00A53F68"/>
    <w:rsid w:val="00A54945"/>
    <w:rsid w:val="00A54ED9"/>
    <w:rsid w:val="00A5649B"/>
    <w:rsid w:val="00A6310A"/>
    <w:rsid w:val="00A72456"/>
    <w:rsid w:val="00A737CA"/>
    <w:rsid w:val="00A765C0"/>
    <w:rsid w:val="00A76A8D"/>
    <w:rsid w:val="00A771B1"/>
    <w:rsid w:val="00A82EF8"/>
    <w:rsid w:val="00A85554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40F62"/>
    <w:rsid w:val="00B43F54"/>
    <w:rsid w:val="00B45C5A"/>
    <w:rsid w:val="00B47B77"/>
    <w:rsid w:val="00B51ABB"/>
    <w:rsid w:val="00B57E10"/>
    <w:rsid w:val="00B63467"/>
    <w:rsid w:val="00B670CD"/>
    <w:rsid w:val="00B670F6"/>
    <w:rsid w:val="00B6794E"/>
    <w:rsid w:val="00B72102"/>
    <w:rsid w:val="00B7257E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D1990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72167"/>
    <w:rsid w:val="00C7628E"/>
    <w:rsid w:val="00C763E8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D6E06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2657E"/>
    <w:rsid w:val="00D3483A"/>
    <w:rsid w:val="00D36412"/>
    <w:rsid w:val="00D70FDE"/>
    <w:rsid w:val="00D71293"/>
    <w:rsid w:val="00D75306"/>
    <w:rsid w:val="00D763D2"/>
    <w:rsid w:val="00D86458"/>
    <w:rsid w:val="00D9185A"/>
    <w:rsid w:val="00D95866"/>
    <w:rsid w:val="00DA1BEA"/>
    <w:rsid w:val="00DA3A62"/>
    <w:rsid w:val="00DA4CE8"/>
    <w:rsid w:val="00DA5C76"/>
    <w:rsid w:val="00DA65E0"/>
    <w:rsid w:val="00DB3C30"/>
    <w:rsid w:val="00DB41DB"/>
    <w:rsid w:val="00DC0446"/>
    <w:rsid w:val="00DC09DA"/>
    <w:rsid w:val="00DC3A4B"/>
    <w:rsid w:val="00DD524F"/>
    <w:rsid w:val="00DD5435"/>
    <w:rsid w:val="00DE1AC2"/>
    <w:rsid w:val="00DE2E36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1D2A"/>
    <w:rsid w:val="00E66FC8"/>
    <w:rsid w:val="00E733A7"/>
    <w:rsid w:val="00E76D13"/>
    <w:rsid w:val="00E77BC3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E3CD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522D"/>
    <w:rsid w:val="00F32BAD"/>
    <w:rsid w:val="00F35DFC"/>
    <w:rsid w:val="00F416CE"/>
    <w:rsid w:val="00F416E1"/>
    <w:rsid w:val="00F57B4F"/>
    <w:rsid w:val="00F63E45"/>
    <w:rsid w:val="00F704D3"/>
    <w:rsid w:val="00F72232"/>
    <w:rsid w:val="00F72CE2"/>
    <w:rsid w:val="00F75179"/>
    <w:rsid w:val="00F80515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E036B"/>
    <w:rsid w:val="00FE05EB"/>
    <w:rsid w:val="00FE3899"/>
    <w:rsid w:val="00FE42BB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025361EB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2660AFF731654CC881E3125B1E4A1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5C95B9-CF5E-49EC-A416-DD53D50F9FEE}"/>
      </w:docPartPr>
      <w:docPartBody>
        <w:p w:rsidR="00E05202" w:rsidRDefault="001113BB" w:rsidP="001113BB">
          <w:pPr>
            <w:pStyle w:val="2660AFF731654CC881E3125B1E4A12A7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113BB"/>
    <w:rsid w:val="001A0919"/>
    <w:rsid w:val="001E2083"/>
    <w:rsid w:val="001E4D60"/>
    <w:rsid w:val="001F009E"/>
    <w:rsid w:val="002B30C6"/>
    <w:rsid w:val="002E04E5"/>
    <w:rsid w:val="003E530B"/>
    <w:rsid w:val="003E69A2"/>
    <w:rsid w:val="00521029"/>
    <w:rsid w:val="006409AA"/>
    <w:rsid w:val="00681A92"/>
    <w:rsid w:val="007402F2"/>
    <w:rsid w:val="00746AC6"/>
    <w:rsid w:val="00750E5F"/>
    <w:rsid w:val="007C57B2"/>
    <w:rsid w:val="00834F68"/>
    <w:rsid w:val="00854A12"/>
    <w:rsid w:val="00896AC7"/>
    <w:rsid w:val="008F4574"/>
    <w:rsid w:val="00A354FA"/>
    <w:rsid w:val="00D30FE3"/>
    <w:rsid w:val="00D93A9C"/>
    <w:rsid w:val="00DD438D"/>
    <w:rsid w:val="00E0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113BB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  <w:style w:type="paragraph" w:customStyle="1" w:styleId="2660AFF731654CC881E3125B1E4A12A7">
    <w:name w:val="2660AFF731654CC881E3125B1E4A12A7"/>
    <w:rsid w:val="001113B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TE82882-9</CompanyAddress>
  <CompanyPhone/>
  <CompanyFax>Flex, Singapore</CompanyFax>
  <CompanyEmail>PDA Final Test System</CompanyEmail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D4D71DBBC2C48AA43274AA6ECB3DD" ma:contentTypeVersion="12" ma:contentTypeDescription="Create a new document." ma:contentTypeScope="" ma:versionID="7d369987eb17d5f2624bd607121011f7">
  <xsd:schema xmlns:xsd="http://www.w3.org/2001/XMLSchema" xmlns:xs="http://www.w3.org/2001/XMLSchema" xmlns:p="http://schemas.microsoft.com/office/2006/metadata/properties" xmlns:ns3="54dd2c4f-eb6c-4eae-ba6f-ecd3739fd5b0" xmlns:ns4="62e9991b-34cb-49e3-a062-67e89cbb1cd0" targetNamespace="http://schemas.microsoft.com/office/2006/metadata/properties" ma:root="true" ma:fieldsID="519669a188b3678883bd04de7fe5a069" ns3:_="" ns4:_="">
    <xsd:import namespace="54dd2c4f-eb6c-4eae-ba6f-ecd3739fd5b0"/>
    <xsd:import namespace="62e9991b-34cb-49e3-a062-67e89cbb1cd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dd2c4f-eb6c-4eae-ba6f-ecd3739fd5b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991b-34cb-49e3-a062-67e89cbb1c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6BF2AB-572E-48AB-8DF0-0E6B0A1DD42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8463BC-648B-4F3E-8735-44FB943E9FD0}">
  <ds:schemaRefs>
    <ds:schemaRef ds:uri="http://schemas.microsoft.com/office/infopath/2007/PartnerControls"/>
    <ds:schemaRef ds:uri="http://www.w3.org/XML/1998/namespace"/>
    <ds:schemaRef ds:uri="http://purl.org/dc/elements/1.1/"/>
    <ds:schemaRef ds:uri="http://schemas.openxmlformats.org/package/2006/metadata/core-properties"/>
    <ds:schemaRef ds:uri="http://purl.org/dc/terms/"/>
    <ds:schemaRef ds:uri="54dd2c4f-eb6c-4eae-ba6f-ecd3739fd5b0"/>
    <ds:schemaRef ds:uri="http://schemas.microsoft.com/office/2006/documentManagement/types"/>
    <ds:schemaRef ds:uri="http://schemas.microsoft.com/office/2006/metadata/properties"/>
    <ds:schemaRef ds:uri="http://purl.org/dc/dcmitype/"/>
    <ds:schemaRef ds:uri="62e9991b-34cb-49e3-a062-67e89cbb1cd0"/>
  </ds:schemaRefs>
</ds:datastoreItem>
</file>

<file path=customXml/itemProps4.xml><?xml version="1.0" encoding="utf-8"?>
<ds:datastoreItem xmlns:ds="http://schemas.openxmlformats.org/officeDocument/2006/customXml" ds:itemID="{50AC7926-310B-41FA-B723-6C6341035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dd2c4f-eb6c-4eae-ba6f-ecd3739fd5b0"/>
    <ds:schemaRef ds:uri="62e9991b-34cb-49e3-a062-67e89cbb1c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E36C7B6-CDD3-499A-975C-13B226D2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37</TotalTime>
  <Pages>2</Pages>
  <Words>406</Words>
  <Characters>2559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2960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4</cp:revision>
  <cp:lastPrinted>2020-09-01T01:59:00Z</cp:lastPrinted>
  <dcterms:created xsi:type="dcterms:W3CDTF">2020-09-01T01:51:00Z</dcterms:created>
  <dcterms:modified xsi:type="dcterms:W3CDTF">2020-09-01T02:36:00Z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0x0101006F8D4D71DBBC2C48AA43274AA6ECB3DD</vt:lpwstr>
  </property>
</Properties>
</file>