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1D6E7" w14:textId="1A6541B5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250"/>
        <w:gridCol w:w="1620"/>
        <w:gridCol w:w="1890"/>
      </w:tblGrid>
      <w:tr w:rsidR="000A2E13" w:rsidRPr="002174CE" w14:paraId="5C3AE80F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EE443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BEC2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60D12C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452F78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4309593C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E55CA4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FED93" w14:textId="77777777" w:rsidR="000A2E13" w:rsidRPr="00E66FC8" w:rsidRDefault="00545205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2A05A9">
                  <w:rPr>
                    <w:rFonts w:cs="Arial"/>
                    <w:lang w:val="en-IE"/>
                  </w:rPr>
                  <w:t>TE82943-1</w:t>
                </w:r>
                <w:r w:rsidR="00AD73DF">
                  <w:rPr>
                    <w:rFonts w:cs="Arial"/>
                    <w:lang w:val="en-IE"/>
                  </w:rPr>
                  <w:t>1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E9ECC1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C857A" w14:textId="77777777" w:rsidR="000A2E13" w:rsidRPr="004C0BA4" w:rsidRDefault="00545205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CF73CC">
                  <w:rPr>
                    <w:rFonts w:cs="Arial"/>
                    <w:bCs/>
                    <w:lang w:val="en-IE"/>
                  </w:rPr>
                  <w:t>ACQUITY SDS Automated</w:t>
                </w:r>
                <w:r w:rsidR="007D5117">
                  <w:rPr>
                    <w:rFonts w:cs="Arial"/>
                    <w:bCs/>
                    <w:lang w:val="en-IE"/>
                  </w:rPr>
                  <w:t xml:space="preserve"> Test System</w:t>
                </w:r>
              </w:sdtContent>
            </w:sdt>
          </w:p>
        </w:tc>
      </w:tr>
      <w:tr w:rsidR="000A2E13" w:rsidRPr="002174CE" w14:paraId="68FB1D3E" w14:textId="77777777" w:rsidTr="00922D5D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8B12A50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FB11EE6" w14:textId="77777777" w:rsidR="000A2E13" w:rsidRPr="00352F32" w:rsidRDefault="00545205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AD73DF">
                  <w:rPr>
                    <w:rStyle w:val="BodyTextChar"/>
                  </w:rPr>
                  <w:t>Flex</w:t>
                </w:r>
                <w:r w:rsidR="007D5117">
                  <w:rPr>
                    <w:rStyle w:val="BodyTextChar"/>
                  </w:rPr>
                  <w:t>, Singapore</w:t>
                </w:r>
              </w:sdtContent>
            </w:sdt>
          </w:p>
        </w:tc>
      </w:tr>
      <w:tr w:rsidR="00D86458" w:rsidRPr="002174CE" w14:paraId="2469F2C8" w14:textId="77777777" w:rsidTr="004C0139">
        <w:trPr>
          <w:jc w:val="center"/>
        </w:trPr>
        <w:tc>
          <w:tcPr>
            <w:tcW w:w="10885" w:type="dxa"/>
            <w:gridSpan w:val="7"/>
          </w:tcPr>
          <w:p w14:paraId="049DBC80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32554056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B91E1D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76908F5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22D9332A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018C8B48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7C80567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1F83F56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2EC90AD7" w14:textId="77777777" w:rsidTr="007E585F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939EA4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780" w:type="dxa"/>
            <w:gridSpan w:val="3"/>
            <w:shd w:val="clear" w:color="auto" w:fill="D9D9D9" w:themeFill="background1" w:themeFillShade="D9"/>
            <w:vAlign w:val="center"/>
          </w:tcPr>
          <w:p w14:paraId="2D39A959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8227A2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7DB5494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5BA1213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71B19479" w14:textId="77777777" w:rsidR="00981C1B" w:rsidRPr="00684BCE" w:rsidRDefault="006B67C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4499D2E7" w14:textId="77777777" w:rsidR="00981C1B" w:rsidRPr="00684BCE" w:rsidRDefault="00684BCE" w:rsidP="009A08DC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 xml:space="preserve">acquity </w:t>
            </w:r>
            <w:r w:rsidR="001B15E1">
              <w:rPr>
                <w:bCs/>
                <w:caps/>
              </w:rPr>
              <w:t>BSM PUMP AUTOMATED</w:t>
            </w:r>
            <w:r w:rsidR="00C07AD8">
              <w:rPr>
                <w:bCs/>
                <w:caps/>
              </w:rPr>
              <w:t xml:space="preserve"> FINAL TEST </w:t>
            </w:r>
            <w:r>
              <w:rPr>
                <w:bCs/>
                <w:caps/>
              </w:rPr>
              <w:t xml:space="preserve">test procedure, </w:t>
            </w:r>
            <w:r w:rsidR="00C07AD8" w:rsidRPr="00C07AD8">
              <w:rPr>
                <w:bCs/>
                <w:caps/>
              </w:rPr>
              <w:t>735002010 Rev</w:t>
            </w:r>
            <w:r w:rsidR="00C07AD8">
              <w:rPr>
                <w:bCs/>
                <w:caps/>
              </w:rPr>
              <w:t>ision</w:t>
            </w:r>
            <w:r w:rsidR="00C07AD8" w:rsidRPr="00C07AD8">
              <w:rPr>
                <w:bCs/>
                <w:caps/>
              </w:rPr>
              <w:t xml:space="preserve"> P</w:t>
            </w:r>
            <w:r w:rsidR="001B15E1">
              <w:rPr>
                <w:bCs/>
                <w:caps/>
              </w:rPr>
              <w:t>, VERSION 13</w:t>
            </w:r>
          </w:p>
        </w:tc>
        <w:tc>
          <w:tcPr>
            <w:tcW w:w="1620" w:type="dxa"/>
            <w:vAlign w:val="center"/>
          </w:tcPr>
          <w:p w14:paraId="5C3CC5F4" w14:textId="77777777" w:rsidR="00981C1B" w:rsidRDefault="00AC7F7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2282F9E9" w14:textId="77777777" w:rsidR="00981C1B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22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OCT 20</w:t>
            </w:r>
            <w:r w:rsidR="00AC7F78">
              <w:rPr>
                <w:rFonts w:cs="Arial"/>
                <w:lang w:val="en-IE"/>
              </w:rPr>
              <w:t>20</w:t>
            </w:r>
          </w:p>
        </w:tc>
      </w:tr>
      <w:tr w:rsidR="00DE1658" w:rsidRPr="002174CE" w14:paraId="0924C404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1E541FBF" w14:textId="77777777" w:rsidR="00DE1658" w:rsidRPr="00684BCE" w:rsidRDefault="00DE1658" w:rsidP="00DE165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1C52A8BF" w14:textId="77777777" w:rsidR="00DE1658" w:rsidRPr="00684BCE" w:rsidRDefault="00DE1658" w:rsidP="00DE1658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>calIBRATION/MAINTENANCE FOR te82943, ACQUITY SDS AUTOMATED TESTER,</w:t>
            </w:r>
            <w:r w:rsidRPr="00684BCE">
              <w:rPr>
                <w:bCs/>
                <w:caps/>
              </w:rPr>
              <w:t xml:space="preserve"> </w:t>
            </w:r>
            <w:r w:rsidRPr="00684BCE">
              <w:rPr>
                <w:rFonts w:cs="Arial"/>
                <w:bCs/>
                <w:lang w:val="en-GB"/>
              </w:rPr>
              <w:t>73500</w:t>
            </w:r>
            <w:r>
              <w:rPr>
                <w:rFonts w:cs="Arial"/>
                <w:bCs/>
                <w:lang w:val="en-GB"/>
              </w:rPr>
              <w:t>1</w:t>
            </w:r>
            <w:r w:rsidRPr="00684BCE">
              <w:rPr>
                <w:rFonts w:cs="Arial"/>
                <w:bCs/>
                <w:lang w:val="en-GB"/>
              </w:rPr>
              <w:t>8</w:t>
            </w:r>
            <w:r>
              <w:rPr>
                <w:rFonts w:cs="Arial"/>
                <w:bCs/>
                <w:lang w:val="en-GB"/>
              </w:rPr>
              <w:t>2</w:t>
            </w:r>
            <w:r w:rsidRPr="00684BCE">
              <w:rPr>
                <w:rFonts w:cs="Arial"/>
                <w:bCs/>
                <w:lang w:val="en-GB"/>
              </w:rPr>
              <w:t xml:space="preserve">8, </w:t>
            </w:r>
            <w:r w:rsidRPr="00684BCE">
              <w:rPr>
                <w:bCs/>
                <w:caps/>
              </w:rPr>
              <w:t xml:space="preserve">rEVISION </w:t>
            </w:r>
            <w:r>
              <w:rPr>
                <w:bCs/>
                <w:caps/>
              </w:rPr>
              <w:t>E, Version 04</w:t>
            </w:r>
          </w:p>
        </w:tc>
        <w:tc>
          <w:tcPr>
            <w:tcW w:w="1620" w:type="dxa"/>
            <w:vAlign w:val="center"/>
          </w:tcPr>
          <w:p w14:paraId="2A20705E" w14:textId="77777777" w:rsidR="00DE1658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39839CD7" w14:textId="77777777" w:rsidR="00DE1658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22 OCT 2020</w:t>
            </w:r>
          </w:p>
        </w:tc>
      </w:tr>
      <w:tr w:rsidR="00DE1658" w:rsidRPr="002174CE" w14:paraId="59B92ED7" w14:textId="77777777" w:rsidTr="00271B13">
        <w:trPr>
          <w:trHeight w:val="4896"/>
          <w:jc w:val="center"/>
        </w:trPr>
        <w:tc>
          <w:tcPr>
            <w:tcW w:w="10885" w:type="dxa"/>
            <w:gridSpan w:val="7"/>
          </w:tcPr>
          <w:p w14:paraId="6280941C" w14:textId="77777777" w:rsidR="00DE1658" w:rsidRPr="004022C5" w:rsidRDefault="00DE1658" w:rsidP="00DE165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9BEDB0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9E561C1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FE3E4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4B7915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14F6B48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6ED377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191F69D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17AEB955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508B29E" w14:textId="77777777" w:rsidR="00DE1658" w:rsidRPr="004022C5" w:rsidRDefault="00DE1658" w:rsidP="00DE1658">
            <w:pPr>
              <w:rPr>
                <w:rFonts w:cs="Arial"/>
                <w:lang w:val="en-IE"/>
              </w:rPr>
            </w:pPr>
          </w:p>
        </w:tc>
      </w:tr>
      <w:tr w:rsidR="00DE1658" w:rsidRPr="002174CE" w14:paraId="09112E35" w14:textId="77777777" w:rsidTr="00922D5D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046C6F9" w14:textId="77777777" w:rsidR="00DE1658" w:rsidRPr="002174CE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E1658" w14:paraId="0D5A20B2" w14:textId="77777777" w:rsidTr="00540D91">
              <w:tc>
                <w:tcPr>
                  <w:tcW w:w="658" w:type="dxa"/>
                </w:tcPr>
                <w:p w14:paraId="264C0245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FFD34D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E1658" w14:paraId="5DDD6CDE" w14:textId="77777777" w:rsidTr="00540D91">
              <w:tc>
                <w:tcPr>
                  <w:tcW w:w="658" w:type="dxa"/>
                </w:tcPr>
                <w:p w14:paraId="55A4F978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5036243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E1658" w14:paraId="642243A8" w14:textId="77777777" w:rsidTr="00540D91">
              <w:tc>
                <w:tcPr>
                  <w:tcW w:w="658" w:type="dxa"/>
                </w:tcPr>
                <w:p w14:paraId="12A67A43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7AD0840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118A7E05" w14:textId="77777777" w:rsidR="00DE1658" w:rsidRPr="00F05870" w:rsidRDefault="00DE1658" w:rsidP="00DE165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E1658" w:rsidRPr="002174CE" w14:paraId="4CF89421" w14:textId="77777777" w:rsidTr="00922D5D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7326570E" w14:textId="77777777" w:rsidR="00DE1658" w:rsidRDefault="00545205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5071353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3CC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E1658" w:rsidRPr="001E6A51">
              <w:rPr>
                <w:rFonts w:cs="Arial"/>
                <w:lang w:val="en-IE"/>
              </w:rPr>
              <w:t xml:space="preserve"> Pass</w:t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E1658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20E6AFF2" w14:textId="77777777" w:rsidR="00DE1658" w:rsidRPr="00F05870" w:rsidRDefault="00DE1658" w:rsidP="00DE165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7579F2F" w14:textId="77777777" w:rsidR="00F72232" w:rsidRDefault="00F72232"/>
    <w:p w14:paraId="7782CF2C" w14:textId="77777777" w:rsidR="00DE1658" w:rsidRDefault="00DE1658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D90780" w:rsidRPr="002174CE" w14:paraId="2931C514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052C9FC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31BC441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B44C742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89CFA0E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D90780" w:rsidRPr="002174CE" w14:paraId="12364045" w14:textId="77777777" w:rsidTr="0022689C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624982" w14:textId="77777777" w:rsidR="00D90780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34E8244EB52D404A86CD67A7ABEEABC1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6AAF7BC" w14:textId="77777777" w:rsidR="00D90780" w:rsidRDefault="00AD73DF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TE82943-11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EEDCB5" w14:textId="77777777" w:rsidR="00D90780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B6793900F3C743F790B37345077CE69A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195FDCC" w14:textId="77777777" w:rsidR="00D90780" w:rsidRDefault="00D90780" w:rsidP="0022689C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D90780" w:rsidRPr="002174CE" w14:paraId="7D9D4461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64C63A5" w14:textId="77777777" w:rsidR="00D90780" w:rsidRPr="006C2322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60A0B47D401B44A08C28445A06102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B977CD7" w14:textId="77777777" w:rsidR="00D90780" w:rsidRPr="006C2322" w:rsidRDefault="00AD73DF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D90780" w:rsidRPr="002174CE" w14:paraId="0C126A81" w14:textId="77777777" w:rsidTr="0022689C">
        <w:trPr>
          <w:trHeight w:val="567"/>
          <w:jc w:val="center"/>
        </w:trPr>
        <w:tc>
          <w:tcPr>
            <w:tcW w:w="10885" w:type="dxa"/>
            <w:gridSpan w:val="7"/>
          </w:tcPr>
          <w:p w14:paraId="15553C3F" w14:textId="77777777" w:rsidR="00D90780" w:rsidRPr="004022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1F4EBDF" w14:textId="77777777" w:rsidR="00D90780" w:rsidRDefault="00D90780" w:rsidP="0022689C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C097938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27C1D76" w14:textId="77777777" w:rsidR="00D90780" w:rsidRDefault="00D90780" w:rsidP="0022689C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6E82E040" w14:textId="77777777" w:rsidR="00D90780" w:rsidRDefault="00D90780" w:rsidP="0022689C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2DE1F3C9" w14:textId="77777777" w:rsidR="00D90780" w:rsidRPr="00981C1B" w:rsidRDefault="00D90780" w:rsidP="0022689C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50522C3A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78E79" w14:textId="77777777" w:rsidR="00D90780" w:rsidRDefault="00D90780" w:rsidP="0022689C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34A1BD41" w14:textId="77777777" w:rsidR="00D90780" w:rsidRDefault="00D90780" w:rsidP="0022689C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3BE645D9" w14:textId="77777777" w:rsidR="00D90780" w:rsidRPr="00981C1B" w:rsidRDefault="00D90780" w:rsidP="0022689C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D90780" w:rsidRPr="002174CE" w14:paraId="3C1FE563" w14:textId="77777777" w:rsidTr="0022689C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398C9415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6119AC77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30FA2BF8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875A1AA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3C79EB2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2174CE" w14:paraId="796BA22B" w14:textId="77777777" w:rsidTr="0022689C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EAFCED3" w14:textId="77777777" w:rsidR="00D90780" w:rsidRPr="00A92691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ACQUITY SDS Final Test Station System</w:t>
            </w:r>
            <w:r w:rsidRPr="00A92691">
              <w:rPr>
                <w:rFonts w:cs="Arial"/>
                <w:lang w:val="en-IE"/>
              </w:rPr>
              <w:t xml:space="preserve">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299E2F8C" w14:textId="77777777" w:rsidR="00D90780" w:rsidRPr="00A92691" w:rsidRDefault="00D90780" w:rsidP="0022689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963" w:type="dxa"/>
            <w:vAlign w:val="center"/>
          </w:tcPr>
          <w:p w14:paraId="3492DEDC" w14:textId="77777777" w:rsidR="00D90780" w:rsidRPr="00A92691" w:rsidRDefault="00D90780" w:rsidP="0022689C">
            <w:pPr>
              <w:spacing w:before="0"/>
              <w:rPr>
                <w:rFonts w:cs="Arial"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  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7C5EF7" w14:textId="77777777" w:rsidR="00D90780" w:rsidRPr="00D606D0" w:rsidRDefault="00D90780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B53D052" w14:textId="77777777" w:rsidR="00D90780" w:rsidRPr="00D606D0" w:rsidRDefault="00AD73DF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22 OCT 2020</w:t>
            </w:r>
          </w:p>
        </w:tc>
      </w:tr>
      <w:tr w:rsidR="00D90780" w:rsidRPr="002174CE" w14:paraId="101710BC" w14:textId="77777777" w:rsidTr="0022689C">
        <w:trPr>
          <w:trHeight w:val="1440"/>
          <w:jc w:val="center"/>
        </w:trPr>
        <w:tc>
          <w:tcPr>
            <w:tcW w:w="10885" w:type="dxa"/>
            <w:gridSpan w:val="7"/>
          </w:tcPr>
          <w:p w14:paraId="313942CC" w14:textId="77777777" w:rsidR="00D90780" w:rsidRPr="007950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CC44F0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12185487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A6F6D2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2FBA334D" w14:textId="77777777" w:rsidR="00D90780" w:rsidRDefault="00D90780" w:rsidP="0022689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154EE02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DFAD19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6A47BDB6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D45D4DE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B043C1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C82FAD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7DE60A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92DB56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399479F2" w14:textId="77777777" w:rsidR="00D90780" w:rsidRPr="004022C5" w:rsidRDefault="00D90780" w:rsidP="0022689C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710E7DEE" w14:textId="77777777" w:rsidTr="0022689C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FE9AB46" w14:textId="77777777" w:rsidR="00D90780" w:rsidRPr="002174CE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295F8E4E" w14:textId="77777777" w:rsidTr="0022689C">
              <w:tc>
                <w:tcPr>
                  <w:tcW w:w="658" w:type="dxa"/>
                </w:tcPr>
                <w:p w14:paraId="225C985D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54DEBE5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29770951" w14:textId="77777777" w:rsidTr="0022689C">
              <w:tc>
                <w:tcPr>
                  <w:tcW w:w="658" w:type="dxa"/>
                </w:tcPr>
                <w:p w14:paraId="51E2FF35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C6568ED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5414CBD4" w14:textId="77777777" w:rsidTr="0022689C">
              <w:trPr>
                <w:trHeight w:val="261"/>
              </w:trPr>
              <w:tc>
                <w:tcPr>
                  <w:tcW w:w="658" w:type="dxa"/>
                </w:tcPr>
                <w:p w14:paraId="56AD2B43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618414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CDC78AE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6FD01976" w14:textId="77777777" w:rsidTr="0022689C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40201AE" w14:textId="77777777" w:rsidR="00D90780" w:rsidRDefault="00545205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1382280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6C07518A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D6DA74D" w14:textId="77777777" w:rsidR="007A55DE" w:rsidRDefault="007A55DE" w:rsidP="007A55DE">
      <w:pPr>
        <w:spacing w:before="0"/>
      </w:pPr>
    </w:p>
    <w:p w14:paraId="12B7E9F3" w14:textId="77777777" w:rsidR="00D90780" w:rsidRDefault="00D90780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2098"/>
        <w:gridCol w:w="1260"/>
        <w:gridCol w:w="2070"/>
      </w:tblGrid>
      <w:tr w:rsidR="007A55DE" w:rsidRPr="004022C5" w14:paraId="1979D59A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96D2D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43B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1DE1E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02CF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ED041A5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042EB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580FE0B" w14:textId="77777777" w:rsidR="007A55DE" w:rsidRDefault="00AD73DF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TE82943-11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9EC4A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5EA767C" w14:textId="77777777" w:rsidR="007A55DE" w:rsidRPr="004C0BA4" w:rsidRDefault="00CF73CC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7A55DE" w:rsidRPr="004022C5" w14:paraId="30B2159F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73458A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F3F7682" w14:textId="77777777" w:rsidR="007A55DE" w:rsidRPr="006C2322" w:rsidRDefault="00AD73DF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6AA80035" w14:textId="77777777" w:rsidTr="00522825">
        <w:trPr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37A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608A33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5469633E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6A11368F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1670183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57B1D83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5CC02605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527F73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E817523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4777BC65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5783521F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63F24A86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1D9A9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1A890815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1CECF6" w14:textId="77777777" w:rsidR="000B7389" w:rsidRPr="00D76DB2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D76DB2"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412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BB6EE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BB14B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D8EB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4022C5" w14:paraId="2AE0C648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1607BBF0" w14:textId="6BD96A2B" w:rsidR="00D90780" w:rsidRPr="008324DA" w:rsidRDefault="00D90780" w:rsidP="00D90780">
            <w:pPr>
              <w:spacing w:line="360" w:lineRule="auto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 xml:space="preserve">  Part Number:    </w:t>
            </w:r>
            <w:r w:rsidRPr="008324DA">
              <w:t>18601</w:t>
            </w:r>
            <w:r>
              <w:t>5061</w:t>
            </w:r>
            <w:r w:rsidRPr="008324DA">
              <w:rPr>
                <w:rFonts w:cs="Arial"/>
                <w:lang w:val="en-IE"/>
              </w:rPr>
              <w:br/>
              <w:t xml:space="preserve">  Serial Number:  </w:t>
            </w:r>
            <w:r w:rsidRPr="002A05A9">
              <w:rPr>
                <w:rFonts w:cs="Arial"/>
                <w:lang w:val="en-IE"/>
              </w:rPr>
              <w:t>J20BBS001</w:t>
            </w:r>
            <w:r w:rsidR="003C3865">
              <w:rPr>
                <w:rFonts w:cs="Arial"/>
                <w:lang w:val="en-IE"/>
              </w:rPr>
              <w:t>A</w:t>
            </w:r>
            <w:bookmarkStart w:id="4" w:name="_GoBack"/>
            <w:bookmarkEnd w:id="4"/>
          </w:p>
        </w:tc>
        <w:tc>
          <w:tcPr>
            <w:tcW w:w="4121" w:type="dxa"/>
            <w:gridSpan w:val="3"/>
            <w:shd w:val="clear" w:color="auto" w:fill="F2F2F2" w:themeFill="background1" w:themeFillShade="F2"/>
            <w:vAlign w:val="center"/>
          </w:tcPr>
          <w:p w14:paraId="41C1A367" w14:textId="77777777" w:rsidR="00D90780" w:rsidRPr="008324DA" w:rsidRDefault="00D90780" w:rsidP="00D9078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A68F9E" w14:textId="77777777" w:rsidR="00D90780" w:rsidRPr="00D606D0" w:rsidRDefault="00D90780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E07B23" w14:textId="77777777" w:rsidR="00D90780" w:rsidRPr="00D606D0" w:rsidRDefault="00AD73DF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22 OCT 2020</w:t>
            </w:r>
          </w:p>
        </w:tc>
      </w:tr>
      <w:tr w:rsidR="00D90780" w:rsidRPr="004022C5" w14:paraId="01FAD22C" w14:textId="77777777" w:rsidTr="00522825">
        <w:trPr>
          <w:trHeight w:val="1440"/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676" w14:textId="77777777" w:rsidR="00D90780" w:rsidRPr="004022C5" w:rsidRDefault="00D90780" w:rsidP="00D9078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49EA0939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3270BDE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2A330E5B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03BA8A0F" w14:textId="77777777" w:rsidR="00D90780" w:rsidRDefault="00D90780" w:rsidP="00D90780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</w:p>
          <w:p w14:paraId="264F227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44EAE25D" w14:textId="77777777" w:rsidR="00D90780" w:rsidRPr="004022C5" w:rsidRDefault="00D90780" w:rsidP="00D90780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6EF5A3BE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D80EF" w14:textId="77777777" w:rsidR="00D90780" w:rsidRPr="002174CE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6ECBF7A4" w14:textId="77777777" w:rsidTr="00562569">
              <w:tc>
                <w:tcPr>
                  <w:tcW w:w="658" w:type="dxa"/>
                </w:tcPr>
                <w:p w14:paraId="342804FA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E53C57B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6FAA667D" w14:textId="77777777" w:rsidTr="00562569">
              <w:tc>
                <w:tcPr>
                  <w:tcW w:w="658" w:type="dxa"/>
                </w:tcPr>
                <w:p w14:paraId="21E84771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096D13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7EB5DEA4" w14:textId="77777777" w:rsidTr="00562569">
              <w:tc>
                <w:tcPr>
                  <w:tcW w:w="658" w:type="dxa"/>
                </w:tcPr>
                <w:p w14:paraId="772ABB86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D68F618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22B374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72C08FF2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41" w14:textId="77777777" w:rsidR="00D90780" w:rsidRDefault="00545205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1559979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19B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40B96744" w14:textId="77777777" w:rsidTr="0052282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5F35C4" w14:textId="77777777" w:rsidR="00D90780" w:rsidRPr="001E6A51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E8DF9" w14:textId="77777777" w:rsidR="00D90780" w:rsidRDefault="00D90780" w:rsidP="00D9078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23BB856E" w14:textId="77777777" w:rsidR="00540D91" w:rsidRPr="00540D91" w:rsidRDefault="00721AE9" w:rsidP="00DB38C0">
      <w:pPr>
        <w:overflowPunct/>
        <w:autoSpaceDE/>
        <w:autoSpaceDN/>
        <w:adjustRightInd/>
        <w:spacing w:before="0" w:after="120"/>
        <w:textAlignment w:val="auto"/>
        <w:rPr>
          <w:rFonts w:cs="Arial"/>
          <w:color w:val="548DD4" w:themeColor="text2" w:themeTint="99"/>
          <w:sz w:val="12"/>
          <w:lang w:val="en-IE"/>
        </w:rPr>
      </w:pPr>
      <w:bookmarkStart w:id="5" w:name="_Hlk14275592"/>
      <w:r>
        <w:rPr>
          <w:rFonts w:cs="Arial"/>
          <w:color w:val="548DD4" w:themeColor="text2" w:themeTint="99"/>
        </w:rPr>
        <w:t xml:space="preserve"> </w:t>
      </w:r>
    </w:p>
    <w:bookmarkEnd w:id="5"/>
    <w:p w14:paraId="3F8CB1F6" w14:textId="77777777" w:rsidR="000E1BB4" w:rsidRDefault="000E1BB4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9D290" w14:textId="77777777" w:rsidR="00545205" w:rsidRDefault="00545205">
      <w:r>
        <w:separator/>
      </w:r>
    </w:p>
  </w:endnote>
  <w:endnote w:type="continuationSeparator" w:id="0">
    <w:p w14:paraId="7A517251" w14:textId="77777777" w:rsidR="00545205" w:rsidRDefault="0054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824AF" w14:textId="77777777" w:rsidR="001B15E1" w:rsidRPr="00AD2712" w:rsidRDefault="001B15E1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1F945978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93908DE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7A0D9" w14:textId="77777777" w:rsidR="00545205" w:rsidRDefault="00545205">
      <w:r>
        <w:separator/>
      </w:r>
    </w:p>
  </w:footnote>
  <w:footnote w:type="continuationSeparator" w:id="0">
    <w:p w14:paraId="44C60B46" w14:textId="77777777" w:rsidR="00545205" w:rsidRDefault="00545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1B15E1" w:rsidRPr="00247334" w14:paraId="74B2D5CD" w14:textId="77777777" w:rsidTr="006E6D80">
      <w:trPr>
        <w:trHeight w:val="454"/>
      </w:trPr>
      <w:tc>
        <w:tcPr>
          <w:tcW w:w="1588" w:type="pct"/>
          <w:vMerge w:val="restart"/>
        </w:tcPr>
        <w:p w14:paraId="54145307" w14:textId="77777777" w:rsidR="001B15E1" w:rsidRPr="004345C0" w:rsidRDefault="001B15E1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65626CED" wp14:editId="0BF9B703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2AC22283" w14:textId="77777777" w:rsidR="001B15E1" w:rsidRPr="00C763E8" w:rsidRDefault="001B15E1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1B15E1" w14:paraId="7693C7A1" w14:textId="77777777" w:rsidTr="006E6D80">
      <w:trPr>
        <w:trHeight w:val="454"/>
      </w:trPr>
      <w:tc>
        <w:tcPr>
          <w:tcW w:w="1588" w:type="pct"/>
          <w:vMerge/>
        </w:tcPr>
        <w:p w14:paraId="0BC10DFD" w14:textId="77777777" w:rsidR="001B15E1" w:rsidRPr="004345C0" w:rsidRDefault="001B15E1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84267C6" w14:textId="77777777" w:rsidR="001B15E1" w:rsidRPr="00C849E9" w:rsidRDefault="001B15E1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1B15E1" w:rsidRPr="00A765C0" w14:paraId="1F73AED8" w14:textId="77777777" w:rsidTr="006E6D80">
      <w:trPr>
        <w:trHeight w:val="454"/>
      </w:trPr>
      <w:tc>
        <w:tcPr>
          <w:tcW w:w="1588" w:type="pct"/>
        </w:tcPr>
        <w:p w14:paraId="1E5E6E3E" w14:textId="77777777" w:rsidR="001B15E1" w:rsidRPr="00CD3A90" w:rsidRDefault="001B15E1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B7F2A7" w14:textId="77777777" w:rsidR="001B15E1" w:rsidRDefault="001B15E1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56E4B800" w14:textId="25D5C9AD" w:rsidR="001B15E1" w:rsidRPr="004345C0" w:rsidRDefault="001B15E1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3C3865">
            <w:rPr>
              <w:rFonts w:cs="Arial"/>
              <w:noProof/>
              <w:sz w:val="22"/>
            </w:rPr>
            <w:t>3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4075BF4" w14:textId="77777777" w:rsidR="001B15E1" w:rsidRDefault="001B15E1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4EC0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15E1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1B13"/>
    <w:rsid w:val="002737A5"/>
    <w:rsid w:val="00274B18"/>
    <w:rsid w:val="002757DF"/>
    <w:rsid w:val="0028011A"/>
    <w:rsid w:val="0028504C"/>
    <w:rsid w:val="002873E3"/>
    <w:rsid w:val="00287C49"/>
    <w:rsid w:val="002932DB"/>
    <w:rsid w:val="002A05A9"/>
    <w:rsid w:val="002A12D4"/>
    <w:rsid w:val="002B55E3"/>
    <w:rsid w:val="002C22F2"/>
    <w:rsid w:val="002C2833"/>
    <w:rsid w:val="002C3F09"/>
    <w:rsid w:val="002C7033"/>
    <w:rsid w:val="002D1274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0D8"/>
    <w:rsid w:val="00317BCA"/>
    <w:rsid w:val="00321954"/>
    <w:rsid w:val="00324EFA"/>
    <w:rsid w:val="0033029C"/>
    <w:rsid w:val="00330A39"/>
    <w:rsid w:val="00333E14"/>
    <w:rsid w:val="00334693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3865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0F66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22825"/>
    <w:rsid w:val="005315F5"/>
    <w:rsid w:val="0053558E"/>
    <w:rsid w:val="00536EBD"/>
    <w:rsid w:val="00537005"/>
    <w:rsid w:val="00540D91"/>
    <w:rsid w:val="00543E39"/>
    <w:rsid w:val="00544337"/>
    <w:rsid w:val="00545205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3312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84BCE"/>
    <w:rsid w:val="006924D8"/>
    <w:rsid w:val="0069484C"/>
    <w:rsid w:val="00694EF9"/>
    <w:rsid w:val="006973CF"/>
    <w:rsid w:val="00697F14"/>
    <w:rsid w:val="006A0CD8"/>
    <w:rsid w:val="006A38F8"/>
    <w:rsid w:val="006A5DD1"/>
    <w:rsid w:val="006B67C9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AE9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6D08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117"/>
    <w:rsid w:val="007D57BC"/>
    <w:rsid w:val="007D7AAE"/>
    <w:rsid w:val="007E585F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24DA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2D5D"/>
    <w:rsid w:val="0092355D"/>
    <w:rsid w:val="009245E2"/>
    <w:rsid w:val="00934C4D"/>
    <w:rsid w:val="009373A8"/>
    <w:rsid w:val="00941EC6"/>
    <w:rsid w:val="00942AF7"/>
    <w:rsid w:val="009445E1"/>
    <w:rsid w:val="00956346"/>
    <w:rsid w:val="00956586"/>
    <w:rsid w:val="00960C37"/>
    <w:rsid w:val="00963875"/>
    <w:rsid w:val="009639A3"/>
    <w:rsid w:val="009651C8"/>
    <w:rsid w:val="009741C7"/>
    <w:rsid w:val="009773EE"/>
    <w:rsid w:val="00981C1B"/>
    <w:rsid w:val="009857CE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0280"/>
    <w:rsid w:val="009D3F1F"/>
    <w:rsid w:val="009D7763"/>
    <w:rsid w:val="009E0879"/>
    <w:rsid w:val="009E47D0"/>
    <w:rsid w:val="009F06E4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2691"/>
    <w:rsid w:val="00A95E3D"/>
    <w:rsid w:val="00AA09B3"/>
    <w:rsid w:val="00AB1BDD"/>
    <w:rsid w:val="00AB6442"/>
    <w:rsid w:val="00AB7649"/>
    <w:rsid w:val="00AC0B24"/>
    <w:rsid w:val="00AC3869"/>
    <w:rsid w:val="00AC644A"/>
    <w:rsid w:val="00AC65EB"/>
    <w:rsid w:val="00AC79B7"/>
    <w:rsid w:val="00AC7F78"/>
    <w:rsid w:val="00AD2712"/>
    <w:rsid w:val="00AD73DF"/>
    <w:rsid w:val="00AE1A36"/>
    <w:rsid w:val="00AE6B6D"/>
    <w:rsid w:val="00AE7D97"/>
    <w:rsid w:val="00AF091E"/>
    <w:rsid w:val="00AF104F"/>
    <w:rsid w:val="00AF45BF"/>
    <w:rsid w:val="00AF4E93"/>
    <w:rsid w:val="00AF5B95"/>
    <w:rsid w:val="00AF79FB"/>
    <w:rsid w:val="00B00EB5"/>
    <w:rsid w:val="00B0123D"/>
    <w:rsid w:val="00B035D4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4927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07AD8"/>
    <w:rsid w:val="00C10762"/>
    <w:rsid w:val="00C11845"/>
    <w:rsid w:val="00C1758F"/>
    <w:rsid w:val="00C215CF"/>
    <w:rsid w:val="00C258DF"/>
    <w:rsid w:val="00C26206"/>
    <w:rsid w:val="00C303E5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2408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681"/>
    <w:rsid w:val="00CD2DA7"/>
    <w:rsid w:val="00CD3A90"/>
    <w:rsid w:val="00CE5913"/>
    <w:rsid w:val="00CE6B39"/>
    <w:rsid w:val="00CE7B31"/>
    <w:rsid w:val="00CF10CD"/>
    <w:rsid w:val="00CF489D"/>
    <w:rsid w:val="00CF73CC"/>
    <w:rsid w:val="00CF74D8"/>
    <w:rsid w:val="00D00A36"/>
    <w:rsid w:val="00D12F3E"/>
    <w:rsid w:val="00D13700"/>
    <w:rsid w:val="00D3483A"/>
    <w:rsid w:val="00D36412"/>
    <w:rsid w:val="00D46F8A"/>
    <w:rsid w:val="00D61A39"/>
    <w:rsid w:val="00D70FDE"/>
    <w:rsid w:val="00D71293"/>
    <w:rsid w:val="00D75306"/>
    <w:rsid w:val="00D76DB2"/>
    <w:rsid w:val="00D86458"/>
    <w:rsid w:val="00D90780"/>
    <w:rsid w:val="00D9185A"/>
    <w:rsid w:val="00D95866"/>
    <w:rsid w:val="00DA1BEA"/>
    <w:rsid w:val="00DA4CE8"/>
    <w:rsid w:val="00DA5C76"/>
    <w:rsid w:val="00DA65E0"/>
    <w:rsid w:val="00DB1CF4"/>
    <w:rsid w:val="00DB38C0"/>
    <w:rsid w:val="00DB3C30"/>
    <w:rsid w:val="00DB41DB"/>
    <w:rsid w:val="00DC0446"/>
    <w:rsid w:val="00DC09DA"/>
    <w:rsid w:val="00DD524F"/>
    <w:rsid w:val="00DD5435"/>
    <w:rsid w:val="00DE1658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7F4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97A5B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3D17E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34E8244EB52D404A86CD67A7ABEEA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07708-8373-499F-8653-BBF375F871F0}"/>
      </w:docPartPr>
      <w:docPartBody>
        <w:p w:rsidR="006D3B01" w:rsidRDefault="006E0138" w:rsidP="006E0138">
          <w:pPr>
            <w:pStyle w:val="34E8244EB52D404A86CD67A7ABEEABC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6793900F3C743F790B37345077CE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2F1C5-5441-4EB6-ADE8-938036BD96D3}"/>
      </w:docPartPr>
      <w:docPartBody>
        <w:p w:rsidR="006D3B01" w:rsidRDefault="006E0138" w:rsidP="006E0138">
          <w:pPr>
            <w:pStyle w:val="B6793900F3C743F790B37345077CE69A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0A0B47D401B44A08C28445A0610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86F7B-7CBE-4202-9246-67F942FE393C}"/>
      </w:docPartPr>
      <w:docPartBody>
        <w:p w:rsidR="006D3B01" w:rsidRDefault="006E0138" w:rsidP="006E0138">
          <w:pPr>
            <w:pStyle w:val="60A0B47D401B44A08C28445A061025EF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84C56"/>
    <w:rsid w:val="003E530B"/>
    <w:rsid w:val="003E69A2"/>
    <w:rsid w:val="00521029"/>
    <w:rsid w:val="00681A92"/>
    <w:rsid w:val="006D3B01"/>
    <w:rsid w:val="006E0138"/>
    <w:rsid w:val="007402F2"/>
    <w:rsid w:val="00746AC6"/>
    <w:rsid w:val="00750E5F"/>
    <w:rsid w:val="007C57B2"/>
    <w:rsid w:val="00834F68"/>
    <w:rsid w:val="00854A12"/>
    <w:rsid w:val="00896AC7"/>
    <w:rsid w:val="008F4574"/>
    <w:rsid w:val="009B6824"/>
    <w:rsid w:val="00A354FA"/>
    <w:rsid w:val="00A55380"/>
    <w:rsid w:val="00B56DE7"/>
    <w:rsid w:val="00D30FE3"/>
    <w:rsid w:val="00D93A9C"/>
    <w:rsid w:val="00DD438D"/>
    <w:rsid w:val="00F16BA6"/>
    <w:rsid w:val="00F3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138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63A6A4FF95DA473E934E48DB512237E2">
    <w:name w:val="63A6A4FF95DA473E934E48DB512237E2"/>
    <w:rsid w:val="006E0138"/>
    <w:pPr>
      <w:spacing w:after="160" w:line="259" w:lineRule="auto"/>
    </w:pPr>
    <w:rPr>
      <w:lang w:eastAsia="zh-CN"/>
    </w:rPr>
  </w:style>
  <w:style w:type="paragraph" w:customStyle="1" w:styleId="90A6FB6C104243B8ADBCE251D2E9A1DC">
    <w:name w:val="90A6FB6C104243B8ADBCE251D2E9A1DC"/>
    <w:rsid w:val="006E0138"/>
    <w:pPr>
      <w:spacing w:after="160" w:line="259" w:lineRule="auto"/>
    </w:pPr>
    <w:rPr>
      <w:lang w:eastAsia="zh-CN"/>
    </w:rPr>
  </w:style>
  <w:style w:type="paragraph" w:customStyle="1" w:styleId="74A35F6ADCBD476EA9C4C5717E524370">
    <w:name w:val="74A35F6ADCBD476EA9C4C5717E524370"/>
    <w:rsid w:val="006E0138"/>
    <w:pPr>
      <w:spacing w:after="160" w:line="259" w:lineRule="auto"/>
    </w:pPr>
    <w:rPr>
      <w:lang w:eastAsia="zh-CN"/>
    </w:rPr>
  </w:style>
  <w:style w:type="paragraph" w:customStyle="1" w:styleId="34E8244EB52D404A86CD67A7ABEEABC1">
    <w:name w:val="34E8244EB52D404A86CD67A7ABEEABC1"/>
    <w:rsid w:val="006E0138"/>
    <w:pPr>
      <w:spacing w:after="160" w:line="259" w:lineRule="auto"/>
    </w:pPr>
    <w:rPr>
      <w:lang w:eastAsia="zh-CN"/>
    </w:rPr>
  </w:style>
  <w:style w:type="paragraph" w:customStyle="1" w:styleId="B6793900F3C743F790B37345077CE69A">
    <w:name w:val="B6793900F3C743F790B37345077CE69A"/>
    <w:rsid w:val="006E0138"/>
    <w:pPr>
      <w:spacing w:after="160" w:line="259" w:lineRule="auto"/>
    </w:pPr>
    <w:rPr>
      <w:lang w:eastAsia="zh-CN"/>
    </w:rPr>
  </w:style>
  <w:style w:type="paragraph" w:customStyle="1" w:styleId="60A0B47D401B44A08C28445A061025EF">
    <w:name w:val="60A0B47D401B44A08C28445A061025EF"/>
    <w:rsid w:val="006E0138"/>
    <w:pPr>
      <w:spacing w:after="160" w:line="259" w:lineRule="auto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TE82943-11</CompanyAddress>
  <CompanyPhone/>
  <CompanyFax>Flex, Singapore</CompanyFax>
  <CompanyEmail>ACQUITY SDS Automated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DBFE71-6003-4F80-A00A-857FA741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4915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5</cp:revision>
  <cp:lastPrinted>2019-07-26T18:26:00Z</cp:lastPrinted>
  <dcterms:created xsi:type="dcterms:W3CDTF">2020-10-22T05:55:00Z</dcterms:created>
  <dcterms:modified xsi:type="dcterms:W3CDTF">2020-10-23T09:09:00Z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