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91D6E7" w14:textId="1A6541B5" w:rsidR="00650E77" w:rsidRDefault="00650E77"/>
    <w:tbl>
      <w:tblPr>
        <w:tblW w:w="108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94"/>
        <w:gridCol w:w="801"/>
        <w:gridCol w:w="549"/>
        <w:gridCol w:w="1981"/>
        <w:gridCol w:w="2250"/>
        <w:gridCol w:w="1620"/>
        <w:gridCol w:w="1890"/>
      </w:tblGrid>
      <w:tr w:rsidR="000A2E13" w:rsidRPr="002174CE" w14:paraId="5C3AE80F" w14:textId="77777777" w:rsidTr="00922D5D">
        <w:trPr>
          <w:trHeight w:val="360"/>
          <w:jc w:val="center"/>
        </w:trPr>
        <w:tc>
          <w:tcPr>
            <w:tcW w:w="1794" w:type="dxa"/>
            <w:tcBorders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7BEE4437" w14:textId="77777777" w:rsidR="000A2E13" w:rsidRDefault="000A2E13" w:rsidP="00661C5B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bookmarkStart w:id="0" w:name="_Hlk14685499"/>
            <w:r w:rsidRPr="004022C5"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 xml:space="preserve">#     </w:t>
            </w:r>
          </w:p>
        </w:tc>
        <w:tc>
          <w:tcPr>
            <w:tcW w:w="1350" w:type="dxa"/>
            <w:gridSpan w:val="2"/>
            <w:tcBorders>
              <w:left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EBBEC2F" w14:textId="77777777" w:rsidR="000A2E13" w:rsidRDefault="000A2E13" w:rsidP="00661C5B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IQ</w:t>
            </w:r>
            <w:r w:rsidRPr="004022C5">
              <w:rPr>
                <w:rFonts w:cs="Arial"/>
                <w:lang w:val="en-IE"/>
              </w:rPr>
              <w:t>-01</w:t>
            </w:r>
          </w:p>
        </w:tc>
        <w:tc>
          <w:tcPr>
            <w:tcW w:w="1981" w:type="dxa"/>
            <w:tcBorders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0A60D12C" w14:textId="77777777" w:rsidR="000A2E13" w:rsidRPr="004022C5" w:rsidRDefault="000A2E13" w:rsidP="00661C5B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  <w:r>
              <w:rPr>
                <w:rFonts w:cs="Arial"/>
                <w:b/>
                <w:bCs/>
                <w:iCs/>
                <w:lang w:val="en-IE"/>
              </w:rPr>
              <w:t xml:space="preserve">     </w:t>
            </w:r>
          </w:p>
        </w:tc>
        <w:tc>
          <w:tcPr>
            <w:tcW w:w="5760" w:type="dxa"/>
            <w:gridSpan w:val="3"/>
            <w:tcBorders>
              <w:left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F452F78" w14:textId="77777777" w:rsidR="000A2E13" w:rsidRPr="004022C5" w:rsidRDefault="000A2E13" w:rsidP="00661C5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Associated Documentation Verification</w:t>
            </w:r>
          </w:p>
        </w:tc>
      </w:tr>
      <w:tr w:rsidR="000A2E13" w:rsidRPr="002174CE" w14:paraId="4309593C" w14:textId="77777777" w:rsidTr="00922D5D">
        <w:trPr>
          <w:trHeight w:val="360"/>
          <w:jc w:val="center"/>
        </w:trPr>
        <w:tc>
          <w:tcPr>
            <w:tcW w:w="1794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AE55CA4" w14:textId="77777777" w:rsidR="000A2E13" w:rsidRPr="00E66FC8" w:rsidRDefault="000A2E13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 xml:space="preserve">#     </w:t>
            </w:r>
            <w:bookmarkStart w:id="1" w:name="_Hlk14180957"/>
          </w:p>
        </w:tc>
        <w:bookmarkEnd w:id="1"/>
        <w:tc>
          <w:tcPr>
            <w:tcW w:w="1350" w:type="dxa"/>
            <w:gridSpan w:val="2"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C1FED93" w14:textId="3BFCC472" w:rsidR="000A2E13" w:rsidRPr="00E66FC8" w:rsidRDefault="00E10041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sdt>
              <w:sdtPr>
                <w:rPr>
                  <w:rFonts w:cs="Arial"/>
                  <w:lang w:val="en-IE"/>
                </w:rPr>
                <w:alias w:val="TEorVal#"/>
                <w:tag w:val="TEorVal#"/>
                <w:id w:val="2630319"/>
                <w:placeholder>
                  <w:docPart w:val="D4EE09FC539C4ADDB94207B6BDD79CEB"/>
                </w:placeholder>
                <w:dataBinding w:prefixMappings="xmlns:ns0='http://schemas.microsoft.com/office/2006/coverPageProps' " w:xpath="/ns0:CoverPageProperties[1]/ns0:CompanyAddress[1]" w:storeItemID="{55AF091B-3C7A-41E3-B477-F2FDAA23CFDA}"/>
                <w:text/>
              </w:sdtPr>
              <w:sdtEndPr/>
              <w:sdtContent>
                <w:r w:rsidR="002A05A9">
                  <w:rPr>
                    <w:rFonts w:cs="Arial"/>
                    <w:lang w:val="en-IE"/>
                  </w:rPr>
                  <w:t>TE82943-1</w:t>
                </w:r>
                <w:r w:rsidR="00AC51DA">
                  <w:rPr>
                    <w:rFonts w:cs="Arial"/>
                    <w:lang w:val="en-IE"/>
                  </w:rPr>
                  <w:t>3</w:t>
                </w:r>
              </w:sdtContent>
            </w:sdt>
          </w:p>
        </w:tc>
        <w:tc>
          <w:tcPr>
            <w:tcW w:w="1981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FE9ECC1" w14:textId="77777777" w:rsidR="000A2E13" w:rsidRPr="004C0BA4" w:rsidRDefault="000A2E13" w:rsidP="00661C5B">
            <w:pPr>
              <w:spacing w:before="0"/>
              <w:rPr>
                <w:rFonts w:cs="Arial"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  <w:r>
              <w:rPr>
                <w:rFonts w:cs="Arial"/>
                <w:b/>
                <w:lang w:val="en-IE"/>
              </w:rPr>
              <w:t xml:space="preserve">     </w:t>
            </w:r>
            <w:bookmarkStart w:id="2" w:name="_Hlk14181388"/>
          </w:p>
        </w:tc>
        <w:bookmarkEnd w:id="2"/>
        <w:tc>
          <w:tcPr>
            <w:tcW w:w="5760" w:type="dxa"/>
            <w:gridSpan w:val="3"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C2C857A" w14:textId="77777777" w:rsidR="000A2E13" w:rsidRPr="004C0BA4" w:rsidRDefault="00E10041" w:rsidP="00661C5B">
            <w:pPr>
              <w:spacing w:before="0"/>
              <w:rPr>
                <w:rFonts w:cs="Arial"/>
                <w:bCs/>
                <w:lang w:val="en-IE"/>
              </w:rPr>
            </w:pPr>
            <w:sdt>
              <w:sdtPr>
                <w:rPr>
                  <w:rFonts w:cs="Arial"/>
                  <w:bCs/>
                  <w:lang w:val="en-IE"/>
                </w:rPr>
                <w:alias w:val="EquipmentName"/>
                <w:tag w:val="EquipmentName"/>
                <w:id w:val="2630360"/>
                <w:placeholder>
                  <w:docPart w:val="2A7CE6B34B4244A5AB5AF3C4E81723E4"/>
                </w:placeholder>
                <w:dataBinding w:prefixMappings="xmlns:ns0='http://schemas.microsoft.com/office/2006/coverPageProps' " w:xpath="/ns0:CoverPageProperties[1]/ns0:CompanyEmail[1]" w:storeItemID="{55AF091B-3C7A-41E3-B477-F2FDAA23CFDA}"/>
                <w:text/>
              </w:sdtPr>
              <w:sdtEndPr/>
              <w:sdtContent>
                <w:r w:rsidR="00CF73CC">
                  <w:rPr>
                    <w:rFonts w:cs="Arial"/>
                    <w:bCs/>
                    <w:lang w:val="en-IE"/>
                  </w:rPr>
                  <w:t>ACQUITY SDS Automated</w:t>
                </w:r>
                <w:r w:rsidR="007D5117">
                  <w:rPr>
                    <w:rFonts w:cs="Arial"/>
                    <w:bCs/>
                    <w:lang w:val="en-IE"/>
                  </w:rPr>
                  <w:t xml:space="preserve"> Test System</w:t>
                </w:r>
              </w:sdtContent>
            </w:sdt>
          </w:p>
        </w:tc>
      </w:tr>
      <w:tr w:rsidR="000A2E13" w:rsidRPr="002174CE" w14:paraId="68FB1D3E" w14:textId="77777777" w:rsidTr="00922D5D">
        <w:trPr>
          <w:trHeight w:val="360"/>
          <w:jc w:val="center"/>
        </w:trPr>
        <w:tc>
          <w:tcPr>
            <w:tcW w:w="1794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58B12A50" w14:textId="77777777" w:rsidR="000A2E13" w:rsidRPr="00352F32" w:rsidRDefault="000A2E13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  <w:r>
              <w:rPr>
                <w:rFonts w:cs="Arial"/>
                <w:b/>
                <w:lang w:val="en-IE"/>
              </w:rPr>
              <w:t xml:space="preserve">     </w:t>
            </w:r>
          </w:p>
        </w:tc>
        <w:tc>
          <w:tcPr>
            <w:tcW w:w="9091" w:type="dxa"/>
            <w:gridSpan w:val="6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1FB11EE6" w14:textId="77777777" w:rsidR="000A2E13" w:rsidRPr="00352F32" w:rsidRDefault="00E10041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sdt>
              <w:sdtPr>
                <w:rPr>
                  <w:rStyle w:val="BodyTextChar"/>
                </w:rPr>
                <w:alias w:val="InstallSite"/>
                <w:tag w:val="InstallSite"/>
                <w:id w:val="2630377"/>
                <w:placeholder>
                  <w:docPart w:val="49786C4A2F4E4532B29CA4A91D746A9D"/>
                </w:placeholder>
                <w:dataBinding w:prefixMappings="xmlns:ns0='http://schemas.microsoft.com/office/2006/coverPageProps' " w:xpath="/ns0:CoverPageProperties[1]/ns0:CompanyFax[1]" w:storeItemID="{55AF091B-3C7A-41E3-B477-F2FDAA23CFDA}"/>
                <w:text/>
              </w:sdtPr>
              <w:sdtEndPr>
                <w:rPr>
                  <w:rStyle w:val="DefaultParagraphFont"/>
                  <w:rFonts w:cs="Arial"/>
                  <w:bCs/>
                  <w:color w:val="548DD4" w:themeColor="text2" w:themeTint="99"/>
                  <w:lang w:val="en-IE"/>
                </w:rPr>
              </w:sdtEndPr>
              <w:sdtContent>
                <w:r w:rsidR="00AD73DF">
                  <w:rPr>
                    <w:rStyle w:val="BodyTextChar"/>
                  </w:rPr>
                  <w:t>Flex</w:t>
                </w:r>
                <w:r w:rsidR="007D5117">
                  <w:rPr>
                    <w:rStyle w:val="BodyTextChar"/>
                  </w:rPr>
                  <w:t>, Singapore</w:t>
                </w:r>
              </w:sdtContent>
            </w:sdt>
          </w:p>
        </w:tc>
      </w:tr>
      <w:tr w:rsidR="00D86458" w:rsidRPr="002174CE" w14:paraId="2469F2C8" w14:textId="77777777" w:rsidTr="004C0139">
        <w:trPr>
          <w:jc w:val="center"/>
        </w:trPr>
        <w:tc>
          <w:tcPr>
            <w:tcW w:w="10885" w:type="dxa"/>
            <w:gridSpan w:val="7"/>
          </w:tcPr>
          <w:p w14:paraId="049DBC80" w14:textId="77777777" w:rsidR="002757DF" w:rsidRPr="004022C5" w:rsidRDefault="002757DF" w:rsidP="00661C5B">
            <w:pPr>
              <w:spacing w:before="60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  <w:r w:rsidR="00352F32">
              <w:rPr>
                <w:rFonts w:cs="Arial"/>
                <w:color w:val="548DD4" w:themeColor="text2" w:themeTint="99"/>
                <w:lang w:val="en-IE"/>
              </w:rPr>
              <w:t xml:space="preserve"> </w:t>
            </w:r>
          </w:p>
          <w:p w14:paraId="32554056" w14:textId="77777777" w:rsidR="00981C1B" w:rsidRDefault="002757DF" w:rsidP="00981C1B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To verify that supporting documentation is available prior to the completion of qualification.</w:t>
            </w:r>
          </w:p>
          <w:p w14:paraId="0B91E1D0" w14:textId="77777777" w:rsidR="002757DF" w:rsidRPr="004022C5" w:rsidRDefault="002757DF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 w:rsidR="00CC159F">
              <w:rPr>
                <w:rFonts w:cs="Arial"/>
                <w:b/>
                <w:lang w:val="en-IE"/>
              </w:rPr>
              <w:t>E</w:t>
            </w:r>
            <w:r w:rsidR="00CC159F" w:rsidRPr="004022C5">
              <w:rPr>
                <w:rFonts w:cs="Arial"/>
                <w:b/>
                <w:lang w:val="en-IE"/>
              </w:rPr>
              <w:t>xecution</w:t>
            </w:r>
            <w:r w:rsidRPr="004022C5">
              <w:rPr>
                <w:rFonts w:cs="Arial"/>
                <w:b/>
                <w:lang w:val="en-IE"/>
              </w:rPr>
              <w:t>:</w:t>
            </w:r>
          </w:p>
          <w:p w14:paraId="76908F5F" w14:textId="77777777" w:rsidR="00981C1B" w:rsidRDefault="001532C8" w:rsidP="00981C1B">
            <w:pPr>
              <w:pStyle w:val="ListParagraph"/>
              <w:numPr>
                <w:ilvl w:val="0"/>
                <w:numId w:val="33"/>
              </w:numPr>
              <w:ind w:left="380"/>
            </w:pPr>
            <w:r w:rsidRPr="001532C8">
              <w:t>List all applicable documents (Preventive Maintenance, Calibration, Operating Procedures, Test Specification Procedures, Manufacturing Procedures, etc.) under the Document type header</w:t>
            </w:r>
            <w:r w:rsidR="004716CF">
              <w:t xml:space="preserve">, </w:t>
            </w:r>
            <w:r w:rsidRPr="001532C8">
              <w:t xml:space="preserve">then complete the table below. </w:t>
            </w:r>
            <w:r w:rsidR="00981C1B" w:rsidRPr="00981C1B">
              <w:t>Rows may be added</w:t>
            </w:r>
            <w:r w:rsidR="008839EB">
              <w:t>/removed</w:t>
            </w:r>
            <w:r w:rsidR="00981C1B" w:rsidRPr="00981C1B">
              <w:t xml:space="preserve"> as needed. </w:t>
            </w:r>
          </w:p>
          <w:p w14:paraId="22D9332A" w14:textId="77777777" w:rsidR="00981C1B" w:rsidRPr="00981C1B" w:rsidRDefault="00981C1B" w:rsidP="00981C1B">
            <w:pPr>
              <w:pStyle w:val="ListParagraph"/>
              <w:numPr>
                <w:ilvl w:val="0"/>
                <w:numId w:val="33"/>
              </w:numPr>
              <w:ind w:left="380"/>
            </w:pPr>
            <w:r w:rsidRPr="00981C1B">
              <w:t xml:space="preserve">All applicable documents must </w:t>
            </w:r>
            <w:r w:rsidR="00FC28F6">
              <w:t>have a status of</w:t>
            </w:r>
            <w:r w:rsidRPr="00981C1B">
              <w:t xml:space="preserve"> Ready, Pre-Rel-Prod, or Release General in SAP. </w:t>
            </w:r>
            <w:r w:rsidR="0056203C" w:rsidRPr="0056203C">
              <w:t xml:space="preserve">If applicable documents are unavailable in SAP state why in the comments section. </w:t>
            </w:r>
          </w:p>
          <w:p w14:paraId="018C8B48" w14:textId="77777777" w:rsidR="002757DF" w:rsidRPr="00C5319D" w:rsidRDefault="002757DF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 w:rsidR="00CC159F">
              <w:rPr>
                <w:rFonts w:cs="Arial"/>
                <w:b/>
                <w:lang w:val="en-IE"/>
              </w:rPr>
              <w:t>E</w:t>
            </w:r>
            <w:r w:rsidR="00CC159F" w:rsidRPr="004022C5">
              <w:rPr>
                <w:rFonts w:cs="Arial"/>
                <w:b/>
                <w:lang w:val="en-IE"/>
              </w:rPr>
              <w:t>vidence</w:t>
            </w:r>
            <w:r w:rsidRPr="004022C5">
              <w:rPr>
                <w:rFonts w:cs="Arial"/>
                <w:b/>
                <w:lang w:val="en-IE"/>
              </w:rPr>
              <w:t>:</w:t>
            </w:r>
          </w:p>
          <w:p w14:paraId="07C80567" w14:textId="77777777" w:rsidR="00981C1B" w:rsidRDefault="007F5C8F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IQ-01 </w:t>
            </w:r>
            <w:r w:rsidRPr="007F5C8F">
              <w:t>Test Script Data Sheet</w:t>
            </w:r>
            <w:r>
              <w:t xml:space="preserve"> </w:t>
            </w:r>
          </w:p>
          <w:p w14:paraId="1F83F565" w14:textId="77777777" w:rsidR="00981C1B" w:rsidRPr="00981C1B" w:rsidRDefault="007F5C8F" w:rsidP="00661C5B">
            <w:pPr>
              <w:pStyle w:val="ListParagraph"/>
              <w:spacing w:after="60"/>
              <w:rPr>
                <w:rFonts w:ascii="Calibri" w:hAnsi="Calibri"/>
                <w:sz w:val="22"/>
                <w:szCs w:val="22"/>
              </w:rPr>
            </w:pPr>
            <w:r w:rsidRPr="007F5C8F">
              <w:t xml:space="preserve">SAP </w:t>
            </w:r>
            <w:r w:rsidR="001532C8" w:rsidRPr="001532C8">
              <w:t>s</w:t>
            </w:r>
            <w:r w:rsidR="00981C1B" w:rsidRPr="00981C1B">
              <w:t xml:space="preserve">creenshots of below available document(s) </w:t>
            </w:r>
          </w:p>
        </w:tc>
      </w:tr>
      <w:tr w:rsidR="004C0139" w:rsidRPr="002174CE" w14:paraId="2EC90AD7" w14:textId="77777777" w:rsidTr="007E585F">
        <w:trPr>
          <w:trHeight w:val="360"/>
          <w:jc w:val="center"/>
        </w:trPr>
        <w:tc>
          <w:tcPr>
            <w:tcW w:w="2595" w:type="dxa"/>
            <w:gridSpan w:val="2"/>
            <w:shd w:val="clear" w:color="auto" w:fill="D9D9D9" w:themeFill="background1" w:themeFillShade="D9"/>
            <w:vAlign w:val="center"/>
          </w:tcPr>
          <w:p w14:paraId="0F939EA4" w14:textId="77777777" w:rsidR="002757DF" w:rsidRPr="004022C5" w:rsidRDefault="002757DF" w:rsidP="0092067D">
            <w:pPr>
              <w:pStyle w:val="Footer"/>
              <w:spacing w:before="0"/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Document </w:t>
            </w:r>
            <w:r w:rsidRPr="004022C5">
              <w:rPr>
                <w:rFonts w:cs="Arial"/>
                <w:b/>
                <w:lang w:val="en-IE"/>
              </w:rPr>
              <w:t>Type</w:t>
            </w:r>
          </w:p>
        </w:tc>
        <w:tc>
          <w:tcPr>
            <w:tcW w:w="4780" w:type="dxa"/>
            <w:gridSpan w:val="3"/>
            <w:shd w:val="clear" w:color="auto" w:fill="D9D9D9" w:themeFill="background1" w:themeFillShade="D9"/>
            <w:vAlign w:val="center"/>
          </w:tcPr>
          <w:p w14:paraId="2D39A959" w14:textId="77777777" w:rsidR="002757DF" w:rsidRPr="004022C5" w:rsidRDefault="002757DF" w:rsidP="00FC28F6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Title</w:t>
            </w:r>
            <w:r w:rsidR="00FC28F6">
              <w:rPr>
                <w:rFonts w:cs="Arial"/>
                <w:b/>
                <w:bCs/>
                <w:lang w:val="en-IE"/>
              </w:rPr>
              <w:t>,</w:t>
            </w:r>
            <w:r w:rsidRPr="004022C5">
              <w:rPr>
                <w:rFonts w:cs="Arial"/>
                <w:b/>
                <w:bCs/>
                <w:lang w:val="en-IE"/>
              </w:rPr>
              <w:t xml:space="preserve"> Doc. </w:t>
            </w:r>
            <w:r w:rsidR="00CC159F">
              <w:rPr>
                <w:rFonts w:cs="Arial"/>
                <w:b/>
                <w:bCs/>
                <w:lang w:val="en-IE"/>
              </w:rPr>
              <w:t>#</w:t>
            </w:r>
            <w:r w:rsidR="00FC28F6">
              <w:rPr>
                <w:rFonts w:cs="Arial"/>
                <w:b/>
                <w:bCs/>
                <w:lang w:val="en-IE"/>
              </w:rPr>
              <w:t>,</w:t>
            </w:r>
            <w:r w:rsidRPr="004022C5">
              <w:rPr>
                <w:rFonts w:cs="Arial"/>
                <w:b/>
                <w:bCs/>
                <w:lang w:val="en-IE"/>
              </w:rPr>
              <w:t xml:space="preserve"> </w:t>
            </w:r>
            <w:r w:rsidR="00CC159F">
              <w:rPr>
                <w:rFonts w:cs="Arial"/>
                <w:b/>
                <w:bCs/>
                <w:lang w:val="en-IE"/>
              </w:rPr>
              <w:t>Version</w:t>
            </w:r>
            <w:r>
              <w:rPr>
                <w:rFonts w:cs="Arial"/>
                <w:b/>
                <w:bCs/>
                <w:lang w:val="en-IE"/>
              </w:rPr>
              <w:t>/</w:t>
            </w:r>
            <w:r w:rsidR="00CC159F" w:rsidRPr="004022C5">
              <w:rPr>
                <w:rFonts w:cs="Arial"/>
                <w:b/>
                <w:bCs/>
                <w:lang w:val="en-IE"/>
              </w:rPr>
              <w:t>Rev</w:t>
            </w:r>
            <w:r w:rsidR="00CC159F">
              <w:rPr>
                <w:rFonts w:cs="Arial"/>
                <w:b/>
                <w:bCs/>
                <w:lang w:val="en-IE"/>
              </w:rPr>
              <w:t>ision</w:t>
            </w:r>
            <w:r w:rsidR="00CC159F" w:rsidRPr="004022C5" w:rsidDel="00CC159F">
              <w:rPr>
                <w:rFonts w:cs="Arial"/>
                <w:b/>
                <w:bCs/>
                <w:lang w:val="en-IE"/>
              </w:rPr>
              <w:t xml:space="preserve"> </w:t>
            </w:r>
            <w:r w:rsidR="00CC159F">
              <w:rPr>
                <w:rFonts w:cs="Arial"/>
                <w:b/>
                <w:bCs/>
                <w:lang w:val="en-IE"/>
              </w:rPr>
              <w:t>#</w:t>
            </w:r>
          </w:p>
        </w:tc>
        <w:tc>
          <w:tcPr>
            <w:tcW w:w="1620" w:type="dxa"/>
            <w:shd w:val="clear" w:color="auto" w:fill="D9D9D9" w:themeFill="background1" w:themeFillShade="D9"/>
            <w:vAlign w:val="center"/>
          </w:tcPr>
          <w:p w14:paraId="18227A2A" w14:textId="77777777" w:rsidR="002757DF" w:rsidRPr="004022C5" w:rsidRDefault="002757DF" w:rsidP="0092067D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Status in SAP</w:t>
            </w:r>
          </w:p>
        </w:tc>
        <w:tc>
          <w:tcPr>
            <w:tcW w:w="1890" w:type="dxa"/>
            <w:shd w:val="clear" w:color="auto" w:fill="D9D9D9" w:themeFill="background1" w:themeFillShade="D9"/>
            <w:vAlign w:val="center"/>
          </w:tcPr>
          <w:p w14:paraId="7DB54946" w14:textId="77777777" w:rsidR="002757DF" w:rsidRPr="004022C5" w:rsidRDefault="002757DF" w:rsidP="0092067D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4C0139" w:rsidRPr="002174CE" w14:paraId="15BA1213" w14:textId="77777777" w:rsidTr="007E585F">
        <w:trPr>
          <w:trHeight w:val="576"/>
          <w:jc w:val="center"/>
        </w:trPr>
        <w:tc>
          <w:tcPr>
            <w:tcW w:w="2595" w:type="dxa"/>
            <w:gridSpan w:val="2"/>
            <w:shd w:val="clear" w:color="auto" w:fill="F2F2F2" w:themeFill="background1" w:themeFillShade="F2"/>
            <w:vAlign w:val="center"/>
          </w:tcPr>
          <w:p w14:paraId="71B19479" w14:textId="77777777" w:rsidR="00981C1B" w:rsidRPr="00684BCE" w:rsidRDefault="006B67C9" w:rsidP="009A08DC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684BCE">
              <w:rPr>
                <w:rFonts w:ascii="Arial" w:hAnsi="Arial" w:cs="Arial"/>
                <w:sz w:val="20"/>
                <w:szCs w:val="20"/>
                <w:lang w:val="en-IE"/>
              </w:rPr>
              <w:t>TSP</w:t>
            </w:r>
          </w:p>
        </w:tc>
        <w:tc>
          <w:tcPr>
            <w:tcW w:w="4780" w:type="dxa"/>
            <w:gridSpan w:val="3"/>
            <w:shd w:val="clear" w:color="auto" w:fill="F2F2F2" w:themeFill="background1" w:themeFillShade="F2"/>
            <w:vAlign w:val="center"/>
          </w:tcPr>
          <w:p w14:paraId="4499D2E7" w14:textId="77777777" w:rsidR="00981C1B" w:rsidRPr="00684BCE" w:rsidRDefault="00684BCE" w:rsidP="009A08DC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r>
              <w:rPr>
                <w:bCs/>
                <w:caps/>
              </w:rPr>
              <w:t xml:space="preserve">acquity </w:t>
            </w:r>
            <w:r w:rsidR="001B15E1">
              <w:rPr>
                <w:bCs/>
                <w:caps/>
              </w:rPr>
              <w:t>BSM PUMP AUTOMATED</w:t>
            </w:r>
            <w:r w:rsidR="00C07AD8">
              <w:rPr>
                <w:bCs/>
                <w:caps/>
              </w:rPr>
              <w:t xml:space="preserve"> FINAL TEST </w:t>
            </w:r>
            <w:r>
              <w:rPr>
                <w:bCs/>
                <w:caps/>
              </w:rPr>
              <w:t xml:space="preserve">test procedure, </w:t>
            </w:r>
            <w:r w:rsidR="00C07AD8" w:rsidRPr="00C07AD8">
              <w:rPr>
                <w:bCs/>
                <w:caps/>
              </w:rPr>
              <w:t>735002010 Rev</w:t>
            </w:r>
            <w:r w:rsidR="00C07AD8">
              <w:rPr>
                <w:bCs/>
                <w:caps/>
              </w:rPr>
              <w:t>ision</w:t>
            </w:r>
            <w:r w:rsidR="00C07AD8" w:rsidRPr="00C07AD8">
              <w:rPr>
                <w:bCs/>
                <w:caps/>
              </w:rPr>
              <w:t xml:space="preserve"> P</w:t>
            </w:r>
            <w:r w:rsidR="001B15E1">
              <w:rPr>
                <w:bCs/>
                <w:caps/>
              </w:rPr>
              <w:t>, VERSION 13</w:t>
            </w:r>
          </w:p>
        </w:tc>
        <w:tc>
          <w:tcPr>
            <w:tcW w:w="1620" w:type="dxa"/>
            <w:vAlign w:val="center"/>
          </w:tcPr>
          <w:p w14:paraId="5C3CC5F4" w14:textId="77777777" w:rsidR="00981C1B" w:rsidRDefault="00AC7F78" w:rsidP="00DE1658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RELEASE GENERAL</w:t>
            </w:r>
          </w:p>
        </w:tc>
        <w:tc>
          <w:tcPr>
            <w:tcW w:w="1890" w:type="dxa"/>
            <w:vAlign w:val="center"/>
          </w:tcPr>
          <w:p w14:paraId="2282F9E9" w14:textId="0FCEB6E4" w:rsidR="00981C1B" w:rsidRDefault="00AD73DF" w:rsidP="00DE1658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HZ</w:t>
            </w:r>
            <w:r w:rsidR="00AC7F78">
              <w:rPr>
                <w:rFonts w:cs="Arial"/>
                <w:lang w:val="en-IE"/>
              </w:rPr>
              <w:t xml:space="preserve"> </w:t>
            </w:r>
            <w:r>
              <w:rPr>
                <w:rFonts w:cs="Arial"/>
                <w:lang w:val="en-IE"/>
              </w:rPr>
              <w:t>2</w:t>
            </w:r>
            <w:r w:rsidR="00AC51DA">
              <w:rPr>
                <w:rFonts w:cs="Arial"/>
                <w:lang w:val="en-IE"/>
              </w:rPr>
              <w:t>9</w:t>
            </w:r>
            <w:r w:rsidR="00AC7F78">
              <w:rPr>
                <w:rFonts w:cs="Arial"/>
                <w:lang w:val="en-IE"/>
              </w:rPr>
              <w:t xml:space="preserve"> </w:t>
            </w:r>
            <w:r>
              <w:rPr>
                <w:rFonts w:cs="Arial"/>
                <w:lang w:val="en-IE"/>
              </w:rPr>
              <w:t>OCT 20</w:t>
            </w:r>
            <w:r w:rsidR="00AC7F78">
              <w:rPr>
                <w:rFonts w:cs="Arial"/>
                <w:lang w:val="en-IE"/>
              </w:rPr>
              <w:t>20</w:t>
            </w:r>
          </w:p>
        </w:tc>
      </w:tr>
      <w:tr w:rsidR="00DE1658" w:rsidRPr="002174CE" w14:paraId="0924C404" w14:textId="77777777" w:rsidTr="007E585F">
        <w:trPr>
          <w:trHeight w:val="576"/>
          <w:jc w:val="center"/>
        </w:trPr>
        <w:tc>
          <w:tcPr>
            <w:tcW w:w="2595" w:type="dxa"/>
            <w:gridSpan w:val="2"/>
            <w:shd w:val="clear" w:color="auto" w:fill="F2F2F2" w:themeFill="background1" w:themeFillShade="F2"/>
            <w:vAlign w:val="center"/>
          </w:tcPr>
          <w:p w14:paraId="1E541FBF" w14:textId="77777777" w:rsidR="00DE1658" w:rsidRPr="00684BCE" w:rsidRDefault="00DE1658" w:rsidP="00DE1658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684BCE">
              <w:rPr>
                <w:rFonts w:ascii="Arial" w:hAnsi="Arial" w:cs="Arial"/>
                <w:sz w:val="20"/>
                <w:szCs w:val="20"/>
                <w:lang w:val="en-IE"/>
              </w:rPr>
              <w:t>CAL</w:t>
            </w:r>
          </w:p>
        </w:tc>
        <w:tc>
          <w:tcPr>
            <w:tcW w:w="4780" w:type="dxa"/>
            <w:gridSpan w:val="3"/>
            <w:shd w:val="clear" w:color="auto" w:fill="F2F2F2" w:themeFill="background1" w:themeFillShade="F2"/>
            <w:vAlign w:val="center"/>
          </w:tcPr>
          <w:p w14:paraId="1C52A8BF" w14:textId="77777777" w:rsidR="00DE1658" w:rsidRPr="00684BCE" w:rsidRDefault="00DE1658" w:rsidP="00DE1658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r>
              <w:rPr>
                <w:bCs/>
                <w:caps/>
              </w:rPr>
              <w:t>calIBRATION/MAINTENANCE FOR te82943, ACQUITY SDS AUTOMATED TESTER,</w:t>
            </w:r>
            <w:r w:rsidRPr="00684BCE">
              <w:rPr>
                <w:bCs/>
                <w:caps/>
              </w:rPr>
              <w:t xml:space="preserve"> </w:t>
            </w:r>
            <w:r w:rsidRPr="00684BCE">
              <w:rPr>
                <w:rFonts w:cs="Arial"/>
                <w:bCs/>
                <w:lang w:val="en-GB"/>
              </w:rPr>
              <w:t>73500</w:t>
            </w:r>
            <w:r>
              <w:rPr>
                <w:rFonts w:cs="Arial"/>
                <w:bCs/>
                <w:lang w:val="en-GB"/>
              </w:rPr>
              <w:t>1</w:t>
            </w:r>
            <w:r w:rsidRPr="00684BCE">
              <w:rPr>
                <w:rFonts w:cs="Arial"/>
                <w:bCs/>
                <w:lang w:val="en-GB"/>
              </w:rPr>
              <w:t>8</w:t>
            </w:r>
            <w:r>
              <w:rPr>
                <w:rFonts w:cs="Arial"/>
                <w:bCs/>
                <w:lang w:val="en-GB"/>
              </w:rPr>
              <w:t>2</w:t>
            </w:r>
            <w:r w:rsidRPr="00684BCE">
              <w:rPr>
                <w:rFonts w:cs="Arial"/>
                <w:bCs/>
                <w:lang w:val="en-GB"/>
              </w:rPr>
              <w:t xml:space="preserve">8, </w:t>
            </w:r>
            <w:r w:rsidRPr="00684BCE">
              <w:rPr>
                <w:bCs/>
                <w:caps/>
              </w:rPr>
              <w:t xml:space="preserve">rEVISION </w:t>
            </w:r>
            <w:r>
              <w:rPr>
                <w:bCs/>
                <w:caps/>
              </w:rPr>
              <w:t>E, Version 04</w:t>
            </w:r>
          </w:p>
        </w:tc>
        <w:tc>
          <w:tcPr>
            <w:tcW w:w="1620" w:type="dxa"/>
            <w:vAlign w:val="center"/>
          </w:tcPr>
          <w:p w14:paraId="2A20705E" w14:textId="77777777" w:rsidR="00DE1658" w:rsidRDefault="00DE1658" w:rsidP="00DE1658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RELEASE GENERAL</w:t>
            </w:r>
          </w:p>
        </w:tc>
        <w:tc>
          <w:tcPr>
            <w:tcW w:w="1890" w:type="dxa"/>
            <w:vAlign w:val="center"/>
          </w:tcPr>
          <w:p w14:paraId="39839CD7" w14:textId="54D8F5C2" w:rsidR="00DE1658" w:rsidRDefault="00AD73DF" w:rsidP="00DE1658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HZ 2</w:t>
            </w:r>
            <w:r w:rsidR="00AC51DA">
              <w:rPr>
                <w:rFonts w:cs="Arial"/>
                <w:lang w:val="en-IE"/>
              </w:rPr>
              <w:t>9</w:t>
            </w:r>
            <w:r>
              <w:rPr>
                <w:rFonts w:cs="Arial"/>
                <w:lang w:val="en-IE"/>
              </w:rPr>
              <w:t xml:space="preserve"> OCT 2020</w:t>
            </w:r>
          </w:p>
        </w:tc>
      </w:tr>
      <w:tr w:rsidR="00DE1658" w:rsidRPr="002174CE" w14:paraId="59B92ED7" w14:textId="77777777" w:rsidTr="00271B13">
        <w:trPr>
          <w:trHeight w:val="4896"/>
          <w:jc w:val="center"/>
        </w:trPr>
        <w:tc>
          <w:tcPr>
            <w:tcW w:w="10885" w:type="dxa"/>
            <w:gridSpan w:val="7"/>
          </w:tcPr>
          <w:p w14:paraId="6280941C" w14:textId="77777777" w:rsidR="00DE1658" w:rsidRPr="004022C5" w:rsidRDefault="00DE1658" w:rsidP="00DE1658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14:paraId="79BEDB06" w14:textId="77777777" w:rsidR="00DE1658" w:rsidRDefault="00DE1658" w:rsidP="00DE1658">
            <w:pPr>
              <w:rPr>
                <w:rFonts w:cs="Arial"/>
                <w:lang w:val="en-IE"/>
              </w:rPr>
            </w:pPr>
          </w:p>
          <w:p w14:paraId="29E561C1" w14:textId="77777777" w:rsidR="00DE1658" w:rsidRDefault="00DE1658" w:rsidP="00DE1658">
            <w:pPr>
              <w:rPr>
                <w:rFonts w:cs="Arial"/>
                <w:lang w:val="en-IE"/>
              </w:rPr>
            </w:pPr>
          </w:p>
          <w:p w14:paraId="5FE3E43B" w14:textId="77777777" w:rsidR="00DE1658" w:rsidRDefault="00DE1658" w:rsidP="00DE1658">
            <w:pPr>
              <w:rPr>
                <w:rFonts w:cs="Arial"/>
                <w:lang w:val="en-IE"/>
              </w:rPr>
            </w:pPr>
          </w:p>
          <w:p w14:paraId="44B79156" w14:textId="77777777" w:rsidR="00DE1658" w:rsidRDefault="00DE1658" w:rsidP="00DE1658">
            <w:pPr>
              <w:rPr>
                <w:rFonts w:cs="Arial"/>
                <w:lang w:val="en-IE"/>
              </w:rPr>
            </w:pPr>
          </w:p>
          <w:p w14:paraId="514F6B48" w14:textId="77777777" w:rsidR="00DE1658" w:rsidRDefault="00DE1658" w:rsidP="00DE1658">
            <w:pPr>
              <w:rPr>
                <w:rFonts w:cs="Arial"/>
                <w:lang w:val="en-IE"/>
              </w:rPr>
            </w:pPr>
          </w:p>
          <w:p w14:paraId="6ED3773B" w14:textId="77777777" w:rsidR="00DE1658" w:rsidRDefault="00DE1658" w:rsidP="00DE1658">
            <w:pPr>
              <w:rPr>
                <w:rFonts w:cs="Arial"/>
                <w:lang w:val="en-IE"/>
              </w:rPr>
            </w:pPr>
          </w:p>
          <w:p w14:paraId="4191F69D" w14:textId="77777777" w:rsidR="00DE1658" w:rsidRDefault="00DE1658" w:rsidP="00DE1658">
            <w:pPr>
              <w:rPr>
                <w:rFonts w:cs="Arial"/>
                <w:lang w:val="en-IE"/>
              </w:rPr>
            </w:pPr>
          </w:p>
          <w:p w14:paraId="17AEB955" w14:textId="77777777" w:rsidR="00DE1658" w:rsidRDefault="00DE1658" w:rsidP="00DE1658">
            <w:pPr>
              <w:rPr>
                <w:rFonts w:cs="Arial"/>
                <w:lang w:val="en-IE"/>
              </w:rPr>
            </w:pPr>
          </w:p>
          <w:p w14:paraId="2508B29E" w14:textId="77777777" w:rsidR="00DE1658" w:rsidRPr="004022C5" w:rsidRDefault="00DE1658" w:rsidP="00DE1658">
            <w:pPr>
              <w:rPr>
                <w:rFonts w:cs="Arial"/>
                <w:lang w:val="en-IE"/>
              </w:rPr>
            </w:pPr>
          </w:p>
        </w:tc>
      </w:tr>
      <w:tr w:rsidR="00DE1658" w:rsidRPr="002174CE" w14:paraId="09112E35" w14:textId="77777777" w:rsidTr="00922D5D">
        <w:trPr>
          <w:trHeight w:val="432"/>
          <w:jc w:val="center"/>
        </w:trPr>
        <w:tc>
          <w:tcPr>
            <w:tcW w:w="5125" w:type="dxa"/>
            <w:gridSpan w:val="4"/>
            <w:shd w:val="clear" w:color="auto" w:fill="D9D9D9" w:themeFill="background1" w:themeFillShade="D9"/>
            <w:vAlign w:val="center"/>
          </w:tcPr>
          <w:p w14:paraId="3046C6F9" w14:textId="77777777" w:rsidR="00DE1658" w:rsidRPr="002174CE" w:rsidRDefault="00DE1658" w:rsidP="00DE1658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760" w:type="dxa"/>
            <w:gridSpan w:val="3"/>
            <w:vMerge w:val="restart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DE1658" w14:paraId="0D5A20B2" w14:textId="77777777" w:rsidTr="00540D91">
              <w:tc>
                <w:tcPr>
                  <w:tcW w:w="658" w:type="dxa"/>
                </w:tcPr>
                <w:p w14:paraId="264C0245" w14:textId="77777777" w:rsidR="00DE1658" w:rsidRPr="00450369" w:rsidRDefault="00DE1658" w:rsidP="00DE1658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4CFFD34D" w14:textId="77777777" w:rsidR="00DE1658" w:rsidRPr="00450369" w:rsidRDefault="00DE1658" w:rsidP="00DE1658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DE1658" w14:paraId="5DDD6CDE" w14:textId="77777777" w:rsidTr="00540D91">
              <w:tc>
                <w:tcPr>
                  <w:tcW w:w="658" w:type="dxa"/>
                </w:tcPr>
                <w:p w14:paraId="55A4F978" w14:textId="77777777" w:rsidR="00DE1658" w:rsidRPr="00450369" w:rsidRDefault="00DE1658" w:rsidP="00DE1658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35036243" w14:textId="77777777" w:rsidR="00DE1658" w:rsidRPr="00450369" w:rsidRDefault="00DE1658" w:rsidP="00DE1658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DE1658" w14:paraId="642243A8" w14:textId="77777777" w:rsidTr="00540D91">
              <w:tc>
                <w:tcPr>
                  <w:tcW w:w="658" w:type="dxa"/>
                </w:tcPr>
                <w:p w14:paraId="12A67A43" w14:textId="77777777" w:rsidR="00DE1658" w:rsidRPr="00450369" w:rsidRDefault="00DE1658" w:rsidP="00DE1658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17AD0840" w14:textId="77777777" w:rsidR="00DE1658" w:rsidRPr="00450369" w:rsidRDefault="00DE1658" w:rsidP="00DE1658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14:paraId="118A7E05" w14:textId="77777777" w:rsidR="00DE1658" w:rsidRPr="00F05870" w:rsidRDefault="00DE1658" w:rsidP="00DE1658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  <w:tr w:rsidR="00DE1658" w:rsidRPr="002174CE" w14:paraId="4CF89421" w14:textId="77777777" w:rsidTr="00922D5D">
        <w:trPr>
          <w:trHeight w:val="432"/>
          <w:jc w:val="center"/>
        </w:trPr>
        <w:tc>
          <w:tcPr>
            <w:tcW w:w="5125" w:type="dxa"/>
            <w:gridSpan w:val="4"/>
            <w:vAlign w:val="center"/>
          </w:tcPr>
          <w:p w14:paraId="7326570E" w14:textId="77777777" w:rsidR="00DE1658" w:rsidRDefault="00E10041" w:rsidP="00DE1658">
            <w:pPr>
              <w:spacing w:before="0"/>
              <w:jc w:val="center"/>
              <w:rPr>
                <w:rFonts w:cs="Arial"/>
                <w:lang w:val="en-IE"/>
              </w:rPr>
            </w:pPr>
            <w:sdt>
              <w:sdtPr>
                <w:rPr>
                  <w:rFonts w:cs="Arial"/>
                  <w:sz w:val="24"/>
                  <w:lang w:val="en-IE"/>
                </w:rPr>
                <w:id w:val="-150713532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73CC">
                  <w:rPr>
                    <w:rFonts w:ascii="MS Gothic" w:eastAsia="MS Gothic" w:hAnsi="MS Gothic" w:cs="Arial" w:hint="eastAsia"/>
                    <w:sz w:val="24"/>
                    <w:lang w:val="en-IE"/>
                  </w:rPr>
                  <w:t>☒</w:t>
                </w:r>
              </w:sdtContent>
            </w:sdt>
            <w:r w:rsidR="00DE1658" w:rsidRPr="001E6A51">
              <w:rPr>
                <w:rFonts w:cs="Arial"/>
                <w:lang w:val="en-IE"/>
              </w:rPr>
              <w:t xml:space="preserve"> Pass</w:t>
            </w:r>
            <w:r w:rsidR="00DE1658" w:rsidRPr="001E6A51">
              <w:rPr>
                <w:rFonts w:cs="Arial"/>
                <w:lang w:val="en-IE"/>
              </w:rPr>
              <w:tab/>
            </w:r>
            <w:r w:rsidR="00DE1658" w:rsidRPr="001E6A51">
              <w:rPr>
                <w:rFonts w:cs="Arial"/>
                <w:lang w:val="en-IE"/>
              </w:rPr>
              <w:tab/>
            </w:r>
            <w:r w:rsidR="00DE1658"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="00DE1658"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760" w:type="dxa"/>
            <w:gridSpan w:val="3"/>
            <w:vMerge/>
            <w:vAlign w:val="center"/>
          </w:tcPr>
          <w:p w14:paraId="20E6AFF2" w14:textId="77777777" w:rsidR="00DE1658" w:rsidRPr="00F05870" w:rsidRDefault="00DE1658" w:rsidP="00DE1658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bookmarkEnd w:id="0"/>
    </w:tbl>
    <w:p w14:paraId="77579F2F" w14:textId="77777777" w:rsidR="00F72232" w:rsidRDefault="00F72232"/>
    <w:p w14:paraId="7782CF2C" w14:textId="77777777" w:rsidR="00DE1658" w:rsidRDefault="00DE1658"/>
    <w:tbl>
      <w:tblPr>
        <w:tblW w:w="108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94"/>
        <w:gridCol w:w="1007"/>
        <w:gridCol w:w="344"/>
        <w:gridCol w:w="1980"/>
        <w:gridCol w:w="1963"/>
        <w:gridCol w:w="1258"/>
        <w:gridCol w:w="2539"/>
      </w:tblGrid>
      <w:tr w:rsidR="00D90780" w:rsidRPr="002174CE" w14:paraId="2931C514" w14:textId="77777777" w:rsidTr="0022689C">
        <w:trPr>
          <w:trHeight w:val="360"/>
          <w:jc w:val="center"/>
        </w:trPr>
        <w:tc>
          <w:tcPr>
            <w:tcW w:w="1794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7052C9FC" w14:textId="77777777" w:rsidR="00D90780" w:rsidRDefault="00D90780" w:rsidP="0022689C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br w:type="page"/>
            </w:r>
            <w:bookmarkStart w:id="3" w:name="_Toc266368355"/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  <w:bookmarkEnd w:id="3"/>
          </w:p>
        </w:tc>
        <w:tc>
          <w:tcPr>
            <w:tcW w:w="1351" w:type="dxa"/>
            <w:gridSpan w:val="2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331BC441" w14:textId="77777777" w:rsidR="00D90780" w:rsidRDefault="00D90780" w:rsidP="0022689C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Q-04</w:t>
            </w:r>
          </w:p>
        </w:tc>
        <w:tc>
          <w:tcPr>
            <w:tcW w:w="1980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4B44C742" w14:textId="77777777" w:rsidR="00D90780" w:rsidRPr="004022C5" w:rsidRDefault="00D90780" w:rsidP="0022689C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iCs/>
                <w:lang w:val="en-IE"/>
              </w:rPr>
              <w:t>I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Q 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760" w:type="dxa"/>
            <w:gridSpan w:val="3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289CFA0E" w14:textId="77777777" w:rsidR="00D90780" w:rsidRPr="004022C5" w:rsidRDefault="00D90780" w:rsidP="0022689C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Test Software and Instrument Firmware Version</w:t>
            </w:r>
          </w:p>
        </w:tc>
      </w:tr>
      <w:tr w:rsidR="00D90780" w:rsidRPr="002174CE" w14:paraId="12364045" w14:textId="77777777" w:rsidTr="0022689C">
        <w:trPr>
          <w:trHeight w:val="360"/>
          <w:jc w:val="center"/>
        </w:trPr>
        <w:tc>
          <w:tcPr>
            <w:tcW w:w="1794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5624982" w14:textId="77777777" w:rsidR="00D90780" w:rsidRDefault="00D90780" w:rsidP="0022689C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1"/>
            <w:placeholder>
              <w:docPart w:val="34E8244EB52D404A86CD67A7ABEEABC1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1351" w:type="dxa"/>
                <w:gridSpan w:val="2"/>
                <w:tcBorders>
                  <w:left w:val="nil"/>
                  <w:bottom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56AAF7BC" w14:textId="2562A7DB" w:rsidR="00D90780" w:rsidRDefault="00AC51DA" w:rsidP="0022689C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  <w:lang w:val="en-IE"/>
                  </w:rPr>
                  <w:t>TE82943-13</w:t>
                </w:r>
              </w:p>
            </w:tc>
          </w:sdtContent>
        </w:sdt>
        <w:tc>
          <w:tcPr>
            <w:tcW w:w="1980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7EEDCB5" w14:textId="77777777" w:rsidR="00D90780" w:rsidRDefault="00D90780" w:rsidP="0022689C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2"/>
            <w:placeholder>
              <w:docPart w:val="B6793900F3C743F790B37345077CE69A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760" w:type="dxa"/>
                <w:gridSpan w:val="3"/>
                <w:tcBorders>
                  <w:left w:val="nil"/>
                  <w:bottom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2195FDCC" w14:textId="77777777" w:rsidR="00D90780" w:rsidRDefault="00D90780" w:rsidP="0022689C">
                <w:pPr>
                  <w:spacing w:before="0"/>
                  <w:rPr>
                    <w:rFonts w:cs="Arial"/>
                    <w:b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ACQUITY SDS Automated Test System</w:t>
                </w:r>
              </w:p>
            </w:tc>
          </w:sdtContent>
        </w:sdt>
      </w:tr>
      <w:tr w:rsidR="00D90780" w:rsidRPr="002174CE" w14:paraId="7D9D4461" w14:textId="77777777" w:rsidTr="0022689C">
        <w:trPr>
          <w:trHeight w:val="360"/>
          <w:jc w:val="center"/>
        </w:trPr>
        <w:tc>
          <w:tcPr>
            <w:tcW w:w="1794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464C63A5" w14:textId="77777777" w:rsidR="00D90780" w:rsidRPr="006C2322" w:rsidRDefault="00D90780" w:rsidP="0022689C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89"/>
            <w:placeholder>
              <w:docPart w:val="60A0B47D401B44A08C28445A061025EF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091" w:type="dxa"/>
                <w:gridSpan w:val="6"/>
                <w:tcBorders>
                  <w:left w:val="nil"/>
                </w:tcBorders>
                <w:shd w:val="clear" w:color="auto" w:fill="F2F2F2" w:themeFill="background1" w:themeFillShade="F2"/>
                <w:vAlign w:val="center"/>
              </w:tcPr>
              <w:p w14:paraId="7B977CD7" w14:textId="77777777" w:rsidR="00D90780" w:rsidRPr="006C2322" w:rsidRDefault="00AD73DF" w:rsidP="0022689C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Flex, Singapore</w:t>
                </w:r>
              </w:p>
            </w:tc>
          </w:sdtContent>
        </w:sdt>
      </w:tr>
      <w:tr w:rsidR="00D90780" w:rsidRPr="002174CE" w14:paraId="0C126A81" w14:textId="77777777" w:rsidTr="0022689C">
        <w:trPr>
          <w:trHeight w:val="567"/>
          <w:jc w:val="center"/>
        </w:trPr>
        <w:tc>
          <w:tcPr>
            <w:tcW w:w="10885" w:type="dxa"/>
            <w:gridSpan w:val="7"/>
          </w:tcPr>
          <w:p w14:paraId="15553C3F" w14:textId="77777777" w:rsidR="00D90780" w:rsidRPr="004022C5" w:rsidRDefault="00D90780" w:rsidP="0022689C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14:paraId="01F4EBDF" w14:textId="77777777" w:rsidR="00D90780" w:rsidRDefault="00D90780" w:rsidP="0022689C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To verify that the installed software</w:t>
            </w:r>
            <w:r>
              <w:rPr>
                <w:rFonts w:cs="Arial"/>
                <w:lang w:val="en-IE"/>
              </w:rPr>
              <w:t>/</w:t>
            </w:r>
            <w:r w:rsidRPr="004022C5">
              <w:rPr>
                <w:rFonts w:cs="Arial"/>
                <w:lang w:val="en-IE"/>
              </w:rPr>
              <w:t>firmware</w:t>
            </w:r>
            <w:r>
              <w:rPr>
                <w:rFonts w:cs="Arial"/>
                <w:lang w:val="en-IE"/>
              </w:rPr>
              <w:t xml:space="preserve"> is correct per the applicable design and/or operational document(s)</w:t>
            </w:r>
            <w:r w:rsidRPr="004022C5">
              <w:rPr>
                <w:rFonts w:cs="Arial"/>
                <w:lang w:val="en-IE"/>
              </w:rPr>
              <w:t>.</w:t>
            </w:r>
          </w:p>
          <w:p w14:paraId="2C097938" w14:textId="77777777" w:rsidR="00D90780" w:rsidRDefault="00D90780" w:rsidP="0022689C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  <w:r>
              <w:rPr>
                <w:rFonts w:cs="Arial"/>
                <w:b/>
                <w:lang w:val="en-IE"/>
              </w:rPr>
              <w:t xml:space="preserve"> </w:t>
            </w:r>
          </w:p>
          <w:p w14:paraId="027C1D76" w14:textId="77777777" w:rsidR="00D90780" w:rsidRDefault="00D90780" w:rsidP="0022689C">
            <w:pPr>
              <w:pStyle w:val="ListParagraph"/>
            </w:pPr>
            <w:r w:rsidRPr="001532C8">
              <w:t xml:space="preserve">List all </w:t>
            </w:r>
            <w:r w:rsidRPr="00981C1B">
              <w:t>relevant Equipment software and/or instrument firmware in the Description column. Specify the associated part number for the instrument firmware, if applicable. Rows may be added</w:t>
            </w:r>
            <w:r>
              <w:t>/removed</w:t>
            </w:r>
            <w:r w:rsidRPr="00981C1B">
              <w:t xml:space="preserve"> as needed. </w:t>
            </w:r>
          </w:p>
          <w:p w14:paraId="6E82E040" w14:textId="77777777" w:rsidR="00D90780" w:rsidRDefault="00D90780" w:rsidP="0022689C">
            <w:pPr>
              <w:pStyle w:val="ListParagraph"/>
            </w:pPr>
            <w:r w:rsidRPr="001532C8">
              <w:t xml:space="preserve">List the associated required </w:t>
            </w:r>
            <w:r>
              <w:t>e</w:t>
            </w:r>
            <w:r w:rsidRPr="00981C1B">
              <w:t xml:space="preserve">quipment software and/or </w:t>
            </w:r>
            <w:r>
              <w:t xml:space="preserve">critical </w:t>
            </w:r>
            <w:r w:rsidRPr="00981C1B">
              <w:t>instrument</w:t>
            </w:r>
            <w:r>
              <w:t>/internet connection</w:t>
            </w:r>
            <w:r w:rsidRPr="00981C1B">
              <w:t xml:space="preserve"> </w:t>
            </w:r>
            <w:r>
              <w:t xml:space="preserve">sharing </w:t>
            </w:r>
            <w:r w:rsidRPr="00981C1B">
              <w:t>firmware version(s), as defined in the applicable design/operational document(s), in the Acceptance Criteria column.</w:t>
            </w:r>
          </w:p>
          <w:p w14:paraId="2DE1F3C9" w14:textId="77777777" w:rsidR="00D90780" w:rsidRPr="00981C1B" w:rsidRDefault="00D90780" w:rsidP="0022689C">
            <w:pPr>
              <w:pStyle w:val="ListParagraph"/>
            </w:pPr>
            <w:r w:rsidRPr="00981C1B">
              <w:t xml:space="preserve">Verify that the software version displayed on the Operator Interface of the program and/or the firmware loaded on the </w:t>
            </w:r>
            <w:r>
              <w:t>instruments/PC</w:t>
            </w:r>
            <w:r w:rsidRPr="00981C1B">
              <w:t xml:space="preserve"> match the acceptance criteria identically, if applicable, then complete the table below.</w:t>
            </w:r>
          </w:p>
          <w:p w14:paraId="50522C3A" w14:textId="77777777" w:rsidR="00D90780" w:rsidRDefault="00D90780" w:rsidP="0022689C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14:paraId="7B778E79" w14:textId="77777777" w:rsidR="00D90780" w:rsidRDefault="00D90780" w:rsidP="0022689C">
            <w:pPr>
              <w:pStyle w:val="ListParagraph"/>
            </w:pPr>
            <w:r w:rsidRPr="007F5C8F">
              <w:t xml:space="preserve">Completed </w:t>
            </w:r>
            <w:r>
              <w:t xml:space="preserve">IQ-04 </w:t>
            </w:r>
            <w:r w:rsidRPr="007F5C8F">
              <w:t>Test Script Data Sheet</w:t>
            </w:r>
          </w:p>
          <w:p w14:paraId="34A1BD41" w14:textId="77777777" w:rsidR="00D90780" w:rsidRDefault="00D90780" w:rsidP="0022689C">
            <w:pPr>
              <w:pStyle w:val="ListParagraph"/>
            </w:pPr>
            <w:r w:rsidRPr="007F5C8F">
              <w:t>Identify</w:t>
            </w:r>
            <w:r>
              <w:t xml:space="preserve"> and/or provide a screen capture/print out/copy of</w:t>
            </w:r>
            <w:r w:rsidRPr="007F5C8F">
              <w:t xml:space="preserve"> the applicable design/operational document that </w:t>
            </w:r>
            <w:r w:rsidRPr="00981C1B">
              <w:t>define</w:t>
            </w:r>
            <w:r>
              <w:t>s</w:t>
            </w:r>
            <w:r w:rsidRPr="007F5C8F">
              <w:t xml:space="preserve"> </w:t>
            </w:r>
            <w:r w:rsidRPr="001532C8">
              <w:t xml:space="preserve">the required software/firmware version(s) </w:t>
            </w:r>
            <w:r>
              <w:t>within or as an attachment to</w:t>
            </w:r>
            <w:r w:rsidRPr="001532C8">
              <w:t xml:space="preserve"> the </w:t>
            </w:r>
            <w:r w:rsidRPr="00981C1B">
              <w:t>associated Installation Qualification Report.</w:t>
            </w:r>
          </w:p>
          <w:p w14:paraId="3BE645D9" w14:textId="77777777" w:rsidR="00D90780" w:rsidRPr="00981C1B" w:rsidRDefault="00D90780" w:rsidP="0022689C">
            <w:pPr>
              <w:pStyle w:val="ListParagraph"/>
              <w:rPr>
                <w:rFonts w:ascii="Calibri" w:hAnsi="Calibri"/>
                <w:sz w:val="22"/>
                <w:szCs w:val="22"/>
              </w:rPr>
            </w:pPr>
            <w:r>
              <w:t>Screen capture and/or test record displaying/indicating the software and/or firmware version(s), as applicable</w:t>
            </w:r>
          </w:p>
        </w:tc>
      </w:tr>
      <w:tr w:rsidR="00D90780" w:rsidRPr="002174CE" w14:paraId="3C1FE563" w14:textId="77777777" w:rsidTr="0022689C">
        <w:trPr>
          <w:trHeight w:val="360"/>
          <w:jc w:val="center"/>
        </w:trPr>
        <w:tc>
          <w:tcPr>
            <w:tcW w:w="2801" w:type="dxa"/>
            <w:gridSpan w:val="2"/>
            <w:shd w:val="clear" w:color="auto" w:fill="D9D9D9" w:themeFill="background1" w:themeFillShade="D9"/>
            <w:vAlign w:val="center"/>
          </w:tcPr>
          <w:p w14:paraId="398C9415" w14:textId="77777777" w:rsidR="00D90780" w:rsidRPr="004022C5" w:rsidRDefault="00D90780" w:rsidP="0022689C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Description</w:t>
            </w:r>
          </w:p>
        </w:tc>
        <w:tc>
          <w:tcPr>
            <w:tcW w:w="2324" w:type="dxa"/>
            <w:gridSpan w:val="2"/>
            <w:shd w:val="clear" w:color="auto" w:fill="D9D9D9" w:themeFill="background1" w:themeFillShade="D9"/>
            <w:vAlign w:val="center"/>
          </w:tcPr>
          <w:p w14:paraId="6119AC77" w14:textId="77777777" w:rsidR="00D90780" w:rsidRDefault="00D90780" w:rsidP="0022689C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1963" w:type="dxa"/>
            <w:shd w:val="clear" w:color="auto" w:fill="D9D9D9" w:themeFill="background1" w:themeFillShade="D9"/>
            <w:vAlign w:val="center"/>
          </w:tcPr>
          <w:p w14:paraId="30FA2BF8" w14:textId="77777777" w:rsidR="00D90780" w:rsidRDefault="00D90780" w:rsidP="0022689C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 xml:space="preserve">As </w:t>
            </w:r>
            <w:r>
              <w:rPr>
                <w:rFonts w:cs="Arial"/>
                <w:b/>
                <w:bCs/>
                <w:lang w:val="en-IE"/>
              </w:rPr>
              <w:t>F</w:t>
            </w:r>
            <w:r w:rsidRPr="004022C5">
              <w:rPr>
                <w:rFonts w:cs="Arial"/>
                <w:b/>
                <w:bCs/>
                <w:lang w:val="en-IE"/>
              </w:rPr>
              <w:t>ound</w:t>
            </w:r>
          </w:p>
        </w:tc>
        <w:tc>
          <w:tcPr>
            <w:tcW w:w="1258" w:type="dxa"/>
            <w:shd w:val="clear" w:color="auto" w:fill="D9D9D9" w:themeFill="background1" w:themeFillShade="D9"/>
            <w:vAlign w:val="center"/>
          </w:tcPr>
          <w:p w14:paraId="0875A1AA" w14:textId="77777777" w:rsidR="00D90780" w:rsidRPr="004022C5" w:rsidRDefault="00D90780" w:rsidP="0022689C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539" w:type="dxa"/>
            <w:shd w:val="clear" w:color="auto" w:fill="D9D9D9" w:themeFill="background1" w:themeFillShade="D9"/>
            <w:vAlign w:val="center"/>
          </w:tcPr>
          <w:p w14:paraId="23C79EB2" w14:textId="77777777" w:rsidR="00D90780" w:rsidRPr="004022C5" w:rsidRDefault="00D90780" w:rsidP="0022689C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D90780" w:rsidRPr="002174CE" w14:paraId="796BA22B" w14:textId="77777777" w:rsidTr="0022689C">
        <w:trPr>
          <w:trHeight w:val="576"/>
          <w:jc w:val="center"/>
        </w:trPr>
        <w:tc>
          <w:tcPr>
            <w:tcW w:w="2801" w:type="dxa"/>
            <w:gridSpan w:val="2"/>
            <w:shd w:val="clear" w:color="auto" w:fill="F2F2F2" w:themeFill="background1" w:themeFillShade="F2"/>
            <w:vAlign w:val="center"/>
          </w:tcPr>
          <w:p w14:paraId="2EAFCED3" w14:textId="77777777" w:rsidR="00D90780" w:rsidRPr="00A92691" w:rsidRDefault="00D90780" w:rsidP="0022689C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ACQUITY SDS Final Test Station System</w:t>
            </w:r>
            <w:r w:rsidRPr="00A92691">
              <w:rPr>
                <w:rFonts w:cs="Arial"/>
                <w:lang w:val="en-IE"/>
              </w:rPr>
              <w:t xml:space="preserve"> Software</w:t>
            </w:r>
          </w:p>
        </w:tc>
        <w:tc>
          <w:tcPr>
            <w:tcW w:w="2324" w:type="dxa"/>
            <w:gridSpan w:val="2"/>
            <w:shd w:val="clear" w:color="auto" w:fill="F2F2F2" w:themeFill="background1" w:themeFillShade="F2"/>
            <w:vAlign w:val="center"/>
          </w:tcPr>
          <w:p w14:paraId="299E2F8C" w14:textId="77777777" w:rsidR="00D90780" w:rsidRPr="00A92691" w:rsidRDefault="00D90780" w:rsidP="0022689C">
            <w:pPr>
              <w:pStyle w:val="Header"/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 w:rsidRPr="00A92691">
              <w:rPr>
                <w:rFonts w:cs="Arial"/>
                <w:lang w:val="en-IE"/>
              </w:rPr>
              <w:t xml:space="preserve">Version: </w:t>
            </w:r>
            <w:r>
              <w:rPr>
                <w:rFonts w:cs="Arial"/>
                <w:lang w:val="en-IE"/>
              </w:rPr>
              <w:t>2.4</w:t>
            </w:r>
          </w:p>
        </w:tc>
        <w:tc>
          <w:tcPr>
            <w:tcW w:w="1963" w:type="dxa"/>
            <w:vAlign w:val="center"/>
          </w:tcPr>
          <w:p w14:paraId="3492DEDC" w14:textId="77777777" w:rsidR="00D90780" w:rsidRPr="00A92691" w:rsidRDefault="00D90780" w:rsidP="0022689C">
            <w:pPr>
              <w:spacing w:before="0"/>
              <w:rPr>
                <w:rFonts w:cs="Arial"/>
                <w:lang w:val="en-IE"/>
              </w:rPr>
            </w:pPr>
            <w:r w:rsidRPr="00A92691">
              <w:rPr>
                <w:rFonts w:cs="Arial"/>
                <w:lang w:val="en-IE"/>
              </w:rPr>
              <w:t xml:space="preserve">  Version: </w:t>
            </w:r>
            <w:r>
              <w:rPr>
                <w:rFonts w:cs="Arial"/>
                <w:lang w:val="en-IE"/>
              </w:rPr>
              <w:t>2.4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017C5EF7" w14:textId="77777777" w:rsidR="00D90780" w:rsidRPr="00D606D0" w:rsidRDefault="00D90780" w:rsidP="0022689C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  <w:r w:rsidRPr="00D606D0">
              <w:rPr>
                <w:rFonts w:cs="Arial"/>
                <w:bCs/>
                <w:lang w:val="en-IE"/>
              </w:rPr>
              <w:t>PASS</w:t>
            </w:r>
          </w:p>
        </w:tc>
        <w:tc>
          <w:tcPr>
            <w:tcW w:w="2539" w:type="dxa"/>
            <w:shd w:val="clear" w:color="auto" w:fill="auto"/>
            <w:vAlign w:val="center"/>
          </w:tcPr>
          <w:p w14:paraId="1B53D052" w14:textId="31D9EA8D" w:rsidR="00D90780" w:rsidRPr="00D606D0" w:rsidRDefault="00AD73DF" w:rsidP="0022689C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  <w:r>
              <w:rPr>
                <w:rFonts w:cs="Arial"/>
                <w:lang w:val="en-IE"/>
              </w:rPr>
              <w:t>HZ 2</w:t>
            </w:r>
            <w:r w:rsidR="00AC51DA">
              <w:rPr>
                <w:rFonts w:cs="Arial"/>
                <w:lang w:val="en-IE"/>
              </w:rPr>
              <w:t>9</w:t>
            </w:r>
            <w:r>
              <w:rPr>
                <w:rFonts w:cs="Arial"/>
                <w:lang w:val="en-IE"/>
              </w:rPr>
              <w:t xml:space="preserve"> OCT 2020</w:t>
            </w:r>
          </w:p>
        </w:tc>
      </w:tr>
      <w:tr w:rsidR="00D90780" w:rsidRPr="002174CE" w14:paraId="101710BC" w14:textId="77777777" w:rsidTr="0022689C">
        <w:trPr>
          <w:trHeight w:val="1440"/>
          <w:jc w:val="center"/>
        </w:trPr>
        <w:tc>
          <w:tcPr>
            <w:tcW w:w="10885" w:type="dxa"/>
            <w:gridSpan w:val="7"/>
          </w:tcPr>
          <w:p w14:paraId="313942CC" w14:textId="77777777" w:rsidR="00D90780" w:rsidRPr="007950C5" w:rsidRDefault="00D90780" w:rsidP="0022689C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14:paraId="7CC44F04" w14:textId="77777777" w:rsidR="00D90780" w:rsidRDefault="00D90780" w:rsidP="0022689C">
            <w:pPr>
              <w:rPr>
                <w:rFonts w:cs="Arial"/>
                <w:lang w:val="en-IE"/>
              </w:rPr>
            </w:pPr>
          </w:p>
          <w:p w14:paraId="12185487" w14:textId="77777777" w:rsidR="00D90780" w:rsidRDefault="00D90780" w:rsidP="0022689C">
            <w:pPr>
              <w:rPr>
                <w:rFonts w:cs="Arial"/>
                <w:lang w:val="en-IE"/>
              </w:rPr>
            </w:pPr>
          </w:p>
          <w:p w14:paraId="4A6F6D20" w14:textId="77777777" w:rsidR="00D90780" w:rsidRDefault="00D90780" w:rsidP="0022689C">
            <w:pPr>
              <w:rPr>
                <w:rFonts w:cs="Arial"/>
                <w:lang w:val="en-IE"/>
              </w:rPr>
            </w:pPr>
          </w:p>
          <w:p w14:paraId="2FBA334D" w14:textId="77777777" w:rsidR="00D90780" w:rsidRDefault="00D90780" w:rsidP="0022689C">
            <w:pPr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br/>
            </w:r>
          </w:p>
          <w:p w14:paraId="154EE02D" w14:textId="77777777" w:rsidR="00D90780" w:rsidRDefault="00D90780" w:rsidP="0022689C">
            <w:pPr>
              <w:rPr>
                <w:rFonts w:cs="Arial"/>
                <w:lang w:val="en-IE"/>
              </w:rPr>
            </w:pPr>
          </w:p>
          <w:p w14:paraId="0DFAD19A" w14:textId="77777777" w:rsidR="00D90780" w:rsidRDefault="00D90780" w:rsidP="0022689C">
            <w:pPr>
              <w:rPr>
                <w:rFonts w:cs="Arial"/>
                <w:lang w:val="en-IE"/>
              </w:rPr>
            </w:pPr>
          </w:p>
          <w:p w14:paraId="6A47BDB6" w14:textId="77777777" w:rsidR="00D90780" w:rsidRDefault="00D90780" w:rsidP="0022689C">
            <w:pPr>
              <w:rPr>
                <w:rFonts w:cs="Arial"/>
                <w:lang w:val="en-IE"/>
              </w:rPr>
            </w:pPr>
          </w:p>
          <w:p w14:paraId="5D45D4DE" w14:textId="77777777" w:rsidR="00D90780" w:rsidRDefault="00D90780" w:rsidP="0022689C">
            <w:pPr>
              <w:rPr>
                <w:rFonts w:cs="Arial"/>
                <w:lang w:val="en-IE"/>
              </w:rPr>
            </w:pPr>
          </w:p>
          <w:p w14:paraId="5B043C1D" w14:textId="77777777" w:rsidR="00D90780" w:rsidRDefault="00D90780" w:rsidP="0022689C">
            <w:pPr>
              <w:rPr>
                <w:rFonts w:cs="Arial"/>
                <w:lang w:val="en-IE"/>
              </w:rPr>
            </w:pPr>
          </w:p>
          <w:p w14:paraId="4C82FADA" w14:textId="77777777" w:rsidR="00D90780" w:rsidRDefault="00D90780" w:rsidP="0022689C">
            <w:pPr>
              <w:rPr>
                <w:rFonts w:cs="Arial"/>
                <w:lang w:val="en-IE"/>
              </w:rPr>
            </w:pPr>
          </w:p>
          <w:p w14:paraId="57DE60A0" w14:textId="77777777" w:rsidR="00D90780" w:rsidRDefault="00D90780" w:rsidP="0022689C">
            <w:pPr>
              <w:rPr>
                <w:rFonts w:cs="Arial"/>
                <w:lang w:val="en-IE"/>
              </w:rPr>
            </w:pPr>
          </w:p>
          <w:p w14:paraId="092DB564" w14:textId="77777777" w:rsidR="00D90780" w:rsidRDefault="00D90780" w:rsidP="0022689C">
            <w:pPr>
              <w:rPr>
                <w:rFonts w:cs="Arial"/>
                <w:lang w:val="en-IE"/>
              </w:rPr>
            </w:pPr>
          </w:p>
          <w:p w14:paraId="399479F2" w14:textId="77777777" w:rsidR="00D90780" w:rsidRPr="004022C5" w:rsidRDefault="00D90780" w:rsidP="0022689C">
            <w:pPr>
              <w:rPr>
                <w:rFonts w:cs="Arial"/>
                <w:lang w:val="en-IE"/>
              </w:rPr>
            </w:pPr>
          </w:p>
        </w:tc>
      </w:tr>
      <w:tr w:rsidR="00D90780" w:rsidRPr="002174CE" w14:paraId="710E7DEE" w14:textId="77777777" w:rsidTr="0022689C">
        <w:trPr>
          <w:trHeight w:val="432"/>
          <w:jc w:val="center"/>
        </w:trPr>
        <w:tc>
          <w:tcPr>
            <w:tcW w:w="5125" w:type="dxa"/>
            <w:gridSpan w:val="4"/>
            <w:shd w:val="clear" w:color="auto" w:fill="D9D9D9" w:themeFill="background1" w:themeFillShade="D9"/>
            <w:vAlign w:val="center"/>
          </w:tcPr>
          <w:p w14:paraId="5FE9AB46" w14:textId="77777777" w:rsidR="00D90780" w:rsidRPr="002174CE" w:rsidRDefault="00D90780" w:rsidP="0022689C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760" w:type="dxa"/>
            <w:gridSpan w:val="3"/>
            <w:vMerge w:val="restart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D90780" w14:paraId="295F8E4E" w14:textId="77777777" w:rsidTr="0022689C">
              <w:tc>
                <w:tcPr>
                  <w:tcW w:w="658" w:type="dxa"/>
                </w:tcPr>
                <w:p w14:paraId="225C985D" w14:textId="77777777" w:rsidR="00D90780" w:rsidRPr="00450369" w:rsidRDefault="00D90780" w:rsidP="0022689C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554DEBE5" w14:textId="77777777" w:rsidR="00D90780" w:rsidRPr="00450369" w:rsidRDefault="00D90780" w:rsidP="0022689C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D90780" w14:paraId="29770951" w14:textId="77777777" w:rsidTr="0022689C">
              <w:tc>
                <w:tcPr>
                  <w:tcW w:w="658" w:type="dxa"/>
                </w:tcPr>
                <w:p w14:paraId="51E2FF35" w14:textId="77777777" w:rsidR="00D90780" w:rsidRPr="00450369" w:rsidRDefault="00D90780" w:rsidP="0022689C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0C6568ED" w14:textId="77777777" w:rsidR="00D90780" w:rsidRPr="00450369" w:rsidRDefault="00D90780" w:rsidP="0022689C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D90780" w14:paraId="5414CBD4" w14:textId="77777777" w:rsidTr="0022689C">
              <w:trPr>
                <w:trHeight w:val="261"/>
              </w:trPr>
              <w:tc>
                <w:tcPr>
                  <w:tcW w:w="658" w:type="dxa"/>
                </w:tcPr>
                <w:p w14:paraId="56AD2B43" w14:textId="77777777" w:rsidR="00D90780" w:rsidRPr="00450369" w:rsidRDefault="00D90780" w:rsidP="0022689C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4C618414" w14:textId="77777777" w:rsidR="00D90780" w:rsidRPr="00450369" w:rsidRDefault="00D90780" w:rsidP="0022689C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14:paraId="3CDC78AE" w14:textId="77777777" w:rsidR="00D90780" w:rsidRPr="00F05870" w:rsidRDefault="00D90780" w:rsidP="0022689C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D90780" w:rsidRPr="002174CE" w14:paraId="6FD01976" w14:textId="77777777" w:rsidTr="0022689C">
        <w:trPr>
          <w:trHeight w:val="432"/>
          <w:jc w:val="center"/>
        </w:trPr>
        <w:tc>
          <w:tcPr>
            <w:tcW w:w="5125" w:type="dxa"/>
            <w:gridSpan w:val="4"/>
            <w:vAlign w:val="center"/>
          </w:tcPr>
          <w:p w14:paraId="540201AE" w14:textId="77777777" w:rsidR="00D90780" w:rsidRDefault="00E10041" w:rsidP="0022689C">
            <w:pPr>
              <w:spacing w:before="0"/>
              <w:jc w:val="center"/>
              <w:rPr>
                <w:rFonts w:cs="Arial"/>
                <w:lang w:val="en-IE"/>
              </w:rPr>
            </w:pPr>
            <w:sdt>
              <w:sdtPr>
                <w:rPr>
                  <w:rFonts w:cs="Arial"/>
                  <w:sz w:val="24"/>
                  <w:lang w:val="en-IE"/>
                </w:rPr>
                <w:id w:val="138228057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0780">
                  <w:rPr>
                    <w:rFonts w:ascii="MS Gothic" w:eastAsia="MS Gothic" w:hAnsi="MS Gothic" w:cs="Arial" w:hint="eastAsia"/>
                    <w:sz w:val="24"/>
                    <w:lang w:val="en-IE"/>
                  </w:rPr>
                  <w:t>☒</w:t>
                </w:r>
              </w:sdtContent>
            </w:sdt>
            <w:r w:rsidR="00D90780" w:rsidRPr="001E6A51">
              <w:rPr>
                <w:rFonts w:cs="Arial"/>
                <w:lang w:val="en-IE"/>
              </w:rPr>
              <w:t xml:space="preserve"> Pass</w:t>
            </w:r>
            <w:r w:rsidR="00D90780" w:rsidRPr="001E6A51">
              <w:rPr>
                <w:rFonts w:cs="Arial"/>
                <w:lang w:val="en-IE"/>
              </w:rPr>
              <w:tab/>
            </w:r>
            <w:r w:rsidR="00D90780" w:rsidRPr="001E6A51">
              <w:rPr>
                <w:rFonts w:cs="Arial"/>
                <w:lang w:val="en-IE"/>
              </w:rPr>
              <w:tab/>
            </w:r>
            <w:r w:rsidR="00D90780"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="00D90780"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760" w:type="dxa"/>
            <w:gridSpan w:val="3"/>
            <w:vMerge/>
            <w:vAlign w:val="center"/>
          </w:tcPr>
          <w:p w14:paraId="6C07518A" w14:textId="77777777" w:rsidR="00D90780" w:rsidRPr="00F05870" w:rsidRDefault="00D90780" w:rsidP="0022689C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</w:tbl>
    <w:p w14:paraId="1D6DA74D" w14:textId="77777777" w:rsidR="007A55DE" w:rsidRDefault="007A55DE" w:rsidP="007A55DE">
      <w:pPr>
        <w:spacing w:before="0"/>
      </w:pPr>
    </w:p>
    <w:p w14:paraId="12B7E9F3" w14:textId="77777777" w:rsidR="00D90780" w:rsidRDefault="00D90780" w:rsidP="007A55DE">
      <w:pPr>
        <w:spacing w:before="0"/>
      </w:pPr>
    </w:p>
    <w:tbl>
      <w:tblPr>
        <w:tblW w:w="10885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95"/>
        <w:gridCol w:w="1350"/>
        <w:gridCol w:w="289"/>
        <w:gridCol w:w="1694"/>
        <w:gridCol w:w="329"/>
        <w:gridCol w:w="2098"/>
        <w:gridCol w:w="1260"/>
        <w:gridCol w:w="2070"/>
      </w:tblGrid>
      <w:tr w:rsidR="007A55DE" w:rsidRPr="004022C5" w14:paraId="1979D59A" w14:textId="77777777" w:rsidTr="00522825">
        <w:trPr>
          <w:trHeight w:val="360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3496D2DD" w14:textId="77777777" w:rsidR="007A55DE" w:rsidRDefault="007A55DE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br w:type="page"/>
            </w: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9243BFC" w14:textId="77777777" w:rsidR="007A55DE" w:rsidRDefault="007A55DE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</w:t>
            </w:r>
            <w:r>
              <w:rPr>
                <w:rFonts w:cs="Arial"/>
                <w:lang w:val="en-IE"/>
              </w:rPr>
              <w:t>6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1E1DE1E7" w14:textId="77777777" w:rsidR="007A55DE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75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702CF6" w14:textId="77777777" w:rsidR="007A55DE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lang w:val="en-IE"/>
              </w:rPr>
              <w:t>Functional Verification</w:t>
            </w:r>
          </w:p>
        </w:tc>
      </w:tr>
      <w:tr w:rsidR="007A55DE" w:rsidRPr="004022C5" w14:paraId="4ED041A5" w14:textId="77777777" w:rsidTr="00522825">
        <w:trPr>
          <w:trHeight w:val="360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2042EB6" w14:textId="77777777" w:rsidR="007A55DE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3"/>
            <w:placeholder>
              <w:docPart w:val="88347D606B0741EEBB173EE56E4F98F4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135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2580FE0B" w14:textId="61A67A7D" w:rsidR="007A55DE" w:rsidRDefault="00AC51DA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  <w:lang w:val="en-IE"/>
                  </w:rPr>
                  <w:t>TE82943-13</w:t>
                </w:r>
              </w:p>
            </w:tc>
          </w:sdtContent>
        </w:sdt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09EC4A2" w14:textId="77777777" w:rsidR="007A55DE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4"/>
            <w:placeholder>
              <w:docPart w:val="47AD6FB38AE74E71837972E7575162D8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757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45EA767C" w14:textId="77777777" w:rsidR="007A55DE" w:rsidRPr="004C0BA4" w:rsidRDefault="00CF73CC" w:rsidP="000A2E13">
                <w:pPr>
                  <w:spacing w:before="0"/>
                  <w:rPr>
                    <w:rFonts w:cs="Arial"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ACQUITY SDS Automated Test System</w:t>
                </w:r>
              </w:p>
            </w:tc>
          </w:sdtContent>
        </w:sdt>
      </w:tr>
      <w:tr w:rsidR="007A55DE" w:rsidRPr="004022C5" w14:paraId="30B2159F" w14:textId="77777777" w:rsidTr="00522825">
        <w:trPr>
          <w:trHeight w:val="360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673458A" w14:textId="77777777" w:rsidR="007A55DE" w:rsidRPr="006C2322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91"/>
            <w:placeholder>
              <w:docPart w:val="6B4DAE558084412CA5C61BDEC934CD5A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090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2F3F7682" w14:textId="77777777" w:rsidR="007A55DE" w:rsidRPr="006C2322" w:rsidRDefault="00AD73DF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Flex, Singapore</w:t>
                </w:r>
              </w:p>
            </w:tc>
          </w:sdtContent>
        </w:sdt>
      </w:tr>
      <w:tr w:rsidR="000B7389" w:rsidRPr="004022C5" w14:paraId="6AA80035" w14:textId="77777777" w:rsidTr="00522825">
        <w:trPr>
          <w:jc w:val="center"/>
        </w:trPr>
        <w:tc>
          <w:tcPr>
            <w:tcW w:w="108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437AC" w14:textId="77777777" w:rsidR="000B7389" w:rsidRPr="004022C5" w:rsidRDefault="000B7389" w:rsidP="005C33B0">
            <w:pPr>
              <w:jc w:val="both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14:paraId="4608A331" w14:textId="77777777" w:rsidR="000B7389" w:rsidRDefault="000B7389" w:rsidP="00981C1B">
            <w:pPr>
              <w:spacing w:before="0"/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</w:t>
            </w:r>
            <w:r>
              <w:rPr>
                <w:rFonts w:cs="Arial"/>
                <w:lang w:val="en-IE"/>
              </w:rPr>
              <w:t>that the system operates as expected</w:t>
            </w:r>
            <w:r w:rsidRPr="004022C5">
              <w:rPr>
                <w:rFonts w:cs="Arial"/>
                <w:lang w:val="en-IE"/>
              </w:rPr>
              <w:t>.</w:t>
            </w:r>
          </w:p>
          <w:p w14:paraId="5469633E" w14:textId="77777777" w:rsidR="000B7389" w:rsidRPr="004022C5" w:rsidRDefault="000B7389" w:rsidP="005C33B0">
            <w:pPr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14:paraId="6A11368F" w14:textId="77777777" w:rsidR="000B7389" w:rsidRDefault="0059601D" w:rsidP="00981C1B">
            <w:pPr>
              <w:pStyle w:val="ListParagraph"/>
            </w:pPr>
            <w:r>
              <w:t>Select the UUT(s) or tests to be performed as defined within the Installation Qualification Section of 730001835</w:t>
            </w:r>
            <w:r w:rsidR="000B7389" w:rsidRPr="00981C1B">
              <w:t>.</w:t>
            </w:r>
          </w:p>
          <w:p w14:paraId="31670183" w14:textId="77777777" w:rsidR="000B7389" w:rsidRDefault="000B7389" w:rsidP="00981C1B">
            <w:pPr>
              <w:pStyle w:val="ListParagraph"/>
            </w:pPr>
            <w:r w:rsidRPr="001532C8">
              <w:t>List the Part Number</w:t>
            </w:r>
            <w:r>
              <w:t xml:space="preserve"> and </w:t>
            </w:r>
            <w:r w:rsidRPr="001532C8">
              <w:t>Serial Number, if applicable, in the UUT Part Number/Serial Number column.</w:t>
            </w:r>
          </w:p>
          <w:p w14:paraId="57B1D834" w14:textId="77777777" w:rsidR="000B7389" w:rsidRDefault="000B7389" w:rsidP="00981C1B">
            <w:pPr>
              <w:pStyle w:val="ListParagraph"/>
            </w:pPr>
            <w:r w:rsidRPr="001532C8">
              <w:t xml:space="preserve">Define the appropriate Acceptance </w:t>
            </w:r>
            <w:r w:rsidRPr="00981C1B">
              <w:t>Criteria within the Acceptance Criteria column.</w:t>
            </w:r>
          </w:p>
          <w:p w14:paraId="5CC02605" w14:textId="77777777" w:rsidR="000B7389" w:rsidRPr="00981C1B" w:rsidRDefault="000B7389" w:rsidP="00981C1B">
            <w:pPr>
              <w:pStyle w:val="ListParagraph"/>
            </w:pPr>
            <w:r w:rsidRPr="001532C8">
              <w:t>Perform a test of the UUT</w:t>
            </w:r>
            <w:r>
              <w:t>(s)</w:t>
            </w:r>
            <w:r w:rsidRPr="001532C8">
              <w:t>, verify the Acceptance Criteria</w:t>
            </w:r>
            <w:r w:rsidRPr="00981C1B">
              <w:t xml:space="preserve">, </w:t>
            </w:r>
            <w:r w:rsidR="006042EF">
              <w:t>t</w:t>
            </w:r>
            <w:r w:rsidRPr="00981C1B">
              <w:t>hen complete the table below.</w:t>
            </w:r>
            <w:r w:rsidR="006042EF">
              <w:t xml:space="preserve"> If an associated Test Record is being used as objective evidence the Header/Footer information should be verified for accuracy.</w:t>
            </w:r>
          </w:p>
          <w:p w14:paraId="527F7391" w14:textId="77777777" w:rsidR="000B7389" w:rsidRPr="004022C5" w:rsidRDefault="000B7389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14:paraId="7E817523" w14:textId="77777777"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IQ-06 </w:t>
            </w:r>
            <w:r w:rsidRPr="007F5C8F">
              <w:t>Test Script Data Sheet</w:t>
            </w:r>
          </w:p>
          <w:p w14:paraId="4777BC65" w14:textId="77777777" w:rsidR="000B7389" w:rsidRDefault="000B7389" w:rsidP="00981C1B">
            <w:pPr>
              <w:pStyle w:val="ListParagraph"/>
            </w:pPr>
            <w:r w:rsidRPr="007F5C8F">
              <w:t xml:space="preserve">Copy of the </w:t>
            </w:r>
            <w:r w:rsidRPr="00981C1B">
              <w:t>Test Record</w:t>
            </w:r>
            <w:r>
              <w:t>(s)</w:t>
            </w:r>
            <w:r w:rsidRPr="001532C8">
              <w:t xml:space="preserve"> for the UUT</w:t>
            </w:r>
            <w:r>
              <w:t>(s)</w:t>
            </w:r>
            <w:r w:rsidRPr="001532C8">
              <w:t xml:space="preserve">, </w:t>
            </w:r>
            <w:r>
              <w:t>as</w:t>
            </w:r>
            <w:r w:rsidRPr="001532C8">
              <w:t xml:space="preserve"> </w:t>
            </w:r>
            <w:r w:rsidRPr="00981C1B">
              <w:t>applicable</w:t>
            </w:r>
          </w:p>
          <w:p w14:paraId="5783521F" w14:textId="77777777" w:rsidR="000B7389" w:rsidRDefault="000B7389" w:rsidP="00981C1B">
            <w:pPr>
              <w:pStyle w:val="ListParagraph"/>
            </w:pPr>
            <w:r w:rsidRPr="007F5C8F">
              <w:t>The UUT</w:t>
            </w:r>
            <w:r w:rsidRPr="001532C8">
              <w:t xml:space="preserve">(s) </w:t>
            </w:r>
            <w:r w:rsidRPr="00981C1B">
              <w:t>selected for this Test Script and the reasoning for why it/they were selected shall be summarized within the associated Installation Qualification Report.</w:t>
            </w:r>
          </w:p>
          <w:p w14:paraId="63F24A86" w14:textId="77777777" w:rsidR="000B7389" w:rsidRDefault="000B7389" w:rsidP="007602D5">
            <w:pPr>
              <w:pStyle w:val="ListParagraph"/>
            </w:pPr>
            <w:r w:rsidRPr="007F5C8F">
              <w:t>If this Acceptance Criteria</w:t>
            </w:r>
            <w:r w:rsidRPr="001532C8">
              <w:t xml:space="preserve"> is other than “All required CTQ Specification measurements result in a Pass” then i</w:t>
            </w:r>
            <w:r w:rsidRPr="00981C1B">
              <w:t xml:space="preserve">t shall be summarized within the associated VAF, Process Validation Plan, </w:t>
            </w:r>
            <w:r>
              <w:t>and/</w:t>
            </w:r>
            <w:r w:rsidRPr="00981C1B">
              <w:t>or Installation Qualification Report.</w:t>
            </w:r>
            <w:r>
              <w:t xml:space="preserve">  </w:t>
            </w:r>
          </w:p>
          <w:p w14:paraId="6121D9A9" w14:textId="77777777" w:rsidR="000B7389" w:rsidRDefault="000B7389" w:rsidP="007602D5">
            <w:pPr>
              <w:pStyle w:val="ListParagraph"/>
            </w:pPr>
            <w:r>
              <w:t>For systems that download firmware to product the BOM showing the firmware requirement shall be provided within the IQR.</w:t>
            </w:r>
          </w:p>
        </w:tc>
      </w:tr>
      <w:tr w:rsidR="000B7389" w:rsidRPr="004022C5" w14:paraId="1A890815" w14:textId="77777777" w:rsidTr="005228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3"/>
          <w:jc w:val="center"/>
        </w:trPr>
        <w:tc>
          <w:tcPr>
            <w:tcW w:w="3434" w:type="dxa"/>
            <w:gridSpan w:val="3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A1CECF6" w14:textId="77777777" w:rsidR="000B7389" w:rsidRPr="00D76DB2" w:rsidRDefault="000B7389" w:rsidP="00981C1B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D76DB2">
              <w:rPr>
                <w:rFonts w:cs="Arial"/>
                <w:b/>
                <w:lang w:val="en-IE"/>
              </w:rPr>
              <w:t>UUT Part Number/Serial Number</w:t>
            </w:r>
          </w:p>
        </w:tc>
        <w:tc>
          <w:tcPr>
            <w:tcW w:w="4121" w:type="dxa"/>
            <w:gridSpan w:val="3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2BB6EEF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B9BB14B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07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EED8EB9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D90780" w:rsidRPr="004022C5" w14:paraId="2AE0C648" w14:textId="77777777" w:rsidTr="005228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434" w:type="dxa"/>
            <w:gridSpan w:val="3"/>
            <w:shd w:val="clear" w:color="auto" w:fill="F2F2F2" w:themeFill="background1" w:themeFillShade="F2"/>
            <w:vAlign w:val="center"/>
          </w:tcPr>
          <w:p w14:paraId="1607BBF0" w14:textId="6BD96A2B" w:rsidR="00D90780" w:rsidRPr="008324DA" w:rsidRDefault="00D90780" w:rsidP="00D90780">
            <w:pPr>
              <w:spacing w:line="360" w:lineRule="auto"/>
              <w:rPr>
                <w:rFonts w:cs="Arial"/>
                <w:lang w:val="en-IE"/>
              </w:rPr>
            </w:pPr>
            <w:r w:rsidRPr="008324DA">
              <w:rPr>
                <w:rFonts w:cs="Arial"/>
                <w:lang w:val="en-IE"/>
              </w:rPr>
              <w:t xml:space="preserve">  Part Number:    </w:t>
            </w:r>
            <w:r w:rsidRPr="008324DA">
              <w:t>18601</w:t>
            </w:r>
            <w:r>
              <w:t>5061</w:t>
            </w:r>
            <w:r w:rsidRPr="008324DA">
              <w:rPr>
                <w:rFonts w:cs="Arial"/>
                <w:lang w:val="en-IE"/>
              </w:rPr>
              <w:br/>
              <w:t xml:space="preserve">  Serial Number:  </w:t>
            </w:r>
            <w:r w:rsidRPr="002A05A9">
              <w:rPr>
                <w:rFonts w:cs="Arial"/>
                <w:lang w:val="en-IE"/>
              </w:rPr>
              <w:t>J20BBS001</w:t>
            </w:r>
            <w:r w:rsidR="003C3865">
              <w:rPr>
                <w:rFonts w:cs="Arial"/>
                <w:lang w:val="en-IE"/>
              </w:rPr>
              <w:t>A</w:t>
            </w:r>
          </w:p>
        </w:tc>
        <w:tc>
          <w:tcPr>
            <w:tcW w:w="4121" w:type="dxa"/>
            <w:gridSpan w:val="3"/>
            <w:shd w:val="clear" w:color="auto" w:fill="F2F2F2" w:themeFill="background1" w:themeFillShade="F2"/>
            <w:vAlign w:val="center"/>
          </w:tcPr>
          <w:p w14:paraId="41C1A367" w14:textId="77777777" w:rsidR="00D90780" w:rsidRPr="008324DA" w:rsidRDefault="00D90780" w:rsidP="00D90780">
            <w:pPr>
              <w:spacing w:before="60" w:after="60"/>
              <w:jc w:val="center"/>
              <w:rPr>
                <w:rFonts w:cs="Arial"/>
                <w:lang w:val="en-IE"/>
              </w:rPr>
            </w:pPr>
            <w:r w:rsidRPr="008324DA">
              <w:rPr>
                <w:rFonts w:cs="Arial"/>
                <w:lang w:val="en-IE"/>
              </w:rPr>
              <w:t>All required CTQ Specification measurements result in a Pass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3CA68F9E" w14:textId="77777777" w:rsidR="00D90780" w:rsidRPr="00D606D0" w:rsidRDefault="00D90780" w:rsidP="00D90780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  <w:r w:rsidRPr="00D606D0">
              <w:rPr>
                <w:rFonts w:cs="Arial"/>
                <w:bCs/>
                <w:lang w:val="en-IE"/>
              </w:rPr>
              <w:t>PASS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5CE07B23" w14:textId="6BEDFB63" w:rsidR="00D90780" w:rsidRPr="00D606D0" w:rsidRDefault="00AD73DF" w:rsidP="00D90780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  <w:r>
              <w:rPr>
                <w:rFonts w:cs="Arial"/>
                <w:lang w:val="en-IE"/>
              </w:rPr>
              <w:t>HZ 2</w:t>
            </w:r>
            <w:r w:rsidR="00AC51DA">
              <w:rPr>
                <w:rFonts w:cs="Arial"/>
                <w:lang w:val="en-IE"/>
              </w:rPr>
              <w:t>9</w:t>
            </w:r>
            <w:bookmarkStart w:id="4" w:name="_GoBack"/>
            <w:bookmarkEnd w:id="4"/>
            <w:r>
              <w:rPr>
                <w:rFonts w:cs="Arial"/>
                <w:lang w:val="en-IE"/>
              </w:rPr>
              <w:t xml:space="preserve"> OCT 2020</w:t>
            </w:r>
          </w:p>
        </w:tc>
      </w:tr>
      <w:tr w:rsidR="00D90780" w:rsidRPr="004022C5" w14:paraId="01FAD22C" w14:textId="77777777" w:rsidTr="00522825">
        <w:trPr>
          <w:trHeight w:val="1440"/>
          <w:jc w:val="center"/>
        </w:trPr>
        <w:tc>
          <w:tcPr>
            <w:tcW w:w="108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38676" w14:textId="77777777" w:rsidR="00D90780" w:rsidRPr="004022C5" w:rsidRDefault="00D90780" w:rsidP="00D9078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Comments:  </w:t>
            </w:r>
          </w:p>
          <w:p w14:paraId="49EA0939" w14:textId="77777777" w:rsidR="00D90780" w:rsidRDefault="00D90780" w:rsidP="00D90780">
            <w:pPr>
              <w:rPr>
                <w:rFonts w:cs="Arial"/>
                <w:lang w:val="en-IE"/>
              </w:rPr>
            </w:pPr>
          </w:p>
          <w:p w14:paraId="3270BDED" w14:textId="77777777" w:rsidR="00D90780" w:rsidRDefault="00D90780" w:rsidP="00D90780">
            <w:pPr>
              <w:rPr>
                <w:rFonts w:cs="Arial"/>
                <w:lang w:val="en-IE"/>
              </w:rPr>
            </w:pPr>
          </w:p>
          <w:p w14:paraId="2A330E5B" w14:textId="77777777" w:rsidR="00D90780" w:rsidRDefault="00D90780" w:rsidP="00D90780">
            <w:pPr>
              <w:rPr>
                <w:rFonts w:cs="Arial"/>
                <w:lang w:val="en-IE"/>
              </w:rPr>
            </w:pPr>
          </w:p>
          <w:p w14:paraId="03BA8A0F" w14:textId="77777777" w:rsidR="00D90780" w:rsidRDefault="00D90780" w:rsidP="00D90780">
            <w:pPr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br/>
            </w:r>
            <w:r>
              <w:rPr>
                <w:rFonts w:cs="Arial"/>
                <w:lang w:val="en-IE"/>
              </w:rPr>
              <w:br/>
            </w:r>
            <w:r>
              <w:rPr>
                <w:rFonts w:cs="Arial"/>
                <w:lang w:val="en-IE"/>
              </w:rPr>
              <w:br/>
            </w:r>
            <w:r>
              <w:rPr>
                <w:rFonts w:cs="Arial"/>
                <w:lang w:val="en-IE"/>
              </w:rPr>
              <w:br/>
            </w:r>
          </w:p>
          <w:p w14:paraId="264F227D" w14:textId="77777777" w:rsidR="00D90780" w:rsidRDefault="00D90780" w:rsidP="00D90780">
            <w:pPr>
              <w:rPr>
                <w:rFonts w:cs="Arial"/>
                <w:lang w:val="en-IE"/>
              </w:rPr>
            </w:pPr>
          </w:p>
          <w:p w14:paraId="44EAE25D" w14:textId="77777777" w:rsidR="00D90780" w:rsidRPr="004022C5" w:rsidRDefault="00D90780" w:rsidP="00D90780">
            <w:pPr>
              <w:rPr>
                <w:rFonts w:cs="Arial"/>
                <w:lang w:val="en-IE"/>
              </w:rPr>
            </w:pPr>
          </w:p>
        </w:tc>
      </w:tr>
      <w:tr w:rsidR="00D90780" w:rsidRPr="002174CE" w14:paraId="6EF5A3BE" w14:textId="77777777" w:rsidTr="00522825">
        <w:trPr>
          <w:trHeight w:val="432"/>
          <w:jc w:val="center"/>
        </w:trPr>
        <w:tc>
          <w:tcPr>
            <w:tcW w:w="54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5D80EF" w14:textId="77777777" w:rsidR="00D90780" w:rsidRPr="002174CE" w:rsidRDefault="00D90780" w:rsidP="00D90780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42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D90780" w14:paraId="6ECBF7A4" w14:textId="77777777" w:rsidTr="00562569">
              <w:tc>
                <w:tcPr>
                  <w:tcW w:w="658" w:type="dxa"/>
                </w:tcPr>
                <w:p w14:paraId="342804FA" w14:textId="77777777" w:rsidR="00D90780" w:rsidRPr="00450369" w:rsidRDefault="00D90780" w:rsidP="00D90780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7E53C57B" w14:textId="77777777" w:rsidR="00D90780" w:rsidRPr="00450369" w:rsidRDefault="00D90780" w:rsidP="00D90780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D90780" w14:paraId="6FAA667D" w14:textId="77777777" w:rsidTr="00562569">
              <w:tc>
                <w:tcPr>
                  <w:tcW w:w="658" w:type="dxa"/>
                </w:tcPr>
                <w:p w14:paraId="21E84771" w14:textId="77777777" w:rsidR="00D90780" w:rsidRPr="00450369" w:rsidRDefault="00D90780" w:rsidP="00D90780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67096D13" w14:textId="77777777" w:rsidR="00D90780" w:rsidRPr="00450369" w:rsidRDefault="00D90780" w:rsidP="00D90780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D90780" w14:paraId="7EB5DEA4" w14:textId="77777777" w:rsidTr="00562569">
              <w:tc>
                <w:tcPr>
                  <w:tcW w:w="658" w:type="dxa"/>
                </w:tcPr>
                <w:p w14:paraId="772ABB86" w14:textId="77777777" w:rsidR="00D90780" w:rsidRPr="00450369" w:rsidRDefault="00D90780" w:rsidP="00D90780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3D68F618" w14:textId="77777777" w:rsidR="00D90780" w:rsidRPr="00450369" w:rsidRDefault="00D90780" w:rsidP="00D90780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14:paraId="222B374F" w14:textId="77777777" w:rsidR="00D90780" w:rsidRPr="005C33B0" w:rsidRDefault="00D90780" w:rsidP="00D9078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D90780" w:rsidRPr="002174CE" w14:paraId="72C08FF2" w14:textId="77777777" w:rsidTr="00522825">
        <w:trPr>
          <w:trHeight w:val="432"/>
          <w:jc w:val="center"/>
        </w:trPr>
        <w:tc>
          <w:tcPr>
            <w:tcW w:w="54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7AC41" w14:textId="77777777" w:rsidR="00D90780" w:rsidRDefault="00E10041" w:rsidP="00D90780">
            <w:pPr>
              <w:spacing w:before="0"/>
              <w:jc w:val="center"/>
              <w:rPr>
                <w:rFonts w:cs="Arial"/>
                <w:lang w:val="en-IE"/>
              </w:rPr>
            </w:pPr>
            <w:sdt>
              <w:sdtPr>
                <w:rPr>
                  <w:rFonts w:cs="Arial"/>
                  <w:sz w:val="24"/>
                  <w:lang w:val="en-IE"/>
                </w:rPr>
                <w:id w:val="-115599799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0780">
                  <w:rPr>
                    <w:rFonts w:ascii="MS Gothic" w:eastAsia="MS Gothic" w:hAnsi="MS Gothic" w:cs="Arial" w:hint="eastAsia"/>
                    <w:sz w:val="24"/>
                    <w:lang w:val="en-IE"/>
                  </w:rPr>
                  <w:t>☒</w:t>
                </w:r>
              </w:sdtContent>
            </w:sdt>
            <w:r w:rsidR="00D90780" w:rsidRPr="001E6A51">
              <w:rPr>
                <w:rFonts w:cs="Arial"/>
                <w:lang w:val="en-IE"/>
              </w:rPr>
              <w:t xml:space="preserve"> Pass</w:t>
            </w:r>
            <w:r w:rsidR="00D90780" w:rsidRPr="001E6A51">
              <w:rPr>
                <w:rFonts w:cs="Arial"/>
                <w:lang w:val="en-IE"/>
              </w:rPr>
              <w:tab/>
            </w:r>
            <w:r w:rsidR="00D90780" w:rsidRPr="001E6A51">
              <w:rPr>
                <w:rFonts w:cs="Arial"/>
                <w:lang w:val="en-IE"/>
              </w:rPr>
              <w:tab/>
            </w:r>
            <w:r w:rsidR="00D90780"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="00D90780"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42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819BF" w14:textId="77777777" w:rsidR="00D90780" w:rsidRPr="005C33B0" w:rsidRDefault="00D90780" w:rsidP="00D9078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D90780" w:rsidRPr="002174CE" w14:paraId="40B96744" w14:textId="77777777" w:rsidTr="00522825">
        <w:trPr>
          <w:trHeight w:val="288"/>
          <w:jc w:val="center"/>
        </w:trPr>
        <w:tc>
          <w:tcPr>
            <w:tcW w:w="5457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05F35C4" w14:textId="77777777" w:rsidR="00D90780" w:rsidRPr="001E6A51" w:rsidRDefault="00D90780" w:rsidP="00D90780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542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F9E8DF9" w14:textId="77777777" w:rsidR="00D90780" w:rsidRDefault="00D90780" w:rsidP="00D90780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</w:tbl>
    <w:p w14:paraId="23BB856E" w14:textId="77777777" w:rsidR="00540D91" w:rsidRPr="00540D91" w:rsidRDefault="00721AE9" w:rsidP="00DB38C0">
      <w:pPr>
        <w:overflowPunct/>
        <w:autoSpaceDE/>
        <w:autoSpaceDN/>
        <w:adjustRightInd/>
        <w:spacing w:before="0" w:after="120"/>
        <w:textAlignment w:val="auto"/>
        <w:rPr>
          <w:rFonts w:cs="Arial"/>
          <w:color w:val="548DD4" w:themeColor="text2" w:themeTint="99"/>
          <w:sz w:val="12"/>
          <w:lang w:val="en-IE"/>
        </w:rPr>
      </w:pPr>
      <w:bookmarkStart w:id="5" w:name="_Hlk14275592"/>
      <w:r>
        <w:rPr>
          <w:rFonts w:cs="Arial"/>
          <w:color w:val="548DD4" w:themeColor="text2" w:themeTint="99"/>
        </w:rPr>
        <w:t xml:space="preserve"> </w:t>
      </w:r>
    </w:p>
    <w:bookmarkEnd w:id="5"/>
    <w:p w14:paraId="3F8CB1F6" w14:textId="77777777" w:rsidR="000E1BB4" w:rsidRDefault="000E1BB4">
      <w:pPr>
        <w:spacing w:before="0"/>
      </w:pPr>
    </w:p>
    <w:sectPr w:rsidR="000E1BB4" w:rsidSect="002757DF">
      <w:headerReference w:type="default" r:id="rId9"/>
      <w:footerReference w:type="default" r:id="rId10"/>
      <w:pgSz w:w="12240" w:h="15840" w:code="1"/>
      <w:pgMar w:top="720" w:right="630" w:bottom="720" w:left="720" w:header="397" w:footer="283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4DED56" w14:textId="77777777" w:rsidR="00E10041" w:rsidRDefault="00E10041">
      <w:r>
        <w:separator/>
      </w:r>
    </w:p>
  </w:endnote>
  <w:endnote w:type="continuationSeparator" w:id="0">
    <w:p w14:paraId="0D93DECD" w14:textId="77777777" w:rsidR="00E10041" w:rsidRDefault="00E100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A824AF" w14:textId="77777777" w:rsidR="001B15E1" w:rsidRPr="00AD2712" w:rsidRDefault="001B15E1" w:rsidP="002757DF">
    <w:pPr>
      <w:pStyle w:val="Footer"/>
      <w:pBdr>
        <w:top w:val="single" w:sz="4" w:space="0" w:color="auto"/>
      </w:pBdr>
      <w:tabs>
        <w:tab w:val="clear" w:pos="4320"/>
        <w:tab w:val="clear" w:pos="8640"/>
        <w:tab w:val="center" w:pos="4860"/>
      </w:tabs>
      <w:jc w:val="center"/>
      <w:rPr>
        <w:rFonts w:cs="Arial"/>
        <w:b/>
      </w:rPr>
    </w:pPr>
    <w:r w:rsidRPr="00AD2712">
      <w:rPr>
        <w:rFonts w:cs="Arial"/>
      </w:rPr>
      <w:t>Waters Confidential</w:t>
    </w:r>
    <w:r w:rsidRPr="00AD2712">
      <w:rPr>
        <w:rFonts w:cs="Arial"/>
      </w:rPr>
      <w:tab/>
      <w:t xml:space="preserve">                                                                                            </w:t>
    </w:r>
    <w:r>
      <w:rPr>
        <w:rFonts w:cs="Arial"/>
      </w:rPr>
      <w:t xml:space="preserve">                          Template 730000483 V08</w:t>
    </w:r>
  </w:p>
  <w:p w14:paraId="1F945978" w14:textId="77777777" w:rsidR="001B15E1" w:rsidRPr="00981C1B" w:rsidRDefault="001B15E1" w:rsidP="00981C1B">
    <w:pPr>
      <w:pStyle w:val="ListParagraph"/>
      <w:numPr>
        <w:ilvl w:val="0"/>
        <w:numId w:val="0"/>
      </w:numPr>
      <w:ind w:left="380"/>
      <w:jc w:val="center"/>
      <w:rPr>
        <w:b/>
        <w:sz w:val="16"/>
      </w:rPr>
    </w:pPr>
    <w:r w:rsidRPr="00981C1B">
      <w:rPr>
        <w:b/>
        <w:sz w:val="16"/>
      </w:rPr>
      <w:t>It is the responsibility of the user to verify they are using the current released version.</w:t>
    </w:r>
  </w:p>
  <w:p w14:paraId="193908DE" w14:textId="77777777" w:rsidR="001B15E1" w:rsidRPr="00981C1B" w:rsidRDefault="001B15E1" w:rsidP="00981C1B">
    <w:pPr>
      <w:pStyle w:val="ListParagraph"/>
      <w:numPr>
        <w:ilvl w:val="0"/>
        <w:numId w:val="0"/>
      </w:numPr>
      <w:ind w:left="380"/>
      <w:jc w:val="center"/>
      <w:rPr>
        <w:i/>
        <w:sz w:val="14"/>
      </w:rPr>
    </w:pPr>
    <w:r w:rsidRPr="00981C1B">
      <w:rPr>
        <w:i/>
        <w:sz w:val="14"/>
      </w:rPr>
      <w:t>HARD COPY UNCONTROLLED UNLESS STAMPED, SIGNED AND DATED BY AUTHORISED PERSONNEL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F89DCD" w14:textId="77777777" w:rsidR="00E10041" w:rsidRDefault="00E10041">
      <w:r>
        <w:separator/>
      </w:r>
    </w:p>
  </w:footnote>
  <w:footnote w:type="continuationSeparator" w:id="0">
    <w:p w14:paraId="0BD49F44" w14:textId="77777777" w:rsidR="00E10041" w:rsidRDefault="00E100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bottom w:val="single" w:sz="4" w:space="0" w:color="auto"/>
      </w:tblBorders>
      <w:tblLook w:val="01E0" w:firstRow="1" w:lastRow="1" w:firstColumn="1" w:lastColumn="1" w:noHBand="0" w:noVBand="0"/>
    </w:tblPr>
    <w:tblGrid>
      <w:gridCol w:w="3459"/>
      <w:gridCol w:w="3794"/>
      <w:gridCol w:w="3637"/>
    </w:tblGrid>
    <w:tr w:rsidR="001B15E1" w:rsidRPr="00247334" w14:paraId="74B2D5CD" w14:textId="77777777" w:rsidTr="006E6D80">
      <w:trPr>
        <w:trHeight w:val="454"/>
      </w:trPr>
      <w:tc>
        <w:tcPr>
          <w:tcW w:w="1588" w:type="pct"/>
          <w:vMerge w:val="restart"/>
        </w:tcPr>
        <w:p w14:paraId="54145307" w14:textId="77777777" w:rsidR="001B15E1" w:rsidRPr="004345C0" w:rsidRDefault="001B15E1" w:rsidP="00CC0664">
          <w:pPr>
            <w:pStyle w:val="Header"/>
            <w:rPr>
              <w:rFonts w:cs="Arial"/>
            </w:rPr>
          </w:pPr>
          <w:r>
            <w:rPr>
              <w:rFonts w:cs="Arial"/>
              <w:noProof/>
            </w:rPr>
            <w:drawing>
              <wp:inline distT="0" distB="0" distL="0" distR="0" wp14:anchorId="65626CED" wp14:editId="0BF9B703">
                <wp:extent cx="2028000" cy="468000"/>
                <wp:effectExtent l="19050" t="0" r="0" b="0"/>
                <wp:docPr id="2" name="Picture 1" descr="Waters_logo_K_web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aters_logo_K_web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28000" cy="46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12" w:type="pct"/>
          <w:gridSpan w:val="2"/>
          <w:vAlign w:val="center"/>
        </w:tcPr>
        <w:p w14:paraId="2AC22283" w14:textId="77777777" w:rsidR="001B15E1" w:rsidRPr="00C763E8" w:rsidRDefault="001B15E1" w:rsidP="00C763E8">
          <w:pPr>
            <w:pStyle w:val="Header"/>
            <w:spacing w:before="0"/>
            <w:jc w:val="right"/>
            <w:rPr>
              <w:rFonts w:cs="Arial"/>
              <w:i/>
              <w:color w:val="000000" w:themeColor="text1"/>
              <w:lang w:val="en-GB"/>
            </w:rPr>
          </w:pPr>
          <w:r w:rsidRPr="00C763E8">
            <w:rPr>
              <w:rFonts w:cs="Arial"/>
              <w:i/>
              <w:color w:val="000000" w:themeColor="text1"/>
            </w:rPr>
            <w:t xml:space="preserve">WORK INSTRUCTION      </w:t>
          </w:r>
        </w:p>
      </w:tc>
    </w:tr>
    <w:tr w:rsidR="001B15E1" w14:paraId="7693C7A1" w14:textId="77777777" w:rsidTr="006E6D80">
      <w:trPr>
        <w:trHeight w:val="454"/>
      </w:trPr>
      <w:tc>
        <w:tcPr>
          <w:tcW w:w="1588" w:type="pct"/>
          <w:vMerge/>
        </w:tcPr>
        <w:p w14:paraId="0BC10DFD" w14:textId="77777777" w:rsidR="001B15E1" w:rsidRPr="004345C0" w:rsidRDefault="001B15E1">
          <w:pPr>
            <w:pStyle w:val="Header"/>
            <w:rPr>
              <w:rFonts w:cs="Arial"/>
            </w:rPr>
          </w:pPr>
        </w:p>
      </w:tc>
      <w:tc>
        <w:tcPr>
          <w:tcW w:w="3412" w:type="pct"/>
          <w:gridSpan w:val="2"/>
          <w:vAlign w:val="center"/>
        </w:tcPr>
        <w:p w14:paraId="084267C6" w14:textId="77777777" w:rsidR="001B15E1" w:rsidRPr="00C849E9" w:rsidRDefault="001B15E1" w:rsidP="002757DF">
          <w:pPr>
            <w:pStyle w:val="Header"/>
            <w:spacing w:before="0"/>
            <w:jc w:val="center"/>
            <w:rPr>
              <w:rFonts w:cs="Arial"/>
              <w:b/>
              <w:i/>
              <w:color w:val="FF0000"/>
              <w:sz w:val="24"/>
              <w:szCs w:val="24"/>
              <w:lang w:val="en-GB"/>
            </w:rPr>
          </w:pPr>
          <w:r w:rsidRPr="008C11DE">
            <w:rPr>
              <w:rFonts w:cs="Arial"/>
              <w:sz w:val="32"/>
              <w:szCs w:val="24"/>
              <w:lang w:val="en-GB"/>
            </w:rPr>
            <w:t>Installation Qualification Protocol</w:t>
          </w:r>
        </w:p>
      </w:tc>
    </w:tr>
    <w:tr w:rsidR="001B15E1" w:rsidRPr="00A765C0" w14:paraId="1F73AED8" w14:textId="77777777" w:rsidTr="006E6D80">
      <w:trPr>
        <w:trHeight w:val="454"/>
      </w:trPr>
      <w:tc>
        <w:tcPr>
          <w:tcW w:w="1588" w:type="pct"/>
        </w:tcPr>
        <w:p w14:paraId="1E5E6E3E" w14:textId="77777777" w:rsidR="001B15E1" w:rsidRPr="00CD3A90" w:rsidRDefault="001B15E1" w:rsidP="00C849E9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915DB">
            <w:rPr>
              <w:rFonts w:cs="Arial"/>
              <w:sz w:val="22"/>
              <w:lang w:val="en-GB"/>
            </w:rPr>
            <w:t>Document # 730004135</w:t>
          </w:r>
        </w:p>
      </w:tc>
      <w:tc>
        <w:tcPr>
          <w:tcW w:w="1742" w:type="pct"/>
        </w:tcPr>
        <w:p w14:paraId="27B7F2A7" w14:textId="77777777" w:rsidR="001B15E1" w:rsidRDefault="001B15E1" w:rsidP="000C7311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915DB">
            <w:rPr>
              <w:rFonts w:cs="Arial"/>
              <w:sz w:val="22"/>
              <w:lang w:val="en-GB"/>
            </w:rPr>
            <w:t>Version # 03</w:t>
          </w:r>
        </w:p>
      </w:tc>
      <w:tc>
        <w:tcPr>
          <w:tcW w:w="1669" w:type="pct"/>
        </w:tcPr>
        <w:p w14:paraId="56E4B800" w14:textId="64C473CE" w:rsidR="001B15E1" w:rsidRPr="004345C0" w:rsidRDefault="001B15E1" w:rsidP="002757DF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915DB">
            <w:rPr>
              <w:rFonts w:cs="Arial"/>
              <w:sz w:val="22"/>
            </w:rPr>
            <w:t xml:space="preserve">Page </w:t>
          </w:r>
          <w:r w:rsidRPr="00C915DB">
            <w:rPr>
              <w:rFonts w:cs="Arial"/>
              <w:sz w:val="22"/>
            </w:rPr>
            <w:fldChar w:fldCharType="begin"/>
          </w:r>
          <w:r w:rsidRPr="00C915DB">
            <w:rPr>
              <w:rFonts w:cs="Arial"/>
              <w:sz w:val="22"/>
            </w:rPr>
            <w:instrText xml:space="preserve"> PAGE   \* MERGEFORMAT </w:instrText>
          </w:r>
          <w:r w:rsidRPr="00C915DB">
            <w:rPr>
              <w:rFonts w:cs="Arial"/>
              <w:sz w:val="22"/>
            </w:rPr>
            <w:fldChar w:fldCharType="separate"/>
          </w:r>
          <w:r w:rsidRPr="00C915DB">
            <w:rPr>
              <w:rFonts w:cs="Arial"/>
              <w:noProof/>
              <w:sz w:val="22"/>
            </w:rPr>
            <w:t>10</w:t>
          </w:r>
          <w:r w:rsidRPr="00C915DB">
            <w:rPr>
              <w:rFonts w:cs="Arial"/>
              <w:sz w:val="22"/>
            </w:rPr>
            <w:fldChar w:fldCharType="end"/>
          </w:r>
          <w:r w:rsidRPr="00C915DB">
            <w:rPr>
              <w:rFonts w:cs="Arial"/>
              <w:sz w:val="22"/>
            </w:rPr>
            <w:t xml:space="preserve"> of </w:t>
          </w:r>
          <w:r w:rsidRPr="00C915DB">
            <w:rPr>
              <w:rFonts w:cs="Arial"/>
              <w:noProof/>
              <w:sz w:val="22"/>
            </w:rPr>
            <w:fldChar w:fldCharType="begin"/>
          </w:r>
          <w:r w:rsidRPr="00C915DB">
            <w:rPr>
              <w:rFonts w:cs="Arial"/>
              <w:noProof/>
              <w:sz w:val="22"/>
            </w:rPr>
            <w:instrText xml:space="preserve"> SECTIONPAGES   \* MERGEFORMAT </w:instrText>
          </w:r>
          <w:r w:rsidRPr="00C915DB">
            <w:rPr>
              <w:rFonts w:cs="Arial"/>
              <w:noProof/>
              <w:sz w:val="22"/>
            </w:rPr>
            <w:fldChar w:fldCharType="separate"/>
          </w:r>
          <w:r w:rsidR="00AC51DA">
            <w:rPr>
              <w:rFonts w:cs="Arial"/>
              <w:noProof/>
              <w:sz w:val="22"/>
            </w:rPr>
            <w:t>3</w:t>
          </w:r>
          <w:r w:rsidRPr="00C915DB">
            <w:rPr>
              <w:rFonts w:cs="Arial"/>
              <w:noProof/>
              <w:sz w:val="22"/>
            </w:rPr>
            <w:fldChar w:fldCharType="end"/>
          </w:r>
        </w:p>
      </w:tc>
    </w:tr>
  </w:tbl>
  <w:p w14:paraId="34075BF4" w14:textId="77777777" w:rsidR="001B15E1" w:rsidRDefault="001B15E1" w:rsidP="001C7701">
    <w:pPr>
      <w:pStyle w:val="Header"/>
      <w:spacing w:befor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973098BA"/>
    <w:lvl w:ilvl="0">
      <w:start w:val="1"/>
      <w:numFmt w:val="decimal"/>
      <w:pStyle w:val="Heading1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decimal"/>
      <w:pStyle w:val="Heading2"/>
      <w:lvlText w:val="%1.%2."/>
      <w:legacy w:legacy="1" w:legacySpace="0" w:legacyIndent="720"/>
      <w:lvlJc w:val="left"/>
      <w:pPr>
        <w:ind w:left="1620" w:hanging="72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auto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1.%2.%3."/>
      <w:legacy w:legacy="1" w:legacySpace="0" w:legacyIndent="720"/>
      <w:lvlJc w:val="left"/>
      <w:pPr>
        <w:ind w:left="2970" w:hanging="720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auto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Heading4"/>
      <w:lvlText w:val="%1.%2.%3.%4."/>
      <w:legacy w:legacy="1" w:legacySpace="0" w:legacyIndent="720"/>
      <w:lvlJc w:val="left"/>
      <w:pPr>
        <w:ind w:left="2520" w:hanging="720"/>
      </w:pPr>
    </w:lvl>
    <w:lvl w:ilvl="4">
      <w:start w:val="1"/>
      <w:numFmt w:val="decimal"/>
      <w:pStyle w:val="Heading5"/>
      <w:lvlText w:val="%1.%2.%3.%4.%5."/>
      <w:legacy w:legacy="1" w:legacySpace="0" w:legacyIndent="720"/>
      <w:lvlJc w:val="left"/>
      <w:pPr>
        <w:ind w:left="3600" w:hanging="720"/>
      </w:pPr>
    </w:lvl>
    <w:lvl w:ilvl="5">
      <w:start w:val="1"/>
      <w:numFmt w:val="decimal"/>
      <w:pStyle w:val="Heading6"/>
      <w:lvlText w:val="%1.%2.%3.%4.%5.%6."/>
      <w:legacy w:legacy="1" w:legacySpace="0" w:legacyIndent="720"/>
      <w:lvlJc w:val="left"/>
      <w:pPr>
        <w:ind w:left="4320" w:hanging="720"/>
      </w:pPr>
    </w:lvl>
    <w:lvl w:ilvl="6">
      <w:start w:val="1"/>
      <w:numFmt w:val="decimal"/>
      <w:pStyle w:val="Heading7"/>
      <w:lvlText w:val="%1.%2.%3.%4.%5.%6.%7."/>
      <w:legacy w:legacy="1" w:legacySpace="0" w:legacyIndent="720"/>
      <w:lvlJc w:val="left"/>
      <w:pPr>
        <w:ind w:left="5040" w:hanging="720"/>
      </w:pPr>
    </w:lvl>
    <w:lvl w:ilvl="7">
      <w:start w:val="1"/>
      <w:numFmt w:val="decimal"/>
      <w:pStyle w:val="Heading8"/>
      <w:lvlText w:val="%1.%2.%3.%4.%5.%6.%7.%8."/>
      <w:legacy w:legacy="1" w:legacySpace="0" w:legacyIndent="720"/>
      <w:lvlJc w:val="left"/>
      <w:pPr>
        <w:ind w:left="5760" w:hanging="720"/>
      </w:pPr>
    </w:lvl>
    <w:lvl w:ilvl="8">
      <w:start w:val="1"/>
      <w:numFmt w:val="decimal"/>
      <w:pStyle w:val="Heading9"/>
      <w:lvlText w:val="%1.%2.%3.%4.%5.%6.%7.%8.%9."/>
      <w:legacy w:legacy="1" w:legacySpace="0" w:legacyIndent="720"/>
      <w:lvlJc w:val="left"/>
      <w:pPr>
        <w:ind w:left="6480" w:hanging="720"/>
      </w:pPr>
    </w:lvl>
  </w:abstractNum>
  <w:abstractNum w:abstractNumId="1" w15:restartNumberingAfterBreak="0">
    <w:nsid w:val="03EC3335"/>
    <w:multiLevelType w:val="hybridMultilevel"/>
    <w:tmpl w:val="748C7DEE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048B088F"/>
    <w:multiLevelType w:val="hybridMultilevel"/>
    <w:tmpl w:val="3004904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091F0EA7"/>
    <w:multiLevelType w:val="hybridMultilevel"/>
    <w:tmpl w:val="5D40BA42"/>
    <w:lvl w:ilvl="0" w:tplc="F29268E6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E743E8"/>
    <w:multiLevelType w:val="hybridMultilevel"/>
    <w:tmpl w:val="523066EC"/>
    <w:lvl w:ilvl="0" w:tplc="BD061764">
      <w:start w:val="1"/>
      <w:numFmt w:val="bullet"/>
      <w:pStyle w:val="Note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5930DC"/>
    <w:multiLevelType w:val="hybridMultilevel"/>
    <w:tmpl w:val="5DB080B2"/>
    <w:lvl w:ilvl="0" w:tplc="0409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6" w15:restartNumberingAfterBreak="0">
    <w:nsid w:val="156338F4"/>
    <w:multiLevelType w:val="hybridMultilevel"/>
    <w:tmpl w:val="379A795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7430D20"/>
    <w:multiLevelType w:val="hybridMultilevel"/>
    <w:tmpl w:val="76A61AB4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" w15:restartNumberingAfterBreak="0">
    <w:nsid w:val="21F97349"/>
    <w:multiLevelType w:val="hybridMultilevel"/>
    <w:tmpl w:val="6ACA5B66"/>
    <w:lvl w:ilvl="0" w:tplc="B21EDAD2">
      <w:start w:val="1"/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627E090C">
      <w:start w:val="1"/>
      <w:numFmt w:val="bullet"/>
      <w:lvlText w:val="—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963CE672" w:tentative="1">
      <w:start w:val="1"/>
      <w:numFmt w:val="bullet"/>
      <w:lvlText w:val="—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0B248EA" w:tentative="1">
      <w:start w:val="1"/>
      <w:numFmt w:val="bullet"/>
      <w:lvlText w:val="—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8E86239A" w:tentative="1">
      <w:start w:val="1"/>
      <w:numFmt w:val="bullet"/>
      <w:lvlText w:val="—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27FA2868" w:tentative="1">
      <w:start w:val="1"/>
      <w:numFmt w:val="bullet"/>
      <w:lvlText w:val="—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7D8264F2" w:tentative="1">
      <w:start w:val="1"/>
      <w:numFmt w:val="bullet"/>
      <w:lvlText w:val="—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176005B8" w:tentative="1">
      <w:start w:val="1"/>
      <w:numFmt w:val="bullet"/>
      <w:lvlText w:val="—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E618B626" w:tentative="1">
      <w:start w:val="1"/>
      <w:numFmt w:val="bullet"/>
      <w:lvlText w:val="—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9" w15:restartNumberingAfterBreak="0">
    <w:nsid w:val="27FD6186"/>
    <w:multiLevelType w:val="hybridMultilevel"/>
    <w:tmpl w:val="4148F1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173B2B"/>
    <w:multiLevelType w:val="hybridMultilevel"/>
    <w:tmpl w:val="CEC60ABA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285575A1"/>
    <w:multiLevelType w:val="hybridMultilevel"/>
    <w:tmpl w:val="FEE89C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BC6840"/>
    <w:multiLevelType w:val="hybridMultilevel"/>
    <w:tmpl w:val="059ED82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DC87D0D"/>
    <w:multiLevelType w:val="hybridMultilevel"/>
    <w:tmpl w:val="5AAE1F40"/>
    <w:lvl w:ilvl="0" w:tplc="040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4" w15:restartNumberingAfterBreak="0">
    <w:nsid w:val="34072F84"/>
    <w:multiLevelType w:val="hybridMultilevel"/>
    <w:tmpl w:val="30E06C14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26508E"/>
    <w:multiLevelType w:val="hybridMultilevel"/>
    <w:tmpl w:val="21FE883E"/>
    <w:lvl w:ilvl="0" w:tplc="22B6E2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F27491"/>
    <w:multiLevelType w:val="hybridMultilevel"/>
    <w:tmpl w:val="6150B2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4D01D3"/>
    <w:multiLevelType w:val="hybridMultilevel"/>
    <w:tmpl w:val="3BB85418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C24168"/>
    <w:multiLevelType w:val="hybridMultilevel"/>
    <w:tmpl w:val="F24C0F54"/>
    <w:lvl w:ilvl="0" w:tplc="040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19" w15:restartNumberingAfterBreak="0">
    <w:nsid w:val="42F91605"/>
    <w:multiLevelType w:val="hybridMultilevel"/>
    <w:tmpl w:val="0B225E0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4FFB11AB"/>
    <w:multiLevelType w:val="hybridMultilevel"/>
    <w:tmpl w:val="F2D8FC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8B22D6"/>
    <w:multiLevelType w:val="hybridMultilevel"/>
    <w:tmpl w:val="96E0B416"/>
    <w:lvl w:ilvl="0" w:tplc="7B781044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2" w15:restartNumberingAfterBreak="0">
    <w:nsid w:val="50CD18E5"/>
    <w:multiLevelType w:val="hybridMultilevel"/>
    <w:tmpl w:val="60C8385A"/>
    <w:lvl w:ilvl="0" w:tplc="040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52B364A9"/>
    <w:multiLevelType w:val="hybridMultilevel"/>
    <w:tmpl w:val="CC9616A8"/>
    <w:lvl w:ilvl="0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8020566"/>
    <w:multiLevelType w:val="hybridMultilevel"/>
    <w:tmpl w:val="92EA81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95766B"/>
    <w:multiLevelType w:val="hybridMultilevel"/>
    <w:tmpl w:val="5B183412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BB1F19"/>
    <w:multiLevelType w:val="hybridMultilevel"/>
    <w:tmpl w:val="91E22440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2A09AD"/>
    <w:multiLevelType w:val="hybridMultilevel"/>
    <w:tmpl w:val="0BB21382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75C6F20"/>
    <w:multiLevelType w:val="multilevel"/>
    <w:tmpl w:val="2612E156"/>
    <w:lvl w:ilvl="0">
      <w:start w:val="5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9" w15:restartNumberingAfterBreak="0">
    <w:nsid w:val="6A21401A"/>
    <w:multiLevelType w:val="hybridMultilevel"/>
    <w:tmpl w:val="BA6C34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D16380"/>
    <w:multiLevelType w:val="hybridMultilevel"/>
    <w:tmpl w:val="F9721A3A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235C35"/>
    <w:multiLevelType w:val="hybridMultilevel"/>
    <w:tmpl w:val="CA826C60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76B84D93"/>
    <w:multiLevelType w:val="hybridMultilevel"/>
    <w:tmpl w:val="95849026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33" w15:restartNumberingAfterBreak="0">
    <w:nsid w:val="76F8649D"/>
    <w:multiLevelType w:val="hybridMultilevel"/>
    <w:tmpl w:val="632A9F1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8"/>
  </w:num>
  <w:num w:numId="3">
    <w:abstractNumId w:val="23"/>
  </w:num>
  <w:num w:numId="4">
    <w:abstractNumId w:val="27"/>
  </w:num>
  <w:num w:numId="5">
    <w:abstractNumId w:val="12"/>
  </w:num>
  <w:num w:numId="6">
    <w:abstractNumId w:val="22"/>
  </w:num>
  <w:num w:numId="7">
    <w:abstractNumId w:val="1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</w:num>
  <w:num w:numId="10">
    <w:abstractNumId w:val="18"/>
  </w:num>
  <w:num w:numId="11">
    <w:abstractNumId w:val="31"/>
  </w:num>
  <w:num w:numId="12">
    <w:abstractNumId w:val="32"/>
  </w:num>
  <w:num w:numId="13">
    <w:abstractNumId w:val="5"/>
  </w:num>
  <w:num w:numId="14">
    <w:abstractNumId w:val="6"/>
  </w:num>
  <w:num w:numId="15">
    <w:abstractNumId w:val="19"/>
  </w:num>
  <w:num w:numId="16">
    <w:abstractNumId w:val="7"/>
  </w:num>
  <w:num w:numId="17">
    <w:abstractNumId w:val="20"/>
  </w:num>
  <w:num w:numId="18">
    <w:abstractNumId w:val="2"/>
  </w:num>
  <w:num w:numId="19">
    <w:abstractNumId w:val="29"/>
  </w:num>
  <w:num w:numId="20">
    <w:abstractNumId w:val="21"/>
  </w:num>
  <w:num w:numId="21">
    <w:abstractNumId w:val="8"/>
  </w:num>
  <w:num w:numId="22">
    <w:abstractNumId w:val="1"/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5"/>
  </w:num>
  <w:num w:numId="25">
    <w:abstractNumId w:val="3"/>
  </w:num>
  <w:num w:numId="26">
    <w:abstractNumId w:val="4"/>
  </w:num>
  <w:num w:numId="27">
    <w:abstractNumId w:val="17"/>
  </w:num>
  <w:num w:numId="28">
    <w:abstractNumId w:val="25"/>
  </w:num>
  <w:num w:numId="29">
    <w:abstractNumId w:val="30"/>
  </w:num>
  <w:num w:numId="30">
    <w:abstractNumId w:val="26"/>
  </w:num>
  <w:num w:numId="31">
    <w:abstractNumId w:val="14"/>
  </w:num>
  <w:num w:numId="32">
    <w:abstractNumId w:val="33"/>
  </w:num>
  <w:num w:numId="33">
    <w:abstractNumId w:val="24"/>
  </w:num>
  <w:num w:numId="34">
    <w:abstractNumId w:val="9"/>
  </w:num>
  <w:num w:numId="35">
    <w:abstractNumId w:val="16"/>
  </w:num>
  <w:num w:numId="36">
    <w:abstractNumId w:val="11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DCB"/>
    <w:rsid w:val="000008F5"/>
    <w:rsid w:val="000023EA"/>
    <w:rsid w:val="00003AE3"/>
    <w:rsid w:val="000044FE"/>
    <w:rsid w:val="00005EBF"/>
    <w:rsid w:val="00012606"/>
    <w:rsid w:val="00013122"/>
    <w:rsid w:val="00014216"/>
    <w:rsid w:val="000251F3"/>
    <w:rsid w:val="00027599"/>
    <w:rsid w:val="00030687"/>
    <w:rsid w:val="00040BB1"/>
    <w:rsid w:val="000417F2"/>
    <w:rsid w:val="00042599"/>
    <w:rsid w:val="00043E15"/>
    <w:rsid w:val="00044AAA"/>
    <w:rsid w:val="00046E35"/>
    <w:rsid w:val="00050635"/>
    <w:rsid w:val="0005432B"/>
    <w:rsid w:val="00055FAA"/>
    <w:rsid w:val="000640A6"/>
    <w:rsid w:val="00064C2B"/>
    <w:rsid w:val="00073A56"/>
    <w:rsid w:val="00076B4B"/>
    <w:rsid w:val="000832D7"/>
    <w:rsid w:val="00085C3A"/>
    <w:rsid w:val="00092124"/>
    <w:rsid w:val="00096183"/>
    <w:rsid w:val="000A2E13"/>
    <w:rsid w:val="000A4487"/>
    <w:rsid w:val="000B38EC"/>
    <w:rsid w:val="000B6144"/>
    <w:rsid w:val="000B7214"/>
    <w:rsid w:val="000B7389"/>
    <w:rsid w:val="000B7C2E"/>
    <w:rsid w:val="000C0655"/>
    <w:rsid w:val="000C35C8"/>
    <w:rsid w:val="000C5416"/>
    <w:rsid w:val="000C7311"/>
    <w:rsid w:val="000D090E"/>
    <w:rsid w:val="000D1FC3"/>
    <w:rsid w:val="000D7577"/>
    <w:rsid w:val="000E1BB4"/>
    <w:rsid w:val="000E263F"/>
    <w:rsid w:val="000E4AD7"/>
    <w:rsid w:val="000E4EC0"/>
    <w:rsid w:val="000E6518"/>
    <w:rsid w:val="000E7D3E"/>
    <w:rsid w:val="000F031B"/>
    <w:rsid w:val="000F419A"/>
    <w:rsid w:val="000F6F51"/>
    <w:rsid w:val="00111FE3"/>
    <w:rsid w:val="0011366A"/>
    <w:rsid w:val="001143E5"/>
    <w:rsid w:val="00117833"/>
    <w:rsid w:val="00120876"/>
    <w:rsid w:val="00122A13"/>
    <w:rsid w:val="0013134A"/>
    <w:rsid w:val="00134E07"/>
    <w:rsid w:val="00136554"/>
    <w:rsid w:val="001370D4"/>
    <w:rsid w:val="00141163"/>
    <w:rsid w:val="00144681"/>
    <w:rsid w:val="0014527A"/>
    <w:rsid w:val="001532C8"/>
    <w:rsid w:val="00157D87"/>
    <w:rsid w:val="0016014A"/>
    <w:rsid w:val="0016599B"/>
    <w:rsid w:val="0017129A"/>
    <w:rsid w:val="0017324F"/>
    <w:rsid w:val="0017586C"/>
    <w:rsid w:val="0018046C"/>
    <w:rsid w:val="00181774"/>
    <w:rsid w:val="001821D9"/>
    <w:rsid w:val="00187E97"/>
    <w:rsid w:val="001966E3"/>
    <w:rsid w:val="001A4D5E"/>
    <w:rsid w:val="001A615F"/>
    <w:rsid w:val="001A7067"/>
    <w:rsid w:val="001B1180"/>
    <w:rsid w:val="001B15E1"/>
    <w:rsid w:val="001B69F3"/>
    <w:rsid w:val="001C157F"/>
    <w:rsid w:val="001C7701"/>
    <w:rsid w:val="001D100A"/>
    <w:rsid w:val="001D34AC"/>
    <w:rsid w:val="001E4E03"/>
    <w:rsid w:val="001E6A51"/>
    <w:rsid w:val="001F0391"/>
    <w:rsid w:val="001F1130"/>
    <w:rsid w:val="001F2D65"/>
    <w:rsid w:val="001F536C"/>
    <w:rsid w:val="00200318"/>
    <w:rsid w:val="002015B7"/>
    <w:rsid w:val="002052E2"/>
    <w:rsid w:val="0020578E"/>
    <w:rsid w:val="00207F43"/>
    <w:rsid w:val="002109A0"/>
    <w:rsid w:val="00210C5E"/>
    <w:rsid w:val="00211DCD"/>
    <w:rsid w:val="00213D44"/>
    <w:rsid w:val="00216064"/>
    <w:rsid w:val="002243D7"/>
    <w:rsid w:val="00225403"/>
    <w:rsid w:val="00231392"/>
    <w:rsid w:val="00233AF3"/>
    <w:rsid w:val="00233D35"/>
    <w:rsid w:val="00247334"/>
    <w:rsid w:val="002513A0"/>
    <w:rsid w:val="00252884"/>
    <w:rsid w:val="00253E0D"/>
    <w:rsid w:val="00260C77"/>
    <w:rsid w:val="00260D52"/>
    <w:rsid w:val="00263444"/>
    <w:rsid w:val="0026425E"/>
    <w:rsid w:val="002652C8"/>
    <w:rsid w:val="00271B13"/>
    <w:rsid w:val="002737A5"/>
    <w:rsid w:val="00274B18"/>
    <w:rsid w:val="002757DF"/>
    <w:rsid w:val="0028011A"/>
    <w:rsid w:val="0028504C"/>
    <w:rsid w:val="002873E3"/>
    <w:rsid w:val="00287C49"/>
    <w:rsid w:val="002932DB"/>
    <w:rsid w:val="002A05A9"/>
    <w:rsid w:val="002A12D4"/>
    <w:rsid w:val="002B55E3"/>
    <w:rsid w:val="002C22F2"/>
    <w:rsid w:val="002C2833"/>
    <w:rsid w:val="002C3F09"/>
    <w:rsid w:val="002C7033"/>
    <w:rsid w:val="002D1274"/>
    <w:rsid w:val="002D3781"/>
    <w:rsid w:val="002D5EC6"/>
    <w:rsid w:val="002D7D49"/>
    <w:rsid w:val="002E0445"/>
    <w:rsid w:val="002E2CE0"/>
    <w:rsid w:val="002E3190"/>
    <w:rsid w:val="002E75F3"/>
    <w:rsid w:val="002F24B1"/>
    <w:rsid w:val="002F3591"/>
    <w:rsid w:val="003010B2"/>
    <w:rsid w:val="00301F34"/>
    <w:rsid w:val="00302A95"/>
    <w:rsid w:val="00303DB1"/>
    <w:rsid w:val="00305429"/>
    <w:rsid w:val="00307CE7"/>
    <w:rsid w:val="003170D8"/>
    <w:rsid w:val="00317BCA"/>
    <w:rsid w:val="00321954"/>
    <w:rsid w:val="00324EFA"/>
    <w:rsid w:val="0033029C"/>
    <w:rsid w:val="00330A39"/>
    <w:rsid w:val="00333E14"/>
    <w:rsid w:val="00334693"/>
    <w:rsid w:val="00340DFC"/>
    <w:rsid w:val="00345DB0"/>
    <w:rsid w:val="00352F32"/>
    <w:rsid w:val="00353ABC"/>
    <w:rsid w:val="003634B8"/>
    <w:rsid w:val="00363547"/>
    <w:rsid w:val="00365B39"/>
    <w:rsid w:val="003724C3"/>
    <w:rsid w:val="003807F3"/>
    <w:rsid w:val="00381427"/>
    <w:rsid w:val="00385667"/>
    <w:rsid w:val="003864C6"/>
    <w:rsid w:val="00393B0A"/>
    <w:rsid w:val="003971E3"/>
    <w:rsid w:val="00397DA7"/>
    <w:rsid w:val="003A2AA4"/>
    <w:rsid w:val="003B1258"/>
    <w:rsid w:val="003C3430"/>
    <w:rsid w:val="003C3865"/>
    <w:rsid w:val="003C5A60"/>
    <w:rsid w:val="003D1036"/>
    <w:rsid w:val="003D169C"/>
    <w:rsid w:val="003D1A02"/>
    <w:rsid w:val="003D2B91"/>
    <w:rsid w:val="003D3BDA"/>
    <w:rsid w:val="003D3E42"/>
    <w:rsid w:val="003D6058"/>
    <w:rsid w:val="003E2118"/>
    <w:rsid w:val="003E25B6"/>
    <w:rsid w:val="003E2E6D"/>
    <w:rsid w:val="003F0408"/>
    <w:rsid w:val="003F2381"/>
    <w:rsid w:val="003F3B47"/>
    <w:rsid w:val="003F41D5"/>
    <w:rsid w:val="00403173"/>
    <w:rsid w:val="004032E5"/>
    <w:rsid w:val="00405AF7"/>
    <w:rsid w:val="00406C18"/>
    <w:rsid w:val="00412494"/>
    <w:rsid w:val="00413AC5"/>
    <w:rsid w:val="00416276"/>
    <w:rsid w:val="00422259"/>
    <w:rsid w:val="00422D7E"/>
    <w:rsid w:val="0042472E"/>
    <w:rsid w:val="004259A2"/>
    <w:rsid w:val="00425CC8"/>
    <w:rsid w:val="0043146B"/>
    <w:rsid w:val="004345C0"/>
    <w:rsid w:val="0044125D"/>
    <w:rsid w:val="004415C7"/>
    <w:rsid w:val="00442BA3"/>
    <w:rsid w:val="00444125"/>
    <w:rsid w:val="00450369"/>
    <w:rsid w:val="004579C8"/>
    <w:rsid w:val="00457DBB"/>
    <w:rsid w:val="0046531F"/>
    <w:rsid w:val="00465F26"/>
    <w:rsid w:val="004716CF"/>
    <w:rsid w:val="004773F9"/>
    <w:rsid w:val="00480C02"/>
    <w:rsid w:val="00483B69"/>
    <w:rsid w:val="00486467"/>
    <w:rsid w:val="00491D25"/>
    <w:rsid w:val="00495500"/>
    <w:rsid w:val="004B6CE7"/>
    <w:rsid w:val="004C0139"/>
    <w:rsid w:val="004C0BA4"/>
    <w:rsid w:val="004C433D"/>
    <w:rsid w:val="004D0435"/>
    <w:rsid w:val="004D1213"/>
    <w:rsid w:val="004D1D26"/>
    <w:rsid w:val="004D474E"/>
    <w:rsid w:val="004D48C8"/>
    <w:rsid w:val="004E0B41"/>
    <w:rsid w:val="004E0F66"/>
    <w:rsid w:val="004E4F6B"/>
    <w:rsid w:val="004E728B"/>
    <w:rsid w:val="004F6FE7"/>
    <w:rsid w:val="004F7B10"/>
    <w:rsid w:val="00500F83"/>
    <w:rsid w:val="005138C2"/>
    <w:rsid w:val="00514478"/>
    <w:rsid w:val="00514B1B"/>
    <w:rsid w:val="0052072F"/>
    <w:rsid w:val="00522825"/>
    <w:rsid w:val="005315F5"/>
    <w:rsid w:val="0053558E"/>
    <w:rsid w:val="00536EBD"/>
    <w:rsid w:val="00537005"/>
    <w:rsid w:val="00540D91"/>
    <w:rsid w:val="00543E39"/>
    <w:rsid w:val="00544337"/>
    <w:rsid w:val="00545205"/>
    <w:rsid w:val="005476A1"/>
    <w:rsid w:val="0055104B"/>
    <w:rsid w:val="0056188E"/>
    <w:rsid w:val="0056203C"/>
    <w:rsid w:val="00562569"/>
    <w:rsid w:val="005741AA"/>
    <w:rsid w:val="0057479A"/>
    <w:rsid w:val="00574918"/>
    <w:rsid w:val="00583C62"/>
    <w:rsid w:val="00585016"/>
    <w:rsid w:val="005906F7"/>
    <w:rsid w:val="00591957"/>
    <w:rsid w:val="00595073"/>
    <w:rsid w:val="0059601D"/>
    <w:rsid w:val="00596EAF"/>
    <w:rsid w:val="00597B39"/>
    <w:rsid w:val="005A042F"/>
    <w:rsid w:val="005A794A"/>
    <w:rsid w:val="005A7A3C"/>
    <w:rsid w:val="005B128D"/>
    <w:rsid w:val="005B1785"/>
    <w:rsid w:val="005B2CC2"/>
    <w:rsid w:val="005B56D5"/>
    <w:rsid w:val="005C33B0"/>
    <w:rsid w:val="005C4E12"/>
    <w:rsid w:val="005D259E"/>
    <w:rsid w:val="005D62E1"/>
    <w:rsid w:val="005D7C6C"/>
    <w:rsid w:val="005E1CC8"/>
    <w:rsid w:val="005E768F"/>
    <w:rsid w:val="005E76F8"/>
    <w:rsid w:val="005E7FA6"/>
    <w:rsid w:val="005F0F4B"/>
    <w:rsid w:val="005F18B7"/>
    <w:rsid w:val="00600BA0"/>
    <w:rsid w:val="006015ED"/>
    <w:rsid w:val="0060262B"/>
    <w:rsid w:val="00603647"/>
    <w:rsid w:val="006042EF"/>
    <w:rsid w:val="00604586"/>
    <w:rsid w:val="00605ACB"/>
    <w:rsid w:val="00620C7C"/>
    <w:rsid w:val="00623312"/>
    <w:rsid w:val="00631B5E"/>
    <w:rsid w:val="00636795"/>
    <w:rsid w:val="00641F4C"/>
    <w:rsid w:val="006442C1"/>
    <w:rsid w:val="00644631"/>
    <w:rsid w:val="00644A04"/>
    <w:rsid w:val="006450FA"/>
    <w:rsid w:val="006458BD"/>
    <w:rsid w:val="006505C7"/>
    <w:rsid w:val="00650E77"/>
    <w:rsid w:val="00661C5B"/>
    <w:rsid w:val="00663424"/>
    <w:rsid w:val="00666EB3"/>
    <w:rsid w:val="00684BCE"/>
    <w:rsid w:val="006924D8"/>
    <w:rsid w:val="0069484C"/>
    <w:rsid w:val="00694EF9"/>
    <w:rsid w:val="006973CF"/>
    <w:rsid w:val="00697F14"/>
    <w:rsid w:val="006A0CD8"/>
    <w:rsid w:val="006A38F8"/>
    <w:rsid w:val="006A5DD1"/>
    <w:rsid w:val="006B67C9"/>
    <w:rsid w:val="006B7170"/>
    <w:rsid w:val="006C2322"/>
    <w:rsid w:val="006C2C74"/>
    <w:rsid w:val="006C3F20"/>
    <w:rsid w:val="006D3564"/>
    <w:rsid w:val="006D4B6B"/>
    <w:rsid w:val="006D6690"/>
    <w:rsid w:val="006E20D4"/>
    <w:rsid w:val="006E536B"/>
    <w:rsid w:val="006E57BF"/>
    <w:rsid w:val="006E6D80"/>
    <w:rsid w:val="007005DF"/>
    <w:rsid w:val="00703D33"/>
    <w:rsid w:val="00716F6E"/>
    <w:rsid w:val="007172BF"/>
    <w:rsid w:val="00721AE9"/>
    <w:rsid w:val="0072637D"/>
    <w:rsid w:val="007323B9"/>
    <w:rsid w:val="007438C0"/>
    <w:rsid w:val="007476D1"/>
    <w:rsid w:val="007511B2"/>
    <w:rsid w:val="00752AA1"/>
    <w:rsid w:val="007602D5"/>
    <w:rsid w:val="00767A80"/>
    <w:rsid w:val="007720A5"/>
    <w:rsid w:val="0077379A"/>
    <w:rsid w:val="00776D08"/>
    <w:rsid w:val="00780C84"/>
    <w:rsid w:val="0078142A"/>
    <w:rsid w:val="007817B5"/>
    <w:rsid w:val="0078445C"/>
    <w:rsid w:val="00791E30"/>
    <w:rsid w:val="00792AC0"/>
    <w:rsid w:val="007945BA"/>
    <w:rsid w:val="007950C5"/>
    <w:rsid w:val="00796708"/>
    <w:rsid w:val="007A55DE"/>
    <w:rsid w:val="007A72C0"/>
    <w:rsid w:val="007B3F88"/>
    <w:rsid w:val="007B4C94"/>
    <w:rsid w:val="007B5F9A"/>
    <w:rsid w:val="007B6DCB"/>
    <w:rsid w:val="007C0604"/>
    <w:rsid w:val="007C7027"/>
    <w:rsid w:val="007D5117"/>
    <w:rsid w:val="007D57BC"/>
    <w:rsid w:val="007D7AAE"/>
    <w:rsid w:val="007E585F"/>
    <w:rsid w:val="007F357E"/>
    <w:rsid w:val="007F3908"/>
    <w:rsid w:val="007F5C8F"/>
    <w:rsid w:val="007F650C"/>
    <w:rsid w:val="007F69CD"/>
    <w:rsid w:val="007F71A4"/>
    <w:rsid w:val="007F793A"/>
    <w:rsid w:val="007F7F22"/>
    <w:rsid w:val="00800566"/>
    <w:rsid w:val="008022CF"/>
    <w:rsid w:val="00806234"/>
    <w:rsid w:val="0081344A"/>
    <w:rsid w:val="00814896"/>
    <w:rsid w:val="00815EE4"/>
    <w:rsid w:val="00816072"/>
    <w:rsid w:val="00823A22"/>
    <w:rsid w:val="0082414A"/>
    <w:rsid w:val="00827EC7"/>
    <w:rsid w:val="0083050B"/>
    <w:rsid w:val="0083197C"/>
    <w:rsid w:val="008324DA"/>
    <w:rsid w:val="00834C3B"/>
    <w:rsid w:val="00835DBB"/>
    <w:rsid w:val="0083647D"/>
    <w:rsid w:val="00837EEE"/>
    <w:rsid w:val="00843FE5"/>
    <w:rsid w:val="00844676"/>
    <w:rsid w:val="0085130B"/>
    <w:rsid w:val="00855ED4"/>
    <w:rsid w:val="00867BE0"/>
    <w:rsid w:val="008839EB"/>
    <w:rsid w:val="00886F21"/>
    <w:rsid w:val="00890B87"/>
    <w:rsid w:val="0089182F"/>
    <w:rsid w:val="00892B49"/>
    <w:rsid w:val="008A0005"/>
    <w:rsid w:val="008A462B"/>
    <w:rsid w:val="008A5EFB"/>
    <w:rsid w:val="008A6275"/>
    <w:rsid w:val="008A69C4"/>
    <w:rsid w:val="008A76D7"/>
    <w:rsid w:val="008A7B79"/>
    <w:rsid w:val="008B07B3"/>
    <w:rsid w:val="008B7095"/>
    <w:rsid w:val="008C074C"/>
    <w:rsid w:val="008C0E20"/>
    <w:rsid w:val="008C11DE"/>
    <w:rsid w:val="008C269F"/>
    <w:rsid w:val="008C532E"/>
    <w:rsid w:val="008C6038"/>
    <w:rsid w:val="008C6FE7"/>
    <w:rsid w:val="008D60F1"/>
    <w:rsid w:val="008E0C59"/>
    <w:rsid w:val="008E54CA"/>
    <w:rsid w:val="008E6AB2"/>
    <w:rsid w:val="008F00D2"/>
    <w:rsid w:val="008F7941"/>
    <w:rsid w:val="0092067D"/>
    <w:rsid w:val="00922D5D"/>
    <w:rsid w:val="0092355D"/>
    <w:rsid w:val="009245E2"/>
    <w:rsid w:val="00934C4D"/>
    <w:rsid w:val="009373A8"/>
    <w:rsid w:val="00941EC6"/>
    <w:rsid w:val="00942AF7"/>
    <w:rsid w:val="009445E1"/>
    <w:rsid w:val="00956346"/>
    <w:rsid w:val="00956586"/>
    <w:rsid w:val="00960C37"/>
    <w:rsid w:val="00963875"/>
    <w:rsid w:val="009639A3"/>
    <w:rsid w:val="009651C8"/>
    <w:rsid w:val="009741C7"/>
    <w:rsid w:val="009773EE"/>
    <w:rsid w:val="00981C1B"/>
    <w:rsid w:val="009857CE"/>
    <w:rsid w:val="00993527"/>
    <w:rsid w:val="009A08DC"/>
    <w:rsid w:val="009A16FF"/>
    <w:rsid w:val="009A2B86"/>
    <w:rsid w:val="009A3693"/>
    <w:rsid w:val="009A7CC6"/>
    <w:rsid w:val="009B0F00"/>
    <w:rsid w:val="009B22F6"/>
    <w:rsid w:val="009B357B"/>
    <w:rsid w:val="009B389E"/>
    <w:rsid w:val="009B6A62"/>
    <w:rsid w:val="009C65BC"/>
    <w:rsid w:val="009C6C89"/>
    <w:rsid w:val="009C75C0"/>
    <w:rsid w:val="009D0280"/>
    <w:rsid w:val="009D3F1F"/>
    <w:rsid w:val="009D7763"/>
    <w:rsid w:val="009E0879"/>
    <w:rsid w:val="009E47D0"/>
    <w:rsid w:val="009F06E4"/>
    <w:rsid w:val="00A043D3"/>
    <w:rsid w:val="00A0729C"/>
    <w:rsid w:val="00A15FC3"/>
    <w:rsid w:val="00A2222B"/>
    <w:rsid w:val="00A23EDE"/>
    <w:rsid w:val="00A2573E"/>
    <w:rsid w:val="00A271AA"/>
    <w:rsid w:val="00A3053F"/>
    <w:rsid w:val="00A30D68"/>
    <w:rsid w:val="00A3199B"/>
    <w:rsid w:val="00A33663"/>
    <w:rsid w:val="00A4454C"/>
    <w:rsid w:val="00A45B4A"/>
    <w:rsid w:val="00A51745"/>
    <w:rsid w:val="00A53C84"/>
    <w:rsid w:val="00A53F68"/>
    <w:rsid w:val="00A54ED9"/>
    <w:rsid w:val="00A5649B"/>
    <w:rsid w:val="00A737CA"/>
    <w:rsid w:val="00A765C0"/>
    <w:rsid w:val="00A76A8D"/>
    <w:rsid w:val="00A771B1"/>
    <w:rsid w:val="00A82EF8"/>
    <w:rsid w:val="00A92691"/>
    <w:rsid w:val="00A95E3D"/>
    <w:rsid w:val="00AA09B3"/>
    <w:rsid w:val="00AB1BDD"/>
    <w:rsid w:val="00AB6442"/>
    <w:rsid w:val="00AB7649"/>
    <w:rsid w:val="00AC0B24"/>
    <w:rsid w:val="00AC3869"/>
    <w:rsid w:val="00AC51DA"/>
    <w:rsid w:val="00AC644A"/>
    <w:rsid w:val="00AC65EB"/>
    <w:rsid w:val="00AC79B7"/>
    <w:rsid w:val="00AC7F78"/>
    <w:rsid w:val="00AD2712"/>
    <w:rsid w:val="00AD73DF"/>
    <w:rsid w:val="00AE1A36"/>
    <w:rsid w:val="00AE6B6D"/>
    <w:rsid w:val="00AE7D97"/>
    <w:rsid w:val="00AF091E"/>
    <w:rsid w:val="00AF104F"/>
    <w:rsid w:val="00AF45BF"/>
    <w:rsid w:val="00AF4E93"/>
    <w:rsid w:val="00AF5B95"/>
    <w:rsid w:val="00AF79FB"/>
    <w:rsid w:val="00B00EB5"/>
    <w:rsid w:val="00B0123D"/>
    <w:rsid w:val="00B035D4"/>
    <w:rsid w:val="00B21366"/>
    <w:rsid w:val="00B226BD"/>
    <w:rsid w:val="00B35F19"/>
    <w:rsid w:val="00B40F62"/>
    <w:rsid w:val="00B43F54"/>
    <w:rsid w:val="00B45C5A"/>
    <w:rsid w:val="00B47B77"/>
    <w:rsid w:val="00B51ABB"/>
    <w:rsid w:val="00B57E10"/>
    <w:rsid w:val="00B63467"/>
    <w:rsid w:val="00B670CD"/>
    <w:rsid w:val="00B670F6"/>
    <w:rsid w:val="00B72102"/>
    <w:rsid w:val="00B7257E"/>
    <w:rsid w:val="00B84673"/>
    <w:rsid w:val="00B8688C"/>
    <w:rsid w:val="00B92ED0"/>
    <w:rsid w:val="00B94927"/>
    <w:rsid w:val="00B96B1B"/>
    <w:rsid w:val="00B97139"/>
    <w:rsid w:val="00BA57E3"/>
    <w:rsid w:val="00BB070E"/>
    <w:rsid w:val="00BB469D"/>
    <w:rsid w:val="00BC1603"/>
    <w:rsid w:val="00BC3B83"/>
    <w:rsid w:val="00BD4973"/>
    <w:rsid w:val="00BD6391"/>
    <w:rsid w:val="00BE5B67"/>
    <w:rsid w:val="00BF5D68"/>
    <w:rsid w:val="00C02235"/>
    <w:rsid w:val="00C0514B"/>
    <w:rsid w:val="00C07AD6"/>
    <w:rsid w:val="00C07AD8"/>
    <w:rsid w:val="00C10762"/>
    <w:rsid w:val="00C11845"/>
    <w:rsid w:val="00C1758F"/>
    <w:rsid w:val="00C215CF"/>
    <w:rsid w:val="00C258DF"/>
    <w:rsid w:val="00C26206"/>
    <w:rsid w:val="00C303E5"/>
    <w:rsid w:val="00C41F56"/>
    <w:rsid w:val="00C42AB6"/>
    <w:rsid w:val="00C43EA2"/>
    <w:rsid w:val="00C5319D"/>
    <w:rsid w:val="00C607CE"/>
    <w:rsid w:val="00C62316"/>
    <w:rsid w:val="00C625C6"/>
    <w:rsid w:val="00C635B6"/>
    <w:rsid w:val="00C64038"/>
    <w:rsid w:val="00C72167"/>
    <w:rsid w:val="00C7628E"/>
    <w:rsid w:val="00C763E8"/>
    <w:rsid w:val="00C81750"/>
    <w:rsid w:val="00C82408"/>
    <w:rsid w:val="00C841EF"/>
    <w:rsid w:val="00C849E9"/>
    <w:rsid w:val="00C915DB"/>
    <w:rsid w:val="00C95139"/>
    <w:rsid w:val="00C9625F"/>
    <w:rsid w:val="00CA1237"/>
    <w:rsid w:val="00CA1926"/>
    <w:rsid w:val="00CA6C57"/>
    <w:rsid w:val="00CB5E46"/>
    <w:rsid w:val="00CC0664"/>
    <w:rsid w:val="00CC159F"/>
    <w:rsid w:val="00CC69BE"/>
    <w:rsid w:val="00CD2681"/>
    <w:rsid w:val="00CD2DA7"/>
    <w:rsid w:val="00CD3A90"/>
    <w:rsid w:val="00CE5913"/>
    <w:rsid w:val="00CE6B39"/>
    <w:rsid w:val="00CE7B31"/>
    <w:rsid w:val="00CF10CD"/>
    <w:rsid w:val="00CF489D"/>
    <w:rsid w:val="00CF73CC"/>
    <w:rsid w:val="00CF74D8"/>
    <w:rsid w:val="00D00A36"/>
    <w:rsid w:val="00D12F3E"/>
    <w:rsid w:val="00D13700"/>
    <w:rsid w:val="00D3483A"/>
    <w:rsid w:val="00D36412"/>
    <w:rsid w:val="00D46F8A"/>
    <w:rsid w:val="00D61A39"/>
    <w:rsid w:val="00D70FDE"/>
    <w:rsid w:val="00D71293"/>
    <w:rsid w:val="00D75306"/>
    <w:rsid w:val="00D76DB2"/>
    <w:rsid w:val="00D86458"/>
    <w:rsid w:val="00D90780"/>
    <w:rsid w:val="00D9185A"/>
    <w:rsid w:val="00D95866"/>
    <w:rsid w:val="00DA1BEA"/>
    <w:rsid w:val="00DA4CE8"/>
    <w:rsid w:val="00DA5C76"/>
    <w:rsid w:val="00DA65E0"/>
    <w:rsid w:val="00DB1CF4"/>
    <w:rsid w:val="00DB38C0"/>
    <w:rsid w:val="00DB3C30"/>
    <w:rsid w:val="00DB41DB"/>
    <w:rsid w:val="00DC0446"/>
    <w:rsid w:val="00DC09DA"/>
    <w:rsid w:val="00DD524F"/>
    <w:rsid w:val="00DD5435"/>
    <w:rsid w:val="00DE1658"/>
    <w:rsid w:val="00DE1AC2"/>
    <w:rsid w:val="00DE2E36"/>
    <w:rsid w:val="00DF088E"/>
    <w:rsid w:val="00DF0940"/>
    <w:rsid w:val="00DF4F48"/>
    <w:rsid w:val="00DF61C0"/>
    <w:rsid w:val="00DF6DC0"/>
    <w:rsid w:val="00E04D6E"/>
    <w:rsid w:val="00E10041"/>
    <w:rsid w:val="00E1089B"/>
    <w:rsid w:val="00E16047"/>
    <w:rsid w:val="00E17A7D"/>
    <w:rsid w:val="00E24F27"/>
    <w:rsid w:val="00E26D12"/>
    <w:rsid w:val="00E33558"/>
    <w:rsid w:val="00E370F7"/>
    <w:rsid w:val="00E41271"/>
    <w:rsid w:val="00E46665"/>
    <w:rsid w:val="00E506C0"/>
    <w:rsid w:val="00E53548"/>
    <w:rsid w:val="00E5402B"/>
    <w:rsid w:val="00E54327"/>
    <w:rsid w:val="00E60166"/>
    <w:rsid w:val="00E66FC8"/>
    <w:rsid w:val="00E733A7"/>
    <w:rsid w:val="00E831D9"/>
    <w:rsid w:val="00E85AD8"/>
    <w:rsid w:val="00E9145E"/>
    <w:rsid w:val="00E96ADB"/>
    <w:rsid w:val="00EA6B14"/>
    <w:rsid w:val="00EB0121"/>
    <w:rsid w:val="00EB1F41"/>
    <w:rsid w:val="00EB3F3A"/>
    <w:rsid w:val="00EC3F36"/>
    <w:rsid w:val="00EC4536"/>
    <w:rsid w:val="00ED2768"/>
    <w:rsid w:val="00ED2F48"/>
    <w:rsid w:val="00ED3BA6"/>
    <w:rsid w:val="00EF0522"/>
    <w:rsid w:val="00EF099B"/>
    <w:rsid w:val="00EF1497"/>
    <w:rsid w:val="00EF15DA"/>
    <w:rsid w:val="00EF4472"/>
    <w:rsid w:val="00F02561"/>
    <w:rsid w:val="00F03659"/>
    <w:rsid w:val="00F057F4"/>
    <w:rsid w:val="00F05870"/>
    <w:rsid w:val="00F0791A"/>
    <w:rsid w:val="00F15E70"/>
    <w:rsid w:val="00F20093"/>
    <w:rsid w:val="00F211DC"/>
    <w:rsid w:val="00F2160F"/>
    <w:rsid w:val="00F2184E"/>
    <w:rsid w:val="00F2522D"/>
    <w:rsid w:val="00F32BAD"/>
    <w:rsid w:val="00F35DFC"/>
    <w:rsid w:val="00F416CE"/>
    <w:rsid w:val="00F416E1"/>
    <w:rsid w:val="00F42330"/>
    <w:rsid w:val="00F57B4F"/>
    <w:rsid w:val="00F63E45"/>
    <w:rsid w:val="00F704D3"/>
    <w:rsid w:val="00F72232"/>
    <w:rsid w:val="00F72CE2"/>
    <w:rsid w:val="00F75179"/>
    <w:rsid w:val="00F80515"/>
    <w:rsid w:val="00F9161C"/>
    <w:rsid w:val="00F961CE"/>
    <w:rsid w:val="00F97A5B"/>
    <w:rsid w:val="00FA33F2"/>
    <w:rsid w:val="00FB3522"/>
    <w:rsid w:val="00FB5543"/>
    <w:rsid w:val="00FB6414"/>
    <w:rsid w:val="00FC28F6"/>
    <w:rsid w:val="00FD2101"/>
    <w:rsid w:val="00FD2863"/>
    <w:rsid w:val="00FE036B"/>
    <w:rsid w:val="00FE05EB"/>
    <w:rsid w:val="00FE3899"/>
    <w:rsid w:val="00FF5431"/>
    <w:rsid w:val="00FF5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03D17E4"/>
  <w15:docId w15:val="{7EA42BC2-8ECD-4FEF-BB4A-8415E9E49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C532E"/>
    <w:pPr>
      <w:overflowPunct w:val="0"/>
      <w:autoSpaceDE w:val="0"/>
      <w:autoSpaceDN w:val="0"/>
      <w:adjustRightInd w:val="0"/>
      <w:spacing w:before="12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qFormat/>
    <w:rsid w:val="00A765C0"/>
    <w:pPr>
      <w:keepNext/>
      <w:numPr>
        <w:numId w:val="1"/>
      </w:numPr>
      <w:spacing w:before="240"/>
      <w:outlineLvl w:val="0"/>
    </w:pPr>
    <w:rPr>
      <w:b/>
      <w:caps/>
      <w:kern w:val="28"/>
    </w:rPr>
  </w:style>
  <w:style w:type="paragraph" w:styleId="Heading2">
    <w:name w:val="heading 2"/>
    <w:basedOn w:val="Normal"/>
    <w:next w:val="Normal"/>
    <w:qFormat/>
    <w:rsid w:val="008B7095"/>
    <w:pPr>
      <w:keepNext/>
      <w:numPr>
        <w:ilvl w:val="1"/>
        <w:numId w:val="23"/>
      </w:numPr>
      <w:spacing w:after="120"/>
      <w:ind w:left="1276" w:hanging="567"/>
      <w:outlineLvl w:val="1"/>
    </w:pPr>
    <w:rPr>
      <w:rFonts w:cs="Arial"/>
      <w:b/>
      <w:bCs/>
      <w:lang w:val="en-GB"/>
    </w:rPr>
  </w:style>
  <w:style w:type="paragraph" w:styleId="Heading3">
    <w:name w:val="heading 3"/>
    <w:aliases w:val="Simon 3"/>
    <w:qFormat/>
    <w:rsid w:val="008B7095"/>
    <w:pPr>
      <w:numPr>
        <w:ilvl w:val="2"/>
        <w:numId w:val="23"/>
      </w:numPr>
      <w:tabs>
        <w:tab w:val="right" w:pos="10800"/>
      </w:tabs>
      <w:spacing w:before="120"/>
      <w:outlineLvl w:val="2"/>
    </w:pPr>
    <w:rPr>
      <w:rFonts w:ascii="Arial" w:hAnsi="Arial" w:cs="Arial"/>
      <w:bCs/>
      <w:color w:val="0000FF"/>
      <w:lang w:val="en-GB"/>
    </w:rPr>
  </w:style>
  <w:style w:type="paragraph" w:styleId="Heading4">
    <w:name w:val="heading 4"/>
    <w:basedOn w:val="Heading3"/>
    <w:next w:val="Normal"/>
    <w:qFormat/>
    <w:rsid w:val="008C532E"/>
    <w:pPr>
      <w:numPr>
        <w:ilvl w:val="3"/>
      </w:numPr>
      <w:outlineLvl w:val="3"/>
    </w:pPr>
  </w:style>
  <w:style w:type="paragraph" w:styleId="Heading5">
    <w:name w:val="heading 5"/>
    <w:basedOn w:val="Normal"/>
    <w:next w:val="Normal"/>
    <w:qFormat/>
    <w:rsid w:val="008C532E"/>
    <w:pPr>
      <w:numPr>
        <w:ilvl w:val="4"/>
        <w:numId w:val="1"/>
      </w:numPr>
      <w:spacing w:before="240" w:after="60"/>
      <w:outlineLvl w:val="4"/>
    </w:pPr>
  </w:style>
  <w:style w:type="paragraph" w:styleId="Heading6">
    <w:name w:val="heading 6"/>
    <w:basedOn w:val="Normal"/>
    <w:next w:val="Normal"/>
    <w:qFormat/>
    <w:rsid w:val="008C532E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Heading7">
    <w:name w:val="heading 7"/>
    <w:basedOn w:val="Normal"/>
    <w:next w:val="Normal"/>
    <w:qFormat/>
    <w:rsid w:val="008C532E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8C532E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qFormat/>
    <w:rsid w:val="008C532E"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8C532E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rsid w:val="008C532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C532E"/>
  </w:style>
  <w:style w:type="paragraph" w:customStyle="1" w:styleId="Body1">
    <w:name w:val="Body 1"/>
    <w:basedOn w:val="Normal"/>
    <w:rsid w:val="008C532E"/>
    <w:pPr>
      <w:ind w:left="720"/>
    </w:pPr>
  </w:style>
  <w:style w:type="paragraph" w:customStyle="1" w:styleId="Body2">
    <w:name w:val="Body 2"/>
    <w:basedOn w:val="Normal"/>
    <w:rsid w:val="008C532E"/>
    <w:pPr>
      <w:spacing w:before="60"/>
      <w:ind w:left="1440"/>
    </w:pPr>
  </w:style>
  <w:style w:type="paragraph" w:customStyle="1" w:styleId="Body3">
    <w:name w:val="Body 3"/>
    <w:basedOn w:val="Normal"/>
    <w:rsid w:val="008C532E"/>
    <w:pPr>
      <w:spacing w:before="20"/>
      <w:ind w:left="2160" w:right="432"/>
    </w:pPr>
  </w:style>
  <w:style w:type="paragraph" w:styleId="TOC1">
    <w:name w:val="toc 1"/>
    <w:basedOn w:val="Normal"/>
    <w:next w:val="Normal"/>
    <w:uiPriority w:val="39"/>
    <w:rsid w:val="008C532E"/>
    <w:pPr>
      <w:tabs>
        <w:tab w:val="right" w:leader="dot" w:pos="10800"/>
      </w:tabs>
      <w:spacing w:before="60"/>
    </w:pPr>
    <w:rPr>
      <w:noProof/>
    </w:rPr>
  </w:style>
  <w:style w:type="paragraph" w:styleId="TOC2">
    <w:name w:val="toc 2"/>
    <w:basedOn w:val="Normal"/>
    <w:next w:val="Normal"/>
    <w:uiPriority w:val="39"/>
    <w:rsid w:val="008C532E"/>
    <w:pPr>
      <w:tabs>
        <w:tab w:val="right" w:leader="dot" w:pos="10800"/>
      </w:tabs>
      <w:spacing w:before="60"/>
      <w:ind w:left="288"/>
    </w:pPr>
    <w:rPr>
      <w:noProof/>
    </w:rPr>
  </w:style>
  <w:style w:type="paragraph" w:styleId="BodyTextIndent">
    <w:name w:val="Body Text Indent"/>
    <w:basedOn w:val="Normal"/>
    <w:link w:val="BodyTextIndentChar"/>
    <w:rsid w:val="008C532E"/>
    <w:pPr>
      <w:ind w:left="1620"/>
    </w:pPr>
  </w:style>
  <w:style w:type="character" w:customStyle="1" w:styleId="CharChar1">
    <w:name w:val="Char Char1"/>
    <w:basedOn w:val="DefaultParagraphFont"/>
    <w:rsid w:val="008C532E"/>
    <w:rPr>
      <w:rFonts w:ascii="Arial" w:hAnsi="Arial"/>
      <w:b/>
      <w:caps/>
      <w:kern w:val="28"/>
      <w:lang w:val="en-US" w:eastAsia="en-US" w:bidi="ar-SA"/>
    </w:rPr>
  </w:style>
  <w:style w:type="character" w:customStyle="1" w:styleId="CharChar">
    <w:name w:val="Char Char"/>
    <w:basedOn w:val="DefaultParagraphFont"/>
    <w:rsid w:val="008C532E"/>
    <w:rPr>
      <w:rFonts w:ascii="Arial" w:hAnsi="Arial"/>
      <w:b/>
      <w:bCs/>
      <w:lang w:val="en-US" w:eastAsia="en-US" w:bidi="ar-SA"/>
    </w:rPr>
  </w:style>
  <w:style w:type="paragraph" w:styleId="BalloonText">
    <w:name w:val="Balloon Text"/>
    <w:basedOn w:val="Normal"/>
    <w:semiHidden/>
    <w:rsid w:val="008C532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44A0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rsid w:val="008C532E"/>
    <w:rPr>
      <w:color w:val="0000FF"/>
      <w:u w:val="single"/>
    </w:rPr>
  </w:style>
  <w:style w:type="character" w:styleId="FollowedHyperlink">
    <w:name w:val="FollowedHyperlink"/>
    <w:basedOn w:val="DefaultParagraphFont"/>
    <w:rsid w:val="008C532E"/>
    <w:rPr>
      <w:color w:val="800080"/>
      <w:u w:val="single"/>
    </w:rPr>
  </w:style>
  <w:style w:type="paragraph" w:styleId="TOC3">
    <w:name w:val="toc 3"/>
    <w:basedOn w:val="Normal"/>
    <w:next w:val="Normal"/>
    <w:autoRedefine/>
    <w:uiPriority w:val="39"/>
    <w:rsid w:val="008C532E"/>
    <w:pPr>
      <w:ind w:left="440"/>
    </w:pPr>
  </w:style>
  <w:style w:type="paragraph" w:customStyle="1" w:styleId="Normal1">
    <w:name w:val="Normal 1"/>
    <w:basedOn w:val="Normal"/>
    <w:rsid w:val="008C532E"/>
    <w:pPr>
      <w:overflowPunct/>
      <w:autoSpaceDE/>
      <w:autoSpaceDN/>
      <w:adjustRightInd/>
      <w:spacing w:before="0" w:after="120"/>
      <w:ind w:left="284"/>
      <w:jc w:val="both"/>
      <w:textAlignment w:val="auto"/>
    </w:pPr>
    <w:rPr>
      <w:lang w:val="en-GB"/>
    </w:rPr>
  </w:style>
  <w:style w:type="paragraph" w:customStyle="1" w:styleId="tabletext">
    <w:name w:val="tabletext"/>
    <w:basedOn w:val="Normal"/>
    <w:rsid w:val="00A765C0"/>
    <w:pPr>
      <w:overflowPunct/>
      <w:autoSpaceDE/>
      <w:autoSpaceDN/>
      <w:adjustRightInd/>
      <w:spacing w:before="60" w:after="60"/>
      <w:textAlignment w:val="auto"/>
    </w:pPr>
    <w:rPr>
      <w:rFonts w:ascii="Times New Roman" w:hAnsi="Times New Roman"/>
      <w:sz w:val="24"/>
      <w:szCs w:val="24"/>
      <w:lang w:val="en-GB"/>
    </w:rPr>
  </w:style>
  <w:style w:type="paragraph" w:customStyle="1" w:styleId="tableleftcolumnbold">
    <w:name w:val="tableleftcolumnbold"/>
    <w:basedOn w:val="tabletext"/>
    <w:rsid w:val="00A765C0"/>
    <w:rPr>
      <w:b/>
      <w:lang w:val="en-US"/>
    </w:rPr>
  </w:style>
  <w:style w:type="paragraph" w:customStyle="1" w:styleId="tablecolumnhead">
    <w:name w:val="tablecolumnhead"/>
    <w:basedOn w:val="Normal"/>
    <w:rsid w:val="00A765C0"/>
    <w:pPr>
      <w:overflowPunct/>
      <w:autoSpaceDE/>
      <w:autoSpaceDN/>
      <w:adjustRightInd/>
      <w:spacing w:before="60" w:after="60"/>
      <w:jc w:val="center"/>
      <w:textAlignment w:val="auto"/>
    </w:pPr>
    <w:rPr>
      <w:b/>
      <w:sz w:val="22"/>
    </w:rPr>
  </w:style>
  <w:style w:type="paragraph" w:styleId="BodyText">
    <w:name w:val="Body Text"/>
    <w:basedOn w:val="Normal"/>
    <w:link w:val="BodyTextChar"/>
    <w:rsid w:val="009D3F1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D3F1F"/>
    <w:rPr>
      <w:rFonts w:ascii="Arial" w:hAnsi="Arial"/>
      <w:lang w:val="en-US" w:eastAsia="en-US"/>
    </w:rPr>
  </w:style>
  <w:style w:type="paragraph" w:customStyle="1" w:styleId="QANoFormat">
    <w:name w:val="QA_No_#_Format"/>
    <w:rsid w:val="009C65BC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noProof/>
    </w:rPr>
  </w:style>
  <w:style w:type="paragraph" w:styleId="ListParagraph">
    <w:name w:val="List Paragraph"/>
    <w:basedOn w:val="Normal"/>
    <w:uiPriority w:val="34"/>
    <w:qFormat/>
    <w:rsid w:val="0020578E"/>
    <w:pPr>
      <w:numPr>
        <w:numId w:val="25"/>
      </w:numPr>
      <w:overflowPunct/>
      <w:autoSpaceDE/>
      <w:autoSpaceDN/>
      <w:adjustRightInd/>
      <w:spacing w:before="0" w:line="276" w:lineRule="auto"/>
      <w:ind w:left="380"/>
      <w:contextualSpacing/>
      <w:textAlignment w:val="auto"/>
    </w:pPr>
    <w:rPr>
      <w:rFonts w:eastAsia="Calibri" w:cs="Arial"/>
      <w:lang w:val="en-IE"/>
    </w:rPr>
  </w:style>
  <w:style w:type="character" w:customStyle="1" w:styleId="Heading1Char">
    <w:name w:val="Heading 1 Char"/>
    <w:basedOn w:val="DefaultParagraphFont"/>
    <w:link w:val="Heading1"/>
    <w:rsid w:val="00ED2F48"/>
    <w:rPr>
      <w:rFonts w:ascii="Arial" w:hAnsi="Arial"/>
      <w:b/>
      <w:caps/>
      <w:kern w:val="28"/>
    </w:rPr>
  </w:style>
  <w:style w:type="character" w:customStyle="1" w:styleId="BodyTextIndentChar">
    <w:name w:val="Body Text Indent Char"/>
    <w:basedOn w:val="DefaultParagraphFont"/>
    <w:link w:val="BodyTextIndent"/>
    <w:rsid w:val="00ED2F48"/>
    <w:rPr>
      <w:rFonts w:ascii="Arial" w:hAnsi="Arial"/>
    </w:rPr>
  </w:style>
  <w:style w:type="character" w:customStyle="1" w:styleId="HeaderChar">
    <w:name w:val="Header Char"/>
    <w:basedOn w:val="DefaultParagraphFont"/>
    <w:link w:val="Header"/>
    <w:rsid w:val="001143E5"/>
    <w:rPr>
      <w:rFonts w:ascii="Arial" w:hAnsi="Arial"/>
    </w:rPr>
  </w:style>
  <w:style w:type="character" w:styleId="CommentReference">
    <w:name w:val="annotation reference"/>
    <w:basedOn w:val="DefaultParagraphFont"/>
    <w:rsid w:val="00E535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E53548"/>
  </w:style>
  <w:style w:type="character" w:customStyle="1" w:styleId="CommentTextChar">
    <w:name w:val="Comment Text Char"/>
    <w:basedOn w:val="DefaultParagraphFont"/>
    <w:link w:val="CommentText"/>
    <w:uiPriority w:val="99"/>
    <w:rsid w:val="00E53548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E535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53548"/>
    <w:rPr>
      <w:rFonts w:ascii="Arial" w:hAnsi="Arial"/>
      <w:b/>
      <w:bCs/>
    </w:rPr>
  </w:style>
  <w:style w:type="paragraph" w:customStyle="1" w:styleId="Information">
    <w:name w:val="Information"/>
    <w:basedOn w:val="Normal"/>
    <w:link w:val="InformationChar"/>
    <w:qFormat/>
    <w:rsid w:val="00B8688C"/>
    <w:pPr>
      <w:keepNext/>
      <w:keepLines/>
      <w:ind w:left="180"/>
    </w:pPr>
    <w:rPr>
      <w:rFonts w:cs="Arial"/>
      <w:i/>
      <w:color w:val="0000FF"/>
      <w:sz w:val="18"/>
      <w:szCs w:val="18"/>
    </w:rPr>
  </w:style>
  <w:style w:type="character" w:customStyle="1" w:styleId="InformationChar">
    <w:name w:val="Information Char"/>
    <w:basedOn w:val="DefaultParagraphFont"/>
    <w:link w:val="Information"/>
    <w:rsid w:val="00B8688C"/>
    <w:rPr>
      <w:rFonts w:ascii="Arial" w:hAnsi="Arial" w:cs="Arial"/>
      <w:i/>
      <w:color w:val="0000FF"/>
      <w:sz w:val="18"/>
      <w:szCs w:val="18"/>
      <w:lang w:val="en-US"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66EB3"/>
    <w:pPr>
      <w:keepLines/>
      <w:numPr>
        <w:numId w:val="0"/>
      </w:numPr>
      <w:overflowPunct/>
      <w:autoSpaceDE/>
      <w:autoSpaceDN/>
      <w:adjustRightInd/>
      <w:spacing w:before="480" w:line="276" w:lineRule="auto"/>
      <w:textAlignment w:val="auto"/>
      <w:outlineLvl w:val="9"/>
    </w:pPr>
    <w:rPr>
      <w:rFonts w:ascii="Cambria" w:hAnsi="Cambria"/>
      <w:bCs/>
      <w:caps w:val="0"/>
      <w:color w:val="365F91"/>
      <w:kern w:val="0"/>
      <w:sz w:val="28"/>
      <w:szCs w:val="28"/>
    </w:rPr>
  </w:style>
  <w:style w:type="paragraph" w:customStyle="1" w:styleId="NoteBullet">
    <w:name w:val="Note Bullet"/>
    <w:basedOn w:val="Normal"/>
    <w:rsid w:val="006E57BF"/>
    <w:pPr>
      <w:numPr>
        <w:numId w:val="26"/>
      </w:numPr>
      <w:overflowPunct/>
      <w:autoSpaceDE/>
      <w:autoSpaceDN/>
      <w:adjustRightInd/>
      <w:spacing w:before="0" w:after="120"/>
      <w:textAlignment w:val="auto"/>
    </w:pPr>
  </w:style>
  <w:style w:type="paragraph" w:styleId="BodyText2">
    <w:name w:val="Body Text 2"/>
    <w:basedOn w:val="Normal"/>
    <w:link w:val="BodyText2Char"/>
    <w:rsid w:val="002757D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2757DF"/>
    <w:rPr>
      <w:rFonts w:ascii="Arial" w:hAnsi="Arial"/>
    </w:rPr>
  </w:style>
  <w:style w:type="character" w:customStyle="1" w:styleId="FooterChar">
    <w:name w:val="Footer Char"/>
    <w:basedOn w:val="DefaultParagraphFont"/>
    <w:link w:val="Footer"/>
    <w:locked/>
    <w:rsid w:val="002757DF"/>
    <w:rPr>
      <w:rFonts w:ascii="Arial" w:hAnsi="Arial"/>
    </w:rPr>
  </w:style>
  <w:style w:type="paragraph" w:customStyle="1" w:styleId="Style1">
    <w:name w:val="Style1"/>
    <w:basedOn w:val="Normal"/>
    <w:rsid w:val="002757DF"/>
    <w:pPr>
      <w:overflowPunct/>
      <w:autoSpaceDE/>
      <w:autoSpaceDN/>
      <w:adjustRightInd/>
      <w:spacing w:before="0"/>
      <w:textAlignment w:val="auto"/>
    </w:pPr>
    <w:rPr>
      <w:rFonts w:ascii="Times New Roman" w:eastAsia="Calibri" w:hAnsi="Times New Roman"/>
      <w:sz w:val="22"/>
      <w:szCs w:val="24"/>
      <w:lang w:val="en-GB"/>
    </w:rPr>
  </w:style>
  <w:style w:type="character" w:styleId="PlaceholderText">
    <w:name w:val="Placeholder Text"/>
    <w:basedOn w:val="DefaultParagraphFont"/>
    <w:uiPriority w:val="99"/>
    <w:semiHidden/>
    <w:rsid w:val="000B7389"/>
    <w:rPr>
      <w:color w:val="808080"/>
    </w:rPr>
  </w:style>
  <w:style w:type="character" w:customStyle="1" w:styleId="fieldstyle">
    <w:name w:val="field style"/>
    <w:basedOn w:val="DefaultParagraphFont"/>
    <w:uiPriority w:val="1"/>
    <w:rsid w:val="009773EE"/>
    <w:rPr>
      <w:rFonts w:ascii="Arial" w:hAnsi="Arial"/>
      <w:sz w:val="20"/>
    </w:rPr>
  </w:style>
  <w:style w:type="character" w:customStyle="1" w:styleId="Style2">
    <w:name w:val="Style2"/>
    <w:basedOn w:val="DefaultParagraphFont"/>
    <w:uiPriority w:val="1"/>
    <w:rsid w:val="003D3BDA"/>
    <w:rPr>
      <w:rFonts w:ascii="Arial" w:hAnsi="Arial"/>
      <w:color w:val="548DD4" w:themeColor="text2" w:themeTint="99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7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4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200202">
          <w:marLeft w:val="108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LARKEK\Application%20Data\Microsoft\Templates\IT%20-%20A4\Requirements%20Specification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88347D606B0741EEBB173EE56E4F98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EC80CF-52F3-4E5A-825D-122915128EFF}"/>
      </w:docPartPr>
      <w:docPartBody>
        <w:p w:rsidR="001E2083" w:rsidRDefault="008F4574" w:rsidP="008F4574">
          <w:pPr>
            <w:pStyle w:val="88347D606B0741EEBB173EE56E4F98F428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47AD6FB38AE74E71837972E7575162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E6DDD9-3133-47D8-A66B-BE95C5D7D94E}"/>
      </w:docPartPr>
      <w:docPartBody>
        <w:p w:rsidR="001E2083" w:rsidRDefault="008F4574" w:rsidP="008F4574">
          <w:pPr>
            <w:pStyle w:val="47AD6FB38AE74E71837972E7575162D814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6B4DAE558084412CA5C61BDEC934CD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5FAD14-8734-450A-BB5B-B1E4B3792BE5}"/>
      </w:docPartPr>
      <w:docPartBody>
        <w:p w:rsidR="001E2083" w:rsidRDefault="008F4574" w:rsidP="008F4574">
          <w:pPr>
            <w:pStyle w:val="6B4DAE558084412CA5C61BDEC934CD5A14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D4EE09FC539C4ADDB94207B6BDD79C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E420C5-669B-48AB-8AB8-8162C5FB8FF9}"/>
      </w:docPartPr>
      <w:docPartBody>
        <w:p w:rsidR="00750E5F" w:rsidRDefault="00D93A9C" w:rsidP="00D93A9C">
          <w:pPr>
            <w:pStyle w:val="D4EE09FC539C4ADDB94207B6BDD79CEB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2A7CE6B34B4244A5AB5AF3C4E81723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C0005D-C0A7-4848-8CC3-036CD6784085}"/>
      </w:docPartPr>
      <w:docPartBody>
        <w:p w:rsidR="00750E5F" w:rsidRDefault="00D93A9C" w:rsidP="00D93A9C">
          <w:pPr>
            <w:pStyle w:val="2A7CE6B34B4244A5AB5AF3C4E81723E4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49786C4A2F4E4532B29CA4A91D746A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F5C096-83EE-403F-B40B-D9C065107B97}"/>
      </w:docPartPr>
      <w:docPartBody>
        <w:p w:rsidR="00750E5F" w:rsidRDefault="00D93A9C" w:rsidP="00D93A9C">
          <w:pPr>
            <w:pStyle w:val="49786C4A2F4E4532B29CA4A91D746A9D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34E8244EB52D404A86CD67A7ABEEAB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307708-8373-499F-8653-BBF375F871F0}"/>
      </w:docPartPr>
      <w:docPartBody>
        <w:p w:rsidR="006D3B01" w:rsidRDefault="006E0138" w:rsidP="006E0138">
          <w:pPr>
            <w:pStyle w:val="34E8244EB52D404A86CD67A7ABEEABC1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B6793900F3C743F790B37345077CE6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02F1C5-5441-4EB6-ADE8-938036BD96D3}"/>
      </w:docPartPr>
      <w:docPartBody>
        <w:p w:rsidR="006D3B01" w:rsidRDefault="006E0138" w:rsidP="006E0138">
          <w:pPr>
            <w:pStyle w:val="B6793900F3C743F790B37345077CE69A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60A0B47D401B44A08C28445A061025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C86F7B-7CBE-4202-9246-67F942FE393C}"/>
      </w:docPartPr>
      <w:docPartBody>
        <w:p w:rsidR="006D3B01" w:rsidRDefault="006E0138" w:rsidP="006E0138">
          <w:pPr>
            <w:pStyle w:val="60A0B47D401B44A08C28445A061025EF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02F2"/>
    <w:rsid w:val="001E2083"/>
    <w:rsid w:val="001E4D60"/>
    <w:rsid w:val="001F009E"/>
    <w:rsid w:val="002B30C6"/>
    <w:rsid w:val="002E04E5"/>
    <w:rsid w:val="00384C56"/>
    <w:rsid w:val="003E530B"/>
    <w:rsid w:val="003E69A2"/>
    <w:rsid w:val="00521029"/>
    <w:rsid w:val="00681A92"/>
    <w:rsid w:val="006D3B01"/>
    <w:rsid w:val="006E0138"/>
    <w:rsid w:val="007402F2"/>
    <w:rsid w:val="00746AC6"/>
    <w:rsid w:val="00750E5F"/>
    <w:rsid w:val="007C57B2"/>
    <w:rsid w:val="00834F68"/>
    <w:rsid w:val="00854A12"/>
    <w:rsid w:val="00896AC7"/>
    <w:rsid w:val="008F4574"/>
    <w:rsid w:val="009B6824"/>
    <w:rsid w:val="00A354FA"/>
    <w:rsid w:val="00A55380"/>
    <w:rsid w:val="00B56DE7"/>
    <w:rsid w:val="00D30FE3"/>
    <w:rsid w:val="00D6638C"/>
    <w:rsid w:val="00D93A9C"/>
    <w:rsid w:val="00DD438D"/>
    <w:rsid w:val="00F16BA6"/>
    <w:rsid w:val="00F32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4D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E0138"/>
    <w:rPr>
      <w:color w:val="808080"/>
    </w:rPr>
  </w:style>
  <w:style w:type="paragraph" w:customStyle="1" w:styleId="DF1AA4C7AADA4B9A8A8C216ABCC11FCF">
    <w:name w:val="DF1AA4C7AADA4B9A8A8C216ABCC11FCF"/>
    <w:rsid w:val="007402F2"/>
  </w:style>
  <w:style w:type="paragraph" w:customStyle="1" w:styleId="CF14E8B45DF64CF5A9E3FB5897D58225">
    <w:name w:val="CF14E8B45DF64CF5A9E3FB5897D58225"/>
    <w:rsid w:val="007402F2"/>
  </w:style>
  <w:style w:type="paragraph" w:customStyle="1" w:styleId="974458949D8344A888130257D3CF7654">
    <w:name w:val="974458949D8344A888130257D3CF7654"/>
    <w:rsid w:val="007402F2"/>
  </w:style>
  <w:style w:type="paragraph" w:customStyle="1" w:styleId="9C490BC78FEE41AB915957254580C7C8">
    <w:name w:val="9C490BC78FEE41AB915957254580C7C8"/>
    <w:rsid w:val="007402F2"/>
  </w:style>
  <w:style w:type="paragraph" w:customStyle="1" w:styleId="F2B63106F3434ABC920D1E4156CA5031">
    <w:name w:val="F2B63106F3434ABC920D1E4156CA5031"/>
    <w:rsid w:val="007402F2"/>
  </w:style>
  <w:style w:type="paragraph" w:customStyle="1" w:styleId="EE9629EB47384B3493105635857FFF2A">
    <w:name w:val="EE9629EB47384B3493105635857FFF2A"/>
    <w:rsid w:val="007402F2"/>
  </w:style>
  <w:style w:type="paragraph" w:customStyle="1" w:styleId="C1FE7CA6D8664F14B5A2198276DF265E">
    <w:name w:val="C1FE7CA6D8664F14B5A2198276DF265E"/>
    <w:rsid w:val="007402F2"/>
  </w:style>
  <w:style w:type="paragraph" w:customStyle="1" w:styleId="AF0980E980DA4DFCBF9555CC05D33E05">
    <w:name w:val="AF0980E980DA4DFCBF9555CC05D33E05"/>
    <w:rsid w:val="007402F2"/>
  </w:style>
  <w:style w:type="paragraph" w:customStyle="1" w:styleId="E85D1D67CC26458EAA5E1B1365998456">
    <w:name w:val="E85D1D67CC26458EAA5E1B1365998456"/>
    <w:rsid w:val="007402F2"/>
  </w:style>
  <w:style w:type="paragraph" w:customStyle="1" w:styleId="200F93D339DA4337BF3ABD8909823CA6">
    <w:name w:val="200F93D339DA4337BF3ABD8909823CA6"/>
    <w:rsid w:val="007402F2"/>
  </w:style>
  <w:style w:type="paragraph" w:customStyle="1" w:styleId="8811F587431540F791470D968DFF677A">
    <w:name w:val="8811F587431540F791470D968DFF677A"/>
    <w:rsid w:val="007402F2"/>
  </w:style>
  <w:style w:type="paragraph" w:customStyle="1" w:styleId="C0E9A9BC18DD4AFF8BCD75C0B276D45A">
    <w:name w:val="C0E9A9BC18DD4AFF8BCD75C0B276D45A"/>
    <w:rsid w:val="007402F2"/>
  </w:style>
  <w:style w:type="paragraph" w:customStyle="1" w:styleId="D8BFD3BD181D4AE6B6375474B4352DA9">
    <w:name w:val="D8BFD3BD181D4AE6B6375474B4352DA9"/>
    <w:rsid w:val="007402F2"/>
  </w:style>
  <w:style w:type="paragraph" w:customStyle="1" w:styleId="2AE42DF143C64FDE9298739CEAC6E2D3">
    <w:name w:val="2AE42DF143C64FDE9298739CEAC6E2D3"/>
    <w:rsid w:val="007402F2"/>
  </w:style>
  <w:style w:type="paragraph" w:customStyle="1" w:styleId="904C6042B86D44C88A6DCFBE642E80EF">
    <w:name w:val="904C6042B86D44C88A6DCFBE642E80EF"/>
    <w:rsid w:val="007402F2"/>
  </w:style>
  <w:style w:type="paragraph" w:customStyle="1" w:styleId="88BB5DD17068496781FD448D57538547">
    <w:name w:val="88BB5DD17068496781FD448D57538547"/>
    <w:rsid w:val="007402F2"/>
  </w:style>
  <w:style w:type="paragraph" w:customStyle="1" w:styleId="7F4C43BEFD194F50A94DC6B54BC4DA27">
    <w:name w:val="7F4C43BEFD194F50A94DC6B54BC4DA27"/>
    <w:rsid w:val="007402F2"/>
  </w:style>
  <w:style w:type="paragraph" w:customStyle="1" w:styleId="E54A78B757614472A7342F26F047B5EF">
    <w:name w:val="E54A78B757614472A7342F26F047B5EF"/>
    <w:rsid w:val="007402F2"/>
  </w:style>
  <w:style w:type="paragraph" w:customStyle="1" w:styleId="D4C253B886734EAD8066EBACD9078AF4">
    <w:name w:val="D4C253B886734EAD8066EBACD9078AF4"/>
    <w:rsid w:val="001F009E"/>
  </w:style>
  <w:style w:type="paragraph" w:customStyle="1" w:styleId="CA0EEF9DD2494153A8573EEF18C61C34">
    <w:name w:val="CA0EEF9DD2494153A8573EEF18C61C34"/>
    <w:rsid w:val="001F009E"/>
  </w:style>
  <w:style w:type="paragraph" w:customStyle="1" w:styleId="CA0EEF9DD2494153A8573EEF18C61C341">
    <w:name w:val="CA0EEF9DD2494153A8573EEF18C61C34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">
    <w:name w:val="24473BFC5EDC4D36AE0879DD565DF0B3"/>
    <w:rsid w:val="001F009E"/>
  </w:style>
  <w:style w:type="paragraph" w:customStyle="1" w:styleId="32EB9E430A3748B588D40254AF00776C">
    <w:name w:val="32EB9E430A3748B588D40254AF00776C"/>
    <w:rsid w:val="001F009E"/>
  </w:style>
  <w:style w:type="paragraph" w:customStyle="1" w:styleId="3FF146C3EA7940218A0D41F80308EF74">
    <w:name w:val="3FF146C3EA7940218A0D41F80308EF74"/>
    <w:rsid w:val="001F009E"/>
  </w:style>
  <w:style w:type="paragraph" w:customStyle="1" w:styleId="EBAFE57E53A74C0AA31B967023CCDE0C">
    <w:name w:val="EBAFE57E53A74C0AA31B967023CCDE0C"/>
    <w:rsid w:val="001F009E"/>
  </w:style>
  <w:style w:type="paragraph" w:customStyle="1" w:styleId="F810BFE3E4D64E1C96C69354A8FE8966">
    <w:name w:val="F810BFE3E4D64E1C96C69354A8FE8966"/>
    <w:rsid w:val="001F009E"/>
  </w:style>
  <w:style w:type="paragraph" w:customStyle="1" w:styleId="D5371125AFD441559C3B34FA94D66967">
    <w:name w:val="D5371125AFD441559C3B34FA94D66967"/>
    <w:rsid w:val="001F009E"/>
  </w:style>
  <w:style w:type="paragraph" w:customStyle="1" w:styleId="24473BFC5EDC4D36AE0879DD565DF0B31">
    <w:name w:val="24473BFC5EDC4D36AE0879DD565DF0B3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">
    <w:name w:val="24473BFC5EDC4D36AE0879DD565DF0B3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25F5B7D77A24C579D750FA150F36AAE">
    <w:name w:val="525F5B7D77A24C579D750FA150F36AAE"/>
    <w:rsid w:val="001F009E"/>
  </w:style>
  <w:style w:type="paragraph" w:customStyle="1" w:styleId="73236A91BB044985AD314579DE847026">
    <w:name w:val="73236A91BB044985AD314579DE847026"/>
    <w:rsid w:val="001F009E"/>
  </w:style>
  <w:style w:type="paragraph" w:customStyle="1" w:styleId="C17E160C626B48C3BB42BFF9108C3E93">
    <w:name w:val="C17E160C626B48C3BB42BFF9108C3E93"/>
    <w:rsid w:val="001F009E"/>
  </w:style>
  <w:style w:type="paragraph" w:customStyle="1" w:styleId="EB66B567FF8A40D9BDB705E486511F10">
    <w:name w:val="EB66B567FF8A40D9BDB705E486511F10"/>
    <w:rsid w:val="001F009E"/>
  </w:style>
  <w:style w:type="paragraph" w:customStyle="1" w:styleId="89BC3FECC7DA482C8F9A08D93FCA6D40">
    <w:name w:val="89BC3FECC7DA482C8F9A08D93FCA6D40"/>
    <w:rsid w:val="001F009E"/>
  </w:style>
  <w:style w:type="paragraph" w:customStyle="1" w:styleId="CB3437BB11434110898D28F269CB11F8">
    <w:name w:val="CB3437BB11434110898D28F269CB11F8"/>
    <w:rsid w:val="001F009E"/>
  </w:style>
  <w:style w:type="paragraph" w:customStyle="1" w:styleId="7301C00C97504397913E8F997088E1BF">
    <w:name w:val="7301C00C97504397913E8F997088E1BF"/>
    <w:rsid w:val="001F009E"/>
  </w:style>
  <w:style w:type="paragraph" w:customStyle="1" w:styleId="525F5B7D77A24C579D750FA150F36AAE1">
    <w:name w:val="525F5B7D77A24C579D750FA150F36AAE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9BC3FECC7DA482C8F9A08D93FCA6D401">
    <w:name w:val="89BC3FECC7DA482C8F9A08D93FCA6D40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1">
    <w:name w:val="CB3437BB11434110898D28F269CB11F8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">
    <w:name w:val="26D167E810064FCA84078085BA03C595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1">
    <w:name w:val="7301C00C97504397913E8F997088E1BF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">
    <w:name w:val="24473BFC5EDC4D36AE0879DD565DF0B3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25F5B7D77A24C579D750FA150F36AAE2">
    <w:name w:val="525F5B7D77A24C579D750FA150F36AAE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9BC3FECC7DA482C8F9A08D93FCA6D402">
    <w:name w:val="89BC3FECC7DA482C8F9A08D93FCA6D40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2">
    <w:name w:val="CB3437BB11434110898D28F269CB11F8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1">
    <w:name w:val="26D167E810064FCA84078085BA03C595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2">
    <w:name w:val="7301C00C97504397913E8F997088E1BF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4">
    <w:name w:val="24473BFC5EDC4D36AE0879DD565DF0B34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B7ECA86AC54DB4BF8FF9E5D2E038F0">
    <w:name w:val="5DB7ECA86AC54DB4BF8FF9E5D2E038F0"/>
    <w:rsid w:val="001F009E"/>
  </w:style>
  <w:style w:type="paragraph" w:customStyle="1" w:styleId="525F5B7D77A24C579D750FA150F36AAE3">
    <w:name w:val="525F5B7D77A24C579D750FA150F36AAE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B7ECA86AC54DB4BF8FF9E5D2E038F01">
    <w:name w:val="5DB7ECA86AC54DB4BF8FF9E5D2E038F0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3">
    <w:name w:val="CB3437BB11434110898D28F269CB11F8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2">
    <w:name w:val="26D167E810064FCA84078085BA03C595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3">
    <w:name w:val="7301C00C97504397913E8F997088E1BF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5">
    <w:name w:val="24473BFC5EDC4D36AE0879DD565DF0B35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2FB1665D3B44F64B689E8AFE0445D52">
    <w:name w:val="22FB1665D3B44F64B689E8AFE0445D52"/>
    <w:rsid w:val="001F009E"/>
  </w:style>
  <w:style w:type="paragraph" w:customStyle="1" w:styleId="F6E4E118598A4D6A8B6DCFE2E6B1638D">
    <w:name w:val="F6E4E118598A4D6A8B6DCFE2E6B1638D"/>
    <w:rsid w:val="001F009E"/>
  </w:style>
  <w:style w:type="paragraph" w:customStyle="1" w:styleId="24473BFC5EDC4D36AE0879DD565DF0B36">
    <w:name w:val="24473BFC5EDC4D36AE0879DD565DF0B36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A21B725F7BEB47908833E44BF3007CA0">
    <w:name w:val="A21B725F7BEB47908833E44BF3007CA0"/>
    <w:rsid w:val="001F009E"/>
  </w:style>
  <w:style w:type="paragraph" w:customStyle="1" w:styleId="2C654F54FF28406DBA0F39610F6C933B">
    <w:name w:val="2C654F54FF28406DBA0F39610F6C933B"/>
    <w:rsid w:val="001F009E"/>
  </w:style>
  <w:style w:type="paragraph" w:customStyle="1" w:styleId="D69E7EB989E04D3BAC9EB5296C81E89F">
    <w:name w:val="D69E7EB989E04D3BAC9EB5296C81E89F"/>
    <w:rsid w:val="001F009E"/>
  </w:style>
  <w:style w:type="paragraph" w:customStyle="1" w:styleId="4FFBE0EAC8E24E0BBF29943A306E513D">
    <w:name w:val="4FFBE0EAC8E24E0BBF29943A306E513D"/>
    <w:rsid w:val="001F009E"/>
  </w:style>
  <w:style w:type="paragraph" w:customStyle="1" w:styleId="110540750CF542D3B72DDAD855CF7AC1">
    <w:name w:val="110540750CF542D3B72DDAD855CF7AC1"/>
    <w:rsid w:val="001F009E"/>
  </w:style>
  <w:style w:type="paragraph" w:customStyle="1" w:styleId="AF45FA0E44F84CB88CE26DE2BF8C35DF">
    <w:name w:val="AF45FA0E44F84CB88CE26DE2BF8C35DF"/>
    <w:rsid w:val="001F009E"/>
  </w:style>
  <w:style w:type="paragraph" w:customStyle="1" w:styleId="B976978195224675A82E089F3FC947E7">
    <w:name w:val="B976978195224675A82E089F3FC947E7"/>
    <w:rsid w:val="001F009E"/>
  </w:style>
  <w:style w:type="paragraph" w:customStyle="1" w:styleId="C741F5E0BBA04A06872C8F787B12A341">
    <w:name w:val="C741F5E0BBA04A06872C8F787B12A341"/>
    <w:rsid w:val="001F009E"/>
  </w:style>
  <w:style w:type="paragraph" w:customStyle="1" w:styleId="90C596CC8C5A40189E4AE7414F4D7A84">
    <w:name w:val="90C596CC8C5A40189E4AE7414F4D7A84"/>
    <w:rsid w:val="001F009E"/>
  </w:style>
  <w:style w:type="paragraph" w:customStyle="1" w:styleId="8CD3B05D846C4ED888FCCAFF8D11B450">
    <w:name w:val="8CD3B05D846C4ED888FCCAFF8D11B450"/>
    <w:rsid w:val="001F009E"/>
  </w:style>
  <w:style w:type="paragraph" w:customStyle="1" w:styleId="E71DF2F460F54981A72C7CB078BB1555">
    <w:name w:val="E71DF2F460F54981A72C7CB078BB1555"/>
    <w:rsid w:val="001F009E"/>
  </w:style>
  <w:style w:type="paragraph" w:customStyle="1" w:styleId="3961587E46334D45821B46E80A848D39">
    <w:name w:val="3961587E46334D45821B46E80A848D39"/>
    <w:rsid w:val="001F009E"/>
  </w:style>
  <w:style w:type="paragraph" w:customStyle="1" w:styleId="3404073C654E4A38A3EEBB590DBDA8CE">
    <w:name w:val="3404073C654E4A38A3EEBB590DBDA8CE"/>
    <w:rsid w:val="001F009E"/>
  </w:style>
  <w:style w:type="paragraph" w:customStyle="1" w:styleId="62157C51F99F450A9C6DEC49170DAC4B">
    <w:name w:val="62157C51F99F450A9C6DEC49170DAC4B"/>
    <w:rsid w:val="001F009E"/>
  </w:style>
  <w:style w:type="paragraph" w:customStyle="1" w:styleId="3A223220F6C241508FA9FA7125ABFB94">
    <w:name w:val="3A223220F6C241508FA9FA7125ABFB94"/>
    <w:rsid w:val="001F009E"/>
  </w:style>
  <w:style w:type="paragraph" w:customStyle="1" w:styleId="B577DB3029A049B6A6F3FAD299226233">
    <w:name w:val="B577DB3029A049B6A6F3FAD299226233"/>
    <w:rsid w:val="001F009E"/>
  </w:style>
  <w:style w:type="paragraph" w:customStyle="1" w:styleId="A55D2BC3FE1348B6BEA7C7C40F974878">
    <w:name w:val="A55D2BC3FE1348B6BEA7C7C40F974878"/>
    <w:rsid w:val="001F009E"/>
  </w:style>
  <w:style w:type="paragraph" w:customStyle="1" w:styleId="BE4BB49A3DC5452EBAE2DDB2C3C3FAFB">
    <w:name w:val="BE4BB49A3DC5452EBAE2DDB2C3C3FAFB"/>
    <w:rsid w:val="001F009E"/>
  </w:style>
  <w:style w:type="paragraph" w:customStyle="1" w:styleId="4EB2AF67017E426A8D9E530898A59B4C">
    <w:name w:val="4EB2AF67017E426A8D9E530898A59B4C"/>
    <w:rsid w:val="001F009E"/>
  </w:style>
  <w:style w:type="paragraph" w:customStyle="1" w:styleId="86119317069E4B909D4343A08A863265">
    <w:name w:val="86119317069E4B909D4343A08A863265"/>
    <w:rsid w:val="001F009E"/>
  </w:style>
  <w:style w:type="paragraph" w:customStyle="1" w:styleId="BB8040B72E444410AB2CA769E841D27F">
    <w:name w:val="BB8040B72E444410AB2CA769E841D27F"/>
    <w:rsid w:val="001F009E"/>
  </w:style>
  <w:style w:type="paragraph" w:customStyle="1" w:styleId="031A7AC6AA334C3F80E773B864B765D9">
    <w:name w:val="031A7AC6AA334C3F80E773B864B765D9"/>
    <w:rsid w:val="001F009E"/>
  </w:style>
  <w:style w:type="paragraph" w:customStyle="1" w:styleId="1A2B49D0A6154240A8D71F09078BE407">
    <w:name w:val="1A2B49D0A6154240A8D71F09078BE407"/>
    <w:rsid w:val="001F009E"/>
  </w:style>
  <w:style w:type="paragraph" w:customStyle="1" w:styleId="D0BBE7EC6479498BBBB5C66BF4752906">
    <w:name w:val="D0BBE7EC6479498BBBB5C66BF4752906"/>
    <w:rsid w:val="001F009E"/>
  </w:style>
  <w:style w:type="paragraph" w:customStyle="1" w:styleId="42D94BC15E654234900735CCA894FFF3">
    <w:name w:val="42D94BC15E654234900735CCA894FFF3"/>
    <w:rsid w:val="001F009E"/>
  </w:style>
  <w:style w:type="paragraph" w:customStyle="1" w:styleId="11523FC6ACDF48F581D33C26AE232BA6">
    <w:name w:val="11523FC6ACDF48F581D33C26AE232BA6"/>
    <w:rsid w:val="001F009E"/>
  </w:style>
  <w:style w:type="paragraph" w:customStyle="1" w:styleId="73719FFC80074CEBB2E7BB0DFB14322C">
    <w:name w:val="73719FFC80074CEBB2E7BB0DFB14322C"/>
    <w:rsid w:val="001F009E"/>
  </w:style>
  <w:style w:type="paragraph" w:customStyle="1" w:styleId="5D7E03DE7F9D48598522B3C4D308054E">
    <w:name w:val="5D7E03DE7F9D48598522B3C4D308054E"/>
    <w:rsid w:val="001F009E"/>
  </w:style>
  <w:style w:type="paragraph" w:customStyle="1" w:styleId="21989019EDB6424C91A6EEF8ED57D8D2">
    <w:name w:val="21989019EDB6424C91A6EEF8ED57D8D2"/>
    <w:rsid w:val="001F009E"/>
  </w:style>
  <w:style w:type="paragraph" w:customStyle="1" w:styleId="6BD61E898F10475F966CB97CC88D527A">
    <w:name w:val="6BD61E898F10475F966CB97CC88D527A"/>
    <w:rsid w:val="001F009E"/>
  </w:style>
  <w:style w:type="paragraph" w:customStyle="1" w:styleId="7F69599F7D6F4DD48687106F71BC38EF">
    <w:name w:val="7F69599F7D6F4DD48687106F71BC38EF"/>
    <w:rsid w:val="001F009E"/>
  </w:style>
  <w:style w:type="paragraph" w:customStyle="1" w:styleId="65C8E572E5F5405DB0C116DD51EA4249">
    <w:name w:val="65C8E572E5F5405DB0C116DD51EA4249"/>
    <w:rsid w:val="001F009E"/>
  </w:style>
  <w:style w:type="paragraph" w:customStyle="1" w:styleId="1502B6485CAC4EB2BAF325CB578D2C7A">
    <w:name w:val="1502B6485CAC4EB2BAF325CB578D2C7A"/>
    <w:rsid w:val="001F009E"/>
  </w:style>
  <w:style w:type="paragraph" w:customStyle="1" w:styleId="4860F3D96746494B859844ADA9D53AB2">
    <w:name w:val="4860F3D96746494B859844ADA9D53AB2"/>
    <w:rsid w:val="001F009E"/>
  </w:style>
  <w:style w:type="paragraph" w:customStyle="1" w:styleId="133520459A934FD09E008224A2200412">
    <w:name w:val="133520459A934FD09E008224A2200412"/>
    <w:rsid w:val="001F009E"/>
  </w:style>
  <w:style w:type="paragraph" w:customStyle="1" w:styleId="6ADCDE5977154B8DB48B7A931E4AFF10">
    <w:name w:val="6ADCDE5977154B8DB48B7A931E4AFF10"/>
    <w:rsid w:val="001F009E"/>
  </w:style>
  <w:style w:type="paragraph" w:customStyle="1" w:styleId="E84CAC21078746DBAA9675CE5FED20B6">
    <w:name w:val="E84CAC21078746DBAA9675CE5FED20B6"/>
    <w:rsid w:val="001F009E"/>
  </w:style>
  <w:style w:type="paragraph" w:customStyle="1" w:styleId="C6AC0A675E28435EB12E3495D9E08791">
    <w:name w:val="C6AC0A675E28435EB12E3495D9E08791"/>
    <w:rsid w:val="001F009E"/>
  </w:style>
  <w:style w:type="paragraph" w:customStyle="1" w:styleId="627D4ACBC75049D5A6F54DEC2854213B">
    <w:name w:val="627D4ACBC75049D5A6F54DEC2854213B"/>
    <w:rsid w:val="001F009E"/>
  </w:style>
  <w:style w:type="paragraph" w:customStyle="1" w:styleId="BDDEEEAB62A14D60B9F1190CC5E1A50E">
    <w:name w:val="BDDEEEAB62A14D60B9F1190CC5E1A50E"/>
    <w:rsid w:val="001F009E"/>
  </w:style>
  <w:style w:type="paragraph" w:customStyle="1" w:styleId="5BC790B6CF7E427AB68A835D220D337B">
    <w:name w:val="5BC790B6CF7E427AB68A835D220D337B"/>
    <w:rsid w:val="001F009E"/>
  </w:style>
  <w:style w:type="paragraph" w:customStyle="1" w:styleId="5F20B827AA9E4EA4A635162DF31D6CB2">
    <w:name w:val="5F20B827AA9E4EA4A635162DF31D6CB2"/>
    <w:rsid w:val="001F009E"/>
  </w:style>
  <w:style w:type="paragraph" w:customStyle="1" w:styleId="69E2A4D352074A679042D88AB5B42686">
    <w:name w:val="69E2A4D352074A679042D88AB5B42686"/>
    <w:rsid w:val="001F009E"/>
  </w:style>
  <w:style w:type="paragraph" w:customStyle="1" w:styleId="B991786349974A608AF4BD5174819E31">
    <w:name w:val="B991786349974A608AF4BD5174819E31"/>
    <w:rsid w:val="001F009E"/>
  </w:style>
  <w:style w:type="paragraph" w:customStyle="1" w:styleId="BF2C71CC22724E12AF0E3B8D819AB3E4">
    <w:name w:val="BF2C71CC22724E12AF0E3B8D819AB3E4"/>
    <w:rsid w:val="001F009E"/>
  </w:style>
  <w:style w:type="paragraph" w:customStyle="1" w:styleId="709658A129E844ED8A22A69A93DBE94B">
    <w:name w:val="709658A129E844ED8A22A69A93DBE94B"/>
    <w:rsid w:val="001F009E"/>
  </w:style>
  <w:style w:type="paragraph" w:customStyle="1" w:styleId="EE3B0AE2138E4134AAEE1ED200752CC5">
    <w:name w:val="EE3B0AE2138E4134AAEE1ED200752CC5"/>
    <w:rsid w:val="001F009E"/>
  </w:style>
  <w:style w:type="paragraph" w:customStyle="1" w:styleId="D05099A0537C4456B299892A28A4BD3E">
    <w:name w:val="D05099A0537C4456B299892A28A4BD3E"/>
    <w:rsid w:val="001F009E"/>
  </w:style>
  <w:style w:type="paragraph" w:customStyle="1" w:styleId="6FC1BF5B9EA84CB989E104CBDB574FEB">
    <w:name w:val="6FC1BF5B9EA84CB989E104CBDB574FEB"/>
    <w:rsid w:val="001F009E"/>
  </w:style>
  <w:style w:type="paragraph" w:customStyle="1" w:styleId="51958ECC3CE24BFE8ED313D58E772922">
    <w:name w:val="51958ECC3CE24BFE8ED313D58E772922"/>
    <w:rsid w:val="001F009E"/>
  </w:style>
  <w:style w:type="paragraph" w:customStyle="1" w:styleId="24473BFC5EDC4D36AE0879DD565DF0B37">
    <w:name w:val="24473BFC5EDC4D36AE0879DD565DF0B3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8">
    <w:name w:val="24473BFC5EDC4D36AE0879DD565DF0B3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04B092BF0E44891810CF0A3B3AF8704">
    <w:name w:val="404B092BF0E44891810CF0A3B3AF8704"/>
    <w:rsid w:val="003E69A2"/>
  </w:style>
  <w:style w:type="paragraph" w:customStyle="1" w:styleId="F647E167D71742A28F152E90A52B93D8">
    <w:name w:val="F647E167D71742A28F152E90A52B93D8"/>
    <w:rsid w:val="003E69A2"/>
  </w:style>
  <w:style w:type="paragraph" w:customStyle="1" w:styleId="211D2C2C1FD64F94B07D90BCCB6E8AD8">
    <w:name w:val="211D2C2C1FD64F94B07D90BCCB6E8AD8"/>
    <w:rsid w:val="003E69A2"/>
  </w:style>
  <w:style w:type="paragraph" w:customStyle="1" w:styleId="24473BFC5EDC4D36AE0879DD565DF0B39">
    <w:name w:val="24473BFC5EDC4D36AE0879DD565DF0B3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A6EAE4397594757AD2F6ABDB14FB97B">
    <w:name w:val="0A6EAE4397594757AD2F6ABDB14FB97B"/>
    <w:rsid w:val="003E69A2"/>
  </w:style>
  <w:style w:type="paragraph" w:customStyle="1" w:styleId="24473BFC5EDC4D36AE0879DD565DF0B310">
    <w:name w:val="24473BFC5EDC4D36AE0879DD565DF0B3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094CD08658245E08130F3695D7F1EF1">
    <w:name w:val="C094CD08658245E08130F3695D7F1EF1"/>
    <w:rsid w:val="003E69A2"/>
  </w:style>
  <w:style w:type="paragraph" w:customStyle="1" w:styleId="1F36807034A34D04B9D9D45C358F314F">
    <w:name w:val="1F36807034A34D04B9D9D45C358F314F"/>
    <w:rsid w:val="003E69A2"/>
  </w:style>
  <w:style w:type="paragraph" w:customStyle="1" w:styleId="24473BFC5EDC4D36AE0879DD565DF0B311">
    <w:name w:val="24473BFC5EDC4D36AE0879DD565DF0B3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2">
    <w:name w:val="24473BFC5EDC4D36AE0879DD565DF0B3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9EBA161D5BE4E989537C8697EC2EAAA">
    <w:name w:val="E9EBA161D5BE4E989537C8697EC2EAAA"/>
    <w:rsid w:val="003E69A2"/>
  </w:style>
  <w:style w:type="paragraph" w:customStyle="1" w:styleId="24473BFC5EDC4D36AE0879DD565DF0B313">
    <w:name w:val="24473BFC5EDC4D36AE0879DD565DF0B3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4">
    <w:name w:val="24473BFC5EDC4D36AE0879DD565DF0B3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5">
    <w:name w:val="24473BFC5EDC4D36AE0879DD565DF0B3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7C68FAD6798403CBF134572438C0364">
    <w:name w:val="E7C68FAD6798403CBF134572438C0364"/>
    <w:rsid w:val="003E69A2"/>
  </w:style>
  <w:style w:type="paragraph" w:customStyle="1" w:styleId="B32198B7F5BC47FB82A57FBA66BABD0A">
    <w:name w:val="B32198B7F5BC47FB82A57FBA66BABD0A"/>
    <w:rsid w:val="003E69A2"/>
  </w:style>
  <w:style w:type="paragraph" w:customStyle="1" w:styleId="24473BFC5EDC4D36AE0879DD565DF0B316">
    <w:name w:val="24473BFC5EDC4D36AE0879DD565DF0B3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7">
    <w:name w:val="24473BFC5EDC4D36AE0879DD565DF0B3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AA553A70F9D4D978226B91A01AEFC60">
    <w:name w:val="9AA553A70F9D4D978226B91A01AEFC60"/>
    <w:rsid w:val="003E69A2"/>
  </w:style>
  <w:style w:type="paragraph" w:customStyle="1" w:styleId="24473BFC5EDC4D36AE0879DD565DF0B318">
    <w:name w:val="24473BFC5EDC4D36AE0879DD565DF0B3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9">
    <w:name w:val="24473BFC5EDC4D36AE0879DD565DF0B31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0">
    <w:name w:val="24473BFC5EDC4D36AE0879DD565DF0B32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4C259AF2B684D0CAD4AF00C2542AEAE">
    <w:name w:val="94C259AF2B684D0CAD4AF00C2542AEAE"/>
    <w:rsid w:val="003E69A2"/>
  </w:style>
  <w:style w:type="paragraph" w:customStyle="1" w:styleId="24473BFC5EDC4D36AE0879DD565DF0B321">
    <w:name w:val="24473BFC5EDC4D36AE0879DD565DF0B3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F3AAC2BDEDE41ADA3C6D0F73B00C0A1">
    <w:name w:val="DF3AAC2BDEDE41ADA3C6D0F73B00C0A1"/>
    <w:rsid w:val="003E69A2"/>
  </w:style>
  <w:style w:type="paragraph" w:customStyle="1" w:styleId="24473BFC5EDC4D36AE0879DD565DF0B322">
    <w:name w:val="24473BFC5EDC4D36AE0879DD565DF0B3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3">
    <w:name w:val="24473BFC5EDC4D36AE0879DD565DF0B3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4">
    <w:name w:val="24473BFC5EDC4D36AE0879DD565DF0B3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5">
    <w:name w:val="24473BFC5EDC4D36AE0879DD565DF0B3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">
    <w:name w:val="9BFA39C494FA4A48B0E01463C7492052"/>
    <w:rsid w:val="003E69A2"/>
  </w:style>
  <w:style w:type="paragraph" w:customStyle="1" w:styleId="9BFA39C494FA4A48B0E01463C74920521">
    <w:name w:val="9BFA39C494FA4A48B0E01463C749205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6">
    <w:name w:val="24473BFC5EDC4D36AE0879DD565DF0B3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2">
    <w:name w:val="9BFA39C494FA4A48B0E01463C749205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7">
    <w:name w:val="24473BFC5EDC4D36AE0879DD565DF0B3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">
    <w:name w:val="9E19C1686F63492D9D5BEC295F813930"/>
    <w:rsid w:val="003E69A2"/>
  </w:style>
  <w:style w:type="paragraph" w:customStyle="1" w:styleId="9BFA39C494FA4A48B0E01463C74920523">
    <w:name w:val="9BFA39C494FA4A48B0E01463C749205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1">
    <w:name w:val="9E19C1686F63492D9D5BEC295F813930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8">
    <w:name w:val="24473BFC5EDC4D36AE0879DD565DF0B3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4">
    <w:name w:val="9BFA39C494FA4A48B0E01463C749205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2">
    <w:name w:val="9E19C1686F63492D9D5BEC295F813930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9">
    <w:name w:val="24473BFC5EDC4D36AE0879DD565DF0B32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90FD434786E4D60A74B81712CE304B1">
    <w:name w:val="290FD434786E4D60A74B81712CE304B1"/>
    <w:rsid w:val="003E69A2"/>
  </w:style>
  <w:style w:type="paragraph" w:customStyle="1" w:styleId="FBA25FFC799348E3BB0A38A5D4263D99">
    <w:name w:val="FBA25FFC799348E3BB0A38A5D4263D99"/>
    <w:rsid w:val="003E69A2"/>
  </w:style>
  <w:style w:type="paragraph" w:customStyle="1" w:styleId="9BFA39C494FA4A48B0E01463C74920525">
    <w:name w:val="9BFA39C494FA4A48B0E01463C749205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BA25FFC799348E3BB0A38A5D4263D991">
    <w:name w:val="FBA25FFC799348E3BB0A38A5D4263D9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0">
    <w:name w:val="24473BFC5EDC4D36AE0879DD565DF0B33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5ADE3CEEA78454AA68AE0180D42924B">
    <w:name w:val="D5ADE3CEEA78454AA68AE0180D42924B"/>
    <w:rsid w:val="003E69A2"/>
  </w:style>
  <w:style w:type="paragraph" w:customStyle="1" w:styleId="9BFA39C494FA4A48B0E01463C74920526">
    <w:name w:val="9BFA39C494FA4A48B0E01463C749205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1">
    <w:name w:val="24473BFC5EDC4D36AE0879DD565DF0B33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7">
    <w:name w:val="9BFA39C494FA4A48B0E01463C749205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2">
    <w:name w:val="24473BFC5EDC4D36AE0879DD565DF0B33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01292B448B248F7B6713D9F3CDBA268">
    <w:name w:val="101292B448B248F7B6713D9F3CDBA26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3">
    <w:name w:val="24473BFC5EDC4D36AE0879DD565DF0B33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3F293DB9D88441F95E8C16E976FD9A9">
    <w:name w:val="D3F293DB9D88441F95E8C16E976FD9A9"/>
    <w:rsid w:val="003E69A2"/>
  </w:style>
  <w:style w:type="paragraph" w:customStyle="1" w:styleId="9E54A5B411994F65AC5E9D8848FD884B">
    <w:name w:val="9E54A5B411994F65AC5E9D8848FD884B"/>
    <w:rsid w:val="003E69A2"/>
  </w:style>
  <w:style w:type="paragraph" w:customStyle="1" w:styleId="47AD3166B39D4C71A0D0B2DF9495568A">
    <w:name w:val="47AD3166B39D4C71A0D0B2DF9495568A"/>
    <w:rsid w:val="003E69A2"/>
  </w:style>
  <w:style w:type="paragraph" w:customStyle="1" w:styleId="F761787D5E09421198D0594C1C811F65">
    <w:name w:val="F761787D5E09421198D0594C1C811F65"/>
    <w:rsid w:val="003E69A2"/>
  </w:style>
  <w:style w:type="paragraph" w:customStyle="1" w:styleId="B62842C2CDB44765AF862C68EB4A465C">
    <w:name w:val="B62842C2CDB44765AF862C68EB4A465C"/>
    <w:rsid w:val="003E69A2"/>
  </w:style>
  <w:style w:type="paragraph" w:customStyle="1" w:styleId="96153D7E190F4DBA819909284645633D">
    <w:name w:val="96153D7E190F4DBA819909284645633D"/>
    <w:rsid w:val="003E69A2"/>
  </w:style>
  <w:style w:type="paragraph" w:customStyle="1" w:styleId="58222DD9819343ABB80344B21BB6EFC2">
    <w:name w:val="58222DD9819343ABB80344B21BB6EFC2"/>
    <w:rsid w:val="003E69A2"/>
  </w:style>
  <w:style w:type="paragraph" w:customStyle="1" w:styleId="1BF956428EC5480B9FBCF99F73D3937B">
    <w:name w:val="1BF956428EC5480B9FBCF99F73D3937B"/>
    <w:rsid w:val="003E69A2"/>
  </w:style>
  <w:style w:type="paragraph" w:customStyle="1" w:styleId="3BE86F4960B64F75B6576538A1469B6B">
    <w:name w:val="3BE86F4960B64F75B6576538A1469B6B"/>
    <w:rsid w:val="003E69A2"/>
  </w:style>
  <w:style w:type="paragraph" w:customStyle="1" w:styleId="C8D870E71E464E1CA2EB5F32125B9928">
    <w:name w:val="C8D870E71E464E1CA2EB5F32125B9928"/>
    <w:rsid w:val="003E69A2"/>
  </w:style>
  <w:style w:type="paragraph" w:customStyle="1" w:styleId="4975605F5D654937A8784081E3CA5A1B">
    <w:name w:val="4975605F5D654937A8784081E3CA5A1B"/>
    <w:rsid w:val="003E69A2"/>
  </w:style>
  <w:style w:type="paragraph" w:customStyle="1" w:styleId="88347D606B0741EEBB173EE56E4F98F4">
    <w:name w:val="88347D606B0741EEBB173EE56E4F98F4"/>
    <w:rsid w:val="003E69A2"/>
  </w:style>
  <w:style w:type="paragraph" w:customStyle="1" w:styleId="EE811A0ED65645ABAB504378F1C22894">
    <w:name w:val="EE811A0ED65645ABAB504378F1C22894"/>
    <w:rsid w:val="003E69A2"/>
  </w:style>
  <w:style w:type="paragraph" w:customStyle="1" w:styleId="9E54A5B411994F65AC5E9D8848FD884B1">
    <w:name w:val="9E54A5B411994F65AC5E9D8848FD884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">
    <w:name w:val="BD8C74441A8949AAA82FEB854C3B96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">
    <w:name w:val="58222DD9819343ABB80344B21BB6EFC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">
    <w:name w:val="3BE86F4960B64F75B6576538A1469B6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">
    <w:name w:val="C8D870E71E464E1CA2EB5F32125B9928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">
    <w:name w:val="4975605F5D654937A8784081E3CA5A1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4">
    <w:name w:val="24473BFC5EDC4D36AE0879DD565DF0B33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">
    <w:name w:val="88347D606B0741EEBB173EE56E4F98F4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">
    <w:name w:val="E501248F844942E89D3C4A3CE9924650"/>
    <w:rsid w:val="003E69A2"/>
  </w:style>
  <w:style w:type="paragraph" w:customStyle="1" w:styleId="02F7B0BEDA4545DF8AD6E0A8197EFF69">
    <w:name w:val="02F7B0BEDA4545DF8AD6E0A8197EFF69"/>
    <w:rsid w:val="003E69A2"/>
  </w:style>
  <w:style w:type="paragraph" w:customStyle="1" w:styleId="5D81CBE5ECC24EFC8CFD83F0453443C4">
    <w:name w:val="5D81CBE5ECC24EFC8CFD83F0453443C4"/>
    <w:rsid w:val="003E69A2"/>
  </w:style>
  <w:style w:type="paragraph" w:customStyle="1" w:styleId="2162668C6615429D8C7B00B3024282FD">
    <w:name w:val="2162668C6615429D8C7B00B3024282FD"/>
    <w:rsid w:val="003E69A2"/>
  </w:style>
  <w:style w:type="paragraph" w:customStyle="1" w:styleId="B25AAF99F7CC484EB07928206192A731">
    <w:name w:val="B25AAF99F7CC484EB07928206192A731"/>
    <w:rsid w:val="003E69A2"/>
  </w:style>
  <w:style w:type="paragraph" w:customStyle="1" w:styleId="9E54A5B411994F65AC5E9D8848FD884B2">
    <w:name w:val="9E54A5B411994F65AC5E9D8848FD884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">
    <w:name w:val="BD8C74441A8949AAA82FEB854C3B9616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">
    <w:name w:val="58222DD9819343ABB80344B21BB6EFC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">
    <w:name w:val="E501248F844942E89D3C4A3CE9924650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">
    <w:name w:val="3BE86F4960B64F75B6576538A1469B6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">
    <w:name w:val="02F7B0BEDA4545DF8AD6E0A8197EFF6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">
    <w:name w:val="C8D870E71E464E1CA2EB5F32125B9928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">
    <w:name w:val="5D81CBE5ECC24EFC8CFD83F0453443C4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">
    <w:name w:val="4975605F5D654937A8784081E3CA5A1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">
    <w:name w:val="2162668C6615429D8C7B00B3024282FD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5">
    <w:name w:val="24473BFC5EDC4D36AE0879DD565DF0B33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">
    <w:name w:val="88347D606B0741EEBB173EE56E4F98F4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">
    <w:name w:val="B25AAF99F7CC484EB07928206192A73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3">
    <w:name w:val="9E54A5B411994F65AC5E9D8848FD884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">
    <w:name w:val="BD8C74441A8949AAA82FEB854C3B9616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3">
    <w:name w:val="58222DD9819343ABB80344B21BB6EFC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2">
    <w:name w:val="E501248F844942E89D3C4A3CE9924650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3">
    <w:name w:val="3BE86F4960B64F75B6576538A1469B6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2">
    <w:name w:val="02F7B0BEDA4545DF8AD6E0A8197EFF69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3">
    <w:name w:val="C8D870E71E464E1CA2EB5F32125B9928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2">
    <w:name w:val="5D81CBE5ECC24EFC8CFD83F0453443C4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3">
    <w:name w:val="4975605F5D654937A8784081E3CA5A1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2">
    <w:name w:val="2162668C6615429D8C7B00B3024282FD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6">
    <w:name w:val="24473BFC5EDC4D36AE0879DD565DF0B33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3">
    <w:name w:val="88347D606B0741EEBB173EE56E4F98F4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2">
    <w:name w:val="B25AAF99F7CC484EB07928206192A73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E4428467E074755AE57B0586897AE3C">
    <w:name w:val="EE4428467E074755AE57B0586897AE3C"/>
    <w:rsid w:val="003E69A2"/>
  </w:style>
  <w:style w:type="paragraph" w:customStyle="1" w:styleId="9E54A5B411994F65AC5E9D8848FD884B4">
    <w:name w:val="9E54A5B411994F65AC5E9D8848FD884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3">
    <w:name w:val="BD8C74441A8949AAA82FEB854C3B9616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">
    <w:name w:val="5A826CB2A12C4B51AECC91FFA6DBD5EF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4">
    <w:name w:val="58222DD9819343ABB80344B21BB6EFC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3">
    <w:name w:val="E501248F844942E89D3C4A3CE9924650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4">
    <w:name w:val="3BE86F4960B64F75B6576538A1469B6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3">
    <w:name w:val="02F7B0BEDA4545DF8AD6E0A8197EFF69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4">
    <w:name w:val="C8D870E71E464E1CA2EB5F32125B9928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3">
    <w:name w:val="5D81CBE5ECC24EFC8CFD83F0453443C4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4">
    <w:name w:val="4975605F5D654937A8784081E3CA5A1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3">
    <w:name w:val="2162668C6615429D8C7B00B3024282FD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4">
    <w:name w:val="88347D606B0741EEBB173EE56E4F98F4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3">
    <w:name w:val="B25AAF99F7CC484EB07928206192A73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5">
    <w:name w:val="9E54A5B411994F65AC5E9D8848FD884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4">
    <w:name w:val="BD8C74441A8949AAA82FEB854C3B9616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">
    <w:name w:val="5A826CB2A12C4B51AECC91FFA6DBD5EF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5">
    <w:name w:val="58222DD9819343ABB80344B21BB6EFC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4">
    <w:name w:val="E501248F844942E89D3C4A3CE9924650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5">
    <w:name w:val="3BE86F4960B64F75B6576538A1469B6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4">
    <w:name w:val="02F7B0BEDA4545DF8AD6E0A8197EFF69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5">
    <w:name w:val="C8D870E71E464E1CA2EB5F32125B9928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4">
    <w:name w:val="5D81CBE5ECC24EFC8CFD83F0453443C4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5">
    <w:name w:val="4975605F5D654937A8784081E3CA5A1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4">
    <w:name w:val="2162668C6615429D8C7B00B3024282FD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5">
    <w:name w:val="88347D606B0741EEBB173EE56E4F98F4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4">
    <w:name w:val="B25AAF99F7CC484EB07928206192A73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6">
    <w:name w:val="9E54A5B411994F65AC5E9D8848FD884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5">
    <w:name w:val="BD8C74441A8949AAA82FEB854C3B9616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">
    <w:name w:val="5A826CB2A12C4B51AECC91FFA6DBD5EF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6">
    <w:name w:val="58222DD9819343ABB80344B21BB6EFC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5">
    <w:name w:val="E501248F844942E89D3C4A3CE9924650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6">
    <w:name w:val="3BE86F4960B64F75B6576538A1469B6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5">
    <w:name w:val="02F7B0BEDA4545DF8AD6E0A8197EFF69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6">
    <w:name w:val="C8D870E71E464E1CA2EB5F32125B9928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5">
    <w:name w:val="5D81CBE5ECC24EFC8CFD83F0453443C4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6">
    <w:name w:val="4975605F5D654937A8784081E3CA5A1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5">
    <w:name w:val="2162668C6615429D8C7B00B3024282FD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6">
    <w:name w:val="88347D606B0741EEBB173EE56E4F98F4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5">
    <w:name w:val="B25AAF99F7CC484EB07928206192A73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DFB48406D2044E2BEC8C6D891C1878D">
    <w:name w:val="7DFB48406D2044E2BEC8C6D891C1878D"/>
    <w:rsid w:val="003E69A2"/>
  </w:style>
  <w:style w:type="paragraph" w:customStyle="1" w:styleId="BC196529E39446CC9E7E3F99CC380081">
    <w:name w:val="BC196529E39446CC9E7E3F99CC380081"/>
    <w:rsid w:val="003E69A2"/>
  </w:style>
  <w:style w:type="paragraph" w:customStyle="1" w:styleId="8D222BD7CEBD40E98FDD759F037147D8">
    <w:name w:val="8D222BD7CEBD40E98FDD759F037147D8"/>
    <w:rsid w:val="003E69A2"/>
  </w:style>
  <w:style w:type="paragraph" w:customStyle="1" w:styleId="6C391974458E457DB3D299074E8E7BF2">
    <w:name w:val="6C391974458E457DB3D299074E8E7BF2"/>
    <w:rsid w:val="003E69A2"/>
  </w:style>
  <w:style w:type="paragraph" w:customStyle="1" w:styleId="B55F7712A7074EF68D8D46107DB1F413">
    <w:name w:val="B55F7712A7074EF68D8D46107DB1F413"/>
    <w:rsid w:val="003E69A2"/>
  </w:style>
  <w:style w:type="paragraph" w:customStyle="1" w:styleId="41149B7DB6F641528945FDE7CBD33CD1">
    <w:name w:val="41149B7DB6F641528945FDE7CBD33CD1"/>
    <w:rsid w:val="003E69A2"/>
  </w:style>
  <w:style w:type="paragraph" w:customStyle="1" w:styleId="9E54A5B411994F65AC5E9D8848FD884B7">
    <w:name w:val="9E54A5B411994F65AC5E9D8848FD884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6">
    <w:name w:val="BD8C74441A8949AAA82FEB854C3B9616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3">
    <w:name w:val="5A826CB2A12C4B51AECC91FFA6DBD5EF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7">
    <w:name w:val="58222DD9819343ABB80344B21BB6EFC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6">
    <w:name w:val="E501248F844942E89D3C4A3CE9924650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1">
    <w:name w:val="BC196529E39446CC9E7E3F99CC38008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7">
    <w:name w:val="3BE86F4960B64F75B6576538A1469B6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6">
    <w:name w:val="02F7B0BEDA4545DF8AD6E0A8197EFF69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1">
    <w:name w:val="8D222BD7CEBD40E98FDD759F037147D8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7">
    <w:name w:val="C8D870E71E464E1CA2EB5F32125B9928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6">
    <w:name w:val="5D81CBE5ECC24EFC8CFD83F0453443C4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1">
    <w:name w:val="6C391974458E457DB3D299074E8E7BF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7">
    <w:name w:val="4975605F5D654937A8784081E3CA5A1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6">
    <w:name w:val="2162668C6615429D8C7B00B3024282FD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1">
    <w:name w:val="B55F7712A7074EF68D8D46107DB1F413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7">
    <w:name w:val="88347D606B0741EEBB173EE56E4F98F4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6">
    <w:name w:val="B25AAF99F7CC484EB07928206192A73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1">
    <w:name w:val="41149B7DB6F641528945FDE7CBD33CD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FFC414E557448B85D29B54237711A2">
    <w:name w:val="49FFC414E557448B85D29B54237711A2"/>
    <w:rsid w:val="003E69A2"/>
  </w:style>
  <w:style w:type="paragraph" w:customStyle="1" w:styleId="9E54A5B411994F65AC5E9D8848FD884B8">
    <w:name w:val="9E54A5B411994F65AC5E9D8848FD884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7">
    <w:name w:val="BD8C74441A8949AAA82FEB854C3B9616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4">
    <w:name w:val="5A826CB2A12C4B51AECC91FFA6DBD5EF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9">
    <w:name w:val="9E54A5B411994F65AC5E9D8848FD884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8">
    <w:name w:val="BD8C74441A8949AAA82FEB854C3B9616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5">
    <w:name w:val="5A826CB2A12C4B51AECC91FFA6DBD5EF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011E50BF824CEF8DF4DED1977442C9">
    <w:name w:val="7F011E50BF824CEF8DF4DED1977442C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8">
    <w:name w:val="58222DD9819343ABB80344B21BB6EFC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7">
    <w:name w:val="E501248F844942E89D3C4A3CE9924650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2">
    <w:name w:val="BC196529E39446CC9E7E3F99CC38008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8">
    <w:name w:val="3BE86F4960B64F75B6576538A1469B6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7">
    <w:name w:val="02F7B0BEDA4545DF8AD6E0A8197EFF69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2">
    <w:name w:val="8D222BD7CEBD40E98FDD759F037147D8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8">
    <w:name w:val="C8D870E71E464E1CA2EB5F32125B9928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7">
    <w:name w:val="5D81CBE5ECC24EFC8CFD83F0453443C4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2">
    <w:name w:val="6C391974458E457DB3D299074E8E7BF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8">
    <w:name w:val="4975605F5D654937A8784081E3CA5A1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7">
    <w:name w:val="2162668C6615429D8C7B00B3024282FD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2">
    <w:name w:val="B55F7712A7074EF68D8D46107DB1F413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8">
    <w:name w:val="88347D606B0741EEBB173EE56E4F98F4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7">
    <w:name w:val="B25AAF99F7CC484EB07928206192A73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2">
    <w:name w:val="41149B7DB6F641528945FDE7CBD33CD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0">
    <w:name w:val="9E54A5B411994F65AC5E9D8848FD884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9">
    <w:name w:val="BD8C74441A8949AAA82FEB854C3B9616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6">
    <w:name w:val="5A826CB2A12C4B51AECC91FFA6DBD5EF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47268F23E46433CA739CA9E92C144D4">
    <w:name w:val="047268F23E46433CA739CA9E92C144D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9">
    <w:name w:val="58222DD9819343ABB80344B21BB6EFC2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8">
    <w:name w:val="E501248F844942E89D3C4A3CE9924650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3">
    <w:name w:val="BC196529E39446CC9E7E3F99CC38008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9">
    <w:name w:val="3BE86F4960B64F75B6576538A1469B6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8">
    <w:name w:val="02F7B0BEDA4545DF8AD6E0A8197EFF69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3">
    <w:name w:val="8D222BD7CEBD40E98FDD759F037147D8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9">
    <w:name w:val="C8D870E71E464E1CA2EB5F32125B9928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8">
    <w:name w:val="5D81CBE5ECC24EFC8CFD83F0453443C4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3">
    <w:name w:val="6C391974458E457DB3D299074E8E7BF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9">
    <w:name w:val="4975605F5D654937A8784081E3CA5A1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8">
    <w:name w:val="2162668C6615429D8C7B00B3024282FD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3">
    <w:name w:val="B55F7712A7074EF68D8D46107DB1F413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9">
    <w:name w:val="88347D606B0741EEBB173EE56E4F98F4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8">
    <w:name w:val="B25AAF99F7CC484EB07928206192A73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3">
    <w:name w:val="41149B7DB6F641528945FDE7CBD33CD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">
    <w:name w:val="BC08F11BD66A465BB01B9904262006C9"/>
    <w:rsid w:val="003E69A2"/>
  </w:style>
  <w:style w:type="paragraph" w:customStyle="1" w:styleId="9E54A5B411994F65AC5E9D8848FD884B11">
    <w:name w:val="9E54A5B411994F65AC5E9D8848FD884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0">
    <w:name w:val="BD8C74441A8949AAA82FEB854C3B9616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7">
    <w:name w:val="5A826CB2A12C4B51AECC91FFA6DBD5EF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1">
    <w:name w:val="BC08F11BD66A465BB01B9904262006C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0">
    <w:name w:val="58222DD9819343ABB80344B21BB6EFC2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9">
    <w:name w:val="E501248F844942E89D3C4A3CE9924650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4">
    <w:name w:val="BC196529E39446CC9E7E3F99CC38008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0">
    <w:name w:val="3BE86F4960B64F75B6576538A1469B6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9">
    <w:name w:val="02F7B0BEDA4545DF8AD6E0A8197EFF69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4">
    <w:name w:val="8D222BD7CEBD40E98FDD759F037147D8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0">
    <w:name w:val="C8D870E71E464E1CA2EB5F32125B9928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9">
    <w:name w:val="5D81CBE5ECC24EFC8CFD83F0453443C4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4">
    <w:name w:val="6C391974458E457DB3D299074E8E7BF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0">
    <w:name w:val="4975605F5D654937A8784081E3CA5A1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9">
    <w:name w:val="2162668C6615429D8C7B00B3024282FD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4">
    <w:name w:val="B55F7712A7074EF68D8D46107DB1F413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0">
    <w:name w:val="88347D606B0741EEBB173EE56E4F98F4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9">
    <w:name w:val="B25AAF99F7CC484EB07928206192A731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4">
    <w:name w:val="41149B7DB6F641528945FDE7CBD33CD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2">
    <w:name w:val="9E54A5B411994F65AC5E9D8848FD884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1">
    <w:name w:val="BD8C74441A8949AAA82FEB854C3B9616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8">
    <w:name w:val="5A826CB2A12C4B51AECC91FFA6DBD5EF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2">
    <w:name w:val="BC08F11BD66A465BB01B9904262006C9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1">
    <w:name w:val="58222DD9819343ABB80344B21BB6EFC2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0">
    <w:name w:val="E501248F844942E89D3C4A3CE9924650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5">
    <w:name w:val="BC196529E39446CC9E7E3F99CC38008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1">
    <w:name w:val="3BE86F4960B64F75B6576538A1469B6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0">
    <w:name w:val="02F7B0BEDA4545DF8AD6E0A8197EFF69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5">
    <w:name w:val="8D222BD7CEBD40E98FDD759F037147D8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1">
    <w:name w:val="C8D870E71E464E1CA2EB5F32125B9928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0">
    <w:name w:val="5D81CBE5ECC24EFC8CFD83F0453443C4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5">
    <w:name w:val="6C391974458E457DB3D299074E8E7BF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1">
    <w:name w:val="4975605F5D654937A8784081E3CA5A1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0">
    <w:name w:val="2162668C6615429D8C7B00B3024282FD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5">
    <w:name w:val="B55F7712A7074EF68D8D46107DB1F413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1">
    <w:name w:val="88347D606B0741EEBB173EE56E4F98F4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0">
    <w:name w:val="B25AAF99F7CC484EB07928206192A731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5">
    <w:name w:val="41149B7DB6F641528945FDE7CBD33CD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3">
    <w:name w:val="9E54A5B411994F65AC5E9D8848FD884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2">
    <w:name w:val="BD8C74441A8949AAA82FEB854C3B9616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9">
    <w:name w:val="5A826CB2A12C4B51AECC91FFA6DBD5EF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2">
    <w:name w:val="58222DD9819343ABB80344B21BB6EFC2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1">
    <w:name w:val="E501248F844942E89D3C4A3CE9924650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6">
    <w:name w:val="BC196529E39446CC9E7E3F99CC38008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2">
    <w:name w:val="3BE86F4960B64F75B6576538A1469B6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1">
    <w:name w:val="02F7B0BEDA4545DF8AD6E0A8197EFF69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6">
    <w:name w:val="8D222BD7CEBD40E98FDD759F037147D8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2">
    <w:name w:val="C8D870E71E464E1CA2EB5F32125B9928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1">
    <w:name w:val="5D81CBE5ECC24EFC8CFD83F0453443C4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6">
    <w:name w:val="6C391974458E457DB3D299074E8E7BF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2">
    <w:name w:val="4975605F5D654937A8784081E3CA5A1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1">
    <w:name w:val="2162668C6615429D8C7B00B3024282FD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6">
    <w:name w:val="B55F7712A7074EF68D8D46107DB1F413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2">
    <w:name w:val="88347D606B0741EEBB173EE56E4F98F4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1">
    <w:name w:val="B25AAF99F7CC484EB07928206192A731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6">
    <w:name w:val="41149B7DB6F641528945FDE7CBD33CD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4">
    <w:name w:val="9E54A5B411994F65AC5E9D8848FD884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3">
    <w:name w:val="BD8C74441A8949AAA82FEB854C3B9616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0">
    <w:name w:val="5A826CB2A12C4B51AECC91FFA6DBD5EF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3">
    <w:name w:val="58222DD9819343ABB80344B21BB6EFC2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2">
    <w:name w:val="E501248F844942E89D3C4A3CE9924650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7">
    <w:name w:val="BC196529E39446CC9E7E3F99CC38008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3">
    <w:name w:val="3BE86F4960B64F75B6576538A1469B6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2">
    <w:name w:val="02F7B0BEDA4545DF8AD6E0A8197EFF69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7">
    <w:name w:val="8D222BD7CEBD40E98FDD759F037147D8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3">
    <w:name w:val="C8D870E71E464E1CA2EB5F32125B9928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2">
    <w:name w:val="5D81CBE5ECC24EFC8CFD83F0453443C4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7">
    <w:name w:val="6C391974458E457DB3D299074E8E7BF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3">
    <w:name w:val="4975605F5D654937A8784081E3CA5A1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2">
    <w:name w:val="2162668C6615429D8C7B00B3024282FD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7">
    <w:name w:val="B55F7712A7074EF68D8D46107DB1F413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3">
    <w:name w:val="88347D606B0741EEBB173EE56E4F98F4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2">
    <w:name w:val="B25AAF99F7CC484EB07928206192A731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7">
    <w:name w:val="41149B7DB6F641528945FDE7CBD33CD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5">
    <w:name w:val="9E54A5B411994F65AC5E9D8848FD884B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4">
    <w:name w:val="BD8C74441A8949AAA82FEB854C3B9616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1">
    <w:name w:val="5A826CB2A12C4B51AECC91FFA6DBD5EF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4">
    <w:name w:val="58222DD9819343ABB80344B21BB6EFC2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3">
    <w:name w:val="E501248F844942E89D3C4A3CE9924650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8">
    <w:name w:val="BC196529E39446CC9E7E3F99CC38008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4">
    <w:name w:val="3BE86F4960B64F75B6576538A1469B6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3">
    <w:name w:val="02F7B0BEDA4545DF8AD6E0A8197EFF69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8">
    <w:name w:val="8D222BD7CEBD40E98FDD759F037147D8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4">
    <w:name w:val="C8D870E71E464E1CA2EB5F32125B9928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3">
    <w:name w:val="5D81CBE5ECC24EFC8CFD83F0453443C4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8">
    <w:name w:val="6C391974458E457DB3D299074E8E7BF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4">
    <w:name w:val="4975605F5D654937A8784081E3CA5A1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3">
    <w:name w:val="2162668C6615429D8C7B00B3024282FD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8">
    <w:name w:val="B55F7712A7074EF68D8D46107DB1F413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4">
    <w:name w:val="88347D606B0741EEBB173EE56E4F98F4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3">
    <w:name w:val="B25AAF99F7CC484EB07928206192A731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8">
    <w:name w:val="41149B7DB6F641528945FDE7CBD33CD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">
    <w:name w:val="60472F1A6BE44E5799E994A7FC14778E"/>
    <w:rsid w:val="003E69A2"/>
  </w:style>
  <w:style w:type="paragraph" w:customStyle="1" w:styleId="66C25E74CA854996BD825FA58F127958">
    <w:name w:val="66C25E74CA854996BD825FA58F127958"/>
    <w:rsid w:val="003E69A2"/>
  </w:style>
  <w:style w:type="paragraph" w:customStyle="1" w:styleId="D968852E882D4BD48B03CF718721542B">
    <w:name w:val="D968852E882D4BD48B03CF718721542B"/>
    <w:rsid w:val="003E69A2"/>
  </w:style>
  <w:style w:type="paragraph" w:customStyle="1" w:styleId="342B7729437345B6B4A9BC18C7F14692">
    <w:name w:val="342B7729437345B6B4A9BC18C7F14692"/>
    <w:rsid w:val="003E69A2"/>
  </w:style>
  <w:style w:type="paragraph" w:customStyle="1" w:styleId="47AD6FB38AE74E71837972E7575162D8">
    <w:name w:val="47AD6FB38AE74E71837972E7575162D8"/>
    <w:rsid w:val="003E69A2"/>
  </w:style>
  <w:style w:type="paragraph" w:customStyle="1" w:styleId="D607A4B69E584A5D98B6C9AB12767873">
    <w:name w:val="D607A4B69E584A5D98B6C9AB12767873"/>
    <w:rsid w:val="003E69A2"/>
  </w:style>
  <w:style w:type="paragraph" w:customStyle="1" w:styleId="BB92A15507E748DAA3270820803908C1">
    <w:name w:val="BB92A15507E748DAA3270820803908C1"/>
    <w:rsid w:val="003E69A2"/>
  </w:style>
  <w:style w:type="paragraph" w:customStyle="1" w:styleId="5C9653C8AC944A378F737908D62BCD7D">
    <w:name w:val="5C9653C8AC944A378F737908D62BCD7D"/>
    <w:rsid w:val="003E69A2"/>
  </w:style>
  <w:style w:type="paragraph" w:customStyle="1" w:styleId="F1A91854A30841BCB1288CA8078F0505">
    <w:name w:val="F1A91854A30841BCB1288CA8078F0505"/>
    <w:rsid w:val="003E69A2"/>
  </w:style>
  <w:style w:type="paragraph" w:customStyle="1" w:styleId="6B4DAE558084412CA5C61BDEC934CD5A">
    <w:name w:val="6B4DAE558084412CA5C61BDEC934CD5A"/>
    <w:rsid w:val="003E69A2"/>
  </w:style>
  <w:style w:type="paragraph" w:customStyle="1" w:styleId="88A5957AF79B4CD3A25E6BA10F85F002">
    <w:name w:val="88A5957AF79B4CD3A25E6BA10F85F002"/>
    <w:rsid w:val="002E04E5"/>
  </w:style>
  <w:style w:type="paragraph" w:customStyle="1" w:styleId="9E54A5B411994F65AC5E9D8848FD884B16">
    <w:name w:val="9E54A5B411994F65AC5E9D8848FD884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5">
    <w:name w:val="BD8C74441A8949AAA82FEB854C3B9616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2">
    <w:name w:val="5A826CB2A12C4B51AECC91FFA6DBD5EF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A5957AF79B4CD3A25E6BA10F85F0021">
    <w:name w:val="88A5957AF79B4CD3A25E6BA10F85F002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5">
    <w:name w:val="58222DD9819343ABB80344B21BB6EFC2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">
    <w:name w:val="60472F1A6BE44E5799E994A7FC14778E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">
    <w:name w:val="D607A4B69E584A5D98B6C9AB12767873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5">
    <w:name w:val="3BE86F4960B64F75B6576538A1469B6B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">
    <w:name w:val="66C25E74CA854996BD825FA58F127958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">
    <w:name w:val="BB92A15507E748DAA3270820803908C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5">
    <w:name w:val="C8D870E71E464E1CA2EB5F32125B9928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">
    <w:name w:val="D968852E882D4BD48B03CF718721542B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">
    <w:name w:val="5C9653C8AC944A378F737908D62BCD7D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5">
    <w:name w:val="4975605F5D654937A8784081E3CA5A1B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">
    <w:name w:val="342B7729437345B6B4A9BC18C7F1469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">
    <w:name w:val="F1A91854A30841BCB1288CA8078F0505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5">
    <w:name w:val="88347D606B0741EEBB173EE56E4F98F4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">
    <w:name w:val="47AD6FB38AE74E71837972E7575162D8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">
    <w:name w:val="6B4DAE558084412CA5C61BDEC934CD5A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7">
    <w:name w:val="9E54A5B411994F65AC5E9D8848FD884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6">
    <w:name w:val="BD8C74441A8949AAA82FEB854C3B9616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3">
    <w:name w:val="5A826CB2A12C4B51AECC91FFA6DBD5EF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A5957AF79B4CD3A25E6BA10F85F0022">
    <w:name w:val="88A5957AF79B4CD3A25E6BA10F85F002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6">
    <w:name w:val="58222DD9819343ABB80344B21BB6EFC2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2">
    <w:name w:val="60472F1A6BE44E5799E994A7FC14778E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2">
    <w:name w:val="D607A4B69E584A5D98B6C9AB12767873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6">
    <w:name w:val="3BE86F4960B64F75B6576538A1469B6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2">
    <w:name w:val="66C25E74CA854996BD825FA58F127958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2">
    <w:name w:val="BB92A15507E748DAA3270820803908C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6">
    <w:name w:val="C8D870E71E464E1CA2EB5F32125B9928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2">
    <w:name w:val="D968852E882D4BD48B03CF718721542B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2">
    <w:name w:val="5C9653C8AC944A378F737908D62BCD7D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6">
    <w:name w:val="4975605F5D654937A8784081E3CA5A1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2">
    <w:name w:val="342B7729437345B6B4A9BC18C7F1469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2">
    <w:name w:val="F1A91854A30841BCB1288CA8078F0505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6">
    <w:name w:val="88347D606B0741EEBB173EE56E4F98F4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2">
    <w:name w:val="47AD6FB38AE74E71837972E7575162D8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2">
    <w:name w:val="6B4DAE558084412CA5C61BDEC934CD5A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">
    <w:name w:val="B4CCD81B134E4FE8AB4447B760220846"/>
    <w:rsid w:val="002E04E5"/>
  </w:style>
  <w:style w:type="paragraph" w:customStyle="1" w:styleId="9E54A5B411994F65AC5E9D8848FD884B18">
    <w:name w:val="9E54A5B411994F65AC5E9D8848FD884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7">
    <w:name w:val="BD8C74441A8949AAA82FEB854C3B9616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4">
    <w:name w:val="5A826CB2A12C4B51AECC91FFA6DBD5EF1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1">
    <w:name w:val="B4CCD81B134E4FE8AB4447B760220846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7">
    <w:name w:val="58222DD9819343ABB80344B21BB6EFC2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3">
    <w:name w:val="60472F1A6BE44E5799E994A7FC14778E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3">
    <w:name w:val="D607A4B69E584A5D98B6C9AB12767873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7">
    <w:name w:val="3BE86F4960B64F75B6576538A1469B6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3">
    <w:name w:val="66C25E74CA854996BD825FA58F127958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3">
    <w:name w:val="BB92A15507E748DAA3270820803908C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7">
    <w:name w:val="C8D870E71E464E1CA2EB5F32125B9928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3">
    <w:name w:val="D968852E882D4BD48B03CF718721542B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3">
    <w:name w:val="5C9653C8AC944A378F737908D62BCD7D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7">
    <w:name w:val="4975605F5D654937A8784081E3CA5A1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3">
    <w:name w:val="342B7729437345B6B4A9BC18C7F1469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3">
    <w:name w:val="F1A91854A30841BCB1288CA8078F0505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7">
    <w:name w:val="88347D606B0741EEBB173EE56E4F98F4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3">
    <w:name w:val="47AD6FB38AE74E71837972E7575162D8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3">
    <w:name w:val="6B4DAE558084412CA5C61BDEC934CD5A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9">
    <w:name w:val="9E54A5B411994F65AC5E9D8848FD884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8">
    <w:name w:val="BD8C74441A8949AAA82FEB854C3B9616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5">
    <w:name w:val="5A826CB2A12C4B51AECC91FFA6DBD5EF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2">
    <w:name w:val="B4CCD81B134E4FE8AB4447B760220846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8">
    <w:name w:val="58222DD9819343ABB80344B21BB6EFC2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4">
    <w:name w:val="60472F1A6BE44E5799E994A7FC14778E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4">
    <w:name w:val="D607A4B69E584A5D98B6C9AB12767873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8">
    <w:name w:val="3BE86F4960B64F75B6576538A1469B6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4">
    <w:name w:val="66C25E74CA854996BD825FA58F127958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4">
    <w:name w:val="BB92A15507E748DAA3270820803908C1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8">
    <w:name w:val="C8D870E71E464E1CA2EB5F32125B9928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4">
    <w:name w:val="D968852E882D4BD48B03CF718721542B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4">
    <w:name w:val="5C9653C8AC944A378F737908D62BCD7D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8">
    <w:name w:val="4975605F5D654937A8784081E3CA5A1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4">
    <w:name w:val="342B7729437345B6B4A9BC18C7F1469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4">
    <w:name w:val="F1A91854A30841BCB1288CA8078F0505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8">
    <w:name w:val="88347D606B0741EEBB173EE56E4F98F4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4">
    <w:name w:val="47AD6FB38AE74E71837972E7575162D8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4">
    <w:name w:val="6B4DAE558084412CA5C61BDEC934CD5A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0">
    <w:name w:val="9E54A5B411994F65AC5E9D8848FD884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9">
    <w:name w:val="BD8C74441A8949AAA82FEB854C3B9616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6">
    <w:name w:val="5A826CB2A12C4B51AECC91FFA6DBD5EF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3">
    <w:name w:val="B4CCD81B134E4FE8AB4447B7602208463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9">
    <w:name w:val="58222DD9819343ABB80344B21BB6EFC2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5">
    <w:name w:val="60472F1A6BE44E5799E994A7FC14778E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5">
    <w:name w:val="D607A4B69E584A5D98B6C9AB12767873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9">
    <w:name w:val="3BE86F4960B64F75B6576538A1469B6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5">
    <w:name w:val="66C25E74CA854996BD825FA58F127958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5">
    <w:name w:val="BB92A15507E748DAA3270820803908C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9">
    <w:name w:val="C8D870E71E464E1CA2EB5F32125B9928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5">
    <w:name w:val="D968852E882D4BD48B03CF718721542B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5">
    <w:name w:val="5C9653C8AC944A378F737908D62BCD7D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9">
    <w:name w:val="4975605F5D654937A8784081E3CA5A1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5">
    <w:name w:val="342B7729437345B6B4A9BC18C7F1469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5">
    <w:name w:val="F1A91854A30841BCB1288CA8078F0505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9">
    <w:name w:val="88347D606B0741EEBB173EE56E4F98F4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5">
    <w:name w:val="47AD6FB38AE74E71837972E7575162D8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5">
    <w:name w:val="6B4DAE558084412CA5C61BDEC934CD5A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1">
    <w:name w:val="9E54A5B411994F65AC5E9D8848FD884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0">
    <w:name w:val="BD8C74441A8949AAA82FEB854C3B9616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7">
    <w:name w:val="5A826CB2A12C4B51AECC91FFA6DBD5EF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4">
    <w:name w:val="B4CCD81B134E4FE8AB4447B7602208464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0">
    <w:name w:val="58222DD9819343ABB80344B21BB6EFC2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6">
    <w:name w:val="60472F1A6BE44E5799E994A7FC14778E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6">
    <w:name w:val="D607A4B69E584A5D98B6C9AB12767873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0">
    <w:name w:val="3BE86F4960B64F75B6576538A1469B6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6">
    <w:name w:val="66C25E74CA854996BD825FA58F127958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6">
    <w:name w:val="BB92A15507E748DAA3270820803908C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0">
    <w:name w:val="C8D870E71E464E1CA2EB5F32125B9928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6">
    <w:name w:val="D968852E882D4BD48B03CF718721542B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6">
    <w:name w:val="5C9653C8AC944A378F737908D62BCD7D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0">
    <w:name w:val="4975605F5D654937A8784081E3CA5A1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6">
    <w:name w:val="342B7729437345B6B4A9BC18C7F1469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6">
    <w:name w:val="F1A91854A30841BCB1288CA8078F0505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0">
    <w:name w:val="88347D606B0741EEBB173EE56E4F98F4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6">
    <w:name w:val="47AD6FB38AE74E71837972E7575162D8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6">
    <w:name w:val="6B4DAE558084412CA5C61BDEC934CD5A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2">
    <w:name w:val="9E54A5B411994F65AC5E9D8848FD884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1">
    <w:name w:val="BD8C74441A8949AAA82FEB854C3B9616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8">
    <w:name w:val="5A826CB2A12C4B51AECC91FFA6DBD5EF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5">
    <w:name w:val="B4CCD81B134E4FE8AB4447B7602208465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1">
    <w:name w:val="58222DD9819343ABB80344B21BB6EFC2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7">
    <w:name w:val="60472F1A6BE44E5799E994A7FC14778E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7">
    <w:name w:val="D607A4B69E584A5D98B6C9AB12767873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1">
    <w:name w:val="3BE86F4960B64F75B6576538A1469B6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7">
    <w:name w:val="66C25E74CA854996BD825FA58F127958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7">
    <w:name w:val="BB92A15507E748DAA3270820803908C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1">
    <w:name w:val="C8D870E71E464E1CA2EB5F32125B9928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7">
    <w:name w:val="D968852E882D4BD48B03CF718721542B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7">
    <w:name w:val="5C9653C8AC944A378F737908D62BCD7D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1">
    <w:name w:val="4975605F5D654937A8784081E3CA5A1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7">
    <w:name w:val="342B7729437345B6B4A9BC18C7F1469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7">
    <w:name w:val="F1A91854A30841BCB1288CA8078F0505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1">
    <w:name w:val="88347D606B0741EEBB173EE56E4F98F4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7">
    <w:name w:val="47AD6FB38AE74E71837972E7575162D8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7">
    <w:name w:val="6B4DAE558084412CA5C61BDEC934CD5A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">
    <w:name w:val="4443D510381543AFA844BF34EE3275D6"/>
    <w:rsid w:val="002E04E5"/>
  </w:style>
  <w:style w:type="paragraph" w:customStyle="1" w:styleId="74008512890042EAB72E0559B18DAE0B">
    <w:name w:val="74008512890042EAB72E0559B18DAE0B"/>
    <w:rsid w:val="002E04E5"/>
  </w:style>
  <w:style w:type="paragraph" w:customStyle="1" w:styleId="9E54A5B411994F65AC5E9D8848FD884B23">
    <w:name w:val="9E54A5B411994F65AC5E9D8848FD884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2">
    <w:name w:val="BD8C74441A8949AAA82FEB854C3B9616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9">
    <w:name w:val="5A826CB2A12C4B51AECC91FFA6DBD5EF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6">
    <w:name w:val="B4CCD81B134E4FE8AB4447B7602208466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1">
    <w:name w:val="74008512890042EAB72E0559B18DAE0B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1">
    <w:name w:val="4443D510381543AFA844BF34EE3275D6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2">
    <w:name w:val="58222DD9819343ABB80344B21BB6EFC2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8">
    <w:name w:val="60472F1A6BE44E5799E994A7FC14778E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8">
    <w:name w:val="D607A4B69E584A5D98B6C9AB12767873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2">
    <w:name w:val="3BE86F4960B64F75B6576538A1469B6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8">
    <w:name w:val="66C25E74CA854996BD825FA58F127958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8">
    <w:name w:val="BB92A15507E748DAA3270820803908C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2">
    <w:name w:val="C8D870E71E464E1CA2EB5F32125B9928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8">
    <w:name w:val="D968852E882D4BD48B03CF718721542B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8">
    <w:name w:val="5C9653C8AC944A378F737908D62BCD7D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2">
    <w:name w:val="4975605F5D654937A8784081E3CA5A1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8">
    <w:name w:val="342B7729437345B6B4A9BC18C7F14692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8">
    <w:name w:val="F1A91854A30841BCB1288CA8078F0505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2">
    <w:name w:val="88347D606B0741EEBB173EE56E4F98F4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8">
    <w:name w:val="47AD6FB38AE74E71837972E7575162D8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8">
    <w:name w:val="6B4DAE558084412CA5C61BDEC934CD5A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4">
    <w:name w:val="9E54A5B411994F65AC5E9D8848FD884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3">
    <w:name w:val="BD8C74441A8949AAA82FEB854C3B9616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0">
    <w:name w:val="5A826CB2A12C4B51AECC91FFA6DBD5EF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7">
    <w:name w:val="B4CCD81B134E4FE8AB4447B7602208467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2">
    <w:name w:val="74008512890042EAB72E0559B18DAE0B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2">
    <w:name w:val="4443D510381543AFA844BF34EE3275D6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3">
    <w:name w:val="58222DD9819343ABB80344B21BB6EFC2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9">
    <w:name w:val="60472F1A6BE44E5799E994A7FC14778E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9">
    <w:name w:val="D607A4B69E584A5D98B6C9AB12767873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3">
    <w:name w:val="3BE86F4960B64F75B6576538A1469B6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9">
    <w:name w:val="66C25E74CA854996BD825FA58F127958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9">
    <w:name w:val="BB92A15507E748DAA3270820803908C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3">
    <w:name w:val="C8D870E71E464E1CA2EB5F32125B9928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9">
    <w:name w:val="D968852E882D4BD48B03CF718721542B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9">
    <w:name w:val="5C9653C8AC944A378F737908D62BCD7D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3">
    <w:name w:val="4975605F5D654937A8784081E3CA5A1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9">
    <w:name w:val="342B7729437345B6B4A9BC18C7F14692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9">
    <w:name w:val="F1A91854A30841BCB1288CA8078F0505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3">
    <w:name w:val="88347D606B0741EEBB173EE56E4F98F4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9">
    <w:name w:val="47AD6FB38AE74E71837972E7575162D8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9">
    <w:name w:val="6B4DAE558084412CA5C61BDEC934CD5A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5">
    <w:name w:val="9E54A5B411994F65AC5E9D8848FD884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4">
    <w:name w:val="BD8C74441A8949AAA82FEB854C3B9616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1">
    <w:name w:val="5A826CB2A12C4B51AECC91FFA6DBD5EF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8">
    <w:name w:val="B4CCD81B134E4FE8AB4447B7602208468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3">
    <w:name w:val="74008512890042EAB72E0559B18DAE0B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3">
    <w:name w:val="4443D510381543AFA844BF34EE3275D63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4">
    <w:name w:val="58222DD9819343ABB80344B21BB6EFC2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0">
    <w:name w:val="60472F1A6BE44E5799E994A7FC14778E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0">
    <w:name w:val="D607A4B69E584A5D98B6C9AB12767873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4">
    <w:name w:val="3BE86F4960B64F75B6576538A1469B6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0">
    <w:name w:val="66C25E74CA854996BD825FA58F127958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0">
    <w:name w:val="BB92A15507E748DAA3270820803908C1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4">
    <w:name w:val="C8D870E71E464E1CA2EB5F32125B9928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0">
    <w:name w:val="D968852E882D4BD48B03CF718721542B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0">
    <w:name w:val="5C9653C8AC944A378F737908D62BCD7D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4">
    <w:name w:val="4975605F5D654937A8784081E3CA5A1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0">
    <w:name w:val="342B7729437345B6B4A9BC18C7F14692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0">
    <w:name w:val="F1A91854A30841BCB1288CA8078F0505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4">
    <w:name w:val="88347D606B0741EEBB173EE56E4F98F4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0">
    <w:name w:val="47AD6FB38AE74E71837972E7575162D8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0">
    <w:name w:val="6B4DAE558084412CA5C61BDEC934CD5A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6">
    <w:name w:val="9E54A5B411994F65AC5E9D8848FD884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5">
    <w:name w:val="BD8C74441A8949AAA82FEB854C3B9616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2">
    <w:name w:val="5A826CB2A12C4B51AECC91FFA6DBD5EF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9">
    <w:name w:val="B4CCD81B134E4FE8AB4447B7602208469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4">
    <w:name w:val="74008512890042EAB72E0559B18DAE0B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4">
    <w:name w:val="4443D510381543AFA844BF34EE3275D64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5">
    <w:name w:val="58222DD9819343ABB80344B21BB6EFC2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1">
    <w:name w:val="60472F1A6BE44E5799E994A7FC14778E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1">
    <w:name w:val="D607A4B69E584A5D98B6C9AB12767873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5">
    <w:name w:val="3BE86F4960B64F75B6576538A1469B6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1">
    <w:name w:val="66C25E74CA854996BD825FA58F127958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1">
    <w:name w:val="BB92A15507E748DAA3270820803908C1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5">
    <w:name w:val="C8D870E71E464E1CA2EB5F32125B9928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1">
    <w:name w:val="D968852E882D4BD48B03CF718721542B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1">
    <w:name w:val="5C9653C8AC944A378F737908D62BCD7D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5">
    <w:name w:val="4975605F5D654937A8784081E3CA5A1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1">
    <w:name w:val="342B7729437345B6B4A9BC18C7F14692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1">
    <w:name w:val="F1A91854A30841BCB1288CA8078F0505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5">
    <w:name w:val="88347D606B0741EEBB173EE56E4F98F4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1">
    <w:name w:val="47AD6FB38AE74E71837972E7575162D8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1">
    <w:name w:val="6B4DAE558084412CA5C61BDEC934CD5A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E91A2FA5BC64EFC82AB4A33AAC68F97">
    <w:name w:val="DE91A2FA5BC64EFC82AB4A33AAC68F97"/>
    <w:rsid w:val="002E04E5"/>
  </w:style>
  <w:style w:type="paragraph" w:customStyle="1" w:styleId="9E54A5B411994F65AC5E9D8848FD884B27">
    <w:name w:val="9E54A5B411994F65AC5E9D8848FD884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6">
    <w:name w:val="BD8C74441A8949AAA82FEB854C3B9616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3">
    <w:name w:val="5A826CB2A12C4B51AECC91FFA6DBD5EF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10">
    <w:name w:val="B4CCD81B134E4FE8AB4447B76022084610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5">
    <w:name w:val="74008512890042EAB72E0559B18DAE0B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5">
    <w:name w:val="4443D510381543AFA844BF34EE3275D65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DE91A2FA5BC64EFC82AB4A33AAC68F971">
    <w:name w:val="DE91A2FA5BC64EFC82AB4A33AAC68F97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6">
    <w:name w:val="58222DD9819343ABB80344B21BB6EFC2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2">
    <w:name w:val="60472F1A6BE44E5799E994A7FC14778E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2">
    <w:name w:val="D607A4B69E584A5D98B6C9AB12767873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6">
    <w:name w:val="3BE86F4960B64F75B6576538A1469B6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2">
    <w:name w:val="66C25E74CA854996BD825FA58F127958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2">
    <w:name w:val="BB92A15507E748DAA3270820803908C1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6">
    <w:name w:val="C8D870E71E464E1CA2EB5F32125B9928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2">
    <w:name w:val="D968852E882D4BD48B03CF718721542B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2">
    <w:name w:val="5C9653C8AC944A378F737908D62BCD7D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6">
    <w:name w:val="4975605F5D654937A8784081E3CA5A1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2">
    <w:name w:val="342B7729437345B6B4A9BC18C7F14692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2">
    <w:name w:val="F1A91854A30841BCB1288CA8078F0505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6">
    <w:name w:val="88347D606B0741EEBB173EE56E4F98F4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2">
    <w:name w:val="47AD6FB38AE74E71837972E7575162D8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2">
    <w:name w:val="6B4DAE558084412CA5C61BDEC934CD5A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C90C3772014F31B8CF34DB6216E03C">
    <w:name w:val="B5C90C3772014F31B8CF34DB6216E03C"/>
    <w:rsid w:val="002E04E5"/>
  </w:style>
  <w:style w:type="paragraph" w:customStyle="1" w:styleId="11A3000F6E944831B909F8DEC3D8D713">
    <w:name w:val="11A3000F6E944831B909F8DEC3D8D713"/>
    <w:rsid w:val="002E04E5"/>
  </w:style>
  <w:style w:type="paragraph" w:customStyle="1" w:styleId="9E54A5B411994F65AC5E9D8848FD884B28">
    <w:name w:val="9E54A5B411994F65AC5E9D8848FD884B2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7">
    <w:name w:val="BD8C74441A8949AAA82FEB854C3B9616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4">
    <w:name w:val="5A826CB2A12C4B51AECC91FFA6DBD5EF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C90C3772014F31B8CF34DB6216E03C1">
    <w:name w:val="B5C90C3772014F31B8CF34DB6216E03C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1A3000F6E944831B909F8DEC3D8D7131">
    <w:name w:val="11A3000F6E944831B909F8DEC3D8D713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7">
    <w:name w:val="58222DD9819343ABB80344B21BB6EFC2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3">
    <w:name w:val="60472F1A6BE44E5799E994A7FC14778E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3">
    <w:name w:val="D607A4B69E584A5D98B6C9AB12767873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7">
    <w:name w:val="3BE86F4960B64F75B6576538A1469B6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3">
    <w:name w:val="66C25E74CA854996BD825FA58F127958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3">
    <w:name w:val="BB92A15507E748DAA3270820803908C1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7">
    <w:name w:val="C8D870E71E464E1CA2EB5F32125B9928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3">
    <w:name w:val="D968852E882D4BD48B03CF718721542B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3">
    <w:name w:val="5C9653C8AC944A378F737908D62BCD7D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7">
    <w:name w:val="4975605F5D654937A8784081E3CA5A1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3">
    <w:name w:val="342B7729437345B6B4A9BC18C7F14692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3">
    <w:name w:val="F1A91854A30841BCB1288CA8078F0505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7">
    <w:name w:val="88347D606B0741EEBB173EE56E4F98F4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3">
    <w:name w:val="47AD6FB38AE74E71837972E7575162D8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3">
    <w:name w:val="6B4DAE558084412CA5C61BDEC934CD5A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5B8632684841DFBAF25962E4CDDAAE">
    <w:name w:val="245B8632684841DFBAF25962E4CDDAAE"/>
    <w:rsid w:val="00521029"/>
    <w:pPr>
      <w:spacing w:after="160" w:line="259" w:lineRule="auto"/>
    </w:pPr>
  </w:style>
  <w:style w:type="paragraph" w:customStyle="1" w:styleId="D20C182F03064AF789A36B5BD1623E59">
    <w:name w:val="D20C182F03064AF789A36B5BD1623E59"/>
    <w:rsid w:val="00521029"/>
    <w:pPr>
      <w:spacing w:after="160" w:line="259" w:lineRule="auto"/>
    </w:pPr>
  </w:style>
  <w:style w:type="paragraph" w:customStyle="1" w:styleId="0BAE1437FEE14598B3D694D774E5A435">
    <w:name w:val="0BAE1437FEE14598B3D694D774E5A435"/>
    <w:rsid w:val="00521029"/>
    <w:pPr>
      <w:spacing w:after="160" w:line="259" w:lineRule="auto"/>
    </w:pPr>
  </w:style>
  <w:style w:type="paragraph" w:customStyle="1" w:styleId="BC3D4F6F619F4EFE981D1DA9C0B8AD83">
    <w:name w:val="BC3D4F6F619F4EFE981D1DA9C0B8AD83"/>
    <w:rsid w:val="00521029"/>
    <w:pPr>
      <w:spacing w:after="160" w:line="259" w:lineRule="auto"/>
    </w:pPr>
  </w:style>
  <w:style w:type="paragraph" w:customStyle="1" w:styleId="93BBDE4D8B60447EB2702D34EE016E56">
    <w:name w:val="93BBDE4D8B60447EB2702D34EE016E56"/>
    <w:rsid w:val="00521029"/>
    <w:pPr>
      <w:spacing w:after="160" w:line="259" w:lineRule="auto"/>
    </w:pPr>
  </w:style>
  <w:style w:type="paragraph" w:customStyle="1" w:styleId="DC9A025FF49748B9BAB2821532E3CE29">
    <w:name w:val="DC9A025FF49748B9BAB2821532E3CE29"/>
    <w:rsid w:val="00521029"/>
    <w:pPr>
      <w:spacing w:after="160" w:line="259" w:lineRule="auto"/>
    </w:pPr>
  </w:style>
  <w:style w:type="paragraph" w:customStyle="1" w:styleId="4B20A5E9F0B04C62AEF8375800B2E5B7">
    <w:name w:val="4B20A5E9F0B04C62AEF8375800B2E5B7"/>
    <w:rsid w:val="00521029"/>
    <w:pPr>
      <w:spacing w:after="160" w:line="259" w:lineRule="auto"/>
    </w:pPr>
  </w:style>
  <w:style w:type="paragraph" w:customStyle="1" w:styleId="036DE8EBF9FE41FBBC38EF885AE25B89">
    <w:name w:val="036DE8EBF9FE41FBBC38EF885AE25B89"/>
    <w:rsid w:val="00521029"/>
    <w:pPr>
      <w:spacing w:after="160" w:line="259" w:lineRule="auto"/>
    </w:pPr>
  </w:style>
  <w:style w:type="paragraph" w:customStyle="1" w:styleId="3E0528CF174A4432838975BC6DD1F882">
    <w:name w:val="3E0528CF174A4432838975BC6DD1F882"/>
    <w:rsid w:val="00521029"/>
    <w:pPr>
      <w:spacing w:after="160" w:line="259" w:lineRule="auto"/>
    </w:pPr>
  </w:style>
  <w:style w:type="paragraph" w:customStyle="1" w:styleId="184C508A20A34CC38A0D9E41E69E6C9F">
    <w:name w:val="184C508A20A34CC38A0D9E41E69E6C9F"/>
    <w:rsid w:val="00521029"/>
    <w:pPr>
      <w:spacing w:after="160" w:line="259" w:lineRule="auto"/>
    </w:pPr>
  </w:style>
  <w:style w:type="paragraph" w:customStyle="1" w:styleId="A83AA3ADC0244A7080F2CA517CA2235B">
    <w:name w:val="A83AA3ADC0244A7080F2CA517CA2235B"/>
    <w:rsid w:val="00521029"/>
    <w:pPr>
      <w:spacing w:after="160" w:line="259" w:lineRule="auto"/>
    </w:pPr>
  </w:style>
  <w:style w:type="paragraph" w:customStyle="1" w:styleId="471BBAACE8E644EFAC85920AAA0BD9A7">
    <w:name w:val="471BBAACE8E644EFAC85920AAA0BD9A7"/>
    <w:rsid w:val="00521029"/>
    <w:pPr>
      <w:spacing w:after="160" w:line="259" w:lineRule="auto"/>
    </w:pPr>
  </w:style>
  <w:style w:type="paragraph" w:customStyle="1" w:styleId="6DE8D8DED4B74ADAA8D78FAF3EE19A02">
    <w:name w:val="6DE8D8DED4B74ADAA8D78FAF3EE19A02"/>
    <w:rsid w:val="00521029"/>
    <w:pPr>
      <w:spacing w:after="160" w:line="259" w:lineRule="auto"/>
    </w:pPr>
  </w:style>
  <w:style w:type="paragraph" w:customStyle="1" w:styleId="DFE3F1E0EA86455B958E1536C13DB2DB">
    <w:name w:val="DFE3F1E0EA86455B958E1536C13DB2DB"/>
    <w:rsid w:val="00521029"/>
    <w:pPr>
      <w:spacing w:after="160" w:line="259" w:lineRule="auto"/>
    </w:pPr>
  </w:style>
  <w:style w:type="paragraph" w:customStyle="1" w:styleId="F128590EEC8D490EBA12C006A8E94F95">
    <w:name w:val="F128590EEC8D490EBA12C006A8E94F95"/>
    <w:rsid w:val="00521029"/>
    <w:pPr>
      <w:spacing w:after="160" w:line="259" w:lineRule="auto"/>
    </w:pPr>
  </w:style>
  <w:style w:type="paragraph" w:customStyle="1" w:styleId="66E85709D317482A82C085092BD7FA81">
    <w:name w:val="66E85709D317482A82C085092BD7FA81"/>
    <w:rsid w:val="00521029"/>
    <w:pPr>
      <w:spacing w:after="160" w:line="259" w:lineRule="auto"/>
    </w:pPr>
  </w:style>
  <w:style w:type="paragraph" w:customStyle="1" w:styleId="A4C226AC00C64C53BEF130C918579382">
    <w:name w:val="A4C226AC00C64C53BEF130C918579382"/>
    <w:rsid w:val="00521029"/>
    <w:pPr>
      <w:spacing w:after="160" w:line="259" w:lineRule="auto"/>
    </w:pPr>
  </w:style>
  <w:style w:type="paragraph" w:customStyle="1" w:styleId="A372E1FC47154CDDA6B6A09E71D6AA90">
    <w:name w:val="A372E1FC47154CDDA6B6A09E71D6AA90"/>
    <w:rsid w:val="00521029"/>
    <w:pPr>
      <w:spacing w:after="160" w:line="259" w:lineRule="auto"/>
    </w:pPr>
  </w:style>
  <w:style w:type="paragraph" w:customStyle="1" w:styleId="7696C4CE0D2E4BC8AC835711FAA0FBBA">
    <w:name w:val="7696C4CE0D2E4BC8AC835711FAA0FBBA"/>
    <w:rsid w:val="00521029"/>
    <w:pPr>
      <w:spacing w:after="160" w:line="259" w:lineRule="auto"/>
    </w:pPr>
  </w:style>
  <w:style w:type="paragraph" w:customStyle="1" w:styleId="6E82AE4BCDE4425890D24F300ABC7971">
    <w:name w:val="6E82AE4BCDE4425890D24F300ABC7971"/>
    <w:rsid w:val="00521029"/>
    <w:pPr>
      <w:spacing w:after="160" w:line="259" w:lineRule="auto"/>
    </w:pPr>
  </w:style>
  <w:style w:type="paragraph" w:customStyle="1" w:styleId="CBB1D8AB3FAB46B5BAD49EAE987F641D">
    <w:name w:val="CBB1D8AB3FAB46B5BAD49EAE987F641D"/>
    <w:rsid w:val="00521029"/>
    <w:pPr>
      <w:spacing w:after="160" w:line="259" w:lineRule="auto"/>
    </w:pPr>
  </w:style>
  <w:style w:type="paragraph" w:customStyle="1" w:styleId="C3036D55A44D42E0AE01453602C4CF26">
    <w:name w:val="C3036D55A44D42E0AE01453602C4CF26"/>
    <w:rsid w:val="00521029"/>
    <w:pPr>
      <w:spacing w:after="160" w:line="259" w:lineRule="auto"/>
    </w:pPr>
  </w:style>
  <w:style w:type="paragraph" w:customStyle="1" w:styleId="2B9180684CE645A1B4882C9AD836CFD4">
    <w:name w:val="2B9180684CE645A1B4882C9AD836CFD4"/>
    <w:rsid w:val="00521029"/>
    <w:pPr>
      <w:spacing w:after="160" w:line="259" w:lineRule="auto"/>
    </w:pPr>
  </w:style>
  <w:style w:type="paragraph" w:customStyle="1" w:styleId="99566E1869B54065A1F212261C669FA5">
    <w:name w:val="99566E1869B54065A1F212261C669FA5"/>
    <w:rsid w:val="00521029"/>
    <w:pPr>
      <w:spacing w:after="160" w:line="259" w:lineRule="auto"/>
    </w:pPr>
  </w:style>
  <w:style w:type="paragraph" w:customStyle="1" w:styleId="E91F2E8FE8AE46379FF22F89E5D0D151">
    <w:name w:val="E91F2E8FE8AE46379FF22F89E5D0D151"/>
    <w:rsid w:val="00521029"/>
    <w:pPr>
      <w:spacing w:after="160" w:line="259" w:lineRule="auto"/>
    </w:pPr>
  </w:style>
  <w:style w:type="paragraph" w:customStyle="1" w:styleId="DDB9FB68530E4133899380E675B742BC">
    <w:name w:val="DDB9FB68530E4133899380E675B742BC"/>
    <w:rsid w:val="00521029"/>
    <w:pPr>
      <w:spacing w:after="160" w:line="259" w:lineRule="auto"/>
    </w:pPr>
  </w:style>
  <w:style w:type="paragraph" w:customStyle="1" w:styleId="F389EA940B854FCCA476B1F280D6F137">
    <w:name w:val="F389EA940B854FCCA476B1F280D6F137"/>
    <w:rsid w:val="00521029"/>
    <w:pPr>
      <w:spacing w:after="160" w:line="259" w:lineRule="auto"/>
    </w:pPr>
  </w:style>
  <w:style w:type="paragraph" w:customStyle="1" w:styleId="4236F97809984D089A1FA0A2A404BC03">
    <w:name w:val="4236F97809984D089A1FA0A2A404BC03"/>
    <w:rsid w:val="00521029"/>
    <w:pPr>
      <w:spacing w:after="160" w:line="259" w:lineRule="auto"/>
    </w:pPr>
  </w:style>
  <w:style w:type="paragraph" w:customStyle="1" w:styleId="1692DFA1EB5C4207950A78918D7C0C52">
    <w:name w:val="1692DFA1EB5C4207950A78918D7C0C52"/>
    <w:rsid w:val="00521029"/>
    <w:pPr>
      <w:spacing w:after="160" w:line="259" w:lineRule="auto"/>
    </w:pPr>
  </w:style>
  <w:style w:type="paragraph" w:customStyle="1" w:styleId="2EC3D879968541C7AF72651E5F1A0C13">
    <w:name w:val="2EC3D879968541C7AF72651E5F1A0C13"/>
    <w:rsid w:val="00521029"/>
    <w:pPr>
      <w:spacing w:after="160" w:line="259" w:lineRule="auto"/>
    </w:pPr>
  </w:style>
  <w:style w:type="paragraph" w:customStyle="1" w:styleId="C79FDA74366043F0B941BC43D6BD8BB3">
    <w:name w:val="C79FDA74366043F0B941BC43D6BD8BB3"/>
    <w:rsid w:val="00521029"/>
    <w:pPr>
      <w:spacing w:after="160" w:line="259" w:lineRule="auto"/>
    </w:pPr>
  </w:style>
  <w:style w:type="paragraph" w:customStyle="1" w:styleId="7148C8C8E320420A806FB17D7F3CF699">
    <w:name w:val="7148C8C8E320420A806FB17D7F3CF699"/>
    <w:rsid w:val="00521029"/>
    <w:pPr>
      <w:spacing w:after="160" w:line="259" w:lineRule="auto"/>
    </w:pPr>
  </w:style>
  <w:style w:type="paragraph" w:customStyle="1" w:styleId="9C792F7E32CC45F7A15328053F094810">
    <w:name w:val="9C792F7E32CC45F7A15328053F094810"/>
    <w:rsid w:val="00521029"/>
    <w:pPr>
      <w:spacing w:after="160" w:line="259" w:lineRule="auto"/>
    </w:pPr>
  </w:style>
  <w:style w:type="paragraph" w:customStyle="1" w:styleId="DF74B8EBD12F4F26B3541997169C3947">
    <w:name w:val="DF74B8EBD12F4F26B3541997169C3947"/>
    <w:rsid w:val="00521029"/>
    <w:pPr>
      <w:spacing w:after="160" w:line="259" w:lineRule="auto"/>
    </w:pPr>
  </w:style>
  <w:style w:type="paragraph" w:customStyle="1" w:styleId="1B8332FAEB3B4D0390955DBC46BB5313">
    <w:name w:val="1B8332FAEB3B4D0390955DBC46BB5313"/>
    <w:rsid w:val="00521029"/>
    <w:pPr>
      <w:spacing w:after="160" w:line="259" w:lineRule="auto"/>
    </w:pPr>
  </w:style>
  <w:style w:type="paragraph" w:customStyle="1" w:styleId="EF190EC258884A80B334CE39155DC2CE">
    <w:name w:val="EF190EC258884A80B334CE39155DC2CE"/>
    <w:rsid w:val="00521029"/>
    <w:pPr>
      <w:spacing w:after="160" w:line="259" w:lineRule="auto"/>
    </w:pPr>
  </w:style>
  <w:style w:type="paragraph" w:customStyle="1" w:styleId="9E54A5B411994F65AC5E9D8848FD884B29">
    <w:name w:val="9E54A5B411994F65AC5E9D8848FD884B29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8">
    <w:name w:val="BD8C74441A8949AAA82FEB854C3B961628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5">
    <w:name w:val="5A826CB2A12C4B51AECC91FFA6DBD5EF25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8">
    <w:name w:val="58222DD9819343ABB80344B21BB6EFC228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4">
    <w:name w:val="60472F1A6BE44E5799E994A7FC14778E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4">
    <w:name w:val="D607A4B69E584A5D98B6C9AB12767873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79FDA74366043F0B941BC43D6BD8BB31">
    <w:name w:val="C79FDA74366043F0B941BC43D6BD8BB3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148C8C8E320420A806FB17D7F3CF6991">
    <w:name w:val="7148C8C8E320420A806FB17D7F3CF699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C792F7E32CC45F7A15328053F0948101">
    <w:name w:val="9C792F7E32CC45F7A15328053F094810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F74B8EBD12F4F26B3541997169C39471">
    <w:name w:val="DF74B8EBD12F4F26B3541997169C3947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B8332FAEB3B4D0390955DBC46BB53131">
    <w:name w:val="1B8332FAEB3B4D0390955DBC46BB5313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F190EC258884A80B334CE39155DC2CE1">
    <w:name w:val="EF190EC258884A80B334CE39155DC2CE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8">
    <w:name w:val="4975605F5D654937A8784081E3CA5A1B28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4">
    <w:name w:val="342B7729437345B6B4A9BC18C7F14692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4">
    <w:name w:val="F1A91854A30841BCB1288CA8078F0505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8">
    <w:name w:val="88347D606B0741EEBB173EE56E4F98F428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4">
    <w:name w:val="47AD6FB38AE74E71837972E7575162D8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4">
    <w:name w:val="6B4DAE558084412CA5C61BDEC934CD5A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A42D8DF1F294EA18D38E5CD352F4ABD">
    <w:name w:val="BA42D8DF1F294EA18D38E5CD352F4ABD"/>
    <w:rsid w:val="00D93A9C"/>
    <w:pPr>
      <w:spacing w:after="160" w:line="259" w:lineRule="auto"/>
    </w:pPr>
  </w:style>
  <w:style w:type="paragraph" w:customStyle="1" w:styleId="50B5263F7B614D8F9241A9020E3D932A">
    <w:name w:val="50B5263F7B614D8F9241A9020E3D932A"/>
    <w:rsid w:val="00D93A9C"/>
    <w:pPr>
      <w:spacing w:after="160" w:line="259" w:lineRule="auto"/>
    </w:pPr>
  </w:style>
  <w:style w:type="paragraph" w:customStyle="1" w:styleId="D691B5E5CAE74FD6BFF5D7A1B718E124">
    <w:name w:val="D691B5E5CAE74FD6BFF5D7A1B718E124"/>
    <w:rsid w:val="00D93A9C"/>
    <w:pPr>
      <w:spacing w:after="160" w:line="259" w:lineRule="auto"/>
    </w:pPr>
  </w:style>
  <w:style w:type="paragraph" w:customStyle="1" w:styleId="77394CC7FFFA41748D2EA3B2BCD2F1DB">
    <w:name w:val="77394CC7FFFA41748D2EA3B2BCD2F1DB"/>
    <w:rsid w:val="00D93A9C"/>
    <w:pPr>
      <w:spacing w:after="160" w:line="259" w:lineRule="auto"/>
    </w:pPr>
  </w:style>
  <w:style w:type="paragraph" w:customStyle="1" w:styleId="C540E1BBBD274F80B077616EEB2A14C6">
    <w:name w:val="C540E1BBBD274F80B077616EEB2A14C6"/>
    <w:rsid w:val="00D93A9C"/>
    <w:pPr>
      <w:spacing w:after="160" w:line="259" w:lineRule="auto"/>
    </w:pPr>
  </w:style>
  <w:style w:type="paragraph" w:customStyle="1" w:styleId="C79924E06D974AC4BE7D195198A0AC45">
    <w:name w:val="C79924E06D974AC4BE7D195198A0AC45"/>
    <w:rsid w:val="00D93A9C"/>
    <w:pPr>
      <w:spacing w:after="160" w:line="259" w:lineRule="auto"/>
    </w:pPr>
  </w:style>
  <w:style w:type="paragraph" w:customStyle="1" w:styleId="B576A85C432B455F9F5D6251EF6B531B">
    <w:name w:val="B576A85C432B455F9F5D6251EF6B531B"/>
    <w:rsid w:val="00D93A9C"/>
    <w:pPr>
      <w:spacing w:after="160" w:line="259" w:lineRule="auto"/>
    </w:pPr>
  </w:style>
  <w:style w:type="paragraph" w:customStyle="1" w:styleId="B811583D68894E0E9B2B12000EB7FB1C">
    <w:name w:val="B811583D68894E0E9B2B12000EB7FB1C"/>
    <w:rsid w:val="00D93A9C"/>
    <w:pPr>
      <w:spacing w:after="160" w:line="259" w:lineRule="auto"/>
    </w:pPr>
  </w:style>
  <w:style w:type="paragraph" w:customStyle="1" w:styleId="02A7AD06FDA44F7D9478CEF686F01540">
    <w:name w:val="02A7AD06FDA44F7D9478CEF686F01540"/>
    <w:rsid w:val="00D93A9C"/>
    <w:pPr>
      <w:spacing w:after="160" w:line="259" w:lineRule="auto"/>
    </w:pPr>
  </w:style>
  <w:style w:type="paragraph" w:customStyle="1" w:styleId="56A34B07499E44B9BDDA49CD640F2826">
    <w:name w:val="56A34B07499E44B9BDDA49CD640F2826"/>
    <w:rsid w:val="00D93A9C"/>
    <w:pPr>
      <w:spacing w:after="160" w:line="259" w:lineRule="auto"/>
    </w:pPr>
  </w:style>
  <w:style w:type="paragraph" w:customStyle="1" w:styleId="5833339390DB42DEB77108CD019C9642">
    <w:name w:val="5833339390DB42DEB77108CD019C9642"/>
    <w:rsid w:val="00D93A9C"/>
    <w:pPr>
      <w:spacing w:after="160" w:line="259" w:lineRule="auto"/>
    </w:pPr>
  </w:style>
  <w:style w:type="paragraph" w:customStyle="1" w:styleId="D4EE09FC539C4ADDB94207B6BDD79CEB">
    <w:name w:val="D4EE09FC539C4ADDB94207B6BDD79CEB"/>
    <w:rsid w:val="00D93A9C"/>
    <w:pPr>
      <w:spacing w:after="160" w:line="259" w:lineRule="auto"/>
    </w:pPr>
  </w:style>
  <w:style w:type="paragraph" w:customStyle="1" w:styleId="877AC92A0F4A4E1A852E77523C00133B">
    <w:name w:val="877AC92A0F4A4E1A852E77523C00133B"/>
    <w:rsid w:val="00D93A9C"/>
    <w:pPr>
      <w:spacing w:after="160" w:line="259" w:lineRule="auto"/>
    </w:pPr>
  </w:style>
  <w:style w:type="paragraph" w:customStyle="1" w:styleId="2A7CE6B34B4244A5AB5AF3C4E81723E4">
    <w:name w:val="2A7CE6B34B4244A5AB5AF3C4E81723E4"/>
    <w:rsid w:val="00D93A9C"/>
    <w:pPr>
      <w:spacing w:after="160" w:line="259" w:lineRule="auto"/>
    </w:pPr>
  </w:style>
  <w:style w:type="paragraph" w:customStyle="1" w:styleId="FA8E207993C64318AB4849022484F146">
    <w:name w:val="FA8E207993C64318AB4849022484F146"/>
    <w:rsid w:val="00D93A9C"/>
    <w:pPr>
      <w:spacing w:after="160" w:line="259" w:lineRule="auto"/>
    </w:pPr>
  </w:style>
  <w:style w:type="paragraph" w:customStyle="1" w:styleId="49786C4A2F4E4532B29CA4A91D746A9D">
    <w:name w:val="49786C4A2F4E4532B29CA4A91D746A9D"/>
    <w:rsid w:val="00D93A9C"/>
    <w:pPr>
      <w:spacing w:after="160" w:line="259" w:lineRule="auto"/>
    </w:pPr>
  </w:style>
  <w:style w:type="paragraph" w:customStyle="1" w:styleId="63A6A4FF95DA473E934E48DB512237E2">
    <w:name w:val="63A6A4FF95DA473E934E48DB512237E2"/>
    <w:rsid w:val="006E0138"/>
    <w:pPr>
      <w:spacing w:after="160" w:line="259" w:lineRule="auto"/>
    </w:pPr>
    <w:rPr>
      <w:lang w:eastAsia="zh-CN"/>
    </w:rPr>
  </w:style>
  <w:style w:type="paragraph" w:customStyle="1" w:styleId="90A6FB6C104243B8ADBCE251D2E9A1DC">
    <w:name w:val="90A6FB6C104243B8ADBCE251D2E9A1DC"/>
    <w:rsid w:val="006E0138"/>
    <w:pPr>
      <w:spacing w:after="160" w:line="259" w:lineRule="auto"/>
    </w:pPr>
    <w:rPr>
      <w:lang w:eastAsia="zh-CN"/>
    </w:rPr>
  </w:style>
  <w:style w:type="paragraph" w:customStyle="1" w:styleId="74A35F6ADCBD476EA9C4C5717E524370">
    <w:name w:val="74A35F6ADCBD476EA9C4C5717E524370"/>
    <w:rsid w:val="006E0138"/>
    <w:pPr>
      <w:spacing w:after="160" w:line="259" w:lineRule="auto"/>
    </w:pPr>
    <w:rPr>
      <w:lang w:eastAsia="zh-CN"/>
    </w:rPr>
  </w:style>
  <w:style w:type="paragraph" w:customStyle="1" w:styleId="34E8244EB52D404A86CD67A7ABEEABC1">
    <w:name w:val="34E8244EB52D404A86CD67A7ABEEABC1"/>
    <w:rsid w:val="006E0138"/>
    <w:pPr>
      <w:spacing w:after="160" w:line="259" w:lineRule="auto"/>
    </w:pPr>
    <w:rPr>
      <w:lang w:eastAsia="zh-CN"/>
    </w:rPr>
  </w:style>
  <w:style w:type="paragraph" w:customStyle="1" w:styleId="B6793900F3C743F790B37345077CE69A">
    <w:name w:val="B6793900F3C743F790B37345077CE69A"/>
    <w:rsid w:val="006E0138"/>
    <w:pPr>
      <w:spacing w:after="160" w:line="259" w:lineRule="auto"/>
    </w:pPr>
    <w:rPr>
      <w:lang w:eastAsia="zh-CN"/>
    </w:rPr>
  </w:style>
  <w:style w:type="paragraph" w:customStyle="1" w:styleId="60A0B47D401B44A08C28445A061025EF">
    <w:name w:val="60A0B47D401B44A08C28445A061025EF"/>
    <w:rsid w:val="006E0138"/>
    <w:pPr>
      <w:spacing w:after="160" w:line="259" w:lineRule="auto"/>
    </w:pPr>
    <w:rPr>
      <w:lang w:eastAsia="zh-C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>TE82943-13</CompanyAddress>
  <CompanyPhone/>
  <CompanyFax>Flex, Singapore</CompanyFax>
  <CompanyEmail>ACQUITY SDS Automated Test System</CompanyEmail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E312D0E-4D61-4C62-8B26-36031E2E17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Requirements Specification.dot</Template>
  <TotalTime>1</TotalTime>
  <Pages>3</Pages>
  <Words>734</Words>
  <Characters>4190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MaTT Functional Requirements</vt:lpstr>
    </vt:vector>
  </TitlesOfParts>
  <Company>Enter the Document Type from SAP, i.e. TSP</Company>
  <LinksUpToDate>false</LinksUpToDate>
  <CharactersWithSpaces>4915</CharactersWithSpaces>
  <SharedDoc>false</SharedDoc>
  <HLinks>
    <vt:vector size="54" baseType="variant">
      <vt:variant>
        <vt:i4>1507390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_Toc337537918</vt:lpwstr>
      </vt:variant>
      <vt:variant>
        <vt:i4>1507390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_Toc337537910</vt:lpwstr>
      </vt:variant>
      <vt:variant>
        <vt:i4>1441854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_Toc337537908</vt:lpwstr>
      </vt:variant>
      <vt:variant>
        <vt:i4>1441854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_Toc337537906</vt:lpwstr>
      </vt:variant>
      <vt:variant>
        <vt:i4>1441854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_Toc337537905</vt:lpwstr>
      </vt:variant>
      <vt:variant>
        <vt:i4>1441854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_Toc337537904</vt:lpwstr>
      </vt:variant>
      <vt:variant>
        <vt:i4>1441854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_Toc337537903</vt:lpwstr>
      </vt:variant>
      <vt:variant>
        <vt:i4>1441854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_Toc337537902</vt:lpwstr>
      </vt:variant>
      <vt:variant>
        <vt:i4>1441854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_Toc337537901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MaTT Functional Requirements</dc:title>
  <dc:creator>Enter the equipment name &amp; serial number/ID, if applicable</dc:creator>
  <cp:lastModifiedBy>HuaZhen Luo</cp:lastModifiedBy>
  <cp:revision>3</cp:revision>
  <cp:lastPrinted>2019-07-26T18:26:00Z</cp:lastPrinted>
  <dcterms:created xsi:type="dcterms:W3CDTF">2020-10-29T03:04:00Z</dcterms:created>
  <dcterms:modified xsi:type="dcterms:W3CDTF">2020-10-29T03:04:00Z</dcterms:modified>
  <cp:category>Enter the equipment installation site, i.e. Milford Production Clean Room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AT - Project ref">
    <vt:lpwstr>P-090403-5028</vt:lpwstr>
  </property>
  <property fmtid="{D5CDD505-2E9C-101B-9397-08002B2CF9AE}" pid="3" name="WAT - Project Name">
    <vt:lpwstr>Meetings and Task Tracking (MaTT)</vt:lpwstr>
  </property>
  <property fmtid="{D5CDD505-2E9C-101B-9397-08002B2CF9AE}" pid="4" name="WAT - Document Ref">
    <vt:lpwstr>T-090702-4358</vt:lpwstr>
  </property>
  <property fmtid="{D5CDD505-2E9C-101B-9397-08002B2CF9AE}" pid="5" name="WAT - Doc Revision">
    <vt:lpwstr>A</vt:lpwstr>
  </property>
  <property fmtid="{D5CDD505-2E9C-101B-9397-08002B2CF9AE}" pid="6" name="WAT - Doc Title">
    <vt:lpwstr>MaTT Functional Requirements</vt:lpwstr>
  </property>
</Properties>
</file>