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1D6E7" w14:textId="1A6541B5" w:rsidR="00650E77" w:rsidRDefault="00650E77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250"/>
        <w:gridCol w:w="1620"/>
        <w:gridCol w:w="1890"/>
      </w:tblGrid>
      <w:tr w:rsidR="000A2E13" w:rsidRPr="002174CE" w14:paraId="5C3AE80F" w14:textId="77777777" w:rsidTr="00922D5D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EE443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BEC2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A60D12C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452F78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4309593C" w14:textId="77777777" w:rsidTr="00922D5D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E55CA4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1FED93" w14:textId="7055BBE1" w:rsidR="000A2E13" w:rsidRPr="00E66FC8" w:rsidRDefault="007911AD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2A05A9">
                  <w:rPr>
                    <w:rFonts w:cs="Arial"/>
                    <w:lang w:val="en-IE"/>
                  </w:rPr>
                  <w:t>TE82943-1</w:t>
                </w:r>
                <w:r w:rsidR="00FC241F">
                  <w:rPr>
                    <w:rFonts w:cs="Arial"/>
                    <w:lang w:val="en-IE"/>
                  </w:rPr>
                  <w:t>4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E9ECC1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2C857A" w14:textId="77777777" w:rsidR="000A2E13" w:rsidRPr="004C0BA4" w:rsidRDefault="007911AD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CF73CC">
                  <w:rPr>
                    <w:rFonts w:cs="Arial"/>
                    <w:bCs/>
                    <w:lang w:val="en-IE"/>
                  </w:rPr>
                  <w:t>ACQUITY SDS Automated</w:t>
                </w:r>
                <w:r w:rsidR="007D5117">
                  <w:rPr>
                    <w:rFonts w:cs="Arial"/>
                    <w:bCs/>
                    <w:lang w:val="en-IE"/>
                  </w:rPr>
                  <w:t xml:space="preserve"> Test System</w:t>
                </w:r>
              </w:sdtContent>
            </w:sdt>
          </w:p>
        </w:tc>
      </w:tr>
      <w:tr w:rsidR="000A2E13" w:rsidRPr="002174CE" w14:paraId="68FB1D3E" w14:textId="77777777" w:rsidTr="00922D5D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8B12A50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FB11EE6" w14:textId="77777777" w:rsidR="000A2E13" w:rsidRPr="00352F32" w:rsidRDefault="007911AD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AD73DF">
                  <w:rPr>
                    <w:rStyle w:val="BodyTextChar"/>
                  </w:rPr>
                  <w:t>Flex</w:t>
                </w:r>
                <w:r w:rsidR="007D5117">
                  <w:rPr>
                    <w:rStyle w:val="BodyTextChar"/>
                  </w:rPr>
                  <w:t>, Singapore</w:t>
                </w:r>
              </w:sdtContent>
            </w:sdt>
          </w:p>
        </w:tc>
      </w:tr>
      <w:tr w:rsidR="00D86458" w:rsidRPr="002174CE" w14:paraId="2469F2C8" w14:textId="77777777" w:rsidTr="004C0139">
        <w:trPr>
          <w:jc w:val="center"/>
        </w:trPr>
        <w:tc>
          <w:tcPr>
            <w:tcW w:w="10885" w:type="dxa"/>
            <w:gridSpan w:val="7"/>
          </w:tcPr>
          <w:p w14:paraId="049DBC80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32554056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0B91E1D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76908F5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</w:t>
            </w:r>
            <w:bookmarkStart w:id="3" w:name="_GoBack"/>
            <w:bookmarkEnd w:id="3"/>
            <w:r w:rsidRPr="001532C8">
              <w:t>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22D9332A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018C8B48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7C80567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1F83F565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2EC90AD7" w14:textId="77777777" w:rsidTr="007E585F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0F939EA4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780" w:type="dxa"/>
            <w:gridSpan w:val="3"/>
            <w:shd w:val="clear" w:color="auto" w:fill="D9D9D9" w:themeFill="background1" w:themeFillShade="D9"/>
            <w:vAlign w:val="center"/>
          </w:tcPr>
          <w:p w14:paraId="2D39A959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8227A2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7DB54946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5BA1213" w14:textId="77777777" w:rsidTr="007E585F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71B19479" w14:textId="77777777" w:rsidR="00981C1B" w:rsidRPr="00684BCE" w:rsidRDefault="006B67C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684BCE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780" w:type="dxa"/>
            <w:gridSpan w:val="3"/>
            <w:shd w:val="clear" w:color="auto" w:fill="F2F2F2" w:themeFill="background1" w:themeFillShade="F2"/>
            <w:vAlign w:val="center"/>
          </w:tcPr>
          <w:p w14:paraId="4499D2E7" w14:textId="77777777" w:rsidR="00981C1B" w:rsidRPr="00684BCE" w:rsidRDefault="00684BCE" w:rsidP="009A08DC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Cs/>
                <w:caps/>
              </w:rPr>
              <w:t xml:space="preserve">acquity </w:t>
            </w:r>
            <w:r w:rsidR="001B15E1">
              <w:rPr>
                <w:bCs/>
                <w:caps/>
              </w:rPr>
              <w:t>BSM PUMP AUTOMATED</w:t>
            </w:r>
            <w:r w:rsidR="00C07AD8">
              <w:rPr>
                <w:bCs/>
                <w:caps/>
              </w:rPr>
              <w:t xml:space="preserve"> FINAL TEST </w:t>
            </w:r>
            <w:r>
              <w:rPr>
                <w:bCs/>
                <w:caps/>
              </w:rPr>
              <w:t xml:space="preserve">test procedure, </w:t>
            </w:r>
            <w:r w:rsidR="00C07AD8" w:rsidRPr="00C07AD8">
              <w:rPr>
                <w:bCs/>
                <w:caps/>
              </w:rPr>
              <w:t>735002010 Rev</w:t>
            </w:r>
            <w:r w:rsidR="00C07AD8">
              <w:rPr>
                <w:bCs/>
                <w:caps/>
              </w:rPr>
              <w:t>ision</w:t>
            </w:r>
            <w:r w:rsidR="00C07AD8" w:rsidRPr="00C07AD8">
              <w:rPr>
                <w:bCs/>
                <w:caps/>
              </w:rPr>
              <w:t xml:space="preserve"> P</w:t>
            </w:r>
            <w:r w:rsidR="001B15E1">
              <w:rPr>
                <w:bCs/>
                <w:caps/>
              </w:rPr>
              <w:t>, VERSION 13</w:t>
            </w:r>
          </w:p>
        </w:tc>
        <w:tc>
          <w:tcPr>
            <w:tcW w:w="1620" w:type="dxa"/>
            <w:vAlign w:val="center"/>
          </w:tcPr>
          <w:p w14:paraId="5C3CC5F4" w14:textId="77777777" w:rsidR="00981C1B" w:rsidRDefault="00AC7F7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890" w:type="dxa"/>
            <w:vAlign w:val="center"/>
          </w:tcPr>
          <w:p w14:paraId="2282F9E9" w14:textId="0FCEB6E4" w:rsidR="00981C1B" w:rsidRDefault="00AD73D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</w:t>
            </w:r>
            <w:r w:rsidR="00AC7F78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2</w:t>
            </w:r>
            <w:r w:rsidR="00AC51DA">
              <w:rPr>
                <w:rFonts w:cs="Arial"/>
                <w:lang w:val="en-IE"/>
              </w:rPr>
              <w:t>9</w:t>
            </w:r>
            <w:r w:rsidR="00AC7F78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OCT 20</w:t>
            </w:r>
            <w:r w:rsidR="00AC7F78">
              <w:rPr>
                <w:rFonts w:cs="Arial"/>
                <w:lang w:val="en-IE"/>
              </w:rPr>
              <w:t>20</w:t>
            </w:r>
          </w:p>
        </w:tc>
      </w:tr>
      <w:tr w:rsidR="00DE1658" w:rsidRPr="002174CE" w14:paraId="0924C404" w14:textId="77777777" w:rsidTr="007E585F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1E541FBF" w14:textId="77777777" w:rsidR="00DE1658" w:rsidRPr="00684BCE" w:rsidRDefault="00DE1658" w:rsidP="00DE1658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684BCE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780" w:type="dxa"/>
            <w:gridSpan w:val="3"/>
            <w:shd w:val="clear" w:color="auto" w:fill="F2F2F2" w:themeFill="background1" w:themeFillShade="F2"/>
            <w:vAlign w:val="center"/>
          </w:tcPr>
          <w:p w14:paraId="1C52A8BF" w14:textId="77777777" w:rsidR="00DE1658" w:rsidRPr="00684BCE" w:rsidRDefault="00DE1658" w:rsidP="00DE1658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Cs/>
                <w:caps/>
              </w:rPr>
              <w:t>calIBRATION/MAINTENANCE FOR te82943, ACQUITY SDS AUTOMATED TESTER,</w:t>
            </w:r>
            <w:r w:rsidRPr="00684BCE">
              <w:rPr>
                <w:bCs/>
                <w:caps/>
              </w:rPr>
              <w:t xml:space="preserve"> </w:t>
            </w:r>
            <w:r w:rsidRPr="00684BCE">
              <w:rPr>
                <w:rFonts w:cs="Arial"/>
                <w:bCs/>
                <w:lang w:val="en-GB"/>
              </w:rPr>
              <w:t>73500</w:t>
            </w:r>
            <w:r>
              <w:rPr>
                <w:rFonts w:cs="Arial"/>
                <w:bCs/>
                <w:lang w:val="en-GB"/>
              </w:rPr>
              <w:t>1</w:t>
            </w:r>
            <w:r w:rsidRPr="00684BCE">
              <w:rPr>
                <w:rFonts w:cs="Arial"/>
                <w:bCs/>
                <w:lang w:val="en-GB"/>
              </w:rPr>
              <w:t>8</w:t>
            </w:r>
            <w:r>
              <w:rPr>
                <w:rFonts w:cs="Arial"/>
                <w:bCs/>
                <w:lang w:val="en-GB"/>
              </w:rPr>
              <w:t>2</w:t>
            </w:r>
            <w:r w:rsidRPr="00684BCE">
              <w:rPr>
                <w:rFonts w:cs="Arial"/>
                <w:bCs/>
                <w:lang w:val="en-GB"/>
              </w:rPr>
              <w:t xml:space="preserve">8, </w:t>
            </w:r>
            <w:r w:rsidRPr="00684BCE">
              <w:rPr>
                <w:bCs/>
                <w:caps/>
              </w:rPr>
              <w:t xml:space="preserve">rEVISION </w:t>
            </w:r>
            <w:r>
              <w:rPr>
                <w:bCs/>
                <w:caps/>
              </w:rPr>
              <w:t>E, Version 04</w:t>
            </w:r>
          </w:p>
        </w:tc>
        <w:tc>
          <w:tcPr>
            <w:tcW w:w="1620" w:type="dxa"/>
            <w:vAlign w:val="center"/>
          </w:tcPr>
          <w:p w14:paraId="2A20705E" w14:textId="77777777" w:rsidR="00DE1658" w:rsidRDefault="00DE165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890" w:type="dxa"/>
            <w:vAlign w:val="center"/>
          </w:tcPr>
          <w:p w14:paraId="39839CD7" w14:textId="54D8F5C2" w:rsidR="00DE1658" w:rsidRDefault="00AD73D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</w:t>
            </w:r>
            <w:r w:rsidR="00AC51DA">
              <w:rPr>
                <w:rFonts w:cs="Arial"/>
                <w:lang w:val="en-IE"/>
              </w:rPr>
              <w:t>9</w:t>
            </w:r>
            <w:r>
              <w:rPr>
                <w:rFonts w:cs="Arial"/>
                <w:lang w:val="en-IE"/>
              </w:rPr>
              <w:t xml:space="preserve"> OCT 2020</w:t>
            </w:r>
          </w:p>
        </w:tc>
      </w:tr>
      <w:tr w:rsidR="00DE1658" w:rsidRPr="002174CE" w14:paraId="59B92ED7" w14:textId="77777777" w:rsidTr="00271B13">
        <w:trPr>
          <w:trHeight w:val="4896"/>
          <w:jc w:val="center"/>
        </w:trPr>
        <w:tc>
          <w:tcPr>
            <w:tcW w:w="10885" w:type="dxa"/>
            <w:gridSpan w:val="7"/>
          </w:tcPr>
          <w:p w14:paraId="6280941C" w14:textId="77777777" w:rsidR="00DE1658" w:rsidRPr="004022C5" w:rsidRDefault="00DE1658" w:rsidP="00DE165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79BEDB06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29E561C1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5FE3E43B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44B79156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514F6B48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6ED3773B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4191F69D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17AEB955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2508B29E" w14:textId="77777777" w:rsidR="00DE1658" w:rsidRPr="004022C5" w:rsidRDefault="00DE1658" w:rsidP="00DE1658">
            <w:pPr>
              <w:rPr>
                <w:rFonts w:cs="Arial"/>
                <w:lang w:val="en-IE"/>
              </w:rPr>
            </w:pPr>
          </w:p>
        </w:tc>
      </w:tr>
      <w:tr w:rsidR="00DE1658" w:rsidRPr="002174CE" w14:paraId="09112E35" w14:textId="77777777" w:rsidTr="00922D5D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046C6F9" w14:textId="77777777" w:rsidR="00DE1658" w:rsidRPr="002174CE" w:rsidRDefault="00DE165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E1658" w14:paraId="0D5A20B2" w14:textId="77777777" w:rsidTr="00540D91">
              <w:tc>
                <w:tcPr>
                  <w:tcW w:w="658" w:type="dxa"/>
                </w:tcPr>
                <w:p w14:paraId="264C0245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CFFD34D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E1658" w14:paraId="5DDD6CDE" w14:textId="77777777" w:rsidTr="00540D91">
              <w:tc>
                <w:tcPr>
                  <w:tcW w:w="658" w:type="dxa"/>
                </w:tcPr>
                <w:p w14:paraId="55A4F978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5036243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E1658" w14:paraId="642243A8" w14:textId="77777777" w:rsidTr="00540D91">
              <w:tc>
                <w:tcPr>
                  <w:tcW w:w="658" w:type="dxa"/>
                </w:tcPr>
                <w:p w14:paraId="12A67A43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7AD0840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118A7E05" w14:textId="77777777" w:rsidR="00DE1658" w:rsidRPr="00F05870" w:rsidRDefault="00DE1658" w:rsidP="00DE165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E1658" w:rsidRPr="002174CE" w14:paraId="4CF89421" w14:textId="77777777" w:rsidTr="00922D5D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7326570E" w14:textId="77777777" w:rsidR="00DE1658" w:rsidRDefault="007911AD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-15071353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3CC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E1658" w:rsidRPr="001E6A51">
              <w:rPr>
                <w:rFonts w:cs="Arial"/>
                <w:lang w:val="en-IE"/>
              </w:rPr>
              <w:t xml:space="preserve"> Pass</w:t>
            </w:r>
            <w:r w:rsidR="00DE1658" w:rsidRPr="001E6A51">
              <w:rPr>
                <w:rFonts w:cs="Arial"/>
                <w:lang w:val="en-IE"/>
              </w:rPr>
              <w:tab/>
            </w:r>
            <w:r w:rsidR="00DE1658" w:rsidRPr="001E6A51">
              <w:rPr>
                <w:rFonts w:cs="Arial"/>
                <w:lang w:val="en-IE"/>
              </w:rPr>
              <w:tab/>
            </w:r>
            <w:r w:rsidR="00DE1658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E1658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20E6AFF2" w14:textId="77777777" w:rsidR="00DE1658" w:rsidRPr="00F05870" w:rsidRDefault="00DE1658" w:rsidP="00DE165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7579F2F" w14:textId="77777777" w:rsidR="00F72232" w:rsidRDefault="00F72232"/>
    <w:p w14:paraId="7782CF2C" w14:textId="77777777" w:rsidR="00DE1658" w:rsidRDefault="00DE1658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D90780" w:rsidRPr="002174CE" w14:paraId="2931C514" w14:textId="77777777" w:rsidTr="0022689C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7052C9FC" w14:textId="77777777" w:rsidR="00D90780" w:rsidRDefault="00D90780" w:rsidP="0022689C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31BC441" w14:textId="77777777" w:rsidR="00D90780" w:rsidRDefault="00D90780" w:rsidP="0022689C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B44C742" w14:textId="77777777" w:rsidR="00D90780" w:rsidRPr="004022C5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89CFA0E" w14:textId="77777777" w:rsidR="00D90780" w:rsidRPr="004022C5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D90780" w:rsidRPr="002174CE" w14:paraId="12364045" w14:textId="77777777" w:rsidTr="0022689C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5624982" w14:textId="77777777" w:rsidR="00D90780" w:rsidRDefault="00D90780" w:rsidP="0022689C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34E8244EB52D404A86CD67A7ABEEABC1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6AAF7BC" w14:textId="09770D99" w:rsidR="00D90780" w:rsidRDefault="00FC241F" w:rsidP="0022689C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TE82943-14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EEDCB5" w14:textId="77777777" w:rsidR="00D90780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B6793900F3C743F790B37345077CE69A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195FDCC" w14:textId="77777777" w:rsidR="00D90780" w:rsidRDefault="00D90780" w:rsidP="0022689C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SDS Automated Test System</w:t>
                </w:r>
              </w:p>
            </w:tc>
          </w:sdtContent>
        </w:sdt>
      </w:tr>
      <w:tr w:rsidR="00D90780" w:rsidRPr="002174CE" w14:paraId="7D9D4461" w14:textId="77777777" w:rsidTr="0022689C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464C63A5" w14:textId="77777777" w:rsidR="00D90780" w:rsidRPr="006C2322" w:rsidRDefault="00D90780" w:rsidP="0022689C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60A0B47D401B44A08C28445A06102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B977CD7" w14:textId="77777777" w:rsidR="00D90780" w:rsidRPr="006C2322" w:rsidRDefault="00AD73DF" w:rsidP="0022689C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D90780" w:rsidRPr="002174CE" w14:paraId="0C126A81" w14:textId="77777777" w:rsidTr="0022689C">
        <w:trPr>
          <w:trHeight w:val="567"/>
          <w:jc w:val="center"/>
        </w:trPr>
        <w:tc>
          <w:tcPr>
            <w:tcW w:w="10885" w:type="dxa"/>
            <w:gridSpan w:val="7"/>
          </w:tcPr>
          <w:p w14:paraId="15553C3F" w14:textId="77777777" w:rsidR="00D90780" w:rsidRPr="004022C5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1F4EBDF" w14:textId="77777777" w:rsidR="00D90780" w:rsidRDefault="00D90780" w:rsidP="0022689C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C097938" w14:textId="77777777" w:rsidR="00D90780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027C1D76" w14:textId="77777777" w:rsidR="00D90780" w:rsidRDefault="00D90780" w:rsidP="0022689C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6E82E040" w14:textId="77777777" w:rsidR="00D90780" w:rsidRDefault="00D90780" w:rsidP="0022689C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2DE1F3C9" w14:textId="77777777" w:rsidR="00D90780" w:rsidRPr="00981C1B" w:rsidRDefault="00D90780" w:rsidP="0022689C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50522C3A" w14:textId="77777777" w:rsidR="00D90780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78E79" w14:textId="77777777" w:rsidR="00D90780" w:rsidRDefault="00D90780" w:rsidP="0022689C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34A1BD41" w14:textId="77777777" w:rsidR="00D90780" w:rsidRDefault="00D90780" w:rsidP="0022689C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3BE645D9" w14:textId="77777777" w:rsidR="00D90780" w:rsidRPr="00981C1B" w:rsidRDefault="00D90780" w:rsidP="0022689C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D90780" w:rsidRPr="002174CE" w14:paraId="3C1FE563" w14:textId="77777777" w:rsidTr="0022689C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398C9415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6119AC77" w14:textId="77777777" w:rsidR="00D90780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30FA2BF8" w14:textId="77777777" w:rsidR="00D90780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875A1AA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23C79EB2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D90780" w:rsidRPr="002174CE" w14:paraId="796BA22B" w14:textId="77777777" w:rsidTr="0022689C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EAFCED3" w14:textId="77777777" w:rsidR="00D90780" w:rsidRPr="00A92691" w:rsidRDefault="00D90780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ACQUITY SDS Final Test Station System</w:t>
            </w:r>
            <w:r w:rsidRPr="00A92691">
              <w:rPr>
                <w:rFonts w:cs="Arial"/>
                <w:lang w:val="en-IE"/>
              </w:rPr>
              <w:t xml:space="preserve">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299E2F8C" w14:textId="77777777" w:rsidR="00D90780" w:rsidRPr="00A92691" w:rsidRDefault="00D90780" w:rsidP="0022689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92691">
              <w:rPr>
                <w:rFonts w:cs="Arial"/>
                <w:lang w:val="en-IE"/>
              </w:rPr>
              <w:t xml:space="preserve">Version: </w:t>
            </w:r>
            <w:r>
              <w:rPr>
                <w:rFonts w:cs="Arial"/>
                <w:lang w:val="en-IE"/>
              </w:rPr>
              <w:t>2.4</w:t>
            </w:r>
          </w:p>
        </w:tc>
        <w:tc>
          <w:tcPr>
            <w:tcW w:w="1963" w:type="dxa"/>
            <w:vAlign w:val="center"/>
          </w:tcPr>
          <w:p w14:paraId="3492DEDC" w14:textId="77777777" w:rsidR="00D90780" w:rsidRPr="00A92691" w:rsidRDefault="00D90780" w:rsidP="0022689C">
            <w:pPr>
              <w:spacing w:before="0"/>
              <w:rPr>
                <w:rFonts w:cs="Arial"/>
                <w:lang w:val="en-IE"/>
              </w:rPr>
            </w:pPr>
            <w:r w:rsidRPr="00A92691">
              <w:rPr>
                <w:rFonts w:cs="Arial"/>
                <w:lang w:val="en-IE"/>
              </w:rPr>
              <w:t xml:space="preserve">  Version: </w:t>
            </w:r>
            <w:r>
              <w:rPr>
                <w:rFonts w:cs="Arial"/>
                <w:lang w:val="en-IE"/>
              </w:rPr>
              <w:t>2.4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17C5EF7" w14:textId="77777777" w:rsidR="00D90780" w:rsidRPr="00D606D0" w:rsidRDefault="00D90780" w:rsidP="0022689C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606D0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B53D052" w14:textId="31D9EA8D" w:rsidR="00D90780" w:rsidRPr="00D606D0" w:rsidRDefault="00AD73DF" w:rsidP="0022689C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lang w:val="en-IE"/>
              </w:rPr>
              <w:t>HZ 2</w:t>
            </w:r>
            <w:r w:rsidR="00AC51DA">
              <w:rPr>
                <w:rFonts w:cs="Arial"/>
                <w:lang w:val="en-IE"/>
              </w:rPr>
              <w:t>9</w:t>
            </w:r>
            <w:r>
              <w:rPr>
                <w:rFonts w:cs="Arial"/>
                <w:lang w:val="en-IE"/>
              </w:rPr>
              <w:t xml:space="preserve"> OCT 2020</w:t>
            </w:r>
          </w:p>
        </w:tc>
      </w:tr>
      <w:tr w:rsidR="00D90780" w:rsidRPr="002174CE" w14:paraId="101710BC" w14:textId="77777777" w:rsidTr="0022689C">
        <w:trPr>
          <w:trHeight w:val="1440"/>
          <w:jc w:val="center"/>
        </w:trPr>
        <w:tc>
          <w:tcPr>
            <w:tcW w:w="10885" w:type="dxa"/>
            <w:gridSpan w:val="7"/>
          </w:tcPr>
          <w:p w14:paraId="313942CC" w14:textId="77777777" w:rsidR="00D90780" w:rsidRPr="007950C5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7CC44F04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12185487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4A6F6D20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2FBA334D" w14:textId="77777777" w:rsidR="00D90780" w:rsidRDefault="00D90780" w:rsidP="0022689C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</w:p>
          <w:p w14:paraId="154EE02D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0DFAD19A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6A47BDB6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D45D4DE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B043C1D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4C82FADA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7DE60A0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092DB564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399479F2" w14:textId="77777777" w:rsidR="00D90780" w:rsidRPr="004022C5" w:rsidRDefault="00D90780" w:rsidP="0022689C">
            <w:pPr>
              <w:rPr>
                <w:rFonts w:cs="Arial"/>
                <w:lang w:val="en-IE"/>
              </w:rPr>
            </w:pPr>
          </w:p>
        </w:tc>
      </w:tr>
      <w:tr w:rsidR="00D90780" w:rsidRPr="002174CE" w14:paraId="710E7DEE" w14:textId="77777777" w:rsidTr="0022689C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FE9AB46" w14:textId="77777777" w:rsidR="00D90780" w:rsidRPr="002174CE" w:rsidRDefault="00D90780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90780" w14:paraId="295F8E4E" w14:textId="77777777" w:rsidTr="0022689C">
              <w:tc>
                <w:tcPr>
                  <w:tcW w:w="658" w:type="dxa"/>
                </w:tcPr>
                <w:p w14:paraId="225C985D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54DEBE5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90780" w14:paraId="29770951" w14:textId="77777777" w:rsidTr="0022689C">
              <w:tc>
                <w:tcPr>
                  <w:tcW w:w="658" w:type="dxa"/>
                </w:tcPr>
                <w:p w14:paraId="51E2FF35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C6568ED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90780" w14:paraId="5414CBD4" w14:textId="77777777" w:rsidTr="0022689C">
              <w:trPr>
                <w:trHeight w:val="261"/>
              </w:trPr>
              <w:tc>
                <w:tcPr>
                  <w:tcW w:w="658" w:type="dxa"/>
                </w:tcPr>
                <w:p w14:paraId="56AD2B43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C618414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CDC78AE" w14:textId="77777777" w:rsidR="00D90780" w:rsidRPr="00F05870" w:rsidRDefault="00D90780" w:rsidP="0022689C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6FD01976" w14:textId="77777777" w:rsidTr="0022689C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40201AE" w14:textId="77777777" w:rsidR="00D90780" w:rsidRDefault="007911AD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1382280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80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90780" w:rsidRPr="001E6A51">
              <w:rPr>
                <w:rFonts w:cs="Arial"/>
                <w:lang w:val="en-IE"/>
              </w:rPr>
              <w:t xml:space="preserve"> Pass</w:t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9078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6C07518A" w14:textId="77777777" w:rsidR="00D90780" w:rsidRPr="00F05870" w:rsidRDefault="00D90780" w:rsidP="0022689C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D6DA74D" w14:textId="77777777" w:rsidR="007A55DE" w:rsidRDefault="007A55DE" w:rsidP="007A55DE">
      <w:pPr>
        <w:spacing w:before="0"/>
      </w:pPr>
    </w:p>
    <w:p w14:paraId="12B7E9F3" w14:textId="77777777" w:rsidR="00D90780" w:rsidRDefault="00D90780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2098"/>
        <w:gridCol w:w="1260"/>
        <w:gridCol w:w="2070"/>
      </w:tblGrid>
      <w:tr w:rsidR="007A55DE" w:rsidRPr="004022C5" w14:paraId="1979D59A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496D2D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43BF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E1DE1E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02CF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ED041A5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2042EB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580FE0B" w14:textId="24AA4C4E" w:rsidR="007A55DE" w:rsidRDefault="00FC241F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TE82943-14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9EC4A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5EA767C" w14:textId="77777777" w:rsidR="007A55DE" w:rsidRPr="004C0BA4" w:rsidRDefault="00CF73CC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SDS Automated Test System</w:t>
                </w:r>
              </w:p>
            </w:tc>
          </w:sdtContent>
        </w:sdt>
      </w:tr>
      <w:tr w:rsidR="007A55DE" w:rsidRPr="004022C5" w14:paraId="30B2159F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73458A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F3F7682" w14:textId="77777777" w:rsidR="007A55DE" w:rsidRPr="006C2322" w:rsidRDefault="00AD73DF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6AA80035" w14:textId="77777777" w:rsidTr="00522825">
        <w:trPr>
          <w:jc w:val="center"/>
        </w:trPr>
        <w:tc>
          <w:tcPr>
            <w:tcW w:w="10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37AC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608A331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5469633E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6A11368F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1670183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57B1D83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5CC02605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527F739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E817523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4777BC65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5783521F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63F24A86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1D9A9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1A890815" w14:textId="77777777" w:rsidTr="00522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1CECF6" w14:textId="77777777" w:rsidR="000B7389" w:rsidRPr="00D76DB2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D76DB2"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4121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BB6EE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9BB14B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ED8EB9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D90780" w:rsidRPr="004022C5" w14:paraId="2AE0C648" w14:textId="77777777" w:rsidTr="00522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1607BBF0" w14:textId="6BD96A2B" w:rsidR="00D90780" w:rsidRPr="008324DA" w:rsidRDefault="00D90780" w:rsidP="00D90780">
            <w:pPr>
              <w:spacing w:line="360" w:lineRule="auto"/>
              <w:rPr>
                <w:rFonts w:cs="Arial"/>
                <w:lang w:val="en-IE"/>
              </w:rPr>
            </w:pPr>
            <w:r w:rsidRPr="008324DA">
              <w:rPr>
                <w:rFonts w:cs="Arial"/>
                <w:lang w:val="en-IE"/>
              </w:rPr>
              <w:t xml:space="preserve">  Part Number:    </w:t>
            </w:r>
            <w:r w:rsidRPr="008324DA">
              <w:t>18601</w:t>
            </w:r>
            <w:r>
              <w:t>5061</w:t>
            </w:r>
            <w:r w:rsidRPr="008324DA">
              <w:rPr>
                <w:rFonts w:cs="Arial"/>
                <w:lang w:val="en-IE"/>
              </w:rPr>
              <w:br/>
              <w:t xml:space="preserve">  Serial Number:  </w:t>
            </w:r>
            <w:r w:rsidRPr="002A05A9">
              <w:rPr>
                <w:rFonts w:cs="Arial"/>
                <w:lang w:val="en-IE"/>
              </w:rPr>
              <w:t>J20BBS001</w:t>
            </w:r>
            <w:r w:rsidR="003C3865">
              <w:rPr>
                <w:rFonts w:cs="Arial"/>
                <w:lang w:val="en-IE"/>
              </w:rPr>
              <w:t>A</w:t>
            </w:r>
          </w:p>
        </w:tc>
        <w:tc>
          <w:tcPr>
            <w:tcW w:w="4121" w:type="dxa"/>
            <w:gridSpan w:val="3"/>
            <w:shd w:val="clear" w:color="auto" w:fill="F2F2F2" w:themeFill="background1" w:themeFillShade="F2"/>
            <w:vAlign w:val="center"/>
          </w:tcPr>
          <w:p w14:paraId="41C1A367" w14:textId="77777777" w:rsidR="00D90780" w:rsidRPr="008324DA" w:rsidRDefault="00D90780" w:rsidP="00D9078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8324DA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A68F9E" w14:textId="77777777" w:rsidR="00D90780" w:rsidRPr="00D606D0" w:rsidRDefault="00D90780" w:rsidP="00D9078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606D0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CE07B23" w14:textId="6BEDFB63" w:rsidR="00D90780" w:rsidRPr="00D606D0" w:rsidRDefault="00AD73DF" w:rsidP="00D9078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lang w:val="en-IE"/>
              </w:rPr>
              <w:t>HZ 2</w:t>
            </w:r>
            <w:r w:rsidR="00AC51DA">
              <w:rPr>
                <w:rFonts w:cs="Arial"/>
                <w:lang w:val="en-IE"/>
              </w:rPr>
              <w:t>9</w:t>
            </w:r>
            <w:r>
              <w:rPr>
                <w:rFonts w:cs="Arial"/>
                <w:lang w:val="en-IE"/>
              </w:rPr>
              <w:t xml:space="preserve"> OCT 2020</w:t>
            </w:r>
          </w:p>
        </w:tc>
      </w:tr>
      <w:tr w:rsidR="00D90780" w:rsidRPr="004022C5" w14:paraId="01FAD22C" w14:textId="77777777" w:rsidTr="00522825">
        <w:trPr>
          <w:trHeight w:val="1440"/>
          <w:jc w:val="center"/>
        </w:trPr>
        <w:tc>
          <w:tcPr>
            <w:tcW w:w="10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8676" w14:textId="77777777" w:rsidR="00D90780" w:rsidRPr="004022C5" w:rsidRDefault="00D90780" w:rsidP="00D9078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49EA0939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3270BDED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2A330E5B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03BA8A0F" w14:textId="77777777" w:rsidR="00D90780" w:rsidRDefault="00D90780" w:rsidP="00D90780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</w:p>
          <w:p w14:paraId="264F227D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44EAE25D" w14:textId="77777777" w:rsidR="00D90780" w:rsidRPr="004022C5" w:rsidRDefault="00D90780" w:rsidP="00D90780">
            <w:pPr>
              <w:rPr>
                <w:rFonts w:cs="Arial"/>
                <w:lang w:val="en-IE"/>
              </w:rPr>
            </w:pPr>
          </w:p>
        </w:tc>
      </w:tr>
      <w:tr w:rsidR="00D90780" w:rsidRPr="002174CE" w14:paraId="6EF5A3BE" w14:textId="77777777" w:rsidTr="0052282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D80EF" w14:textId="77777777" w:rsidR="00D90780" w:rsidRPr="002174CE" w:rsidRDefault="00D90780" w:rsidP="00D9078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90780" w14:paraId="6ECBF7A4" w14:textId="77777777" w:rsidTr="00562569">
              <w:tc>
                <w:tcPr>
                  <w:tcW w:w="658" w:type="dxa"/>
                </w:tcPr>
                <w:p w14:paraId="342804FA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E53C57B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90780" w14:paraId="6FAA667D" w14:textId="77777777" w:rsidTr="00562569">
              <w:tc>
                <w:tcPr>
                  <w:tcW w:w="658" w:type="dxa"/>
                </w:tcPr>
                <w:p w14:paraId="21E84771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096D13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90780" w14:paraId="7EB5DEA4" w14:textId="77777777" w:rsidTr="00562569">
              <w:tc>
                <w:tcPr>
                  <w:tcW w:w="658" w:type="dxa"/>
                </w:tcPr>
                <w:p w14:paraId="772ABB86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D68F618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22B374F" w14:textId="77777777" w:rsidR="00D90780" w:rsidRPr="005C33B0" w:rsidRDefault="00D90780" w:rsidP="00D9078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72C08FF2" w14:textId="77777777" w:rsidTr="0052282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C41" w14:textId="77777777" w:rsidR="00D90780" w:rsidRDefault="007911AD" w:rsidP="00D90780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-11559979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80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90780" w:rsidRPr="001E6A51">
              <w:rPr>
                <w:rFonts w:cs="Arial"/>
                <w:lang w:val="en-IE"/>
              </w:rPr>
              <w:t xml:space="preserve"> Pass</w:t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9078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19BF" w14:textId="77777777" w:rsidR="00D90780" w:rsidRPr="005C33B0" w:rsidRDefault="00D90780" w:rsidP="00D9078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40B96744" w14:textId="77777777" w:rsidTr="0052282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5F35C4" w14:textId="77777777" w:rsidR="00D90780" w:rsidRPr="001E6A51" w:rsidRDefault="00D90780" w:rsidP="00D9078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E8DF9" w14:textId="77777777" w:rsidR="00D90780" w:rsidRDefault="00D90780" w:rsidP="00D9078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23BB856E" w14:textId="77777777" w:rsidR="00540D91" w:rsidRPr="00540D91" w:rsidRDefault="00721AE9" w:rsidP="00DB38C0">
      <w:pPr>
        <w:overflowPunct/>
        <w:autoSpaceDE/>
        <w:autoSpaceDN/>
        <w:adjustRightInd/>
        <w:spacing w:before="0" w:after="120"/>
        <w:textAlignment w:val="auto"/>
        <w:rPr>
          <w:rFonts w:cs="Arial"/>
          <w:color w:val="548DD4" w:themeColor="text2" w:themeTint="99"/>
          <w:sz w:val="12"/>
          <w:lang w:val="en-IE"/>
        </w:rPr>
      </w:pPr>
      <w:bookmarkStart w:id="5" w:name="_Hlk14275592"/>
      <w:r>
        <w:rPr>
          <w:rFonts w:cs="Arial"/>
          <w:color w:val="548DD4" w:themeColor="text2" w:themeTint="99"/>
        </w:rPr>
        <w:t xml:space="preserve"> </w:t>
      </w:r>
    </w:p>
    <w:bookmarkEnd w:id="5"/>
    <w:p w14:paraId="3F8CB1F6" w14:textId="77777777" w:rsidR="000E1BB4" w:rsidRDefault="000E1BB4">
      <w:pPr>
        <w:spacing w:before="0"/>
      </w:pPr>
    </w:p>
    <w:sectPr w:rsidR="000E1BB4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77507" w14:textId="77777777" w:rsidR="007911AD" w:rsidRDefault="007911AD">
      <w:r>
        <w:separator/>
      </w:r>
    </w:p>
  </w:endnote>
  <w:endnote w:type="continuationSeparator" w:id="0">
    <w:p w14:paraId="45F77439" w14:textId="77777777" w:rsidR="007911AD" w:rsidRDefault="0079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824AF" w14:textId="77777777" w:rsidR="001B15E1" w:rsidRPr="00AD2712" w:rsidRDefault="001B15E1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1F945978" w14:textId="77777777" w:rsidR="001B15E1" w:rsidRPr="00981C1B" w:rsidRDefault="001B15E1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93908DE" w14:textId="77777777" w:rsidR="001B15E1" w:rsidRPr="00981C1B" w:rsidRDefault="001B15E1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FEB14" w14:textId="77777777" w:rsidR="007911AD" w:rsidRDefault="007911AD">
      <w:r>
        <w:separator/>
      </w:r>
    </w:p>
  </w:footnote>
  <w:footnote w:type="continuationSeparator" w:id="0">
    <w:p w14:paraId="34429A02" w14:textId="77777777" w:rsidR="007911AD" w:rsidRDefault="00791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1B15E1" w:rsidRPr="00247334" w14:paraId="74B2D5CD" w14:textId="77777777" w:rsidTr="006E6D80">
      <w:trPr>
        <w:trHeight w:val="454"/>
      </w:trPr>
      <w:tc>
        <w:tcPr>
          <w:tcW w:w="1588" w:type="pct"/>
          <w:vMerge w:val="restart"/>
        </w:tcPr>
        <w:p w14:paraId="54145307" w14:textId="77777777" w:rsidR="001B15E1" w:rsidRPr="004345C0" w:rsidRDefault="001B15E1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65626CED" wp14:editId="0BF9B703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2AC22283" w14:textId="77777777" w:rsidR="001B15E1" w:rsidRPr="00C763E8" w:rsidRDefault="001B15E1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1B15E1" w14:paraId="7693C7A1" w14:textId="77777777" w:rsidTr="006E6D80">
      <w:trPr>
        <w:trHeight w:val="454"/>
      </w:trPr>
      <w:tc>
        <w:tcPr>
          <w:tcW w:w="1588" w:type="pct"/>
          <w:vMerge/>
        </w:tcPr>
        <w:p w14:paraId="0BC10DFD" w14:textId="77777777" w:rsidR="001B15E1" w:rsidRPr="004345C0" w:rsidRDefault="001B15E1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84267C6" w14:textId="77777777" w:rsidR="001B15E1" w:rsidRPr="00C849E9" w:rsidRDefault="001B15E1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1B15E1" w:rsidRPr="00A765C0" w14:paraId="1F73AED8" w14:textId="77777777" w:rsidTr="006E6D80">
      <w:trPr>
        <w:trHeight w:val="454"/>
      </w:trPr>
      <w:tc>
        <w:tcPr>
          <w:tcW w:w="1588" w:type="pct"/>
        </w:tcPr>
        <w:p w14:paraId="1E5E6E3E" w14:textId="77777777" w:rsidR="001B15E1" w:rsidRPr="00CD3A90" w:rsidRDefault="001B15E1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27B7F2A7" w14:textId="77777777" w:rsidR="001B15E1" w:rsidRDefault="001B15E1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56E4B800" w14:textId="4A954AEA" w:rsidR="001B15E1" w:rsidRPr="004345C0" w:rsidRDefault="001B15E1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FC241F">
            <w:rPr>
              <w:rFonts w:cs="Arial"/>
              <w:noProof/>
              <w:sz w:val="22"/>
            </w:rPr>
            <w:t>3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34075BF4" w14:textId="77777777" w:rsidR="001B15E1" w:rsidRDefault="001B15E1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4EC0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15E1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1B13"/>
    <w:rsid w:val="002737A5"/>
    <w:rsid w:val="00274B18"/>
    <w:rsid w:val="002757DF"/>
    <w:rsid w:val="0028011A"/>
    <w:rsid w:val="0028504C"/>
    <w:rsid w:val="002873E3"/>
    <w:rsid w:val="00287C49"/>
    <w:rsid w:val="002932DB"/>
    <w:rsid w:val="002A05A9"/>
    <w:rsid w:val="002A12D4"/>
    <w:rsid w:val="002B55E3"/>
    <w:rsid w:val="002C22F2"/>
    <w:rsid w:val="002C2833"/>
    <w:rsid w:val="002C3F09"/>
    <w:rsid w:val="002C7033"/>
    <w:rsid w:val="002D1274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0D8"/>
    <w:rsid w:val="00317BCA"/>
    <w:rsid w:val="00321954"/>
    <w:rsid w:val="00324EFA"/>
    <w:rsid w:val="0033029C"/>
    <w:rsid w:val="00330A39"/>
    <w:rsid w:val="00333E14"/>
    <w:rsid w:val="00334693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3865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0F66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22825"/>
    <w:rsid w:val="005315F5"/>
    <w:rsid w:val="0053558E"/>
    <w:rsid w:val="00536EBD"/>
    <w:rsid w:val="00537005"/>
    <w:rsid w:val="00540D91"/>
    <w:rsid w:val="00543E39"/>
    <w:rsid w:val="00544337"/>
    <w:rsid w:val="00545205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3312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84BCE"/>
    <w:rsid w:val="006924D8"/>
    <w:rsid w:val="0069484C"/>
    <w:rsid w:val="00694EF9"/>
    <w:rsid w:val="006973CF"/>
    <w:rsid w:val="00697F14"/>
    <w:rsid w:val="006A0CD8"/>
    <w:rsid w:val="006A38F8"/>
    <w:rsid w:val="006A5DD1"/>
    <w:rsid w:val="006B67C9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AE9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76D08"/>
    <w:rsid w:val="00780C84"/>
    <w:rsid w:val="0078142A"/>
    <w:rsid w:val="007817B5"/>
    <w:rsid w:val="0078445C"/>
    <w:rsid w:val="007911AD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117"/>
    <w:rsid w:val="007D57BC"/>
    <w:rsid w:val="007D7AAE"/>
    <w:rsid w:val="007E585F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24DA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2D5D"/>
    <w:rsid w:val="0092355D"/>
    <w:rsid w:val="009245E2"/>
    <w:rsid w:val="00934C4D"/>
    <w:rsid w:val="009373A8"/>
    <w:rsid w:val="00941EC6"/>
    <w:rsid w:val="00942AF7"/>
    <w:rsid w:val="009445E1"/>
    <w:rsid w:val="00956346"/>
    <w:rsid w:val="00956586"/>
    <w:rsid w:val="00960C37"/>
    <w:rsid w:val="00963875"/>
    <w:rsid w:val="009639A3"/>
    <w:rsid w:val="009651C8"/>
    <w:rsid w:val="009741C7"/>
    <w:rsid w:val="009773EE"/>
    <w:rsid w:val="00981C1B"/>
    <w:rsid w:val="009857CE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0280"/>
    <w:rsid w:val="009D3F1F"/>
    <w:rsid w:val="009D7763"/>
    <w:rsid w:val="009E0879"/>
    <w:rsid w:val="009E47D0"/>
    <w:rsid w:val="009F06E4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2691"/>
    <w:rsid w:val="00A95E3D"/>
    <w:rsid w:val="00AA09B3"/>
    <w:rsid w:val="00AB1BDD"/>
    <w:rsid w:val="00AB6442"/>
    <w:rsid w:val="00AB7649"/>
    <w:rsid w:val="00AC0B24"/>
    <w:rsid w:val="00AC3869"/>
    <w:rsid w:val="00AC51DA"/>
    <w:rsid w:val="00AC644A"/>
    <w:rsid w:val="00AC65EB"/>
    <w:rsid w:val="00AC79B7"/>
    <w:rsid w:val="00AC7F78"/>
    <w:rsid w:val="00AD2712"/>
    <w:rsid w:val="00AD73DF"/>
    <w:rsid w:val="00AE1A36"/>
    <w:rsid w:val="00AE6B6D"/>
    <w:rsid w:val="00AE7D97"/>
    <w:rsid w:val="00AF091E"/>
    <w:rsid w:val="00AF104F"/>
    <w:rsid w:val="00AF45BF"/>
    <w:rsid w:val="00AF4E93"/>
    <w:rsid w:val="00AF5B95"/>
    <w:rsid w:val="00AF79FB"/>
    <w:rsid w:val="00B00EB5"/>
    <w:rsid w:val="00B0123D"/>
    <w:rsid w:val="00B035D4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4927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07AD8"/>
    <w:rsid w:val="00C10762"/>
    <w:rsid w:val="00C11845"/>
    <w:rsid w:val="00C1758F"/>
    <w:rsid w:val="00C215CF"/>
    <w:rsid w:val="00C258DF"/>
    <w:rsid w:val="00C26206"/>
    <w:rsid w:val="00C303E5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2408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681"/>
    <w:rsid w:val="00CD2DA7"/>
    <w:rsid w:val="00CD3A90"/>
    <w:rsid w:val="00CE5913"/>
    <w:rsid w:val="00CE6B39"/>
    <w:rsid w:val="00CE7B31"/>
    <w:rsid w:val="00CF10CD"/>
    <w:rsid w:val="00CF489D"/>
    <w:rsid w:val="00CF73CC"/>
    <w:rsid w:val="00CF74D8"/>
    <w:rsid w:val="00D00A36"/>
    <w:rsid w:val="00D12F3E"/>
    <w:rsid w:val="00D13700"/>
    <w:rsid w:val="00D3483A"/>
    <w:rsid w:val="00D36412"/>
    <w:rsid w:val="00D46F8A"/>
    <w:rsid w:val="00D61A39"/>
    <w:rsid w:val="00D70FDE"/>
    <w:rsid w:val="00D71293"/>
    <w:rsid w:val="00D75306"/>
    <w:rsid w:val="00D76DB2"/>
    <w:rsid w:val="00D86458"/>
    <w:rsid w:val="00D90780"/>
    <w:rsid w:val="00D9185A"/>
    <w:rsid w:val="00D95866"/>
    <w:rsid w:val="00DA1BEA"/>
    <w:rsid w:val="00DA4CE8"/>
    <w:rsid w:val="00DA5C76"/>
    <w:rsid w:val="00DA65E0"/>
    <w:rsid w:val="00DB1CF4"/>
    <w:rsid w:val="00DB38C0"/>
    <w:rsid w:val="00DB3C30"/>
    <w:rsid w:val="00DB41DB"/>
    <w:rsid w:val="00DC0446"/>
    <w:rsid w:val="00DC09DA"/>
    <w:rsid w:val="00DD524F"/>
    <w:rsid w:val="00DD5435"/>
    <w:rsid w:val="00DE1658"/>
    <w:rsid w:val="00DE1AC2"/>
    <w:rsid w:val="00DE2E36"/>
    <w:rsid w:val="00DF088E"/>
    <w:rsid w:val="00DF0940"/>
    <w:rsid w:val="00DF4F48"/>
    <w:rsid w:val="00DF61C0"/>
    <w:rsid w:val="00DF6DC0"/>
    <w:rsid w:val="00E04D6E"/>
    <w:rsid w:val="00E10041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7F4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42330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97A5B"/>
    <w:rsid w:val="00FA33F2"/>
    <w:rsid w:val="00FB3522"/>
    <w:rsid w:val="00FB5543"/>
    <w:rsid w:val="00FB6414"/>
    <w:rsid w:val="00FC241F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3D17E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34E8244EB52D404A86CD67A7ABEEA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07708-8373-499F-8653-BBF375F871F0}"/>
      </w:docPartPr>
      <w:docPartBody>
        <w:p w:rsidR="006D3B01" w:rsidRDefault="006E0138" w:rsidP="006E0138">
          <w:pPr>
            <w:pStyle w:val="34E8244EB52D404A86CD67A7ABEEABC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6793900F3C743F790B37345077CE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2F1C5-5441-4EB6-ADE8-938036BD96D3}"/>
      </w:docPartPr>
      <w:docPartBody>
        <w:p w:rsidR="006D3B01" w:rsidRDefault="006E0138" w:rsidP="006E0138">
          <w:pPr>
            <w:pStyle w:val="B6793900F3C743F790B37345077CE69A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0A0B47D401B44A08C28445A06102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86F7B-7CBE-4202-9246-67F942FE393C}"/>
      </w:docPartPr>
      <w:docPartBody>
        <w:p w:rsidR="006D3B01" w:rsidRDefault="006E0138" w:rsidP="006E0138">
          <w:pPr>
            <w:pStyle w:val="60A0B47D401B44A08C28445A061025EF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14814"/>
    <w:rsid w:val="00384C56"/>
    <w:rsid w:val="003E530B"/>
    <w:rsid w:val="003E69A2"/>
    <w:rsid w:val="00521029"/>
    <w:rsid w:val="00681A92"/>
    <w:rsid w:val="006D3B01"/>
    <w:rsid w:val="006E0138"/>
    <w:rsid w:val="007402F2"/>
    <w:rsid w:val="00746AC6"/>
    <w:rsid w:val="00750E5F"/>
    <w:rsid w:val="007C57B2"/>
    <w:rsid w:val="00834F68"/>
    <w:rsid w:val="00854A12"/>
    <w:rsid w:val="00896AC7"/>
    <w:rsid w:val="008F4574"/>
    <w:rsid w:val="009B6824"/>
    <w:rsid w:val="00A354FA"/>
    <w:rsid w:val="00A55380"/>
    <w:rsid w:val="00B56DE7"/>
    <w:rsid w:val="00D30FE3"/>
    <w:rsid w:val="00D6638C"/>
    <w:rsid w:val="00D93A9C"/>
    <w:rsid w:val="00DD438D"/>
    <w:rsid w:val="00F16BA6"/>
    <w:rsid w:val="00F3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0138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63A6A4FF95DA473E934E48DB512237E2">
    <w:name w:val="63A6A4FF95DA473E934E48DB512237E2"/>
    <w:rsid w:val="006E0138"/>
    <w:pPr>
      <w:spacing w:after="160" w:line="259" w:lineRule="auto"/>
    </w:pPr>
    <w:rPr>
      <w:lang w:eastAsia="zh-CN"/>
    </w:rPr>
  </w:style>
  <w:style w:type="paragraph" w:customStyle="1" w:styleId="90A6FB6C104243B8ADBCE251D2E9A1DC">
    <w:name w:val="90A6FB6C104243B8ADBCE251D2E9A1DC"/>
    <w:rsid w:val="006E0138"/>
    <w:pPr>
      <w:spacing w:after="160" w:line="259" w:lineRule="auto"/>
    </w:pPr>
    <w:rPr>
      <w:lang w:eastAsia="zh-CN"/>
    </w:rPr>
  </w:style>
  <w:style w:type="paragraph" w:customStyle="1" w:styleId="74A35F6ADCBD476EA9C4C5717E524370">
    <w:name w:val="74A35F6ADCBD476EA9C4C5717E524370"/>
    <w:rsid w:val="006E0138"/>
    <w:pPr>
      <w:spacing w:after="160" w:line="259" w:lineRule="auto"/>
    </w:pPr>
    <w:rPr>
      <w:lang w:eastAsia="zh-CN"/>
    </w:rPr>
  </w:style>
  <w:style w:type="paragraph" w:customStyle="1" w:styleId="34E8244EB52D404A86CD67A7ABEEABC1">
    <w:name w:val="34E8244EB52D404A86CD67A7ABEEABC1"/>
    <w:rsid w:val="006E0138"/>
    <w:pPr>
      <w:spacing w:after="160" w:line="259" w:lineRule="auto"/>
    </w:pPr>
    <w:rPr>
      <w:lang w:eastAsia="zh-CN"/>
    </w:rPr>
  </w:style>
  <w:style w:type="paragraph" w:customStyle="1" w:styleId="B6793900F3C743F790B37345077CE69A">
    <w:name w:val="B6793900F3C743F790B37345077CE69A"/>
    <w:rsid w:val="006E0138"/>
    <w:pPr>
      <w:spacing w:after="160" w:line="259" w:lineRule="auto"/>
    </w:pPr>
    <w:rPr>
      <w:lang w:eastAsia="zh-CN"/>
    </w:rPr>
  </w:style>
  <w:style w:type="paragraph" w:customStyle="1" w:styleId="60A0B47D401B44A08C28445A061025EF">
    <w:name w:val="60A0B47D401B44A08C28445A061025EF"/>
    <w:rsid w:val="006E0138"/>
    <w:pPr>
      <w:spacing w:after="160" w:line="259" w:lineRule="auto"/>
    </w:pPr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TE82943-14</CompanyAddress>
  <CompanyPhone/>
  <CompanyFax>Flex, Singapore</CompanyFax>
  <CompanyEmail>ACQUITY SDS Automated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25BFD6-0CB1-4DCD-A5FB-2E9727613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3</Pages>
  <Words>713</Words>
  <Characters>4211</Characters>
  <Application>Microsoft Office Word</Application>
  <DocSecurity>0</DocSecurity>
  <Lines>150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4807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2019-07-26T18:26:00Z</cp:lastPrinted>
  <dcterms:created xsi:type="dcterms:W3CDTF">2020-10-29T03:51:00Z</dcterms:created>
  <dcterms:modified xsi:type="dcterms:W3CDTF">2020-10-29T03:51:00Z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