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739"/>
        <w:gridCol w:w="1869"/>
        <w:gridCol w:w="14"/>
        <w:gridCol w:w="2063"/>
        <w:gridCol w:w="1710"/>
        <w:gridCol w:w="1920"/>
      </w:tblGrid>
      <w:tr w:rsidR="000A2E13" w:rsidRPr="002174CE" w14:paraId="3996AF05" w14:textId="77777777" w:rsidTr="001A1BEE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54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869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07" w:type="dxa"/>
            <w:gridSpan w:val="4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1A1BEE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54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74057829" w:rsidR="000A2E13" w:rsidRPr="00E66FC8" w:rsidRDefault="00134F3C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</w:t>
                </w:r>
                <w:r w:rsidR="00860E79">
                  <w:rPr>
                    <w:rFonts w:cs="Arial"/>
                    <w:lang w:val="en-IE"/>
                  </w:rPr>
                  <w:t>0084040</w:t>
                </w:r>
                <w:r w:rsidR="00DE7C41">
                  <w:rPr>
                    <w:rFonts w:cs="Arial"/>
                    <w:lang w:val="en-IE"/>
                  </w:rPr>
                  <w:t>-</w:t>
                </w:r>
                <w:r w:rsidR="00900D21">
                  <w:rPr>
                    <w:rFonts w:cs="Arial"/>
                    <w:lang w:val="en-IE"/>
                  </w:rPr>
                  <w:t>2</w:t>
                </w:r>
              </w:sdtContent>
            </w:sdt>
          </w:p>
        </w:tc>
        <w:tc>
          <w:tcPr>
            <w:tcW w:w="1869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07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4E664071" w:rsidR="000A2E13" w:rsidRPr="004C0BA4" w:rsidRDefault="00134F3C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Style w:val="BodyTextChar"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>
                <w:rPr>
                  <w:rStyle w:val="BodyTextChar"/>
                </w:rPr>
              </w:sdtEndPr>
              <w:sdtContent>
                <w:r w:rsidR="00124E55" w:rsidRPr="00124E55">
                  <w:rPr>
                    <w:rStyle w:val="BodyTextChar"/>
                    <w:lang w:val="en-IE"/>
                  </w:rPr>
                  <w:t>METERING SYRINGE VALVE LEAK TESTER</w:t>
                </w:r>
              </w:sdtContent>
            </w:sdt>
          </w:p>
        </w:tc>
      </w:tr>
      <w:tr w:rsidR="000A2E13" w:rsidRPr="002174CE" w14:paraId="5ABED68D" w14:textId="77777777" w:rsidTr="001A1BEE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116" w:type="dxa"/>
            <w:gridSpan w:val="7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1CA0942E" w:rsidR="000A2E13" w:rsidRPr="00352F32" w:rsidRDefault="00134F3C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393898">
                  <w:rPr>
                    <w:rStyle w:val="BodyTextChar"/>
                  </w:rPr>
                  <w:t>Venture</w:t>
                </w:r>
                <w:r w:rsidR="0002565E">
                  <w:rPr>
                    <w:rStyle w:val="BodyTextChar"/>
                  </w:rPr>
                  <w:t xml:space="preserve"> Contract Manufacturing </w:t>
                </w:r>
                <w:r w:rsidR="00847427">
                  <w:rPr>
                    <w:rStyle w:val="BodyTextChar"/>
                  </w:rPr>
                  <w:t>Site in Singapore</w:t>
                </w:r>
              </w:sdtContent>
            </w:sdt>
          </w:p>
        </w:tc>
      </w:tr>
      <w:tr w:rsidR="00D86458" w:rsidRPr="002174CE" w14:paraId="62D3C5DB" w14:textId="77777777" w:rsidTr="001A1BEE">
        <w:trPr>
          <w:jc w:val="center"/>
        </w:trPr>
        <w:tc>
          <w:tcPr>
            <w:tcW w:w="10910" w:type="dxa"/>
            <w:gridSpan w:val="8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1A1BEE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685" w:type="dxa"/>
            <w:gridSpan w:val="4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20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1A1BEE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583B0DB1" w14:textId="07EA52A9" w:rsidR="00981C1B" w:rsidRPr="003D6442" w:rsidRDefault="00974E46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D644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685" w:type="dxa"/>
            <w:gridSpan w:val="4"/>
            <w:shd w:val="clear" w:color="auto" w:fill="F2F2F2" w:themeFill="background1" w:themeFillShade="F2"/>
            <w:vAlign w:val="center"/>
          </w:tcPr>
          <w:p w14:paraId="6C892C78" w14:textId="7B2F3F5D" w:rsidR="00981C1B" w:rsidRPr="003D6442" w:rsidRDefault="00540300" w:rsidP="009A08DC">
            <w:pPr>
              <w:spacing w:before="0"/>
              <w:rPr>
                <w:rFonts w:cs="Arial"/>
                <w:lang w:val="en-IE"/>
              </w:rPr>
            </w:pPr>
            <w:r w:rsidRPr="00540300">
              <w:rPr>
                <w:rFonts w:cs="Arial"/>
                <w:lang w:val="en-IE"/>
              </w:rPr>
              <w:t>TEST SPEC AND PROCEDURE, MSV LEAK TEST</w:t>
            </w:r>
            <w:r w:rsidR="00937466">
              <w:rPr>
                <w:rFonts w:cs="Arial"/>
                <w:lang w:val="en-IE"/>
              </w:rPr>
              <w:t xml:space="preserve"> </w:t>
            </w:r>
            <w:r w:rsidR="00937466" w:rsidRPr="00937466">
              <w:rPr>
                <w:rFonts w:cs="Arial"/>
                <w:lang w:val="en-IE"/>
              </w:rPr>
              <w:t>735004416</w:t>
            </w:r>
            <w:r w:rsidR="00974E46" w:rsidRPr="003D6442">
              <w:rPr>
                <w:rFonts w:cs="Arial"/>
                <w:lang w:val="en-IE"/>
              </w:rPr>
              <w:t xml:space="preserve">, Rev </w:t>
            </w:r>
            <w:r w:rsidR="00D761C7">
              <w:rPr>
                <w:rFonts w:cs="Arial"/>
                <w:lang w:val="en-IE"/>
              </w:rPr>
              <w:t>A</w:t>
            </w:r>
          </w:p>
        </w:tc>
        <w:tc>
          <w:tcPr>
            <w:tcW w:w="1710" w:type="dxa"/>
            <w:vAlign w:val="center"/>
          </w:tcPr>
          <w:p w14:paraId="657BEA62" w14:textId="4A0C2FBC" w:rsidR="00981C1B" w:rsidRDefault="00BF5437" w:rsidP="00974E46">
            <w:pPr>
              <w:spacing w:before="0"/>
              <w:jc w:val="center"/>
              <w:rPr>
                <w:rFonts w:cs="Arial"/>
                <w:lang w:val="en-IE"/>
              </w:rPr>
            </w:pPr>
            <w:r w:rsidRPr="00BF5437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20" w:type="dxa"/>
            <w:vAlign w:val="center"/>
          </w:tcPr>
          <w:p w14:paraId="5DDB95EE" w14:textId="349A26A6" w:rsidR="00981C1B" w:rsidRDefault="002963D7" w:rsidP="00981C1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HZ </w:t>
            </w:r>
            <w:r w:rsidR="002557E3">
              <w:rPr>
                <w:rFonts w:cs="Arial"/>
                <w:lang w:val="en-IE"/>
              </w:rPr>
              <w:t>23 Jun 2020</w:t>
            </w:r>
          </w:p>
        </w:tc>
      </w:tr>
      <w:tr w:rsidR="00A03381" w:rsidRPr="002174CE" w14:paraId="286C1319" w14:textId="77777777" w:rsidTr="001A1BEE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38757745" w14:textId="63A1B7A7" w:rsidR="00A03381" w:rsidRPr="003D6442" w:rsidRDefault="00A03381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685" w:type="dxa"/>
            <w:gridSpan w:val="4"/>
            <w:shd w:val="clear" w:color="auto" w:fill="F2F2F2" w:themeFill="background1" w:themeFillShade="F2"/>
            <w:vAlign w:val="center"/>
          </w:tcPr>
          <w:p w14:paraId="0D6D7054" w14:textId="72CF5F6B" w:rsidR="00A03381" w:rsidRPr="003D6442" w:rsidRDefault="00F7330F" w:rsidP="00A71FE3">
            <w:pPr>
              <w:spacing w:before="0"/>
              <w:rPr>
                <w:rFonts w:cs="Arial"/>
                <w:lang w:val="en-IE"/>
              </w:rPr>
            </w:pPr>
            <w:r w:rsidRPr="00A71FE3">
              <w:rPr>
                <w:rFonts w:cs="Arial"/>
                <w:lang w:val="en-IE"/>
              </w:rPr>
              <w:t>Cal/PM TE0084040 MSV Leak Test System</w:t>
            </w:r>
            <w:r w:rsidR="00A37174" w:rsidRPr="00A71FE3">
              <w:rPr>
                <w:rFonts w:cs="Arial"/>
                <w:lang w:val="en-IE"/>
              </w:rPr>
              <w:t xml:space="preserve"> 735004437</w:t>
            </w:r>
            <w:r w:rsidRPr="00A71FE3">
              <w:rPr>
                <w:rFonts w:cs="Arial"/>
                <w:lang w:val="en-IE"/>
              </w:rPr>
              <w:t>, Rev</w:t>
            </w:r>
            <w:r w:rsidR="00A71FE3" w:rsidRPr="00A71FE3">
              <w:rPr>
                <w:rFonts w:cs="Arial"/>
                <w:lang w:val="en-IE"/>
              </w:rPr>
              <w:t xml:space="preserve"> A</w:t>
            </w:r>
          </w:p>
        </w:tc>
        <w:tc>
          <w:tcPr>
            <w:tcW w:w="1710" w:type="dxa"/>
            <w:vAlign w:val="center"/>
          </w:tcPr>
          <w:p w14:paraId="3A7B0D53" w14:textId="159679BF" w:rsidR="00A03381" w:rsidRDefault="00A71FE3" w:rsidP="00974E46">
            <w:pPr>
              <w:spacing w:before="0"/>
              <w:jc w:val="center"/>
              <w:rPr>
                <w:rFonts w:cs="Arial"/>
                <w:lang w:val="en-IE"/>
              </w:rPr>
            </w:pPr>
            <w:r w:rsidRPr="00BF5437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20" w:type="dxa"/>
            <w:vAlign w:val="center"/>
          </w:tcPr>
          <w:p w14:paraId="1DBAF595" w14:textId="12B5B0D8" w:rsidR="00A03381" w:rsidRDefault="002557E3" w:rsidP="00981C1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D86458" w:rsidRPr="002174CE" w14:paraId="72F5C848" w14:textId="77777777" w:rsidTr="001A1BEE">
        <w:trPr>
          <w:trHeight w:val="5770"/>
          <w:jc w:val="center"/>
        </w:trPr>
        <w:tc>
          <w:tcPr>
            <w:tcW w:w="10910" w:type="dxa"/>
            <w:gridSpan w:val="8"/>
          </w:tcPr>
          <w:p w14:paraId="2B12CDA7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2F553598" w14:textId="2A4EFDD5" w:rsidR="00DA5C76" w:rsidRPr="004022C5" w:rsidRDefault="002557E3" w:rsidP="00E3408E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</w:tr>
      <w:tr w:rsidR="00DA5C76" w:rsidRPr="002174CE" w14:paraId="31BA7A65" w14:textId="77777777" w:rsidTr="001A1BEE">
        <w:trPr>
          <w:trHeight w:val="432"/>
          <w:jc w:val="center"/>
        </w:trPr>
        <w:tc>
          <w:tcPr>
            <w:tcW w:w="5217" w:type="dxa"/>
            <w:gridSpan w:val="5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93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1A1BEE">
        <w:trPr>
          <w:trHeight w:val="432"/>
          <w:jc w:val="center"/>
        </w:trPr>
        <w:tc>
          <w:tcPr>
            <w:tcW w:w="5217" w:type="dxa"/>
            <w:gridSpan w:val="5"/>
            <w:vAlign w:val="center"/>
          </w:tcPr>
          <w:p w14:paraId="59F65366" w14:textId="749BA33B" w:rsidR="00981C1B" w:rsidRDefault="007453B7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4D1D26" w:rsidRPr="001E6A51">
              <w:rPr>
                <w:rFonts w:cs="Arial"/>
                <w:lang w:val="en-IE"/>
              </w:rPr>
              <w:t xml:space="preserve"> Pass</w:t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4D1D26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93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5CF616F" w14:textId="0F5A9B51" w:rsidR="00F72232" w:rsidRDefault="00F72232"/>
    <w:p w14:paraId="22051E09" w14:textId="77777777" w:rsidR="007453B7" w:rsidRDefault="007453B7"/>
    <w:tbl>
      <w:tblPr>
        <w:tblW w:w="11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269"/>
        <w:gridCol w:w="1140"/>
        <w:gridCol w:w="849"/>
        <w:gridCol w:w="7"/>
        <w:gridCol w:w="2119"/>
        <w:gridCol w:w="1258"/>
        <w:gridCol w:w="2367"/>
        <w:gridCol w:w="8"/>
      </w:tblGrid>
      <w:tr w:rsidR="004C0139" w:rsidRPr="002174CE" w14:paraId="491340D1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540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54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77A96DFE" w:rsidR="007A55DE" w:rsidRDefault="00134F3C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860E79">
                  <w:rPr>
                    <w:rFonts w:cs="Arial"/>
                    <w:lang w:val="en-IE"/>
                  </w:rPr>
                  <w:t>TE0084040-2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7D0361AA" w:rsidR="007A55DE" w:rsidRPr="004C0BA4" w:rsidRDefault="00124E55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METERING SYRINGE VALVE LEAK TESTER</w:t>
                </w:r>
              </w:p>
            </w:tc>
          </w:sdtContent>
        </w:sdt>
      </w:tr>
      <w:tr w:rsidR="00F72232" w:rsidRPr="002174CE" w14:paraId="5642CC4D" w14:textId="77777777" w:rsidTr="00CD38F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8" w:type="dxa"/>
                <w:gridSpan w:val="9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7DEB8709" w:rsidR="007A55DE" w:rsidRPr="006C2322" w:rsidRDefault="0039389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Manufacturing Site in Singapore</w:t>
                </w:r>
              </w:p>
            </w:tc>
          </w:sdtContent>
        </w:sdt>
      </w:tr>
      <w:tr w:rsidR="00D86458" w:rsidRPr="002174CE" w14:paraId="125CF814" w14:textId="77777777" w:rsidTr="00CD38F2">
        <w:trPr>
          <w:trHeight w:val="567"/>
          <w:jc w:val="center"/>
        </w:trPr>
        <w:tc>
          <w:tcPr>
            <w:tcW w:w="11082" w:type="dxa"/>
            <w:gridSpan w:val="10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CD38F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409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gridSpan w:val="2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0504E" w:rsidRPr="002174CE" w14:paraId="4D189129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30504E" w:rsidRPr="00F05870" w:rsidRDefault="0030504E" w:rsidP="0030504E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30504E" w:rsidRPr="002E71FF" w:rsidRDefault="0030504E" w:rsidP="0030504E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29192231" w:rsidR="0030504E" w:rsidRPr="002E71FF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22.5 </w:t>
            </w:r>
            <w:r w:rsidRPr="002E71FF">
              <w:rPr>
                <w:rFonts w:cs="Arial"/>
                <w:bCs/>
                <w:iCs/>
                <w:lang w:val="en-IE"/>
              </w:rPr>
              <w:t>ºC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04B0A4DE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0EAE3AF5" w14:textId="45544B57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7AA14AE2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30504E" w:rsidRPr="00F05870" w:rsidRDefault="0030504E" w:rsidP="0030504E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30504E" w:rsidRPr="002E71FF" w:rsidRDefault="0030504E" w:rsidP="0030504E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10 % to 80 %,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130CC5FD" w:rsidR="0030504E" w:rsidRPr="002E71FF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52.5%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781D885D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1D4BA90E" w14:textId="4E158BF6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1F0B9384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30504E" w:rsidRPr="00F05870" w:rsidRDefault="0030504E" w:rsidP="0030504E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30504E" w:rsidRPr="002E71FF" w:rsidRDefault="0030504E" w:rsidP="0030504E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100 VAC to 240 VAC,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1E7D97F3" w14:textId="22603606" w:rsidR="0030504E" w:rsidRPr="002E71FF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220VAC, 49.98.Hz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7960BBE8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1BE0EDB2" w14:textId="0F615413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629E3300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30504E" w:rsidRPr="00F05870" w:rsidRDefault="0030504E" w:rsidP="0030504E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30504E" w:rsidRPr="002E71FF" w:rsidRDefault="0030504E" w:rsidP="0030504E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Minimum of 4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4ECDAD28" w:rsidR="0030504E" w:rsidRPr="002E71FF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8 outlets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1D4960A8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0F058A7A" w14:textId="10E97F73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60661CE1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30504E" w:rsidRPr="00F05870" w:rsidRDefault="0030504E" w:rsidP="0030504E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30504E" w:rsidRPr="002E71FF" w:rsidRDefault="0030504E" w:rsidP="0030504E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Minimum of 1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10556909" w:rsidR="0030504E" w:rsidRPr="002E71FF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1 network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3A29048D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5D535163" w14:textId="4523AFD2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43762A9F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30504E" w:rsidRPr="00F05870" w:rsidRDefault="0030504E" w:rsidP="0030504E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384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30504E" w:rsidRPr="002E71FF" w:rsidRDefault="0030504E" w:rsidP="0030504E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system has sufficient room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4E6A8869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40A98C3F" w14:textId="7724F5B4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575FFE55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30504E" w:rsidRPr="00F05870" w:rsidRDefault="0030504E" w:rsidP="0030504E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384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30504E" w:rsidRPr="002E71FF" w:rsidRDefault="0030504E" w:rsidP="0030504E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Test Station Bench is large and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0CA33D3A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3A4A81BD" w14:textId="0A33E06A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142CA326" w14:textId="77777777" w:rsidTr="00CD38F2">
        <w:trPr>
          <w:trHeight w:val="1925"/>
          <w:jc w:val="center"/>
        </w:trPr>
        <w:tc>
          <w:tcPr>
            <w:tcW w:w="11082" w:type="dxa"/>
            <w:gridSpan w:val="10"/>
          </w:tcPr>
          <w:p w14:paraId="18ACF872" w14:textId="77777777" w:rsidR="0030504E" w:rsidRPr="002E71FF" w:rsidRDefault="0030504E" w:rsidP="0030504E">
            <w:pPr>
              <w:spacing w:after="60"/>
              <w:rPr>
                <w:rFonts w:cs="Arial"/>
                <w:lang w:val="en-IE"/>
              </w:rPr>
            </w:pPr>
            <w:r w:rsidRPr="002E71FF">
              <w:rPr>
                <w:rFonts w:cs="Arial"/>
                <w:b/>
                <w:lang w:val="en-IE"/>
              </w:rPr>
              <w:t>Comments:</w:t>
            </w:r>
          </w:p>
          <w:p w14:paraId="3EC3E0AA" w14:textId="390EEBB4" w:rsidR="0030504E" w:rsidRPr="002E71FF" w:rsidRDefault="0030504E" w:rsidP="0030504E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Ambient temperature/humidity measured using a Temperature/Humidity Meter, Control Number </w:t>
            </w:r>
            <w:r w:rsidR="00CA41C2">
              <w:rPr>
                <w:rFonts w:cs="Arial"/>
                <w:bCs/>
                <w:iCs/>
                <w:lang w:val="en-IE"/>
              </w:rPr>
              <w:t>AA1301</w:t>
            </w:r>
            <w:r w:rsidR="00B56F8F">
              <w:rPr>
                <w:rFonts w:cs="Arial"/>
                <w:bCs/>
                <w:iCs/>
                <w:lang w:val="en-IE"/>
              </w:rPr>
              <w:t>5316.</w:t>
            </w:r>
          </w:p>
          <w:p w14:paraId="7B8EBCE2" w14:textId="3708A450" w:rsidR="0030504E" w:rsidRPr="002E71FF" w:rsidRDefault="0030504E" w:rsidP="0030504E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Electrical supply measured using a Multimeter, Control Number</w:t>
            </w:r>
            <w:r w:rsidR="00CD5FFC">
              <w:rPr>
                <w:rFonts w:cs="Arial"/>
                <w:bCs/>
                <w:iCs/>
                <w:lang w:val="en-IE"/>
              </w:rPr>
              <w:t xml:space="preserve"> 23372873</w:t>
            </w:r>
          </w:p>
          <w:p w14:paraId="2DF13638" w14:textId="77777777" w:rsidR="0030504E" w:rsidRPr="002E71FF" w:rsidRDefault="0030504E" w:rsidP="0030504E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30504E" w:rsidRPr="002E71FF" w:rsidRDefault="0030504E" w:rsidP="0030504E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Note: If the electrical supply range or tolerance is not specified for voltage and/or frequency, a tolerance of ±5% may be used in accordance with ANSI C84.1 – Voltage Tolerance Standard.</w:t>
            </w:r>
          </w:p>
          <w:p w14:paraId="085DDE7A" w14:textId="77777777" w:rsidR="0030504E" w:rsidRPr="002E71FF" w:rsidRDefault="0030504E" w:rsidP="0030504E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30504E" w:rsidRPr="002174CE" w14:paraId="0E56B7F6" w14:textId="77777777" w:rsidTr="00CD38F2">
        <w:trPr>
          <w:trHeight w:val="432"/>
          <w:jc w:val="center"/>
        </w:trPr>
        <w:tc>
          <w:tcPr>
            <w:tcW w:w="5323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30504E" w:rsidRPr="002174CE" w:rsidRDefault="0030504E" w:rsidP="0030504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5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0504E" w14:paraId="44AC9EE3" w14:textId="77777777" w:rsidTr="00562569">
              <w:tc>
                <w:tcPr>
                  <w:tcW w:w="658" w:type="dxa"/>
                </w:tcPr>
                <w:p w14:paraId="147AA415" w14:textId="77777777" w:rsidR="0030504E" w:rsidRPr="00450369" w:rsidRDefault="0030504E" w:rsidP="0030504E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30504E" w:rsidRPr="00450369" w:rsidRDefault="0030504E" w:rsidP="0030504E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0504E" w14:paraId="20A18FC2" w14:textId="77777777" w:rsidTr="00562569">
              <w:tc>
                <w:tcPr>
                  <w:tcW w:w="658" w:type="dxa"/>
                </w:tcPr>
                <w:p w14:paraId="2D58432E" w14:textId="77777777" w:rsidR="0030504E" w:rsidRPr="00450369" w:rsidRDefault="0030504E" w:rsidP="0030504E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30504E" w:rsidRPr="00450369" w:rsidRDefault="0030504E" w:rsidP="0030504E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0504E" w14:paraId="27428D9F" w14:textId="77777777" w:rsidTr="00562569">
              <w:tc>
                <w:tcPr>
                  <w:tcW w:w="658" w:type="dxa"/>
                </w:tcPr>
                <w:p w14:paraId="7114CE14" w14:textId="77777777" w:rsidR="0030504E" w:rsidRPr="00450369" w:rsidRDefault="0030504E" w:rsidP="0030504E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30504E" w:rsidRPr="00450369" w:rsidRDefault="0030504E" w:rsidP="0030504E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F3FD18C" w14:textId="77777777" w:rsidR="0030504E" w:rsidRPr="002174CE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30504E" w:rsidRPr="002174CE" w14:paraId="42FB21BD" w14:textId="77777777" w:rsidTr="00CD38F2">
        <w:trPr>
          <w:trHeight w:val="432"/>
          <w:jc w:val="center"/>
        </w:trPr>
        <w:tc>
          <w:tcPr>
            <w:tcW w:w="5323" w:type="dxa"/>
            <w:gridSpan w:val="5"/>
            <w:vAlign w:val="center"/>
          </w:tcPr>
          <w:p w14:paraId="2FDC1283" w14:textId="36FE3C39" w:rsidR="0030504E" w:rsidRDefault="0030504E" w:rsidP="0030504E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5"/>
            <w:vMerge/>
            <w:vAlign w:val="center"/>
          </w:tcPr>
          <w:p w14:paraId="28BF03A2" w14:textId="77777777" w:rsidR="0030504E" w:rsidRPr="00F05870" w:rsidRDefault="0030504E" w:rsidP="0030504E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3C3C7B96" w:rsidR="00F72232" w:rsidRDefault="00F72232" w:rsidP="00F72232">
      <w:pPr>
        <w:spacing w:before="0"/>
      </w:pPr>
    </w:p>
    <w:p w14:paraId="775E0414" w14:textId="4FEFFF11" w:rsidR="007453B7" w:rsidRDefault="007453B7" w:rsidP="00F72232">
      <w:pPr>
        <w:spacing w:before="0"/>
      </w:pPr>
    </w:p>
    <w:p w14:paraId="45190B1D" w14:textId="210106FF" w:rsidR="007453B7" w:rsidRDefault="007453B7" w:rsidP="00F72232">
      <w:pPr>
        <w:spacing w:before="0"/>
      </w:pPr>
    </w:p>
    <w:p w14:paraId="3F761D82" w14:textId="77777777" w:rsidR="007453B7" w:rsidRDefault="007453B7" w:rsidP="00F72232">
      <w:pPr>
        <w:spacing w:before="0"/>
      </w:pPr>
    </w:p>
    <w:tbl>
      <w:tblPr>
        <w:tblW w:w="11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3"/>
        <w:gridCol w:w="1008"/>
        <w:gridCol w:w="454"/>
        <w:gridCol w:w="1870"/>
        <w:gridCol w:w="111"/>
        <w:gridCol w:w="2912"/>
        <w:gridCol w:w="2863"/>
      </w:tblGrid>
      <w:tr w:rsidR="004C0139" w:rsidRPr="002174CE" w14:paraId="6FD05B46" w14:textId="77777777" w:rsidTr="001A1BEE">
        <w:trPr>
          <w:trHeight w:val="360"/>
        </w:trPr>
        <w:tc>
          <w:tcPr>
            <w:tcW w:w="1793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462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87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886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1A1BEE">
        <w:trPr>
          <w:trHeight w:val="360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462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1415A5B2" w:rsidR="00C11845" w:rsidRDefault="00860E79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TE0084040-2</w:t>
                </w:r>
              </w:p>
            </w:tc>
          </w:sdtContent>
        </w:sdt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75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31B81069" w:rsidR="00C11845" w:rsidRDefault="00124E5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METERING SYRINGE VALVE LEAK TESTER</w:t>
                </w:r>
              </w:p>
            </w:tc>
          </w:sdtContent>
        </w:sdt>
      </w:tr>
      <w:tr w:rsidR="00F72232" w:rsidRPr="002174CE" w14:paraId="37C40135" w14:textId="77777777" w:rsidTr="001A1BEE">
        <w:trPr>
          <w:trHeight w:val="360"/>
        </w:trPr>
        <w:tc>
          <w:tcPr>
            <w:tcW w:w="179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18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0B56D9F2" w:rsidR="00C11845" w:rsidRPr="006C2322" w:rsidRDefault="0039389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Manufacturing Site in Singapore</w:t>
                </w:r>
              </w:p>
            </w:tc>
          </w:sdtContent>
        </w:sdt>
      </w:tr>
      <w:tr w:rsidR="00D86458" w:rsidRPr="002174CE" w14:paraId="29CEC56A" w14:textId="77777777" w:rsidTr="001A1BEE">
        <w:trPr>
          <w:trHeight w:val="567"/>
        </w:trPr>
        <w:tc>
          <w:tcPr>
            <w:tcW w:w="11011" w:type="dxa"/>
            <w:gridSpan w:val="7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1A1BEE">
        <w:trPr>
          <w:trHeight w:val="360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3" w:type="dxa"/>
            <w:gridSpan w:val="2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863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1A1BEE">
        <w:trPr>
          <w:trHeight w:val="576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03D7023B" w14:textId="71B36366" w:rsidR="00C11845" w:rsidRDefault="00EF2EE2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TE008404</w:t>
            </w:r>
            <w:r w:rsidR="009F377F">
              <w:rPr>
                <w:rFonts w:cs="Arial"/>
                <w:color w:val="548DD4" w:themeColor="text2" w:themeTint="99"/>
                <w:lang w:val="en-IE"/>
              </w:rPr>
              <w:t>0-2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4871254A" w:rsidR="00C11845" w:rsidRDefault="004C6B6A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4C6B6A">
              <w:rPr>
                <w:rFonts w:ascii="Helvetica" w:hAnsi="Helvetica" w:cs="Helvetica"/>
                <w:sz w:val="18"/>
                <w:szCs w:val="18"/>
                <w:lang w:val="en-SG"/>
              </w:rPr>
              <w:t>TE0084040-2</w:t>
            </w:r>
          </w:p>
        </w:tc>
        <w:tc>
          <w:tcPr>
            <w:tcW w:w="3023" w:type="dxa"/>
            <w:gridSpan w:val="2"/>
            <w:vAlign w:val="center"/>
          </w:tcPr>
          <w:p w14:paraId="657B5147" w14:textId="7BF76C2F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="00FC3AE0">
              <w:rPr>
                <w:rFonts w:ascii="Helvetica" w:hAnsi="Helvetica" w:cs="Helvetica"/>
                <w:sz w:val="18"/>
                <w:szCs w:val="18"/>
                <w:lang w:val="en-SG"/>
              </w:rPr>
              <w:t>25 Mar 2020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  <w:r w:rsidR="001E22AF">
              <w:rPr>
                <w:rFonts w:cs="Arial"/>
                <w:lang w:val="en-IE"/>
              </w:rPr>
              <w:t xml:space="preserve"> </w:t>
            </w:r>
            <w:r w:rsidR="00FC3AE0">
              <w:rPr>
                <w:rFonts w:ascii="Helvetica" w:hAnsi="Helvetica" w:cs="Helvetica"/>
                <w:sz w:val="18"/>
                <w:szCs w:val="18"/>
                <w:lang w:val="en-SG"/>
              </w:rPr>
              <w:t>25 Mar 2021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46E9F293" w14:textId="687FEEC0" w:rsidR="00C11845" w:rsidRPr="004022C5" w:rsidRDefault="00FC3AE0" w:rsidP="00FC3AE0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EF2EE2" w:rsidRPr="002174CE" w14:paraId="55688BDA" w14:textId="77777777" w:rsidTr="001A1BEE">
        <w:trPr>
          <w:trHeight w:val="576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3C11742A" w14:textId="03B32A1B" w:rsidR="00EF2EE2" w:rsidRPr="00315216" w:rsidRDefault="009F377F" w:rsidP="00EF2EE2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Micro Binary Solvent Manager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04A252FE" w14:textId="0F03FC85" w:rsidR="00EF2EE2" w:rsidRDefault="00C24B0B" w:rsidP="00EF2EE2">
            <w:pPr>
              <w:spacing w:before="0"/>
              <w:jc w:val="center"/>
              <w:rPr>
                <w:rFonts w:cs="Arial"/>
                <w:lang w:val="en-IE"/>
              </w:rPr>
            </w:pPr>
            <w:r w:rsidRPr="00C24B0B">
              <w:rPr>
                <w:rFonts w:cs="Arial"/>
                <w:lang w:val="en-IE"/>
              </w:rPr>
              <w:t>E14NIB091R</w:t>
            </w:r>
          </w:p>
        </w:tc>
        <w:tc>
          <w:tcPr>
            <w:tcW w:w="3023" w:type="dxa"/>
            <w:gridSpan w:val="2"/>
            <w:vAlign w:val="center"/>
          </w:tcPr>
          <w:p w14:paraId="625684AE" w14:textId="34462E1F" w:rsidR="00EF2EE2" w:rsidRPr="002243D7" w:rsidRDefault="00EF2EE2" w:rsidP="00EF2EE2">
            <w:pPr>
              <w:spacing w:line="360" w:lineRule="auto"/>
              <w:rPr>
                <w:rFonts w:cs="Arial"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="00FC3AE0">
              <w:rPr>
                <w:rFonts w:ascii="Helvetica" w:hAnsi="Helvetica" w:cs="Helvetica"/>
                <w:sz w:val="18"/>
                <w:szCs w:val="18"/>
                <w:lang w:val="en-SG"/>
              </w:rPr>
              <w:t>25 Mar 2020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  <w:r>
              <w:rPr>
                <w:rFonts w:cs="Arial"/>
                <w:lang w:val="en-IE"/>
              </w:rPr>
              <w:t xml:space="preserve"> </w:t>
            </w:r>
            <w:r w:rsidR="00FC3AE0">
              <w:rPr>
                <w:rFonts w:ascii="Helvetica" w:hAnsi="Helvetica" w:cs="Helvetica"/>
                <w:sz w:val="18"/>
                <w:szCs w:val="18"/>
                <w:lang w:val="en-SG"/>
              </w:rPr>
              <w:t>25 Mar 2021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2C2D0012" w14:textId="41AA2318" w:rsidR="00EF2EE2" w:rsidRPr="004022C5" w:rsidRDefault="00FC3AE0" w:rsidP="00FC3AE0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EF2EE2" w:rsidRPr="002174CE" w14:paraId="636A36DD" w14:textId="77777777" w:rsidTr="001A1BEE">
        <w:trPr>
          <w:trHeight w:val="4383"/>
        </w:trPr>
        <w:tc>
          <w:tcPr>
            <w:tcW w:w="11011" w:type="dxa"/>
            <w:gridSpan w:val="7"/>
          </w:tcPr>
          <w:p w14:paraId="512C9642" w14:textId="186E8908" w:rsidR="00EF2EE2" w:rsidRDefault="00EF2EE2" w:rsidP="00EF2EE2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230D76E" w14:textId="778FA934" w:rsidR="00EF2EE2" w:rsidRDefault="0068614C" w:rsidP="00BC0718">
            <w:pPr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This </w:t>
            </w:r>
            <w:r w:rsidR="0075742C">
              <w:rPr>
                <w:rFonts w:cs="Arial"/>
                <w:b/>
                <w:lang w:val="en-IE"/>
              </w:rPr>
              <w:t>a new</w:t>
            </w:r>
            <w:r w:rsidR="003103FC">
              <w:rPr>
                <w:rFonts w:cs="Arial"/>
                <w:b/>
                <w:lang w:val="en-IE"/>
              </w:rPr>
              <w:t>ly</w:t>
            </w:r>
            <w:r w:rsidR="0075742C">
              <w:rPr>
                <w:rFonts w:cs="Arial"/>
                <w:b/>
                <w:lang w:val="en-IE"/>
              </w:rPr>
              <w:t xml:space="preserve"> transferred tester from Waters Milford</w:t>
            </w:r>
            <w:r w:rsidR="003103FC">
              <w:rPr>
                <w:rFonts w:cs="Arial"/>
                <w:b/>
                <w:lang w:val="en-IE"/>
              </w:rPr>
              <w:t xml:space="preserve">; </w:t>
            </w:r>
            <w:r w:rsidR="004A067C">
              <w:rPr>
                <w:rFonts w:cs="Arial"/>
                <w:b/>
                <w:lang w:val="en-IE"/>
              </w:rPr>
              <w:t>Last maintenance was done</w:t>
            </w:r>
            <w:r w:rsidR="00D80054">
              <w:rPr>
                <w:rFonts w:cs="Arial"/>
                <w:b/>
                <w:lang w:val="en-IE"/>
              </w:rPr>
              <w:t xml:space="preserve"> in Milford</w:t>
            </w:r>
            <w:r w:rsidR="008A41A3">
              <w:rPr>
                <w:rFonts w:cs="Arial"/>
                <w:b/>
                <w:lang w:val="en-IE"/>
              </w:rPr>
              <w:t>.</w:t>
            </w:r>
          </w:p>
          <w:p w14:paraId="5D5B3470" w14:textId="78BB8F05" w:rsidR="008A41A3" w:rsidRDefault="008A41A3" w:rsidP="00BC0718">
            <w:pPr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A screen capture of PM/Calibration Master List </w:t>
            </w:r>
            <w:r w:rsidR="00E717E4">
              <w:rPr>
                <w:rFonts w:cs="Arial"/>
                <w:b/>
                <w:lang w:val="en-IE"/>
              </w:rPr>
              <w:t>showing both have been scheduled.</w:t>
            </w:r>
          </w:p>
          <w:p w14:paraId="4735129F" w14:textId="77777777" w:rsidR="004E0D02" w:rsidRDefault="004E0D02" w:rsidP="00BC0718">
            <w:pPr>
              <w:rPr>
                <w:rFonts w:cs="Arial"/>
                <w:b/>
                <w:lang w:val="en-IE"/>
              </w:rPr>
            </w:pPr>
          </w:p>
          <w:p w14:paraId="770F5E48" w14:textId="77777777" w:rsidR="004E0D02" w:rsidRDefault="004E0D02" w:rsidP="00BC0718">
            <w:pPr>
              <w:rPr>
                <w:rFonts w:cs="Arial"/>
                <w:b/>
                <w:lang w:val="en-IE"/>
              </w:rPr>
            </w:pPr>
          </w:p>
          <w:p w14:paraId="73E64176" w14:textId="5820A2B8" w:rsidR="004E0D02" w:rsidRPr="007950C5" w:rsidRDefault="004E0D02" w:rsidP="00BC0718">
            <w:pPr>
              <w:rPr>
                <w:rFonts w:cs="Arial"/>
                <w:b/>
                <w:lang w:val="en-IE"/>
              </w:rPr>
            </w:pPr>
          </w:p>
        </w:tc>
      </w:tr>
      <w:tr w:rsidR="00EF2EE2" w:rsidRPr="002174CE" w14:paraId="5DC86122" w14:textId="77777777" w:rsidTr="001A1BEE">
        <w:trPr>
          <w:trHeight w:val="432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EF2EE2" w:rsidRPr="002174CE" w:rsidRDefault="00EF2EE2" w:rsidP="00EF2EE2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886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EF2EE2" w14:paraId="762F51B5" w14:textId="77777777" w:rsidTr="00C7628E">
              <w:tc>
                <w:tcPr>
                  <w:tcW w:w="658" w:type="dxa"/>
                </w:tcPr>
                <w:p w14:paraId="120A81F4" w14:textId="77777777" w:rsidR="00EF2EE2" w:rsidRPr="00450369" w:rsidRDefault="00EF2EE2" w:rsidP="00EF2EE2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EF2EE2" w:rsidRPr="00450369" w:rsidRDefault="00EF2EE2" w:rsidP="00EF2EE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EF2EE2" w14:paraId="4D125E41" w14:textId="77777777" w:rsidTr="00C7628E">
              <w:tc>
                <w:tcPr>
                  <w:tcW w:w="658" w:type="dxa"/>
                </w:tcPr>
                <w:p w14:paraId="105E76EE" w14:textId="77777777" w:rsidR="00EF2EE2" w:rsidRPr="00450369" w:rsidRDefault="00EF2EE2" w:rsidP="00EF2EE2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EF2EE2" w:rsidRPr="00450369" w:rsidRDefault="00EF2EE2" w:rsidP="00EF2EE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EF2EE2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EF2EE2" w:rsidRPr="00450369" w:rsidRDefault="00EF2EE2" w:rsidP="00EF2EE2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EF2EE2" w:rsidRPr="00450369" w:rsidRDefault="00EF2EE2" w:rsidP="00EF2EE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D7071BD" w14:textId="77777777" w:rsidR="00EF2EE2" w:rsidRPr="002174CE" w:rsidRDefault="00EF2EE2" w:rsidP="00EF2EE2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EF2EE2" w:rsidRPr="002174CE" w14:paraId="4D341683" w14:textId="77777777" w:rsidTr="001A1BEE">
        <w:trPr>
          <w:trHeight w:val="432"/>
        </w:trPr>
        <w:tc>
          <w:tcPr>
            <w:tcW w:w="5125" w:type="dxa"/>
            <w:gridSpan w:val="4"/>
            <w:vAlign w:val="center"/>
          </w:tcPr>
          <w:p w14:paraId="6B4350C2" w14:textId="6F364174" w:rsidR="00EF2EE2" w:rsidRDefault="00E717E4" w:rsidP="00EF2EE2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EF2EE2" w:rsidRPr="001E6A51">
              <w:rPr>
                <w:rFonts w:cs="Arial"/>
                <w:lang w:val="en-IE"/>
              </w:rPr>
              <w:t xml:space="preserve"> Pass</w:t>
            </w:r>
            <w:r w:rsidR="00EF2EE2" w:rsidRPr="001E6A51">
              <w:rPr>
                <w:rFonts w:cs="Arial"/>
                <w:lang w:val="en-IE"/>
              </w:rPr>
              <w:tab/>
            </w:r>
            <w:r w:rsidR="00EF2EE2" w:rsidRPr="001E6A51">
              <w:rPr>
                <w:rFonts w:cs="Arial"/>
                <w:lang w:val="en-IE"/>
              </w:rPr>
              <w:tab/>
            </w:r>
            <w:r w:rsidR="00EF2EE2" w:rsidRPr="001E6A51">
              <w:rPr>
                <w:rFonts w:cs="Arial"/>
                <w:lang w:val="en-IE"/>
              </w:rPr>
              <w:tab/>
            </w:r>
            <w:r w:rsidR="00EF2EE2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EF2EE2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886" w:type="dxa"/>
            <w:gridSpan w:val="3"/>
            <w:vMerge/>
            <w:vAlign w:val="center"/>
          </w:tcPr>
          <w:p w14:paraId="107E028A" w14:textId="77777777" w:rsidR="00EF2EE2" w:rsidRPr="002174CE" w:rsidRDefault="00EF2EE2" w:rsidP="00EF2EE2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1F302D7E" w:rsidR="00F72232" w:rsidRDefault="00F72232" w:rsidP="00F72232">
      <w:pPr>
        <w:spacing w:before="0"/>
      </w:pPr>
    </w:p>
    <w:p w14:paraId="164E0A5A" w14:textId="6B03F530" w:rsidR="007453B7" w:rsidRDefault="007453B7" w:rsidP="00F72232">
      <w:pPr>
        <w:spacing w:before="0"/>
      </w:pPr>
    </w:p>
    <w:p w14:paraId="11E21A71" w14:textId="56EBBD03" w:rsidR="007453B7" w:rsidRDefault="007453B7" w:rsidP="00F72232">
      <w:pPr>
        <w:spacing w:before="0"/>
      </w:pPr>
    </w:p>
    <w:p w14:paraId="2CBEF448" w14:textId="4A0223AB" w:rsidR="007453B7" w:rsidRDefault="007453B7" w:rsidP="00F72232">
      <w:pPr>
        <w:spacing w:before="0"/>
      </w:pPr>
    </w:p>
    <w:p w14:paraId="4F1F2FFD" w14:textId="77777777" w:rsidR="007453B7" w:rsidRDefault="007453B7" w:rsidP="00F72232">
      <w:pPr>
        <w:spacing w:before="0"/>
      </w:pPr>
    </w:p>
    <w:tbl>
      <w:tblPr>
        <w:tblW w:w="11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533"/>
        <w:gridCol w:w="1980"/>
        <w:gridCol w:w="8"/>
        <w:gridCol w:w="1963"/>
        <w:gridCol w:w="1258"/>
        <w:gridCol w:w="2531"/>
        <w:gridCol w:w="8"/>
      </w:tblGrid>
      <w:tr w:rsidR="004C0139" w:rsidRPr="002174CE" w14:paraId="02E16FFB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540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4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540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1F689329" w:rsidR="00C11845" w:rsidRDefault="00860E79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TE0084040-2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4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31AFACFA" w:rsidR="00C11845" w:rsidRDefault="00124E5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METERING SYRINGE VALVE LEAK TESTER</w:t>
                </w:r>
              </w:p>
            </w:tc>
          </w:sdtContent>
        </w:sdt>
      </w:tr>
      <w:tr w:rsidR="00DA5C76" w:rsidRPr="002174CE" w14:paraId="41FD8D2A" w14:textId="77777777" w:rsidTr="00CD38F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8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077A530F" w:rsidR="00C11845" w:rsidRPr="006C2322" w:rsidRDefault="0039389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Manufacturing Site in Singapore</w:t>
                </w:r>
              </w:p>
            </w:tc>
          </w:sdtContent>
        </w:sdt>
      </w:tr>
      <w:tr w:rsidR="00D86458" w:rsidRPr="002174CE" w14:paraId="783CF081" w14:textId="77777777" w:rsidTr="00CD38F2">
        <w:trPr>
          <w:trHeight w:val="567"/>
          <w:jc w:val="center"/>
        </w:trPr>
        <w:tc>
          <w:tcPr>
            <w:tcW w:w="11082" w:type="dxa"/>
            <w:gridSpan w:val="9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CD38F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521" w:type="dxa"/>
            <w:gridSpan w:val="3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gridSpan w:val="2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CD38F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4C6F68FB" w:rsidR="00C11845" w:rsidRPr="005E3123" w:rsidRDefault="00235DE0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5E3123">
              <w:t xml:space="preserve">Test </w:t>
            </w:r>
            <w:r w:rsidR="009E4544">
              <w:t xml:space="preserve">Equipment </w:t>
            </w:r>
            <w:r w:rsidRPr="005E3123">
              <w:t>Software</w:t>
            </w:r>
          </w:p>
        </w:tc>
        <w:tc>
          <w:tcPr>
            <w:tcW w:w="2521" w:type="dxa"/>
            <w:gridSpan w:val="3"/>
            <w:shd w:val="clear" w:color="auto" w:fill="F2F2F2" w:themeFill="background1" w:themeFillShade="F2"/>
            <w:vAlign w:val="center"/>
          </w:tcPr>
          <w:p w14:paraId="08E0A47E" w14:textId="1DD9F63F" w:rsidR="00C11845" w:rsidRPr="005E3123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5E3123">
              <w:rPr>
                <w:rFonts w:cs="Arial"/>
                <w:lang w:val="en-IE"/>
              </w:rPr>
              <w:t xml:space="preserve">Version:  </w:t>
            </w:r>
            <w:r w:rsidR="009E4544">
              <w:rPr>
                <w:rFonts w:cs="Arial"/>
                <w:lang w:val="en-IE"/>
              </w:rPr>
              <w:t>0</w:t>
            </w:r>
            <w:r w:rsidRPr="005E3123">
              <w:rPr>
                <w:rFonts w:cs="Arial"/>
                <w:lang w:val="en-IE"/>
              </w:rPr>
              <w:t>.0</w:t>
            </w:r>
          </w:p>
        </w:tc>
        <w:tc>
          <w:tcPr>
            <w:tcW w:w="1963" w:type="dxa"/>
            <w:vAlign w:val="center"/>
          </w:tcPr>
          <w:p w14:paraId="2D1325E1" w14:textId="77777777" w:rsidR="00C11845" w:rsidRPr="005E3123" w:rsidRDefault="00C11845" w:rsidP="00C11845">
            <w:pPr>
              <w:spacing w:before="0"/>
              <w:rPr>
                <w:rFonts w:cs="Arial"/>
                <w:lang w:val="en-IE"/>
              </w:rPr>
            </w:pPr>
            <w:r w:rsidRPr="005E3123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680C71C1" w:rsidR="00C11845" w:rsidRDefault="001950D1" w:rsidP="001950D1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0.0</w:t>
            </w:r>
          </w:p>
        </w:tc>
        <w:tc>
          <w:tcPr>
            <w:tcW w:w="2539" w:type="dxa"/>
            <w:gridSpan w:val="2"/>
            <w:shd w:val="clear" w:color="auto" w:fill="auto"/>
            <w:vAlign w:val="center"/>
          </w:tcPr>
          <w:p w14:paraId="03B3930C" w14:textId="34D5EEAD" w:rsidR="00C11845" w:rsidRDefault="001950D1" w:rsidP="001950D1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F32B20" w:rsidRPr="002174CE" w14:paraId="5EAD18AB" w14:textId="77777777" w:rsidTr="00CD38F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6F2696AE" w14:textId="0792D120" w:rsidR="00F32B20" w:rsidRPr="005E3123" w:rsidRDefault="009E4544" w:rsidP="00F32B20">
            <w:pPr>
              <w:spacing w:before="0"/>
              <w:jc w:val="center"/>
            </w:pPr>
            <w:r>
              <w:t>Micro Binary Solvent Manger Firmware</w:t>
            </w:r>
          </w:p>
        </w:tc>
        <w:tc>
          <w:tcPr>
            <w:tcW w:w="2521" w:type="dxa"/>
            <w:gridSpan w:val="3"/>
            <w:shd w:val="clear" w:color="auto" w:fill="F2F2F2" w:themeFill="background1" w:themeFillShade="F2"/>
            <w:vAlign w:val="center"/>
          </w:tcPr>
          <w:p w14:paraId="366F7ED5" w14:textId="417FF369" w:rsidR="00F32B20" w:rsidRPr="005E3123" w:rsidRDefault="00F32B20" w:rsidP="00F32B20">
            <w:pPr>
              <w:pStyle w:val="Header"/>
              <w:spacing w:before="0"/>
              <w:jc w:val="center"/>
              <w:rPr>
                <w:rFonts w:cs="Arial"/>
                <w:lang w:val="en-IE"/>
              </w:rPr>
            </w:pPr>
            <w:r w:rsidRPr="005E3123">
              <w:rPr>
                <w:rFonts w:cs="Arial"/>
                <w:lang w:val="en-IE"/>
              </w:rPr>
              <w:t>Version:  1</w:t>
            </w:r>
            <w:r w:rsidR="0065778D">
              <w:rPr>
                <w:rFonts w:cs="Arial"/>
                <w:lang w:val="en-IE"/>
              </w:rPr>
              <w:t>.50.221</w:t>
            </w:r>
          </w:p>
        </w:tc>
        <w:tc>
          <w:tcPr>
            <w:tcW w:w="1963" w:type="dxa"/>
            <w:vAlign w:val="center"/>
          </w:tcPr>
          <w:p w14:paraId="6E618153" w14:textId="45E32D2E" w:rsidR="00F32B20" w:rsidRPr="005E3123" w:rsidRDefault="00F32B20" w:rsidP="00F32B20">
            <w:pPr>
              <w:spacing w:before="0"/>
              <w:rPr>
                <w:rFonts w:cs="Arial"/>
                <w:lang w:val="en-IE"/>
              </w:rPr>
            </w:pPr>
            <w:r w:rsidRPr="005E3123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DAB4617" w14:textId="3440F30E" w:rsidR="00F32B20" w:rsidRDefault="001950D1" w:rsidP="001950D1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1.50.221</w:t>
            </w:r>
          </w:p>
        </w:tc>
        <w:tc>
          <w:tcPr>
            <w:tcW w:w="2539" w:type="dxa"/>
            <w:gridSpan w:val="2"/>
            <w:shd w:val="clear" w:color="auto" w:fill="auto"/>
            <w:vAlign w:val="center"/>
          </w:tcPr>
          <w:p w14:paraId="1EAC9A6D" w14:textId="65906518" w:rsidR="00F32B20" w:rsidRDefault="001950D1" w:rsidP="001950D1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F32B20" w:rsidRPr="002174CE" w14:paraId="10C97969" w14:textId="77777777" w:rsidTr="00CD38F2">
        <w:trPr>
          <w:trHeight w:val="4625"/>
          <w:jc w:val="center"/>
        </w:trPr>
        <w:tc>
          <w:tcPr>
            <w:tcW w:w="11082" w:type="dxa"/>
            <w:gridSpan w:val="9"/>
          </w:tcPr>
          <w:p w14:paraId="1B954E87" w14:textId="60BEA7DC" w:rsidR="00F32B20" w:rsidRDefault="00F32B20" w:rsidP="00F32B2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D3A99C3" w14:textId="3C1E4FE8" w:rsidR="00F32B20" w:rsidRPr="00C06AC9" w:rsidRDefault="00C06AC9" w:rsidP="00F32B20">
            <w:pPr>
              <w:rPr>
                <w:rFonts w:cs="Arial"/>
                <w:bCs/>
                <w:lang w:val="en-IE"/>
              </w:rPr>
            </w:pPr>
            <w:r w:rsidRPr="00C06AC9">
              <w:rPr>
                <w:rFonts w:cs="Arial"/>
                <w:bCs/>
                <w:lang w:val="en-IE"/>
              </w:rPr>
              <w:t>N/A</w:t>
            </w:r>
          </w:p>
          <w:p w14:paraId="705F3D8F" w14:textId="77777777" w:rsidR="00F32B20" w:rsidRPr="004022C5" w:rsidRDefault="00F32B20" w:rsidP="00BC0718">
            <w:pPr>
              <w:rPr>
                <w:rFonts w:cs="Arial"/>
                <w:lang w:val="en-IE"/>
              </w:rPr>
            </w:pPr>
          </w:p>
        </w:tc>
      </w:tr>
      <w:tr w:rsidR="00F32B20" w:rsidRPr="002174CE" w14:paraId="3203234D" w14:textId="77777777" w:rsidTr="00CD38F2">
        <w:trPr>
          <w:trHeight w:val="432"/>
          <w:jc w:val="center"/>
        </w:trPr>
        <w:tc>
          <w:tcPr>
            <w:tcW w:w="5322" w:type="dxa"/>
            <w:gridSpan w:val="5"/>
            <w:shd w:val="clear" w:color="auto" w:fill="D9D9D9" w:themeFill="background1" w:themeFillShade="D9"/>
            <w:vAlign w:val="center"/>
          </w:tcPr>
          <w:p w14:paraId="1C435856" w14:textId="77777777" w:rsidR="00F32B20" w:rsidRPr="002174CE" w:rsidRDefault="00F32B20" w:rsidP="00F32B2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F32B20" w14:paraId="50440974" w14:textId="77777777" w:rsidTr="00562569">
              <w:tc>
                <w:tcPr>
                  <w:tcW w:w="658" w:type="dxa"/>
                </w:tcPr>
                <w:p w14:paraId="5EA08EA4" w14:textId="77777777" w:rsidR="00F32B20" w:rsidRPr="00450369" w:rsidRDefault="00F32B20" w:rsidP="00F32B2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F32B20" w:rsidRPr="00450369" w:rsidRDefault="00F32B20" w:rsidP="00F32B2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F32B20" w14:paraId="5178F271" w14:textId="77777777" w:rsidTr="00562569">
              <w:tc>
                <w:tcPr>
                  <w:tcW w:w="658" w:type="dxa"/>
                </w:tcPr>
                <w:p w14:paraId="5D2B74FD" w14:textId="77777777" w:rsidR="00F32B20" w:rsidRPr="00450369" w:rsidRDefault="00F32B20" w:rsidP="00F32B2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F32B20" w:rsidRPr="00450369" w:rsidRDefault="00F32B20" w:rsidP="00F32B2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F32B20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F32B20" w:rsidRPr="00450369" w:rsidRDefault="00F32B20" w:rsidP="00F32B2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F32B20" w:rsidRPr="00450369" w:rsidRDefault="00F32B20" w:rsidP="00F32B2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74D780C" w14:textId="77777777" w:rsidR="00F32B20" w:rsidRPr="00F05870" w:rsidRDefault="00F32B20" w:rsidP="00F32B2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F32B20" w:rsidRPr="002174CE" w14:paraId="60D9D1CD" w14:textId="77777777" w:rsidTr="00CD38F2">
        <w:trPr>
          <w:trHeight w:val="432"/>
          <w:jc w:val="center"/>
        </w:trPr>
        <w:tc>
          <w:tcPr>
            <w:tcW w:w="5322" w:type="dxa"/>
            <w:gridSpan w:val="5"/>
            <w:vAlign w:val="center"/>
          </w:tcPr>
          <w:p w14:paraId="3D6E0AA1" w14:textId="2D5DB162" w:rsidR="00F32B20" w:rsidRDefault="00C06AC9" w:rsidP="00F32B20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F32B20" w:rsidRPr="001E6A51">
              <w:rPr>
                <w:rFonts w:cs="Arial"/>
                <w:lang w:val="en-IE"/>
              </w:rPr>
              <w:t xml:space="preserve"> Pass</w:t>
            </w:r>
            <w:r w:rsidR="00F32B20" w:rsidRPr="001E6A51">
              <w:rPr>
                <w:rFonts w:cs="Arial"/>
                <w:lang w:val="en-IE"/>
              </w:rPr>
              <w:tab/>
            </w:r>
            <w:r w:rsidR="00F32B20" w:rsidRPr="001E6A51">
              <w:rPr>
                <w:rFonts w:cs="Arial"/>
                <w:lang w:val="en-IE"/>
              </w:rPr>
              <w:tab/>
            </w:r>
            <w:r w:rsidR="00F32B20" w:rsidRPr="001E6A51">
              <w:rPr>
                <w:rFonts w:cs="Arial"/>
                <w:lang w:val="en-IE"/>
              </w:rPr>
              <w:tab/>
            </w:r>
            <w:r w:rsidR="00F32B20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F32B20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4"/>
            <w:vMerge/>
            <w:vAlign w:val="center"/>
          </w:tcPr>
          <w:p w14:paraId="419A8B2B" w14:textId="77777777" w:rsidR="00F32B20" w:rsidRPr="00F05870" w:rsidRDefault="00F32B20" w:rsidP="00F32B2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65BA823E" w:rsidR="007A55DE" w:rsidRDefault="007A55DE" w:rsidP="007A55DE">
      <w:pPr>
        <w:spacing w:before="0"/>
      </w:pPr>
    </w:p>
    <w:p w14:paraId="3F236EEC" w14:textId="44AB3EC8" w:rsidR="00CD38F2" w:rsidRDefault="00CD38F2" w:rsidP="007A55DE">
      <w:pPr>
        <w:spacing w:before="0"/>
      </w:pPr>
    </w:p>
    <w:p w14:paraId="7894495B" w14:textId="623D5469" w:rsidR="007453B7" w:rsidRDefault="007453B7" w:rsidP="007A55DE">
      <w:pPr>
        <w:spacing w:before="0"/>
      </w:pPr>
    </w:p>
    <w:p w14:paraId="65DC2CF0" w14:textId="1A0AD4C8" w:rsidR="007453B7" w:rsidRDefault="007453B7" w:rsidP="007A55DE">
      <w:pPr>
        <w:spacing w:before="0"/>
      </w:pPr>
    </w:p>
    <w:p w14:paraId="2C91C4BD" w14:textId="77777777" w:rsidR="007453B7" w:rsidRDefault="007453B7" w:rsidP="007A55DE">
      <w:pPr>
        <w:spacing w:before="0"/>
      </w:pPr>
    </w:p>
    <w:tbl>
      <w:tblPr>
        <w:tblW w:w="1108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540"/>
        <w:gridCol w:w="297"/>
        <w:gridCol w:w="1686"/>
        <w:gridCol w:w="337"/>
        <w:gridCol w:w="156"/>
        <w:gridCol w:w="1942"/>
        <w:gridCol w:w="9"/>
        <w:gridCol w:w="1152"/>
        <w:gridCol w:w="99"/>
        <w:gridCol w:w="2062"/>
        <w:gridCol w:w="8"/>
      </w:tblGrid>
      <w:tr w:rsidR="007A55DE" w:rsidRPr="004022C5" w14:paraId="6AD73CE7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64533779" w:rsidR="007A55DE" w:rsidRDefault="00860E79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TE0084040-2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0101E079" w:rsidR="007A55DE" w:rsidRDefault="00124E5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METERING SYRINGE VALVE LEAK TESTER</w:t>
                </w:r>
              </w:p>
            </w:tc>
          </w:sdtContent>
        </w:sdt>
      </w:tr>
      <w:tr w:rsidR="007A55DE" w:rsidRPr="004022C5" w14:paraId="088DBEF4" w14:textId="77777777" w:rsidTr="00CD38F2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8" w:type="dxa"/>
                <w:gridSpan w:val="1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41B5751E" w:rsidR="007A55DE" w:rsidRPr="006C2322" w:rsidRDefault="0039389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Manufacturing Site in Singapore</w:t>
                </w:r>
              </w:p>
            </w:tc>
          </w:sdtContent>
        </w:sdt>
      </w:tr>
      <w:tr w:rsidR="000B7389" w:rsidRPr="004022C5" w14:paraId="4A90F77C" w14:textId="77777777" w:rsidTr="00CD38F2">
        <w:trPr>
          <w:jc w:val="center"/>
        </w:trPr>
        <w:tc>
          <w:tcPr>
            <w:tcW w:w="110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63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632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Mechanical Safety/</w:t>
            </w:r>
            <w:r w:rsidRPr="00E221A6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09C32953" w:rsidR="000B7389" w:rsidRPr="004022C5" w:rsidRDefault="00EC0059" w:rsidP="00EC005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69" w:type="dxa"/>
            <w:gridSpan w:val="3"/>
            <w:shd w:val="clear" w:color="auto" w:fill="auto"/>
            <w:vAlign w:val="center"/>
          </w:tcPr>
          <w:p w14:paraId="347BDF7E" w14:textId="04435CA5" w:rsidR="000B7389" w:rsidRPr="004022C5" w:rsidRDefault="00EC0059" w:rsidP="00EC005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0B7389" w:rsidRPr="004022C5" w14:paraId="71383028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632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5C452695" w:rsidR="000B7389" w:rsidRPr="004022C5" w:rsidRDefault="00EC0059" w:rsidP="00EC005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69" w:type="dxa"/>
            <w:gridSpan w:val="3"/>
            <w:shd w:val="clear" w:color="auto" w:fill="auto"/>
            <w:vAlign w:val="center"/>
          </w:tcPr>
          <w:p w14:paraId="7000FEB4" w14:textId="36917EC3" w:rsidR="000B7389" w:rsidRPr="004022C5" w:rsidRDefault="00EC0059" w:rsidP="00EC005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0B7389" w:rsidRPr="004022C5" w14:paraId="1615C592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63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2BE95437" w:rsidR="000B7389" w:rsidRPr="004022C5" w:rsidRDefault="00EC0059" w:rsidP="00EC005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69" w:type="dxa"/>
            <w:gridSpan w:val="3"/>
            <w:shd w:val="clear" w:color="auto" w:fill="auto"/>
            <w:vAlign w:val="center"/>
          </w:tcPr>
          <w:p w14:paraId="4BFBCDDF" w14:textId="6B83E83F" w:rsidR="000B7389" w:rsidRPr="004022C5" w:rsidRDefault="00EC0059" w:rsidP="00EC005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0B7389" w:rsidRPr="004022C5" w14:paraId="4C39C8D3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63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0B7389" w:rsidRPr="00E221A6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System ceases operation upon </w:t>
            </w:r>
            <w:r w:rsidRPr="00E221A6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2A409D6F" w:rsidR="000B7389" w:rsidRPr="004022C5" w:rsidRDefault="00EC0059" w:rsidP="00EC005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  <w:tc>
          <w:tcPr>
            <w:tcW w:w="2169" w:type="dxa"/>
            <w:gridSpan w:val="3"/>
            <w:shd w:val="clear" w:color="auto" w:fill="auto"/>
            <w:vAlign w:val="center"/>
          </w:tcPr>
          <w:p w14:paraId="2A6DAAAF" w14:textId="7B91ACE6" w:rsidR="000B7389" w:rsidRPr="004022C5" w:rsidRDefault="00EC0059" w:rsidP="00EC005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0B7389" w:rsidRPr="004022C5" w14:paraId="5C9077DB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63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0B7389" w:rsidRPr="00E221A6" w:rsidRDefault="00352F32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0B7389" w:rsidRPr="00E221A6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Shielding in place to prevent </w:t>
            </w:r>
            <w:r w:rsidRPr="00E221A6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3545FF72" w:rsidR="000B7389" w:rsidRPr="004022C5" w:rsidRDefault="00EC0059" w:rsidP="00EC005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  <w:tc>
          <w:tcPr>
            <w:tcW w:w="2169" w:type="dxa"/>
            <w:gridSpan w:val="3"/>
            <w:shd w:val="clear" w:color="auto" w:fill="auto"/>
            <w:vAlign w:val="center"/>
          </w:tcPr>
          <w:p w14:paraId="191BDA40" w14:textId="79211469" w:rsidR="000B7389" w:rsidRPr="004022C5" w:rsidRDefault="00EC0059" w:rsidP="00EC005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0B7389" w:rsidRPr="004022C5" w14:paraId="204CE6AA" w14:textId="77777777" w:rsidTr="004E0D02">
        <w:trPr>
          <w:trHeight w:val="2684"/>
          <w:jc w:val="center"/>
        </w:trPr>
        <w:tc>
          <w:tcPr>
            <w:tcW w:w="110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EA05" w14:textId="0F667B4F" w:rsidR="000B7389" w:rsidRPr="00A13CC2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355E9E0E" w14:textId="75D11F51" w:rsidR="007950C5" w:rsidRDefault="00A13CC2" w:rsidP="007950C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Th</w:t>
            </w:r>
            <w:r w:rsidR="00134F3C">
              <w:rPr>
                <w:rFonts w:cs="Arial"/>
                <w:lang w:val="en-IE"/>
              </w:rPr>
              <w:t>is</w:t>
            </w:r>
            <w:r>
              <w:rPr>
                <w:rFonts w:cs="Arial"/>
                <w:lang w:val="en-IE"/>
              </w:rPr>
              <w:t xml:space="preserve"> tester is designed to running on low voltage (</w:t>
            </w:r>
            <w:r w:rsidR="00821A02">
              <w:rPr>
                <w:rFonts w:cs="Arial"/>
                <w:lang w:val="en-IE"/>
              </w:rPr>
              <w:t xml:space="preserve">+24VDC) and </w:t>
            </w:r>
            <w:r w:rsidR="009B108B" w:rsidRPr="009B108B">
              <w:rPr>
                <w:rFonts w:cs="Arial"/>
                <w:lang w:val="en-IE"/>
              </w:rPr>
              <w:t>all components are built inside enclosure box</w:t>
            </w:r>
            <w:r w:rsidR="009B108B">
              <w:rPr>
                <w:rFonts w:cs="Arial"/>
                <w:lang w:val="en-IE"/>
              </w:rPr>
              <w:t xml:space="preserve">. </w:t>
            </w:r>
            <w:r w:rsidR="00134F3C">
              <w:rPr>
                <w:rFonts w:cs="Arial"/>
                <w:lang w:val="en-IE"/>
              </w:rPr>
              <w:t>So Emergency Stop and Guarding is not applicable for this validation.</w:t>
            </w:r>
            <w:bookmarkStart w:id="5" w:name="_GoBack"/>
            <w:bookmarkEnd w:id="5"/>
            <w:r w:rsidR="00134F3C">
              <w:rPr>
                <w:rFonts w:cs="Arial"/>
                <w:lang w:val="en-IE"/>
              </w:rPr>
              <w:t xml:space="preserve"> </w:t>
            </w:r>
            <w:r w:rsidR="00703F66">
              <w:rPr>
                <w:rFonts w:cs="Arial"/>
                <w:lang w:val="en-IE"/>
              </w:rPr>
              <w:t xml:space="preserve"> </w:t>
            </w:r>
          </w:p>
          <w:p w14:paraId="09E24991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92D0848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FA38C5E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5A3796A1" w14:textId="77777777" w:rsidTr="00CD38F2">
        <w:trPr>
          <w:trHeight w:val="432"/>
          <w:jc w:val="center"/>
        </w:trPr>
        <w:tc>
          <w:tcPr>
            <w:tcW w:w="5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52E5229C" w14:textId="77777777" w:rsidTr="00562569">
              <w:tc>
                <w:tcPr>
                  <w:tcW w:w="658" w:type="dxa"/>
                </w:tcPr>
                <w:p w14:paraId="6168C098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187C74CA" w14:textId="77777777" w:rsidTr="00562569">
              <w:tc>
                <w:tcPr>
                  <w:tcW w:w="658" w:type="dxa"/>
                </w:tcPr>
                <w:p w14:paraId="3B6DA4E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9061A9B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28F776F4" w14:textId="77777777" w:rsidTr="00CD38F2">
        <w:trPr>
          <w:trHeight w:val="432"/>
          <w:jc w:val="center"/>
        </w:trPr>
        <w:tc>
          <w:tcPr>
            <w:tcW w:w="5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4286A3DE" w:rsidR="000B7389" w:rsidRDefault="00CF40CB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0B7389" w:rsidRPr="001E6A51">
              <w:rPr>
                <w:rFonts w:cs="Arial"/>
                <w:lang w:val="en-IE"/>
              </w:rPr>
              <w:t xml:space="preserve"> Pass</w:t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0B7389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57D123F0" w14:textId="77777777" w:rsidTr="00CD38F2">
        <w:trPr>
          <w:trHeight w:val="288"/>
          <w:jc w:val="center"/>
        </w:trPr>
        <w:tc>
          <w:tcPr>
            <w:tcW w:w="581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5CC131" w14:textId="77777777" w:rsidR="000B7389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14:paraId="71CA2242" w14:textId="77777777" w:rsidR="007453B7" w:rsidRDefault="007453B7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14:paraId="657D86A5" w14:textId="77777777" w:rsidR="007453B7" w:rsidRDefault="007453B7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14:paraId="389B32E7" w14:textId="0BE4D9A0" w:rsidR="007453B7" w:rsidRPr="001E6A51" w:rsidRDefault="007453B7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68E88AA4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F5C80B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54D35E0C" w:rsidR="007A55DE" w:rsidRDefault="00860E79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TE0084040-2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69D2E741" w:rsidR="007A55DE" w:rsidRPr="004C0BA4" w:rsidRDefault="00124E55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METERING SYRINGE VALVE LEAK TESTER</w:t>
                </w:r>
              </w:p>
            </w:tc>
          </w:sdtContent>
        </w:sdt>
      </w:tr>
      <w:tr w:rsidR="007A55DE" w:rsidRPr="004022C5" w14:paraId="5284DB28" w14:textId="77777777" w:rsidTr="00CD38F2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8" w:type="dxa"/>
                <w:gridSpan w:val="1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6EB37BEB" w:rsidR="007A55DE" w:rsidRPr="006C2322" w:rsidRDefault="0039389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Manufacturing Site in Singapore</w:t>
                </w:r>
              </w:p>
            </w:tc>
          </w:sdtContent>
        </w:sdt>
      </w:tr>
      <w:tr w:rsidR="000B7389" w:rsidRPr="004022C5" w14:paraId="6676C7D8" w14:textId="77777777" w:rsidTr="00CD38F2">
        <w:trPr>
          <w:jc w:val="center"/>
        </w:trPr>
        <w:tc>
          <w:tcPr>
            <w:tcW w:w="110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043DECD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A674444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632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0B7389" w:rsidRPr="00E77466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 xml:space="preserve">UUT </w:t>
            </w:r>
            <w:r w:rsidRPr="00E77466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0B7389" w:rsidRPr="00E77466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5115F5AF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632" w:type="dxa"/>
            <w:gridSpan w:val="3"/>
            <w:shd w:val="clear" w:color="auto" w:fill="F2F2F2" w:themeFill="background1" w:themeFillShade="F2"/>
            <w:vAlign w:val="center"/>
          </w:tcPr>
          <w:p w14:paraId="36B28BE4" w14:textId="293E4035" w:rsidR="000B7389" w:rsidRPr="00E77466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 xml:space="preserve">  Part Number:    </w:t>
            </w:r>
            <w:r w:rsidR="00020889">
              <w:rPr>
                <w:rFonts w:ascii="Helvetica" w:hAnsi="Helvetica" w:cs="Helvetica"/>
                <w:sz w:val="18"/>
                <w:szCs w:val="18"/>
                <w:lang w:val="en-SG"/>
              </w:rPr>
              <w:t>289010714</w:t>
            </w:r>
            <w:r w:rsidRPr="00E77466">
              <w:rPr>
                <w:rFonts w:cs="Arial"/>
                <w:lang w:val="en-IE"/>
              </w:rPr>
              <w:br/>
              <w:t xml:space="preserve">  Serial Number:  </w:t>
            </w:r>
            <w:r w:rsidR="000F22DB">
              <w:rPr>
                <w:rFonts w:ascii="Helvetica" w:hAnsi="Helvetica" w:cs="Helvetica"/>
                <w:sz w:val="18"/>
                <w:szCs w:val="18"/>
                <w:lang w:val="en-SG"/>
              </w:rPr>
              <w:t>D174MAD69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6461A121" w:rsidR="000B7389" w:rsidRPr="00E77466" w:rsidRDefault="000B7389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1EBE4BCA" w:rsidR="000B7389" w:rsidRPr="004022C5" w:rsidRDefault="00CB4E99" w:rsidP="00CB4E99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070" w:type="dxa"/>
            <w:gridSpan w:val="2"/>
            <w:shd w:val="clear" w:color="auto" w:fill="auto"/>
            <w:vAlign w:val="center"/>
          </w:tcPr>
          <w:p w14:paraId="6794C351" w14:textId="531E852B" w:rsidR="000B7389" w:rsidRPr="004022C5" w:rsidRDefault="00EE0B71" w:rsidP="005C33B0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0B7389" w:rsidRPr="004022C5" w14:paraId="3D1277C7" w14:textId="77777777" w:rsidTr="00CD38F2">
        <w:trPr>
          <w:trHeight w:val="3806"/>
          <w:jc w:val="center"/>
        </w:trPr>
        <w:tc>
          <w:tcPr>
            <w:tcW w:w="110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237719" w14:textId="3144D3A1" w:rsidR="007950C5" w:rsidRDefault="00EE0B71" w:rsidP="007950C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  <w:p w14:paraId="5E9CABC2" w14:textId="77777777" w:rsidR="007A55DE" w:rsidRDefault="007A55DE" w:rsidP="007950C5">
            <w:pPr>
              <w:rPr>
                <w:rFonts w:cs="Arial"/>
                <w:lang w:val="en-IE"/>
              </w:rPr>
            </w:pPr>
          </w:p>
          <w:p w14:paraId="3B761BBA" w14:textId="77777777"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45ABBD00" w14:textId="77777777" w:rsidTr="00CD38F2">
        <w:trPr>
          <w:trHeight w:val="432"/>
          <w:jc w:val="center"/>
        </w:trPr>
        <w:tc>
          <w:tcPr>
            <w:tcW w:w="5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4B7D2781" w14:textId="77777777" w:rsidTr="00562569">
              <w:tc>
                <w:tcPr>
                  <w:tcW w:w="658" w:type="dxa"/>
                </w:tcPr>
                <w:p w14:paraId="2A5E5897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042D9C4F" w14:textId="77777777" w:rsidTr="00562569">
              <w:tc>
                <w:tcPr>
                  <w:tcW w:w="658" w:type="dxa"/>
                </w:tcPr>
                <w:p w14:paraId="1B6154F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07B65169" w14:textId="77777777" w:rsidTr="00562569">
              <w:tc>
                <w:tcPr>
                  <w:tcW w:w="658" w:type="dxa"/>
                </w:tcPr>
                <w:p w14:paraId="64D2289D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85DE875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0B5E51D0" w14:textId="77777777" w:rsidTr="00CD38F2">
        <w:trPr>
          <w:trHeight w:val="432"/>
          <w:jc w:val="center"/>
        </w:trPr>
        <w:tc>
          <w:tcPr>
            <w:tcW w:w="5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5EFCE345" w:rsidR="000B7389" w:rsidRDefault="00EE0B71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0B7389" w:rsidRPr="001E6A51">
              <w:rPr>
                <w:rFonts w:cs="Arial"/>
                <w:lang w:val="en-IE"/>
              </w:rPr>
              <w:t xml:space="preserve"> Pass</w:t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0B7389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AE5114C" w14:textId="77777777" w:rsidTr="00CD38F2">
        <w:trPr>
          <w:trHeight w:val="288"/>
          <w:jc w:val="center"/>
        </w:trPr>
        <w:tc>
          <w:tcPr>
            <w:tcW w:w="56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50D580A0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6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02"/>
        <w:gridCol w:w="1625"/>
        <w:gridCol w:w="1625"/>
        <w:gridCol w:w="4508"/>
        <w:gridCol w:w="1031"/>
        <w:gridCol w:w="455"/>
      </w:tblGrid>
      <w:tr w:rsidR="00C9625F" w:rsidRPr="004022C5" w14:paraId="45F116D2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29B4692C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468C86C9" w14:textId="77777777" w:rsidR="00FC0211" w:rsidRDefault="00FC0211" w:rsidP="00FC0211">
            <w:pPr>
              <w:pStyle w:val="Default"/>
            </w:pPr>
          </w:p>
          <w:p w14:paraId="093377CF" w14:textId="181B9F25" w:rsidR="00CC159F" w:rsidRDefault="00FC0211" w:rsidP="00FC0211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t xml:space="preserve"> 735004416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687E3DE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763D80CE" w14:textId="7C921C05" w:rsidR="00981C1B" w:rsidRPr="00981C1B" w:rsidRDefault="004C50BD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C50BD">
              <w:rPr>
                <w:b/>
                <w:caps/>
              </w:rPr>
              <w:t>TEST SPEC AND PROCEDURE, MSV LEAK TEST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08351C7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8E50B59" w14:textId="77777777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14:paraId="5B63F7E0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4D0546B0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5E75A3F4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21FB58F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75851AB1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E5E0026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4738716B" w14:textId="62957CB0" w:rsidR="00C9625F" w:rsidRDefault="00C63215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A</w:t>
            </w:r>
          </w:p>
        </w:tc>
      </w:tr>
    </w:tbl>
    <w:p w14:paraId="25293CB2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3A0A36DB" w14:textId="7777777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58"/>
        <w:gridCol w:w="4611"/>
        <w:gridCol w:w="1477"/>
      </w:tblGrid>
      <w:tr w:rsidR="005B1785" w:rsidRPr="007A55DE" w14:paraId="44BD21DB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4042" w14:textId="525D5321" w:rsidR="005B1785" w:rsidRPr="007A55DE" w:rsidRDefault="00CD4753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  <w:r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  <w:t>N/A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EF82" w14:textId="09F12E78" w:rsidR="005B1785" w:rsidRPr="007A55DE" w:rsidRDefault="00CD4753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  <w:r>
              <w:rPr>
                <w:rFonts w:cs="Arial"/>
                <w:b/>
                <w:bCs/>
                <w:color w:val="8DB3E2" w:themeColor="text2" w:themeTint="66"/>
                <w:lang w:val="en-IE"/>
              </w:rPr>
              <w:t>N/A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054C" w14:textId="42FE23FA" w:rsidR="005B1785" w:rsidRPr="007A55DE" w:rsidRDefault="00CD4753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  <w:r>
              <w:rPr>
                <w:rFonts w:cs="Arial"/>
                <w:b/>
                <w:bCs/>
                <w:color w:val="8DB3E2" w:themeColor="text2" w:themeTint="66"/>
                <w:lang w:val="en-IE"/>
              </w:rPr>
              <w:t>N/A</w:t>
            </w:r>
          </w:p>
        </w:tc>
      </w:tr>
      <w:tr w:rsidR="005B1785" w:rsidRPr="007A55DE" w14:paraId="5417443A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8A1F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9EDD8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6805E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1BA15A1C" w14:textId="738729C7" w:rsidR="007A55DE" w:rsidRPr="007A55DE" w:rsidRDefault="00CD4753">
      <w:pPr>
        <w:spacing w:before="240" w:after="240"/>
        <w:ind w:left="-90" w:right="-90"/>
        <w:rPr>
          <w:rFonts w:cs="Arial"/>
          <w:color w:val="548DD4" w:themeColor="text2" w:themeTint="99"/>
        </w:rPr>
      </w:pPr>
      <w:r>
        <w:rPr>
          <w:rFonts w:cs="Arial"/>
          <w:color w:val="548DD4" w:themeColor="text2" w:themeTint="99"/>
          <w:sz w:val="28"/>
        </w:rPr>
        <w:sym w:font="Wingdings" w:char="F0FE"/>
      </w:r>
      <w:r w:rsidR="007A55DE"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14:paraId="180AB360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26"/>
        <w:gridCol w:w="3670"/>
        <w:gridCol w:w="1374"/>
        <w:gridCol w:w="1476"/>
      </w:tblGrid>
      <w:tr w:rsidR="005B1785" w:rsidRPr="004022C5" w14:paraId="316F5EF6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01D20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A37C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9CCF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80D9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7565387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C0E3" w14:textId="4873CF13" w:rsidR="005B1785" w:rsidRPr="005B1785" w:rsidRDefault="00CD4753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Luo HuaZhen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7C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01D1" w14:textId="5903834A" w:rsidR="005B1785" w:rsidRPr="005B1785" w:rsidRDefault="00CD4753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HZ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8FD" w14:textId="70005CB6" w:rsidR="005B1785" w:rsidRPr="005B1785" w:rsidRDefault="00880CF8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19 Jun 2020</w:t>
            </w:r>
          </w:p>
        </w:tc>
      </w:tr>
      <w:tr w:rsidR="005B1785" w:rsidRPr="004022C5" w14:paraId="688EE3E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E07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F80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58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4B2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CC9B1E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C83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22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9BE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A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7AA413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E9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396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E02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A13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1806D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446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362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16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D80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CE6E26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3E6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C1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0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7B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6B6888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6E5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F3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09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A08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CA8C56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3D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8FC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41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74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A16F8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6F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BDD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9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DA05FB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1EC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BF1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A6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92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36E6D2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C38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1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08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23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2E0FC2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DA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7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85F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80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C3586A9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1C7BC0DC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18"/>
        <w:gridCol w:w="4238"/>
      </w:tblGrid>
      <w:tr w:rsidR="00540D91" w14:paraId="071ED9B5" w14:textId="77777777" w:rsidTr="004A64A8">
        <w:tc>
          <w:tcPr>
            <w:tcW w:w="6591" w:type="dxa"/>
          </w:tcPr>
          <w:p w14:paraId="52A28BF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29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22"/>
            </w:tblGrid>
            <w:tr w:rsidR="00540D91" w:rsidRPr="00450369" w14:paraId="21651C67" w14:textId="77777777" w:rsidTr="00562569">
              <w:tc>
                <w:tcPr>
                  <w:tcW w:w="4689" w:type="dxa"/>
                </w:tcPr>
                <w:p w14:paraId="40E16178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6331FC7C" w14:textId="77777777" w:rsidTr="00562569">
              <w:tc>
                <w:tcPr>
                  <w:tcW w:w="4689" w:type="dxa"/>
                </w:tcPr>
                <w:p w14:paraId="3EFF4CC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6D32E865" w14:textId="77777777" w:rsidTr="00562569">
              <w:tc>
                <w:tcPr>
                  <w:tcW w:w="4689" w:type="dxa"/>
                </w:tcPr>
                <w:p w14:paraId="0FAFFAB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50A4C52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6"/>
    </w:tbl>
    <w:p w14:paraId="654D957A" w14:textId="77777777" w:rsidR="00A53A4A" w:rsidRDefault="00A53A4A" w:rsidP="001279AF">
      <w:pPr>
        <w:spacing w:before="0"/>
        <w:rPr>
          <w:b/>
          <w:bCs/>
          <w:sz w:val="32"/>
          <w:szCs w:val="32"/>
        </w:rPr>
      </w:pPr>
    </w:p>
    <w:sectPr w:rsidR="00A53A4A" w:rsidSect="00700440">
      <w:headerReference w:type="default" r:id="rId12"/>
      <w:footerReference w:type="default" r:id="rId13"/>
      <w:pgSz w:w="11906" w:h="16838" w:code="9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2634B" w14:textId="77777777" w:rsidR="00C95C5E" w:rsidRDefault="00C95C5E">
      <w:r>
        <w:separator/>
      </w:r>
    </w:p>
  </w:endnote>
  <w:endnote w:type="continuationSeparator" w:id="0">
    <w:p w14:paraId="15BCB326" w14:textId="77777777" w:rsidR="00C95C5E" w:rsidRDefault="00C95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F237A3" w:rsidRPr="00AD2712" w:rsidRDefault="00F237A3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DC290" w14:textId="77777777" w:rsidR="00C95C5E" w:rsidRDefault="00C95C5E">
      <w:r>
        <w:separator/>
      </w:r>
    </w:p>
  </w:footnote>
  <w:footnote w:type="continuationSeparator" w:id="0">
    <w:p w14:paraId="4087D902" w14:textId="77777777" w:rsidR="00C95C5E" w:rsidRDefault="00C95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39"/>
      <w:gridCol w:w="3634"/>
      <w:gridCol w:w="3483"/>
    </w:tblGrid>
    <w:tr w:rsidR="00F237A3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F237A3" w:rsidRPr="004345C0" w:rsidRDefault="00F237A3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F237A3" w:rsidRPr="00C763E8" w:rsidRDefault="00F237A3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F237A3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F237A3" w:rsidRPr="004345C0" w:rsidRDefault="00F237A3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F237A3" w:rsidRPr="00C849E9" w:rsidRDefault="00F237A3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F237A3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F237A3" w:rsidRPr="00CD3A90" w:rsidRDefault="00F237A3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F237A3" w:rsidRDefault="00F237A3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508B78BA" w:rsidR="00F237A3" w:rsidRPr="004345C0" w:rsidRDefault="00F237A3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134F3C">
            <w:rPr>
              <w:rFonts w:cs="Arial"/>
              <w:noProof/>
              <w:sz w:val="22"/>
            </w:rPr>
            <w:t>7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F237A3" w:rsidRDefault="00F237A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7323FD"/>
    <w:multiLevelType w:val="hybridMultilevel"/>
    <w:tmpl w:val="A84849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4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28"/>
  </w:num>
  <w:num w:numId="5">
    <w:abstractNumId w:val="12"/>
  </w:num>
  <w:num w:numId="6">
    <w:abstractNumId w:val="23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2"/>
  </w:num>
  <w:num w:numId="12">
    <w:abstractNumId w:val="33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1"/>
  </w:num>
  <w:num w:numId="18">
    <w:abstractNumId w:val="2"/>
  </w:num>
  <w:num w:numId="19">
    <w:abstractNumId w:val="30"/>
  </w:num>
  <w:num w:numId="20">
    <w:abstractNumId w:val="22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6"/>
  </w:num>
  <w:num w:numId="29">
    <w:abstractNumId w:val="31"/>
  </w:num>
  <w:num w:numId="30">
    <w:abstractNumId w:val="27"/>
  </w:num>
  <w:num w:numId="31">
    <w:abstractNumId w:val="14"/>
  </w:num>
  <w:num w:numId="32">
    <w:abstractNumId w:val="34"/>
  </w:num>
  <w:num w:numId="33">
    <w:abstractNumId w:val="25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0738C"/>
    <w:rsid w:val="00012606"/>
    <w:rsid w:val="00013122"/>
    <w:rsid w:val="00014216"/>
    <w:rsid w:val="00020889"/>
    <w:rsid w:val="000251F3"/>
    <w:rsid w:val="0002565E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3CA9"/>
    <w:rsid w:val="0005432B"/>
    <w:rsid w:val="00055FAA"/>
    <w:rsid w:val="000640A6"/>
    <w:rsid w:val="00064C2B"/>
    <w:rsid w:val="00073A56"/>
    <w:rsid w:val="00076B4B"/>
    <w:rsid w:val="000832D7"/>
    <w:rsid w:val="00085C3A"/>
    <w:rsid w:val="0009147C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252"/>
    <w:rsid w:val="000E1BB4"/>
    <w:rsid w:val="000E263F"/>
    <w:rsid w:val="000E4AD7"/>
    <w:rsid w:val="000E6518"/>
    <w:rsid w:val="000E7D3E"/>
    <w:rsid w:val="000F031B"/>
    <w:rsid w:val="000F22DB"/>
    <w:rsid w:val="000F2B34"/>
    <w:rsid w:val="000F419A"/>
    <w:rsid w:val="000F6F51"/>
    <w:rsid w:val="00103A60"/>
    <w:rsid w:val="00111FE3"/>
    <w:rsid w:val="0011366A"/>
    <w:rsid w:val="001143E5"/>
    <w:rsid w:val="00117833"/>
    <w:rsid w:val="00120876"/>
    <w:rsid w:val="00122A13"/>
    <w:rsid w:val="00124E55"/>
    <w:rsid w:val="001279AF"/>
    <w:rsid w:val="0013134A"/>
    <w:rsid w:val="00134E07"/>
    <w:rsid w:val="00134F3C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3A84"/>
    <w:rsid w:val="00187E97"/>
    <w:rsid w:val="001950D1"/>
    <w:rsid w:val="001966E3"/>
    <w:rsid w:val="001A1BEE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22AF"/>
    <w:rsid w:val="001E4E03"/>
    <w:rsid w:val="001E6A51"/>
    <w:rsid w:val="001F0391"/>
    <w:rsid w:val="001F06DB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35DE0"/>
    <w:rsid w:val="00247334"/>
    <w:rsid w:val="002513A0"/>
    <w:rsid w:val="00252884"/>
    <w:rsid w:val="00253E0D"/>
    <w:rsid w:val="002557E3"/>
    <w:rsid w:val="00260C77"/>
    <w:rsid w:val="00260D52"/>
    <w:rsid w:val="00263444"/>
    <w:rsid w:val="0026425E"/>
    <w:rsid w:val="002652C8"/>
    <w:rsid w:val="002666A8"/>
    <w:rsid w:val="002737A5"/>
    <w:rsid w:val="00274B18"/>
    <w:rsid w:val="002757DF"/>
    <w:rsid w:val="0028011A"/>
    <w:rsid w:val="0028504C"/>
    <w:rsid w:val="002873E3"/>
    <w:rsid w:val="002932DB"/>
    <w:rsid w:val="002963D7"/>
    <w:rsid w:val="002A12D4"/>
    <w:rsid w:val="002A7298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1FF"/>
    <w:rsid w:val="002E75F3"/>
    <w:rsid w:val="002F24B1"/>
    <w:rsid w:val="002F3591"/>
    <w:rsid w:val="003010B2"/>
    <w:rsid w:val="00301F34"/>
    <w:rsid w:val="00302A95"/>
    <w:rsid w:val="00303DB1"/>
    <w:rsid w:val="0030504E"/>
    <w:rsid w:val="00305429"/>
    <w:rsid w:val="00307CE7"/>
    <w:rsid w:val="003103FC"/>
    <w:rsid w:val="00315216"/>
    <w:rsid w:val="00317BCA"/>
    <w:rsid w:val="00321A14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898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D6442"/>
    <w:rsid w:val="003E2118"/>
    <w:rsid w:val="003E25B6"/>
    <w:rsid w:val="003E2E6D"/>
    <w:rsid w:val="003E3B13"/>
    <w:rsid w:val="003F0408"/>
    <w:rsid w:val="003F2381"/>
    <w:rsid w:val="003F3B47"/>
    <w:rsid w:val="003F41D5"/>
    <w:rsid w:val="00403173"/>
    <w:rsid w:val="004032E5"/>
    <w:rsid w:val="00405AF7"/>
    <w:rsid w:val="00406C18"/>
    <w:rsid w:val="004079C9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34E91"/>
    <w:rsid w:val="0044125D"/>
    <w:rsid w:val="004415C7"/>
    <w:rsid w:val="004424E3"/>
    <w:rsid w:val="00442BA3"/>
    <w:rsid w:val="00442D70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A067C"/>
    <w:rsid w:val="004A64A8"/>
    <w:rsid w:val="004B350D"/>
    <w:rsid w:val="004B6CE7"/>
    <w:rsid w:val="004C00F5"/>
    <w:rsid w:val="004C0139"/>
    <w:rsid w:val="004C0BA4"/>
    <w:rsid w:val="004C433D"/>
    <w:rsid w:val="004C50BD"/>
    <w:rsid w:val="004C69B5"/>
    <w:rsid w:val="004C6B6A"/>
    <w:rsid w:val="004D0435"/>
    <w:rsid w:val="004D1213"/>
    <w:rsid w:val="004D1D26"/>
    <w:rsid w:val="004D474E"/>
    <w:rsid w:val="004D48C8"/>
    <w:rsid w:val="004D5171"/>
    <w:rsid w:val="004E0B41"/>
    <w:rsid w:val="004E0D02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300"/>
    <w:rsid w:val="00540D91"/>
    <w:rsid w:val="00543E39"/>
    <w:rsid w:val="00544337"/>
    <w:rsid w:val="00546016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0529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3123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5D1D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5778D"/>
    <w:rsid w:val="00661C5B"/>
    <w:rsid w:val="00663424"/>
    <w:rsid w:val="00666EB3"/>
    <w:rsid w:val="0068614C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708"/>
    <w:rsid w:val="006C3F20"/>
    <w:rsid w:val="006D3564"/>
    <w:rsid w:val="006D4B6B"/>
    <w:rsid w:val="006D6690"/>
    <w:rsid w:val="006E20D4"/>
    <w:rsid w:val="006E536B"/>
    <w:rsid w:val="006E57BF"/>
    <w:rsid w:val="006E6D80"/>
    <w:rsid w:val="00700440"/>
    <w:rsid w:val="007005DF"/>
    <w:rsid w:val="00703D33"/>
    <w:rsid w:val="00703F66"/>
    <w:rsid w:val="00706B6E"/>
    <w:rsid w:val="00716F6E"/>
    <w:rsid w:val="007172BF"/>
    <w:rsid w:val="0072637D"/>
    <w:rsid w:val="007323B9"/>
    <w:rsid w:val="007357B2"/>
    <w:rsid w:val="00740843"/>
    <w:rsid w:val="007438C0"/>
    <w:rsid w:val="007453B7"/>
    <w:rsid w:val="007476D1"/>
    <w:rsid w:val="007511B2"/>
    <w:rsid w:val="00752AA1"/>
    <w:rsid w:val="0075742C"/>
    <w:rsid w:val="007602D5"/>
    <w:rsid w:val="00767A80"/>
    <w:rsid w:val="007720A5"/>
    <w:rsid w:val="0077379A"/>
    <w:rsid w:val="0078057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3F2"/>
    <w:rsid w:val="007A72C0"/>
    <w:rsid w:val="007B3F88"/>
    <w:rsid w:val="007B4C94"/>
    <w:rsid w:val="007B5F9A"/>
    <w:rsid w:val="007B6DCB"/>
    <w:rsid w:val="007B730E"/>
    <w:rsid w:val="007C0604"/>
    <w:rsid w:val="007C7027"/>
    <w:rsid w:val="007D57BC"/>
    <w:rsid w:val="007D7AAE"/>
    <w:rsid w:val="007E5B39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1A0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47427"/>
    <w:rsid w:val="0085130B"/>
    <w:rsid w:val="008534FD"/>
    <w:rsid w:val="008535A2"/>
    <w:rsid w:val="008535B1"/>
    <w:rsid w:val="00855ED4"/>
    <w:rsid w:val="00860E79"/>
    <w:rsid w:val="00867BE0"/>
    <w:rsid w:val="00880CF8"/>
    <w:rsid w:val="008839EB"/>
    <w:rsid w:val="00886F21"/>
    <w:rsid w:val="00890B87"/>
    <w:rsid w:val="0089182F"/>
    <w:rsid w:val="00892B49"/>
    <w:rsid w:val="008A0005"/>
    <w:rsid w:val="008A41A3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4C0"/>
    <w:rsid w:val="008C269F"/>
    <w:rsid w:val="008C4D97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00D21"/>
    <w:rsid w:val="009148A8"/>
    <w:rsid w:val="0092067D"/>
    <w:rsid w:val="0092355D"/>
    <w:rsid w:val="009245E2"/>
    <w:rsid w:val="00934C4D"/>
    <w:rsid w:val="009373A8"/>
    <w:rsid w:val="00937466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4E46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108B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544"/>
    <w:rsid w:val="009E47D0"/>
    <w:rsid w:val="009F377F"/>
    <w:rsid w:val="00A01F51"/>
    <w:rsid w:val="00A03381"/>
    <w:rsid w:val="00A043D3"/>
    <w:rsid w:val="00A0729C"/>
    <w:rsid w:val="00A13CC2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37174"/>
    <w:rsid w:val="00A4164B"/>
    <w:rsid w:val="00A4454C"/>
    <w:rsid w:val="00A45B4A"/>
    <w:rsid w:val="00A51745"/>
    <w:rsid w:val="00A53A4A"/>
    <w:rsid w:val="00A53C84"/>
    <w:rsid w:val="00A53F68"/>
    <w:rsid w:val="00A54ED9"/>
    <w:rsid w:val="00A5649B"/>
    <w:rsid w:val="00A71FE3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1B20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6F8F"/>
    <w:rsid w:val="00B57E10"/>
    <w:rsid w:val="00B63467"/>
    <w:rsid w:val="00B64CAA"/>
    <w:rsid w:val="00B668F8"/>
    <w:rsid w:val="00B670CD"/>
    <w:rsid w:val="00B670F6"/>
    <w:rsid w:val="00B72102"/>
    <w:rsid w:val="00B7257E"/>
    <w:rsid w:val="00B76854"/>
    <w:rsid w:val="00B84673"/>
    <w:rsid w:val="00B8688C"/>
    <w:rsid w:val="00B92ED0"/>
    <w:rsid w:val="00B96B1B"/>
    <w:rsid w:val="00B97139"/>
    <w:rsid w:val="00BA57E3"/>
    <w:rsid w:val="00BB070E"/>
    <w:rsid w:val="00BB469D"/>
    <w:rsid w:val="00BC0718"/>
    <w:rsid w:val="00BC1603"/>
    <w:rsid w:val="00BC3B83"/>
    <w:rsid w:val="00BC7BA8"/>
    <w:rsid w:val="00BD4973"/>
    <w:rsid w:val="00BD6391"/>
    <w:rsid w:val="00BE5B67"/>
    <w:rsid w:val="00BF5437"/>
    <w:rsid w:val="00BF5D68"/>
    <w:rsid w:val="00C02235"/>
    <w:rsid w:val="00C0514B"/>
    <w:rsid w:val="00C06AC9"/>
    <w:rsid w:val="00C07AD6"/>
    <w:rsid w:val="00C10762"/>
    <w:rsid w:val="00C11845"/>
    <w:rsid w:val="00C1758F"/>
    <w:rsid w:val="00C215CF"/>
    <w:rsid w:val="00C24B0B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215"/>
    <w:rsid w:val="00C635B6"/>
    <w:rsid w:val="00C64038"/>
    <w:rsid w:val="00C6748E"/>
    <w:rsid w:val="00C72167"/>
    <w:rsid w:val="00C7628E"/>
    <w:rsid w:val="00C763E8"/>
    <w:rsid w:val="00C76CAE"/>
    <w:rsid w:val="00C81750"/>
    <w:rsid w:val="00C841EF"/>
    <w:rsid w:val="00C849E9"/>
    <w:rsid w:val="00C915DB"/>
    <w:rsid w:val="00C95139"/>
    <w:rsid w:val="00C95C5E"/>
    <w:rsid w:val="00C9625F"/>
    <w:rsid w:val="00CA1237"/>
    <w:rsid w:val="00CA1926"/>
    <w:rsid w:val="00CA41C2"/>
    <w:rsid w:val="00CA6C57"/>
    <w:rsid w:val="00CB4E99"/>
    <w:rsid w:val="00CB5E46"/>
    <w:rsid w:val="00CC0664"/>
    <w:rsid w:val="00CC159F"/>
    <w:rsid w:val="00CC69BE"/>
    <w:rsid w:val="00CD2DA7"/>
    <w:rsid w:val="00CD38F2"/>
    <w:rsid w:val="00CD3A90"/>
    <w:rsid w:val="00CD4753"/>
    <w:rsid w:val="00CD5FFC"/>
    <w:rsid w:val="00CE5913"/>
    <w:rsid w:val="00CE6B39"/>
    <w:rsid w:val="00CE7B31"/>
    <w:rsid w:val="00CF10CD"/>
    <w:rsid w:val="00CF40CB"/>
    <w:rsid w:val="00CF489D"/>
    <w:rsid w:val="00CF74D8"/>
    <w:rsid w:val="00D00A36"/>
    <w:rsid w:val="00D12F3E"/>
    <w:rsid w:val="00D13700"/>
    <w:rsid w:val="00D179FA"/>
    <w:rsid w:val="00D3483A"/>
    <w:rsid w:val="00D36412"/>
    <w:rsid w:val="00D64DDF"/>
    <w:rsid w:val="00D70FDE"/>
    <w:rsid w:val="00D71293"/>
    <w:rsid w:val="00D75306"/>
    <w:rsid w:val="00D761C7"/>
    <w:rsid w:val="00D80054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B5030"/>
    <w:rsid w:val="00DC0446"/>
    <w:rsid w:val="00DC09DA"/>
    <w:rsid w:val="00DC5FDB"/>
    <w:rsid w:val="00DC6ED0"/>
    <w:rsid w:val="00DD524F"/>
    <w:rsid w:val="00DD5435"/>
    <w:rsid w:val="00DE1AC2"/>
    <w:rsid w:val="00DE2E36"/>
    <w:rsid w:val="00DE7C41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21A6"/>
    <w:rsid w:val="00E24F27"/>
    <w:rsid w:val="00E26D12"/>
    <w:rsid w:val="00E33558"/>
    <w:rsid w:val="00E3408E"/>
    <w:rsid w:val="00E370F7"/>
    <w:rsid w:val="00E41271"/>
    <w:rsid w:val="00E46665"/>
    <w:rsid w:val="00E506C0"/>
    <w:rsid w:val="00E53548"/>
    <w:rsid w:val="00E5402B"/>
    <w:rsid w:val="00E54327"/>
    <w:rsid w:val="00E60166"/>
    <w:rsid w:val="00E63218"/>
    <w:rsid w:val="00E66FC8"/>
    <w:rsid w:val="00E717E4"/>
    <w:rsid w:val="00E733A7"/>
    <w:rsid w:val="00E77466"/>
    <w:rsid w:val="00E831D9"/>
    <w:rsid w:val="00E85AD8"/>
    <w:rsid w:val="00E9145E"/>
    <w:rsid w:val="00E96ADB"/>
    <w:rsid w:val="00EA6B14"/>
    <w:rsid w:val="00EB0121"/>
    <w:rsid w:val="00EB1F41"/>
    <w:rsid w:val="00EB3F3A"/>
    <w:rsid w:val="00EC0059"/>
    <w:rsid w:val="00EC3F36"/>
    <w:rsid w:val="00EC4536"/>
    <w:rsid w:val="00ED2768"/>
    <w:rsid w:val="00ED2F48"/>
    <w:rsid w:val="00ED3BA6"/>
    <w:rsid w:val="00EE0B71"/>
    <w:rsid w:val="00EF0522"/>
    <w:rsid w:val="00EF099B"/>
    <w:rsid w:val="00EF1497"/>
    <w:rsid w:val="00EF15DA"/>
    <w:rsid w:val="00EF2EE2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37A3"/>
    <w:rsid w:val="00F2522D"/>
    <w:rsid w:val="00F32B20"/>
    <w:rsid w:val="00F32BAD"/>
    <w:rsid w:val="00F35BE4"/>
    <w:rsid w:val="00F35DFC"/>
    <w:rsid w:val="00F416CE"/>
    <w:rsid w:val="00F416E1"/>
    <w:rsid w:val="00F57B4F"/>
    <w:rsid w:val="00F63E45"/>
    <w:rsid w:val="00F704D3"/>
    <w:rsid w:val="00F71820"/>
    <w:rsid w:val="00F72232"/>
    <w:rsid w:val="00F72CE2"/>
    <w:rsid w:val="00F7330F"/>
    <w:rsid w:val="00F75179"/>
    <w:rsid w:val="00F80515"/>
    <w:rsid w:val="00F83D01"/>
    <w:rsid w:val="00F9161C"/>
    <w:rsid w:val="00F961CE"/>
    <w:rsid w:val="00FA33F2"/>
    <w:rsid w:val="00FB3522"/>
    <w:rsid w:val="00FB5543"/>
    <w:rsid w:val="00FB6414"/>
    <w:rsid w:val="00FC0211"/>
    <w:rsid w:val="00FC28F6"/>
    <w:rsid w:val="00FC3AE0"/>
    <w:rsid w:val="00FD2101"/>
    <w:rsid w:val="00FD2863"/>
    <w:rsid w:val="00FD6CF5"/>
    <w:rsid w:val="00FE036B"/>
    <w:rsid w:val="00FE05EB"/>
    <w:rsid w:val="00FE3899"/>
    <w:rsid w:val="00FF2B85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  <w:style w:type="paragraph" w:customStyle="1" w:styleId="Default">
    <w:name w:val="Default"/>
    <w:rsid w:val="00A3717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1F0FC2"/>
    <w:rsid w:val="002B30C6"/>
    <w:rsid w:val="002E04E5"/>
    <w:rsid w:val="00311D49"/>
    <w:rsid w:val="003E530B"/>
    <w:rsid w:val="003E69A2"/>
    <w:rsid w:val="00476EA9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E60A3"/>
    <w:rsid w:val="008F4574"/>
    <w:rsid w:val="00A354FA"/>
    <w:rsid w:val="00A50DB9"/>
    <w:rsid w:val="00BA05F0"/>
    <w:rsid w:val="00BA2AF0"/>
    <w:rsid w:val="00BA3173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TE0084040-2</CompanyAddress>
  <CompanyPhone/>
  <CompanyFax>Venture Contract Manufacturing Site in Singapore</CompanyFax>
  <CompanyEmail>METERING SYRINGE VALVE LEAK TESTER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83DCFB-FF86-43F5-949E-892297170362}">
  <ds:schemaRefs>
    <ds:schemaRef ds:uri="http://purl.org/dc/terms/"/>
    <ds:schemaRef ds:uri="http://purl.org/dc/dcmitype/"/>
    <ds:schemaRef ds:uri="http://purl.org/dc/elements/1.1/"/>
    <ds:schemaRef ds:uri="aea9ea73-34d9-45e8-acbb-0ab804ccd4f6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5ca6415a-0c97-4c39-b3bb-ffce26572dde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93FD16F-CDAE-4BC7-A6AC-1437D5B62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36</TotalTime>
  <Pages>7</Pages>
  <Words>1704</Words>
  <Characters>10243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11924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30</cp:revision>
  <cp:lastPrinted>2020-06-23T08:51:00Z</cp:lastPrinted>
  <dcterms:created xsi:type="dcterms:W3CDTF">2020-06-23T07:52:00Z</dcterms:created>
  <dcterms:modified xsi:type="dcterms:W3CDTF">2020-06-26T01:10:00Z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