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739"/>
        <w:gridCol w:w="1869"/>
        <w:gridCol w:w="14"/>
        <w:gridCol w:w="2063"/>
        <w:gridCol w:w="1710"/>
        <w:gridCol w:w="1920"/>
      </w:tblGrid>
      <w:tr w:rsidR="000A2E13" w:rsidRPr="002174CE" w14:paraId="3996AF05" w14:textId="77777777" w:rsidTr="001A1BEE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54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869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07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1A1BEE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54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74057829" w:rsidR="000A2E13" w:rsidRPr="00E66FC8" w:rsidRDefault="00447747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</w:t>
                </w:r>
                <w:r w:rsidR="00860E79">
                  <w:rPr>
                    <w:rFonts w:cs="Arial"/>
                    <w:lang w:val="en-IE"/>
                  </w:rPr>
                  <w:t>0084040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 w:rsidR="00900D21">
                  <w:rPr>
                    <w:rFonts w:cs="Arial"/>
                    <w:lang w:val="en-IE"/>
                  </w:rPr>
                  <w:t>2</w:t>
                </w:r>
              </w:sdtContent>
            </w:sdt>
          </w:p>
        </w:tc>
        <w:tc>
          <w:tcPr>
            <w:tcW w:w="1869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07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4E664071" w:rsidR="000A2E13" w:rsidRPr="004C0BA4" w:rsidRDefault="00447747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Style w:val="BodyTextChar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BodyTextChar"/>
                </w:rPr>
              </w:sdtEndPr>
              <w:sdtContent>
                <w:r w:rsidR="00124E55" w:rsidRPr="00124E55">
                  <w:rPr>
                    <w:rStyle w:val="BodyTextChar"/>
                    <w:lang w:val="en-IE"/>
                  </w:rPr>
                  <w:t>METERING SYRINGE VALVE LEAK TESTER</w:t>
                </w:r>
              </w:sdtContent>
            </w:sdt>
          </w:p>
        </w:tc>
      </w:tr>
      <w:tr w:rsidR="000A2E13" w:rsidRPr="002174CE" w14:paraId="5ABED68D" w14:textId="77777777" w:rsidTr="001A1BEE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116" w:type="dxa"/>
            <w:gridSpan w:val="7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1CA0942E" w:rsidR="000A2E13" w:rsidRPr="00352F32" w:rsidRDefault="00447747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393898">
                  <w:rPr>
                    <w:rStyle w:val="BodyTextChar"/>
                  </w:rPr>
                  <w:t>Venture</w:t>
                </w:r>
                <w:r w:rsidR="0002565E">
                  <w:rPr>
                    <w:rStyle w:val="BodyTextChar"/>
                  </w:rPr>
                  <w:t xml:space="preserve">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1A1BEE">
        <w:trPr>
          <w:jc w:val="center"/>
        </w:trPr>
        <w:tc>
          <w:tcPr>
            <w:tcW w:w="10910" w:type="dxa"/>
            <w:gridSpan w:val="8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1A1BEE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685" w:type="dxa"/>
            <w:gridSpan w:val="4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20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1A1BEE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685" w:type="dxa"/>
            <w:gridSpan w:val="4"/>
            <w:shd w:val="clear" w:color="auto" w:fill="F2F2F2" w:themeFill="background1" w:themeFillShade="F2"/>
            <w:vAlign w:val="center"/>
          </w:tcPr>
          <w:p w14:paraId="6C892C78" w14:textId="7B2F3F5D" w:rsidR="00981C1B" w:rsidRPr="003D6442" w:rsidRDefault="00540300" w:rsidP="009A08DC">
            <w:pPr>
              <w:spacing w:before="0"/>
              <w:rPr>
                <w:rFonts w:cs="Arial"/>
                <w:lang w:val="en-IE"/>
              </w:rPr>
            </w:pPr>
            <w:r w:rsidRPr="00540300">
              <w:rPr>
                <w:rFonts w:cs="Arial"/>
                <w:lang w:val="en-IE"/>
              </w:rPr>
              <w:t>TEST SPEC AND PROCEDURE, MSV LEAK TEST</w:t>
            </w:r>
            <w:r w:rsidR="00937466">
              <w:rPr>
                <w:rFonts w:cs="Arial"/>
                <w:lang w:val="en-IE"/>
              </w:rPr>
              <w:t xml:space="preserve"> </w:t>
            </w:r>
            <w:r w:rsidR="00937466" w:rsidRPr="00937466">
              <w:rPr>
                <w:rFonts w:cs="Arial"/>
                <w:lang w:val="en-IE"/>
              </w:rPr>
              <w:t>735004416</w:t>
            </w:r>
            <w:r w:rsidR="00974E46" w:rsidRPr="003D6442">
              <w:rPr>
                <w:rFonts w:cs="Arial"/>
                <w:lang w:val="en-IE"/>
              </w:rPr>
              <w:t xml:space="preserve">, Rev </w:t>
            </w:r>
            <w:r w:rsidR="00D761C7">
              <w:rPr>
                <w:rFonts w:cs="Arial"/>
                <w:lang w:val="en-IE"/>
              </w:rPr>
              <w:t>A</w:t>
            </w:r>
          </w:p>
        </w:tc>
        <w:tc>
          <w:tcPr>
            <w:tcW w:w="1710" w:type="dxa"/>
            <w:vAlign w:val="center"/>
          </w:tcPr>
          <w:p w14:paraId="657BEA62" w14:textId="4A0C2FBC" w:rsidR="00981C1B" w:rsidRDefault="00BF5437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BF5437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20" w:type="dxa"/>
            <w:vAlign w:val="center"/>
          </w:tcPr>
          <w:p w14:paraId="5DDB95EE" w14:textId="349A26A6" w:rsidR="00981C1B" w:rsidRDefault="002963D7" w:rsidP="00981C1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HZ </w:t>
            </w:r>
            <w:r w:rsidR="002557E3">
              <w:rPr>
                <w:rFonts w:cs="Arial"/>
                <w:lang w:val="en-IE"/>
              </w:rPr>
              <w:t>23 Jun 2020</w:t>
            </w:r>
          </w:p>
        </w:tc>
      </w:tr>
      <w:tr w:rsidR="00A03381" w:rsidRPr="002174CE" w14:paraId="286C1319" w14:textId="77777777" w:rsidTr="001A1BEE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38757745" w14:textId="63A1B7A7" w:rsidR="00A03381" w:rsidRPr="003D6442" w:rsidRDefault="00A03381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685" w:type="dxa"/>
            <w:gridSpan w:val="4"/>
            <w:shd w:val="clear" w:color="auto" w:fill="F2F2F2" w:themeFill="background1" w:themeFillShade="F2"/>
            <w:vAlign w:val="center"/>
          </w:tcPr>
          <w:p w14:paraId="0D6D7054" w14:textId="72CF5F6B" w:rsidR="00A03381" w:rsidRPr="003D6442" w:rsidRDefault="00F7330F" w:rsidP="00A71FE3">
            <w:pPr>
              <w:spacing w:before="0"/>
              <w:rPr>
                <w:rFonts w:cs="Arial"/>
                <w:lang w:val="en-IE"/>
              </w:rPr>
            </w:pPr>
            <w:r w:rsidRPr="00A71FE3">
              <w:rPr>
                <w:rFonts w:cs="Arial"/>
                <w:lang w:val="en-IE"/>
              </w:rPr>
              <w:t>Cal/PM TE0084040 MSV Leak Test System</w:t>
            </w:r>
            <w:r w:rsidR="00A37174" w:rsidRPr="00A71FE3">
              <w:rPr>
                <w:rFonts w:cs="Arial"/>
                <w:lang w:val="en-IE"/>
              </w:rPr>
              <w:t xml:space="preserve"> 735004437</w:t>
            </w:r>
            <w:r w:rsidRPr="00A71FE3">
              <w:rPr>
                <w:rFonts w:cs="Arial"/>
                <w:lang w:val="en-IE"/>
              </w:rPr>
              <w:t>, Rev</w:t>
            </w:r>
            <w:r w:rsidR="00A71FE3" w:rsidRPr="00A71FE3">
              <w:rPr>
                <w:rFonts w:cs="Arial"/>
                <w:lang w:val="en-IE"/>
              </w:rPr>
              <w:t xml:space="preserve"> A</w:t>
            </w:r>
          </w:p>
        </w:tc>
        <w:tc>
          <w:tcPr>
            <w:tcW w:w="1710" w:type="dxa"/>
            <w:vAlign w:val="center"/>
          </w:tcPr>
          <w:p w14:paraId="3A7B0D53" w14:textId="159679BF" w:rsidR="00A03381" w:rsidRDefault="00A71FE3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BF5437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20" w:type="dxa"/>
            <w:vAlign w:val="center"/>
          </w:tcPr>
          <w:p w14:paraId="1DBAF595" w14:textId="12B5B0D8" w:rsidR="00A03381" w:rsidRDefault="002557E3" w:rsidP="00981C1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D86458" w:rsidRPr="002174CE" w14:paraId="72F5C848" w14:textId="77777777" w:rsidTr="001A1BEE">
        <w:trPr>
          <w:trHeight w:val="5770"/>
          <w:jc w:val="center"/>
        </w:trPr>
        <w:tc>
          <w:tcPr>
            <w:tcW w:w="10910" w:type="dxa"/>
            <w:gridSpan w:val="8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2F553598" w14:textId="2A4EFDD5" w:rsidR="00DA5C76" w:rsidRPr="004022C5" w:rsidRDefault="002557E3" w:rsidP="00E3408E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DA5C76" w:rsidRPr="002174CE" w14:paraId="31BA7A65" w14:textId="77777777" w:rsidTr="001A1BEE">
        <w:trPr>
          <w:trHeight w:val="432"/>
          <w:jc w:val="center"/>
        </w:trPr>
        <w:tc>
          <w:tcPr>
            <w:tcW w:w="5217" w:type="dxa"/>
            <w:gridSpan w:val="5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93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1A1BEE">
        <w:trPr>
          <w:trHeight w:val="432"/>
          <w:jc w:val="center"/>
        </w:trPr>
        <w:tc>
          <w:tcPr>
            <w:tcW w:w="5217" w:type="dxa"/>
            <w:gridSpan w:val="5"/>
            <w:vAlign w:val="center"/>
          </w:tcPr>
          <w:p w14:paraId="59F65366" w14:textId="749BA33B" w:rsidR="00981C1B" w:rsidRDefault="007453B7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93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0F5A9B51" w:rsidR="00F72232" w:rsidRDefault="00F72232"/>
    <w:p w14:paraId="22051E09" w14:textId="77777777" w:rsidR="007453B7" w:rsidRDefault="007453B7"/>
    <w:tbl>
      <w:tblPr>
        <w:tblW w:w="11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269"/>
        <w:gridCol w:w="1140"/>
        <w:gridCol w:w="849"/>
        <w:gridCol w:w="7"/>
        <w:gridCol w:w="2119"/>
        <w:gridCol w:w="1258"/>
        <w:gridCol w:w="2367"/>
        <w:gridCol w:w="8"/>
      </w:tblGrid>
      <w:tr w:rsidR="004C0139" w:rsidRPr="002174CE" w14:paraId="491340D1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40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54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77A96DFE" w:rsidR="007A55DE" w:rsidRDefault="00447747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60E79">
                  <w:rPr>
                    <w:rFonts w:cs="Arial"/>
                    <w:lang w:val="en-IE"/>
                  </w:rPr>
                  <w:t>TE0084040-2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7D0361AA" w:rsidR="007A55DE" w:rsidRPr="004C0BA4" w:rsidRDefault="00124E55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F72232" w:rsidRPr="002174CE" w14:paraId="5642CC4D" w14:textId="77777777" w:rsidTr="00CD38F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9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7DEB8709" w:rsidR="007A55DE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D86458" w:rsidRPr="002174CE" w14:paraId="125CF814" w14:textId="77777777" w:rsidTr="00CD38F2">
        <w:trPr>
          <w:trHeight w:val="567"/>
          <w:jc w:val="center"/>
        </w:trPr>
        <w:tc>
          <w:tcPr>
            <w:tcW w:w="11082" w:type="dxa"/>
            <w:gridSpan w:val="10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CD38F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gridSpan w:val="2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0504E" w:rsidRPr="002174CE" w14:paraId="4D189129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30504E" w:rsidRPr="00F05870" w:rsidRDefault="0030504E" w:rsidP="0030504E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30504E" w:rsidRPr="002E71FF" w:rsidRDefault="0030504E" w:rsidP="0030504E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29192231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22.5 </w:t>
            </w:r>
            <w:r w:rsidRPr="002E71FF">
              <w:rPr>
                <w:rFonts w:cs="Arial"/>
                <w:bCs/>
                <w:iCs/>
                <w:lang w:val="en-IE"/>
              </w:rPr>
              <w:t>ºC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04B0A4DE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0EAE3AF5" w14:textId="45544B57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7AA14AE2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30504E" w:rsidRPr="002E71FF" w:rsidRDefault="0030504E" w:rsidP="0030504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130CC5FD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52.5%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81D885D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1D4BA90E" w14:textId="4E158BF6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1F0B9384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30504E" w:rsidRPr="00F05870" w:rsidRDefault="0030504E" w:rsidP="0030504E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22603606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220VAC, 49.</w:t>
            </w:r>
            <w:proofErr w:type="gramStart"/>
            <w:r>
              <w:rPr>
                <w:rFonts w:cs="Arial"/>
                <w:b/>
                <w:lang w:val="en-IE"/>
              </w:rPr>
              <w:t>98.Hz</w:t>
            </w:r>
            <w:proofErr w:type="gramEnd"/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960BBE8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1BE0EDB2" w14:textId="0F615413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629E3300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4ECDAD28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8 outlets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1D4960A8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0F058A7A" w14:textId="10E97F73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60661CE1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10556909" w:rsidR="0030504E" w:rsidRPr="002E71FF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1 network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3A29048D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5D535163" w14:textId="4523AFD2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43762A9F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384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sufficient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4E6A8869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40A98C3F" w14:textId="7724F5B4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575FFE55" w14:textId="77777777" w:rsidTr="00CD38F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30504E" w:rsidRPr="00F05870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384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30504E" w:rsidRPr="002E71FF" w:rsidRDefault="0030504E" w:rsidP="0030504E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0CA33D3A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gridSpan w:val="2"/>
            <w:shd w:val="clear" w:color="auto" w:fill="auto"/>
            <w:vAlign w:val="center"/>
          </w:tcPr>
          <w:p w14:paraId="3A4A81BD" w14:textId="0A33E06A" w:rsidR="0030504E" w:rsidRPr="004022C5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HZ 23 Jun 2020</w:t>
            </w:r>
          </w:p>
        </w:tc>
      </w:tr>
      <w:tr w:rsidR="0030504E" w:rsidRPr="002174CE" w14:paraId="142CA326" w14:textId="77777777" w:rsidTr="00CD38F2">
        <w:trPr>
          <w:trHeight w:val="1925"/>
          <w:jc w:val="center"/>
        </w:trPr>
        <w:tc>
          <w:tcPr>
            <w:tcW w:w="11082" w:type="dxa"/>
            <w:gridSpan w:val="10"/>
          </w:tcPr>
          <w:p w14:paraId="18ACF872" w14:textId="77777777" w:rsidR="0030504E" w:rsidRPr="002E71FF" w:rsidRDefault="0030504E" w:rsidP="0030504E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6EE22C5B" w:rsidR="0030504E" w:rsidRPr="002E71FF" w:rsidRDefault="0030504E" w:rsidP="0030504E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 Temperature/Humidity Meter, Control Number </w:t>
            </w:r>
            <w:bookmarkStart w:id="3" w:name="_GoBack"/>
            <w:bookmarkEnd w:id="3"/>
          </w:p>
          <w:p w14:paraId="7B8EBCE2" w14:textId="26ABEE70" w:rsidR="0030504E" w:rsidRPr="002E71FF" w:rsidRDefault="0030504E" w:rsidP="0030504E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</w:t>
            </w:r>
            <w:proofErr w:type="spellStart"/>
            <w:r w:rsidRPr="002E71FF">
              <w:rPr>
                <w:rFonts w:cs="Arial"/>
                <w:bCs/>
                <w:iCs/>
                <w:lang w:val="en-IE"/>
              </w:rPr>
              <w:t>Multimeter</w:t>
            </w:r>
            <w:proofErr w:type="spellEnd"/>
            <w:r w:rsidRPr="002E71FF">
              <w:rPr>
                <w:rFonts w:cs="Arial"/>
                <w:bCs/>
                <w:iCs/>
                <w:lang w:val="en-IE"/>
              </w:rPr>
              <w:t>, Control Number</w:t>
            </w:r>
          </w:p>
          <w:p w14:paraId="2DF13638" w14:textId="77777777" w:rsidR="0030504E" w:rsidRPr="002E71FF" w:rsidRDefault="0030504E" w:rsidP="0030504E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30504E" w:rsidRPr="002E71FF" w:rsidRDefault="0030504E" w:rsidP="0030504E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 for voltage and/or frequency, a tolerance of ±5% may be used in accordance with ANSI C84.1 – Voltage Tolerance Standard.</w:t>
            </w:r>
          </w:p>
          <w:p w14:paraId="085DDE7A" w14:textId="77777777" w:rsidR="0030504E" w:rsidRPr="002E71FF" w:rsidRDefault="0030504E" w:rsidP="0030504E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30504E" w:rsidRPr="002174CE" w14:paraId="0E56B7F6" w14:textId="77777777" w:rsidTr="00CD38F2">
        <w:trPr>
          <w:trHeight w:val="432"/>
          <w:jc w:val="center"/>
        </w:trPr>
        <w:tc>
          <w:tcPr>
            <w:tcW w:w="5323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30504E" w:rsidRPr="002174CE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5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0504E" w14:paraId="44AC9EE3" w14:textId="77777777" w:rsidTr="00562569">
              <w:tc>
                <w:tcPr>
                  <w:tcW w:w="658" w:type="dxa"/>
                </w:tcPr>
                <w:p w14:paraId="147AA415" w14:textId="77777777" w:rsidR="0030504E" w:rsidRPr="00450369" w:rsidRDefault="0030504E" w:rsidP="0030504E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30504E" w:rsidRPr="00450369" w:rsidRDefault="0030504E" w:rsidP="0030504E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0504E" w14:paraId="20A18FC2" w14:textId="77777777" w:rsidTr="00562569">
              <w:tc>
                <w:tcPr>
                  <w:tcW w:w="658" w:type="dxa"/>
                </w:tcPr>
                <w:p w14:paraId="2D58432E" w14:textId="77777777" w:rsidR="0030504E" w:rsidRPr="00450369" w:rsidRDefault="0030504E" w:rsidP="0030504E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30504E" w:rsidRPr="00450369" w:rsidRDefault="0030504E" w:rsidP="0030504E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0504E" w14:paraId="27428D9F" w14:textId="77777777" w:rsidTr="00562569">
              <w:tc>
                <w:tcPr>
                  <w:tcW w:w="658" w:type="dxa"/>
                </w:tcPr>
                <w:p w14:paraId="7114CE14" w14:textId="77777777" w:rsidR="0030504E" w:rsidRPr="00450369" w:rsidRDefault="0030504E" w:rsidP="0030504E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30504E" w:rsidRPr="00450369" w:rsidRDefault="0030504E" w:rsidP="0030504E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30504E" w:rsidRPr="002174CE" w:rsidRDefault="0030504E" w:rsidP="0030504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30504E" w:rsidRPr="002174CE" w14:paraId="42FB21BD" w14:textId="77777777" w:rsidTr="00CD38F2">
        <w:trPr>
          <w:trHeight w:val="432"/>
          <w:jc w:val="center"/>
        </w:trPr>
        <w:tc>
          <w:tcPr>
            <w:tcW w:w="5323" w:type="dxa"/>
            <w:gridSpan w:val="5"/>
            <w:vAlign w:val="center"/>
          </w:tcPr>
          <w:p w14:paraId="2FDC1283" w14:textId="36FE3C39" w:rsidR="0030504E" w:rsidRDefault="0030504E" w:rsidP="0030504E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5"/>
            <w:vMerge/>
            <w:vAlign w:val="center"/>
          </w:tcPr>
          <w:p w14:paraId="28BF03A2" w14:textId="77777777" w:rsidR="0030504E" w:rsidRPr="00F05870" w:rsidRDefault="0030504E" w:rsidP="0030504E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3C3C7B96" w:rsidR="00F72232" w:rsidRDefault="00F72232" w:rsidP="00F72232">
      <w:pPr>
        <w:spacing w:before="0"/>
      </w:pPr>
    </w:p>
    <w:p w14:paraId="775E0414" w14:textId="4FEFFF11" w:rsidR="007453B7" w:rsidRDefault="007453B7" w:rsidP="00F72232">
      <w:pPr>
        <w:spacing w:before="0"/>
      </w:pPr>
    </w:p>
    <w:p w14:paraId="45190B1D" w14:textId="210106FF" w:rsidR="007453B7" w:rsidRDefault="007453B7" w:rsidP="00F72232">
      <w:pPr>
        <w:spacing w:before="0"/>
      </w:pPr>
    </w:p>
    <w:p w14:paraId="3F761D82" w14:textId="77777777" w:rsidR="007453B7" w:rsidRDefault="007453B7" w:rsidP="00F72232">
      <w:pPr>
        <w:spacing w:before="0"/>
      </w:pPr>
    </w:p>
    <w:tbl>
      <w:tblPr>
        <w:tblW w:w="1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3"/>
        <w:gridCol w:w="1008"/>
        <w:gridCol w:w="454"/>
        <w:gridCol w:w="1870"/>
        <w:gridCol w:w="111"/>
        <w:gridCol w:w="2912"/>
        <w:gridCol w:w="2863"/>
      </w:tblGrid>
      <w:tr w:rsidR="004C0139" w:rsidRPr="002174CE" w14:paraId="6FD05B46" w14:textId="77777777" w:rsidTr="001A1BEE"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4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462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87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886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1A1BEE">
        <w:trPr>
          <w:trHeight w:val="360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462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1415A5B2" w:rsidR="00C11845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75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31B81069" w:rsidR="00C11845" w:rsidRDefault="00124E5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F72232" w:rsidRPr="002174CE" w14:paraId="37C40135" w14:textId="77777777" w:rsidTr="001A1BEE"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18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B56D9F2" w:rsidR="00C11845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D86458" w:rsidRPr="002174CE" w14:paraId="29CEC56A" w14:textId="77777777" w:rsidTr="001A1BEE">
        <w:trPr>
          <w:trHeight w:val="567"/>
        </w:trPr>
        <w:tc>
          <w:tcPr>
            <w:tcW w:w="11011" w:type="dxa"/>
            <w:gridSpan w:val="7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1A1BEE">
        <w:trPr>
          <w:trHeight w:val="360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3" w:type="dxa"/>
            <w:gridSpan w:val="2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863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1A1BEE">
        <w:trPr>
          <w:trHeight w:val="576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3D7023B" w14:textId="71B36366" w:rsidR="00C11845" w:rsidRDefault="00EF2EE2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TE008404</w:t>
            </w:r>
            <w:r w:rsidR="009F377F">
              <w:rPr>
                <w:rFonts w:cs="Arial"/>
                <w:color w:val="548DD4" w:themeColor="text2" w:themeTint="99"/>
                <w:lang w:val="en-IE"/>
              </w:rPr>
              <w:t>0-2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68931C88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3" w:type="dxa"/>
            <w:gridSpan w:val="2"/>
            <w:vAlign w:val="center"/>
          </w:tcPr>
          <w:p w14:paraId="657B5147" w14:textId="4A74F972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EF2EE2" w:rsidRPr="002174CE" w14:paraId="55688BDA" w14:textId="77777777" w:rsidTr="001A1BEE">
        <w:trPr>
          <w:trHeight w:val="576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3C11742A" w14:textId="03B32A1B" w:rsidR="00EF2EE2" w:rsidRPr="00315216" w:rsidRDefault="009F377F" w:rsidP="00EF2EE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Micro Binary Solvent Manager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04A252FE" w14:textId="77777777" w:rsidR="00EF2EE2" w:rsidRDefault="00EF2EE2" w:rsidP="00EF2EE2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3" w:type="dxa"/>
            <w:gridSpan w:val="2"/>
            <w:vAlign w:val="center"/>
          </w:tcPr>
          <w:p w14:paraId="625684AE" w14:textId="00B74AC8" w:rsidR="00EF2EE2" w:rsidRPr="002243D7" w:rsidRDefault="00EF2EE2" w:rsidP="00EF2EE2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C2D0012" w14:textId="77777777" w:rsidR="00EF2EE2" w:rsidRPr="004022C5" w:rsidRDefault="00EF2EE2" w:rsidP="00EF2EE2">
            <w:pPr>
              <w:rPr>
                <w:rFonts w:cs="Arial"/>
                <w:b/>
                <w:lang w:val="en-IE"/>
              </w:rPr>
            </w:pPr>
          </w:p>
        </w:tc>
      </w:tr>
      <w:tr w:rsidR="00EF2EE2" w:rsidRPr="002174CE" w14:paraId="636A36DD" w14:textId="77777777" w:rsidTr="001A1BEE">
        <w:trPr>
          <w:trHeight w:val="4383"/>
        </w:trPr>
        <w:tc>
          <w:tcPr>
            <w:tcW w:w="11011" w:type="dxa"/>
            <w:gridSpan w:val="7"/>
          </w:tcPr>
          <w:p w14:paraId="512C9642" w14:textId="186E8908" w:rsidR="00EF2EE2" w:rsidRDefault="00EF2EE2" w:rsidP="00EF2EE2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230D76E" w14:textId="77777777" w:rsidR="00EF2EE2" w:rsidRDefault="00EF2EE2" w:rsidP="00BC0718">
            <w:pPr>
              <w:rPr>
                <w:rFonts w:cs="Arial"/>
                <w:b/>
                <w:lang w:val="en-IE"/>
              </w:rPr>
            </w:pPr>
          </w:p>
          <w:p w14:paraId="4735129F" w14:textId="77777777" w:rsidR="004E0D02" w:rsidRDefault="004E0D02" w:rsidP="00BC0718">
            <w:pPr>
              <w:rPr>
                <w:rFonts w:cs="Arial"/>
                <w:b/>
                <w:lang w:val="en-IE"/>
              </w:rPr>
            </w:pPr>
          </w:p>
          <w:p w14:paraId="770F5E48" w14:textId="77777777" w:rsidR="004E0D02" w:rsidRDefault="004E0D02" w:rsidP="00BC0718">
            <w:pPr>
              <w:rPr>
                <w:rFonts w:cs="Arial"/>
                <w:b/>
                <w:lang w:val="en-IE"/>
              </w:rPr>
            </w:pPr>
          </w:p>
          <w:p w14:paraId="73E64176" w14:textId="5820A2B8" w:rsidR="004E0D02" w:rsidRPr="007950C5" w:rsidRDefault="004E0D02" w:rsidP="00BC0718">
            <w:pPr>
              <w:rPr>
                <w:rFonts w:cs="Arial"/>
                <w:b/>
                <w:lang w:val="en-IE"/>
              </w:rPr>
            </w:pPr>
          </w:p>
        </w:tc>
      </w:tr>
      <w:tr w:rsidR="00EF2EE2" w:rsidRPr="002174CE" w14:paraId="5DC86122" w14:textId="77777777" w:rsidTr="001A1BEE">
        <w:trPr>
          <w:trHeight w:val="432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EF2EE2" w:rsidRPr="002174CE" w:rsidRDefault="00EF2EE2" w:rsidP="00EF2EE2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886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EF2EE2" w14:paraId="762F51B5" w14:textId="77777777" w:rsidTr="00C7628E">
              <w:tc>
                <w:tcPr>
                  <w:tcW w:w="658" w:type="dxa"/>
                </w:tcPr>
                <w:p w14:paraId="120A81F4" w14:textId="77777777" w:rsidR="00EF2EE2" w:rsidRPr="00450369" w:rsidRDefault="00EF2EE2" w:rsidP="00EF2EE2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EF2EE2" w:rsidRPr="00450369" w:rsidRDefault="00EF2EE2" w:rsidP="00EF2EE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EF2EE2" w14:paraId="4D125E41" w14:textId="77777777" w:rsidTr="00C7628E">
              <w:tc>
                <w:tcPr>
                  <w:tcW w:w="658" w:type="dxa"/>
                </w:tcPr>
                <w:p w14:paraId="105E76EE" w14:textId="77777777" w:rsidR="00EF2EE2" w:rsidRPr="00450369" w:rsidRDefault="00EF2EE2" w:rsidP="00EF2EE2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EF2EE2" w:rsidRPr="00450369" w:rsidRDefault="00EF2EE2" w:rsidP="00EF2EE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EF2EE2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EF2EE2" w:rsidRPr="00450369" w:rsidRDefault="00EF2EE2" w:rsidP="00EF2EE2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EF2EE2" w:rsidRPr="00450369" w:rsidRDefault="00EF2EE2" w:rsidP="00EF2EE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EF2EE2" w:rsidRPr="002174CE" w:rsidRDefault="00EF2EE2" w:rsidP="00EF2EE2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EF2EE2" w:rsidRPr="002174CE" w14:paraId="4D341683" w14:textId="77777777" w:rsidTr="001A1BEE">
        <w:trPr>
          <w:trHeight w:val="432"/>
        </w:trPr>
        <w:tc>
          <w:tcPr>
            <w:tcW w:w="5125" w:type="dxa"/>
            <w:gridSpan w:val="4"/>
            <w:vAlign w:val="center"/>
          </w:tcPr>
          <w:p w14:paraId="6B4350C2" w14:textId="77777777" w:rsidR="00EF2EE2" w:rsidRDefault="00EF2EE2" w:rsidP="00EF2EE2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886" w:type="dxa"/>
            <w:gridSpan w:val="3"/>
            <w:vMerge/>
            <w:vAlign w:val="center"/>
          </w:tcPr>
          <w:p w14:paraId="107E028A" w14:textId="77777777" w:rsidR="00EF2EE2" w:rsidRPr="002174CE" w:rsidRDefault="00EF2EE2" w:rsidP="00EF2EE2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1F302D7E" w:rsidR="00F72232" w:rsidRDefault="00F72232" w:rsidP="00F72232">
      <w:pPr>
        <w:spacing w:before="0"/>
      </w:pPr>
    </w:p>
    <w:p w14:paraId="164E0A5A" w14:textId="6B03F530" w:rsidR="007453B7" w:rsidRDefault="007453B7" w:rsidP="00F72232">
      <w:pPr>
        <w:spacing w:before="0"/>
      </w:pPr>
    </w:p>
    <w:p w14:paraId="11E21A71" w14:textId="56EBBD03" w:rsidR="007453B7" w:rsidRDefault="007453B7" w:rsidP="00F72232">
      <w:pPr>
        <w:spacing w:before="0"/>
      </w:pPr>
    </w:p>
    <w:p w14:paraId="2CBEF448" w14:textId="4A0223AB" w:rsidR="007453B7" w:rsidRDefault="007453B7" w:rsidP="00F72232">
      <w:pPr>
        <w:spacing w:before="0"/>
      </w:pPr>
    </w:p>
    <w:p w14:paraId="4F1F2FFD" w14:textId="77777777" w:rsidR="007453B7" w:rsidRDefault="007453B7" w:rsidP="00F72232">
      <w:pPr>
        <w:spacing w:before="0"/>
      </w:pPr>
    </w:p>
    <w:tbl>
      <w:tblPr>
        <w:tblW w:w="11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533"/>
        <w:gridCol w:w="1980"/>
        <w:gridCol w:w="8"/>
        <w:gridCol w:w="1963"/>
        <w:gridCol w:w="1258"/>
        <w:gridCol w:w="2531"/>
        <w:gridCol w:w="8"/>
      </w:tblGrid>
      <w:tr w:rsidR="004C0139" w:rsidRPr="002174CE" w14:paraId="02E16FFB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540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40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1F689329" w:rsidR="00C11845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4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1AFACFA" w:rsidR="00C11845" w:rsidRDefault="00124E5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DA5C76" w:rsidRPr="002174CE" w14:paraId="41FD8D2A" w14:textId="77777777" w:rsidTr="00CD38F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077A530F" w:rsidR="00C11845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D86458" w:rsidRPr="002174CE" w14:paraId="783CF081" w14:textId="77777777" w:rsidTr="00CD38F2">
        <w:trPr>
          <w:trHeight w:val="567"/>
          <w:jc w:val="center"/>
        </w:trPr>
        <w:tc>
          <w:tcPr>
            <w:tcW w:w="11082" w:type="dxa"/>
            <w:gridSpan w:val="9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CD38F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521" w:type="dxa"/>
            <w:gridSpan w:val="3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gridSpan w:val="2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CD38F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4C6F68FB" w:rsidR="00C11845" w:rsidRPr="005E3123" w:rsidRDefault="00235DE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 xml:space="preserve">Test </w:t>
            </w:r>
            <w:r w:rsidR="009E4544">
              <w:t xml:space="preserve">Equipment </w:t>
            </w:r>
            <w:r w:rsidRPr="005E3123">
              <w:t>Software</w:t>
            </w:r>
          </w:p>
        </w:tc>
        <w:tc>
          <w:tcPr>
            <w:tcW w:w="2521" w:type="dxa"/>
            <w:gridSpan w:val="3"/>
            <w:shd w:val="clear" w:color="auto" w:fill="F2F2F2" w:themeFill="background1" w:themeFillShade="F2"/>
            <w:vAlign w:val="center"/>
          </w:tcPr>
          <w:p w14:paraId="08E0A47E" w14:textId="1DD9F63F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Version:  </w:t>
            </w:r>
            <w:r w:rsidR="009E4544">
              <w:rPr>
                <w:rFonts w:cs="Arial"/>
                <w:lang w:val="en-IE"/>
              </w:rPr>
              <w:t>0</w:t>
            </w:r>
            <w:r w:rsidRPr="005E3123">
              <w:rPr>
                <w:rFonts w:cs="Arial"/>
                <w:lang w:val="en-IE"/>
              </w:rPr>
              <w:t>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gridSpan w:val="2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F32B20" w:rsidRPr="002174CE" w14:paraId="5EAD18AB" w14:textId="77777777" w:rsidTr="00CD38F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6F2696AE" w14:textId="0792D120" w:rsidR="00F32B20" w:rsidRPr="005E3123" w:rsidRDefault="009E4544" w:rsidP="00F32B20">
            <w:pPr>
              <w:spacing w:before="0"/>
              <w:jc w:val="center"/>
            </w:pPr>
            <w:r>
              <w:t>Micro Binary Solvent Manger Firmware</w:t>
            </w:r>
          </w:p>
        </w:tc>
        <w:tc>
          <w:tcPr>
            <w:tcW w:w="2521" w:type="dxa"/>
            <w:gridSpan w:val="3"/>
            <w:shd w:val="clear" w:color="auto" w:fill="F2F2F2" w:themeFill="background1" w:themeFillShade="F2"/>
            <w:vAlign w:val="center"/>
          </w:tcPr>
          <w:p w14:paraId="366F7ED5" w14:textId="417FF369" w:rsidR="00F32B20" w:rsidRPr="005E3123" w:rsidRDefault="00F32B20" w:rsidP="00F32B20">
            <w:pPr>
              <w:pStyle w:val="Header"/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</w:t>
            </w:r>
            <w:r w:rsidR="0065778D">
              <w:rPr>
                <w:rFonts w:cs="Arial"/>
                <w:lang w:val="en-IE"/>
              </w:rPr>
              <w:t>.50.221</w:t>
            </w:r>
          </w:p>
        </w:tc>
        <w:tc>
          <w:tcPr>
            <w:tcW w:w="1963" w:type="dxa"/>
            <w:vAlign w:val="center"/>
          </w:tcPr>
          <w:p w14:paraId="6E618153" w14:textId="45E32D2E" w:rsidR="00F32B20" w:rsidRPr="005E3123" w:rsidRDefault="00F32B20" w:rsidP="00F32B20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DAB4617" w14:textId="77777777" w:rsidR="00F32B20" w:rsidRDefault="00F32B20" w:rsidP="00F32B20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gridSpan w:val="2"/>
            <w:shd w:val="clear" w:color="auto" w:fill="auto"/>
            <w:vAlign w:val="center"/>
          </w:tcPr>
          <w:p w14:paraId="1EAC9A6D" w14:textId="77777777" w:rsidR="00F32B20" w:rsidRDefault="00F32B20" w:rsidP="00F32B2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F32B20" w:rsidRPr="002174CE" w14:paraId="10C97969" w14:textId="77777777" w:rsidTr="00CD38F2">
        <w:trPr>
          <w:trHeight w:val="4625"/>
          <w:jc w:val="center"/>
        </w:trPr>
        <w:tc>
          <w:tcPr>
            <w:tcW w:w="11082" w:type="dxa"/>
            <w:gridSpan w:val="9"/>
          </w:tcPr>
          <w:p w14:paraId="1B954E87" w14:textId="60BEA7DC" w:rsidR="00F32B20" w:rsidRDefault="00F32B20" w:rsidP="00F32B2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32B20" w:rsidRPr="007950C5" w:rsidRDefault="00F32B20" w:rsidP="00F32B20">
            <w:pPr>
              <w:rPr>
                <w:rFonts w:cs="Arial"/>
                <w:b/>
                <w:lang w:val="en-IE"/>
              </w:rPr>
            </w:pPr>
          </w:p>
          <w:p w14:paraId="705F3D8F" w14:textId="77777777" w:rsidR="00F32B20" w:rsidRPr="004022C5" w:rsidRDefault="00F32B20" w:rsidP="00BC0718">
            <w:pPr>
              <w:rPr>
                <w:rFonts w:cs="Arial"/>
                <w:lang w:val="en-IE"/>
              </w:rPr>
            </w:pPr>
          </w:p>
        </w:tc>
      </w:tr>
      <w:tr w:rsidR="00F32B20" w:rsidRPr="002174CE" w14:paraId="3203234D" w14:textId="77777777" w:rsidTr="00CD38F2">
        <w:trPr>
          <w:trHeight w:val="432"/>
          <w:jc w:val="center"/>
        </w:trPr>
        <w:tc>
          <w:tcPr>
            <w:tcW w:w="5322" w:type="dxa"/>
            <w:gridSpan w:val="5"/>
            <w:shd w:val="clear" w:color="auto" w:fill="D9D9D9" w:themeFill="background1" w:themeFillShade="D9"/>
            <w:vAlign w:val="center"/>
          </w:tcPr>
          <w:p w14:paraId="1C435856" w14:textId="77777777" w:rsidR="00F32B20" w:rsidRPr="002174CE" w:rsidRDefault="00F32B20" w:rsidP="00F32B2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F32B20" w14:paraId="50440974" w14:textId="77777777" w:rsidTr="00562569">
              <w:tc>
                <w:tcPr>
                  <w:tcW w:w="658" w:type="dxa"/>
                </w:tcPr>
                <w:p w14:paraId="5EA08EA4" w14:textId="77777777" w:rsidR="00F32B20" w:rsidRPr="00450369" w:rsidRDefault="00F32B20" w:rsidP="00F32B2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F32B20" w:rsidRPr="00450369" w:rsidRDefault="00F32B20" w:rsidP="00F32B2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F32B20" w14:paraId="5178F271" w14:textId="77777777" w:rsidTr="00562569">
              <w:tc>
                <w:tcPr>
                  <w:tcW w:w="658" w:type="dxa"/>
                </w:tcPr>
                <w:p w14:paraId="5D2B74FD" w14:textId="77777777" w:rsidR="00F32B20" w:rsidRPr="00450369" w:rsidRDefault="00F32B20" w:rsidP="00F32B2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F32B20" w:rsidRPr="00450369" w:rsidRDefault="00F32B20" w:rsidP="00F32B2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F32B20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F32B20" w:rsidRPr="00450369" w:rsidRDefault="00F32B20" w:rsidP="00F32B2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F32B20" w:rsidRPr="00450369" w:rsidRDefault="00F32B20" w:rsidP="00F32B2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F32B20" w:rsidRPr="00F05870" w:rsidRDefault="00F32B20" w:rsidP="00F32B2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F32B20" w:rsidRPr="002174CE" w14:paraId="60D9D1CD" w14:textId="77777777" w:rsidTr="00CD38F2">
        <w:trPr>
          <w:trHeight w:val="432"/>
          <w:jc w:val="center"/>
        </w:trPr>
        <w:tc>
          <w:tcPr>
            <w:tcW w:w="5322" w:type="dxa"/>
            <w:gridSpan w:val="5"/>
            <w:vAlign w:val="center"/>
          </w:tcPr>
          <w:p w14:paraId="3D6E0AA1" w14:textId="77777777" w:rsidR="00F32B20" w:rsidRDefault="00F32B20" w:rsidP="00F32B2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4"/>
            <w:vMerge/>
            <w:vAlign w:val="center"/>
          </w:tcPr>
          <w:p w14:paraId="419A8B2B" w14:textId="77777777" w:rsidR="00F32B20" w:rsidRPr="00F05870" w:rsidRDefault="00F32B20" w:rsidP="00F32B2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65BA823E" w:rsidR="007A55DE" w:rsidRDefault="007A55DE" w:rsidP="007A55DE">
      <w:pPr>
        <w:spacing w:before="0"/>
      </w:pPr>
    </w:p>
    <w:p w14:paraId="3F236EEC" w14:textId="44AB3EC8" w:rsidR="00CD38F2" w:rsidRDefault="00CD38F2" w:rsidP="007A55DE">
      <w:pPr>
        <w:spacing w:before="0"/>
      </w:pPr>
    </w:p>
    <w:p w14:paraId="7894495B" w14:textId="623D5469" w:rsidR="007453B7" w:rsidRDefault="007453B7" w:rsidP="007A55DE">
      <w:pPr>
        <w:spacing w:before="0"/>
      </w:pPr>
    </w:p>
    <w:p w14:paraId="65DC2CF0" w14:textId="1A0AD4C8" w:rsidR="007453B7" w:rsidRDefault="007453B7" w:rsidP="007A55DE">
      <w:pPr>
        <w:spacing w:before="0"/>
      </w:pPr>
    </w:p>
    <w:p w14:paraId="2C91C4BD" w14:textId="77777777" w:rsidR="007453B7" w:rsidRDefault="007453B7" w:rsidP="007A55DE">
      <w:pPr>
        <w:spacing w:before="0"/>
      </w:pPr>
    </w:p>
    <w:tbl>
      <w:tblPr>
        <w:tblW w:w="1108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540"/>
        <w:gridCol w:w="297"/>
        <w:gridCol w:w="1686"/>
        <w:gridCol w:w="337"/>
        <w:gridCol w:w="156"/>
        <w:gridCol w:w="1942"/>
        <w:gridCol w:w="9"/>
        <w:gridCol w:w="1152"/>
        <w:gridCol w:w="99"/>
        <w:gridCol w:w="2062"/>
        <w:gridCol w:w="8"/>
      </w:tblGrid>
      <w:tr w:rsidR="007A55DE" w:rsidRPr="004022C5" w14:paraId="6AD73CE7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64533779" w:rsidR="007A55DE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0101E079" w:rsidR="007A55DE" w:rsidRDefault="00124E5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7A55DE" w:rsidRPr="004022C5" w14:paraId="088DBEF4" w14:textId="77777777" w:rsidTr="00CD38F2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1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41B5751E" w:rsidR="007A55DE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0B7389" w:rsidRPr="004022C5" w14:paraId="4A90F77C" w14:textId="77777777" w:rsidTr="00CD38F2">
        <w:trPr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E221A6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3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4E0D02">
        <w:trPr>
          <w:trHeight w:val="2684"/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CD38F2">
        <w:trPr>
          <w:trHeight w:val="432"/>
          <w:jc w:val="center"/>
        </w:trPr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CD38F2">
        <w:trPr>
          <w:trHeight w:val="432"/>
          <w:jc w:val="center"/>
        </w:trPr>
        <w:tc>
          <w:tcPr>
            <w:tcW w:w="5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CD38F2">
        <w:trPr>
          <w:trHeight w:val="288"/>
          <w:jc w:val="center"/>
        </w:trPr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5CC131" w14:textId="77777777" w:rsidR="000B73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14:paraId="71CA2242" w14:textId="77777777" w:rsidR="007453B7" w:rsidRDefault="007453B7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14:paraId="657D86A5" w14:textId="77777777" w:rsidR="007453B7" w:rsidRDefault="007453B7">
            <w:pPr>
              <w:spacing w:before="0"/>
              <w:jc w:val="center"/>
              <w:rPr>
                <w:rFonts w:cs="Arial"/>
                <w:lang w:val="en-IE"/>
              </w:rPr>
            </w:pPr>
          </w:p>
          <w:p w14:paraId="389B32E7" w14:textId="0BE4D9A0" w:rsidR="007453B7" w:rsidRPr="001E6A51" w:rsidRDefault="007453B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CD38F2">
        <w:trPr>
          <w:gridAfter w:val="1"/>
          <w:wAfter w:w="8" w:type="dxa"/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54D35E0C" w:rsidR="007A55DE" w:rsidRDefault="00860E79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TE0084040-2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69D2E741" w:rsidR="007A55DE" w:rsidRPr="004C0BA4" w:rsidRDefault="00124E55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METERING SYRINGE VALVE LEAK TESTER</w:t>
                </w:r>
              </w:p>
            </w:tc>
          </w:sdtContent>
        </w:sdt>
      </w:tr>
      <w:tr w:rsidR="007A55DE" w:rsidRPr="004022C5" w14:paraId="5284DB28" w14:textId="77777777" w:rsidTr="00CD38F2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8" w:type="dxa"/>
                <w:gridSpan w:val="1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6EB37BEB" w:rsidR="007A55DE" w:rsidRPr="006C2322" w:rsidRDefault="0039389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Manufacturing Site in Singapore</w:t>
                </w:r>
              </w:p>
            </w:tc>
          </w:sdtContent>
        </w:sdt>
      </w:tr>
      <w:tr w:rsidR="000B7389" w:rsidRPr="004022C5" w14:paraId="6676C7D8" w14:textId="77777777" w:rsidTr="00CD38F2">
        <w:trPr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63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CD38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632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77466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Pr="00E77466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gridSpan w:val="2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CD38F2">
        <w:trPr>
          <w:trHeight w:val="3806"/>
          <w:jc w:val="center"/>
        </w:trPr>
        <w:tc>
          <w:tcPr>
            <w:tcW w:w="110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CD38F2">
        <w:trPr>
          <w:trHeight w:val="432"/>
          <w:jc w:val="center"/>
        </w:trPr>
        <w:tc>
          <w:tcPr>
            <w:tcW w:w="5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CD38F2">
        <w:trPr>
          <w:trHeight w:val="432"/>
          <w:jc w:val="center"/>
        </w:trPr>
        <w:tc>
          <w:tcPr>
            <w:tcW w:w="5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CD38F2">
        <w:trPr>
          <w:trHeight w:val="288"/>
          <w:jc w:val="center"/>
        </w:trPr>
        <w:tc>
          <w:tcPr>
            <w:tcW w:w="56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02"/>
        <w:gridCol w:w="1625"/>
        <w:gridCol w:w="1625"/>
        <w:gridCol w:w="4508"/>
        <w:gridCol w:w="1031"/>
        <w:gridCol w:w="455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468C86C9" w14:textId="77777777" w:rsidR="00FC0211" w:rsidRDefault="00FC0211" w:rsidP="00FC0211">
            <w:pPr>
              <w:pStyle w:val="Default"/>
            </w:pPr>
          </w:p>
          <w:p w14:paraId="093377CF" w14:textId="181B9F25" w:rsidR="00CC159F" w:rsidRDefault="00FC0211" w:rsidP="00FC0211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t xml:space="preserve"> 735004416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7C921C05" w:rsidR="00981C1B" w:rsidRPr="00981C1B" w:rsidRDefault="004C50BD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C50BD">
              <w:rPr>
                <w:b/>
                <w:caps/>
              </w:rPr>
              <w:t>TEST SPEC AND PROCEDURE, MSV LEAK TEST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62957CB0" w:rsidR="00C9625F" w:rsidRDefault="00C63215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8"/>
        <w:gridCol w:w="4611"/>
        <w:gridCol w:w="1477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525D5321" w:rsidR="005B1785" w:rsidRPr="007A55DE" w:rsidRDefault="00CD4753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  <w:r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  <w:t>N/A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09F12E78" w:rsidR="005B1785" w:rsidRPr="007A55DE" w:rsidRDefault="00CD4753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  <w:r>
              <w:rPr>
                <w:rFonts w:cs="Arial"/>
                <w:b/>
                <w:bCs/>
                <w:color w:val="8DB3E2" w:themeColor="text2" w:themeTint="66"/>
                <w:lang w:val="en-IE"/>
              </w:rPr>
              <w:t>N/A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42FE23FA" w:rsidR="005B1785" w:rsidRPr="007A55DE" w:rsidRDefault="00CD4753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  <w:r>
              <w:rPr>
                <w:rFonts w:cs="Arial"/>
                <w:b/>
                <w:bCs/>
                <w:color w:val="8DB3E2" w:themeColor="text2" w:themeTint="66"/>
                <w:lang w:val="en-IE"/>
              </w:rPr>
              <w:t>N/A</w:t>
            </w: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38729C7" w:rsidR="007A55DE" w:rsidRPr="007A55DE" w:rsidRDefault="00CD4753">
      <w:pPr>
        <w:spacing w:before="240" w:after="240"/>
        <w:ind w:left="-90" w:right="-90"/>
        <w:rPr>
          <w:rFonts w:cs="Arial"/>
          <w:color w:val="548DD4" w:themeColor="text2" w:themeTint="99"/>
        </w:rPr>
      </w:pPr>
      <w:r>
        <w:rPr>
          <w:rFonts w:cs="Arial"/>
          <w:color w:val="548DD4" w:themeColor="text2" w:themeTint="99"/>
          <w:sz w:val="28"/>
        </w:rPr>
        <w:sym w:font="Wingdings" w:char="F0FE"/>
      </w:r>
      <w:r w:rsidR="007A55DE"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6"/>
        <w:gridCol w:w="3670"/>
        <w:gridCol w:w="1374"/>
        <w:gridCol w:w="1476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4873CF13" w:rsidR="005B1785" w:rsidRPr="005B1785" w:rsidRDefault="00CD4753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 xml:space="preserve">Luo </w:t>
            </w:r>
            <w:proofErr w:type="spellStart"/>
            <w:r>
              <w:rPr>
                <w:rFonts w:cs="Arial"/>
                <w:bCs/>
                <w:lang w:val="en-IE"/>
              </w:rPr>
              <w:t>HuaZhen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5903834A" w:rsidR="005B1785" w:rsidRPr="005B1785" w:rsidRDefault="00CD4753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HZ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0005CB6" w:rsidR="005B1785" w:rsidRPr="005B1785" w:rsidRDefault="00880CF8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19 Jun 2020</w:t>
            </w: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8"/>
        <w:gridCol w:w="4238"/>
      </w:tblGrid>
      <w:tr w:rsidR="00540D91" w14:paraId="071ED9B5" w14:textId="77777777" w:rsidTr="004A64A8">
        <w:tc>
          <w:tcPr>
            <w:tcW w:w="6591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22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6"/>
    </w:tbl>
    <w:p w14:paraId="654D957A" w14:textId="77777777" w:rsidR="00A53A4A" w:rsidRDefault="00A53A4A" w:rsidP="001279AF">
      <w:pPr>
        <w:spacing w:before="0"/>
        <w:rPr>
          <w:b/>
          <w:bCs/>
          <w:sz w:val="32"/>
          <w:szCs w:val="32"/>
        </w:rPr>
      </w:pPr>
    </w:p>
    <w:sectPr w:rsidR="00A53A4A" w:rsidSect="00700440">
      <w:headerReference w:type="default" r:id="rId12"/>
      <w:footerReference w:type="default" r:id="rId13"/>
      <w:pgSz w:w="11906" w:h="16838" w:code="9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C119" w14:textId="77777777" w:rsidR="00447747" w:rsidRDefault="00447747">
      <w:r>
        <w:separator/>
      </w:r>
    </w:p>
  </w:endnote>
  <w:endnote w:type="continuationSeparator" w:id="0">
    <w:p w14:paraId="3B629D6A" w14:textId="77777777" w:rsidR="00447747" w:rsidRDefault="0044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A9D2D" w14:textId="77777777" w:rsidR="00447747" w:rsidRDefault="00447747">
      <w:r>
        <w:separator/>
      </w:r>
    </w:p>
  </w:footnote>
  <w:footnote w:type="continuationSeparator" w:id="0">
    <w:p w14:paraId="470494CD" w14:textId="77777777" w:rsidR="00447747" w:rsidRDefault="00447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39"/>
      <w:gridCol w:w="3634"/>
      <w:gridCol w:w="3483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0F4C17ED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30504E">
            <w:rPr>
              <w:rFonts w:cs="Arial"/>
              <w:noProof/>
              <w:sz w:val="22"/>
            </w:rPr>
            <w:t>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3CA9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2B34"/>
    <w:rsid w:val="000F419A"/>
    <w:rsid w:val="000F6F51"/>
    <w:rsid w:val="00103A60"/>
    <w:rsid w:val="00111FE3"/>
    <w:rsid w:val="0011366A"/>
    <w:rsid w:val="001143E5"/>
    <w:rsid w:val="00117833"/>
    <w:rsid w:val="00120876"/>
    <w:rsid w:val="00122A13"/>
    <w:rsid w:val="00124E55"/>
    <w:rsid w:val="001279AF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1BEE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557E3"/>
    <w:rsid w:val="00260C77"/>
    <w:rsid w:val="00260D52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963D7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04E"/>
    <w:rsid w:val="00305429"/>
    <w:rsid w:val="00307CE7"/>
    <w:rsid w:val="00315216"/>
    <w:rsid w:val="00317BCA"/>
    <w:rsid w:val="00321A14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898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47747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0F5"/>
    <w:rsid w:val="004C0139"/>
    <w:rsid w:val="004C0BA4"/>
    <w:rsid w:val="004C433D"/>
    <w:rsid w:val="004C50BD"/>
    <w:rsid w:val="004C69B5"/>
    <w:rsid w:val="004D0435"/>
    <w:rsid w:val="004D1213"/>
    <w:rsid w:val="004D1D26"/>
    <w:rsid w:val="004D474E"/>
    <w:rsid w:val="004D48C8"/>
    <w:rsid w:val="004E0B41"/>
    <w:rsid w:val="004E0D02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300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5778D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440"/>
    <w:rsid w:val="007005DF"/>
    <w:rsid w:val="00703D33"/>
    <w:rsid w:val="00706B6E"/>
    <w:rsid w:val="00716F6E"/>
    <w:rsid w:val="007172BF"/>
    <w:rsid w:val="0072637D"/>
    <w:rsid w:val="007323B9"/>
    <w:rsid w:val="007357B2"/>
    <w:rsid w:val="00740843"/>
    <w:rsid w:val="007438C0"/>
    <w:rsid w:val="007453B7"/>
    <w:rsid w:val="007476D1"/>
    <w:rsid w:val="007511B2"/>
    <w:rsid w:val="00752AA1"/>
    <w:rsid w:val="007602D5"/>
    <w:rsid w:val="00767A80"/>
    <w:rsid w:val="007720A5"/>
    <w:rsid w:val="0077379A"/>
    <w:rsid w:val="0078057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0E79"/>
    <w:rsid w:val="00867BE0"/>
    <w:rsid w:val="00880CF8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48A8"/>
    <w:rsid w:val="0092067D"/>
    <w:rsid w:val="0092355D"/>
    <w:rsid w:val="009245E2"/>
    <w:rsid w:val="00934C4D"/>
    <w:rsid w:val="009373A8"/>
    <w:rsid w:val="00937466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544"/>
    <w:rsid w:val="009E47D0"/>
    <w:rsid w:val="009F377F"/>
    <w:rsid w:val="00A01F51"/>
    <w:rsid w:val="00A0338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37174"/>
    <w:rsid w:val="00A4164B"/>
    <w:rsid w:val="00A4454C"/>
    <w:rsid w:val="00A45B4A"/>
    <w:rsid w:val="00A51745"/>
    <w:rsid w:val="00A53A4A"/>
    <w:rsid w:val="00A53C84"/>
    <w:rsid w:val="00A53F68"/>
    <w:rsid w:val="00A54ED9"/>
    <w:rsid w:val="00A5649B"/>
    <w:rsid w:val="00A71FE3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0718"/>
    <w:rsid w:val="00BC1603"/>
    <w:rsid w:val="00BC3B83"/>
    <w:rsid w:val="00BC7BA8"/>
    <w:rsid w:val="00BD4973"/>
    <w:rsid w:val="00BD6391"/>
    <w:rsid w:val="00BE5B67"/>
    <w:rsid w:val="00BF543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215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8F2"/>
    <w:rsid w:val="00CD3A90"/>
    <w:rsid w:val="00CD4753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64DDF"/>
    <w:rsid w:val="00D70FDE"/>
    <w:rsid w:val="00D71293"/>
    <w:rsid w:val="00D75306"/>
    <w:rsid w:val="00D761C7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21A6"/>
    <w:rsid w:val="00E24F27"/>
    <w:rsid w:val="00E26D12"/>
    <w:rsid w:val="00E33558"/>
    <w:rsid w:val="00E3408E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2EE2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20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330F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0211"/>
    <w:rsid w:val="00FC28F6"/>
    <w:rsid w:val="00FD2101"/>
    <w:rsid w:val="00FD2863"/>
    <w:rsid w:val="00FD6CF5"/>
    <w:rsid w:val="00FE036B"/>
    <w:rsid w:val="00FE05EB"/>
    <w:rsid w:val="00FE3899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customStyle="1" w:styleId="Default">
    <w:name w:val="Default"/>
    <w:rsid w:val="00A371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D499D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50DB9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TE0084040-2</CompanyAddress>
  <CompanyPhone/>
  <CompanyFax>Venture Contract Manufacturing Site in Singapore</CompanyFax>
  <CompanyEmail>METERING SYRINGE VALVE LEAK TESTER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60ED24B-3950-4578-B35E-F0C10639B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125</TotalTime>
  <Pages>7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11292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44</cp:revision>
  <cp:lastPrinted>2020-06-23T07:34:00Z</cp:lastPrinted>
  <dcterms:created xsi:type="dcterms:W3CDTF">2020-05-19T02:48:00Z</dcterms:created>
  <dcterms:modified xsi:type="dcterms:W3CDTF">2020-06-23T07:52:00Z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