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DDE657" w14:textId="364CFF9E" w:rsidR="00650E77" w:rsidRDefault="00650E77"/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801"/>
        <w:gridCol w:w="549"/>
        <w:gridCol w:w="1981"/>
        <w:gridCol w:w="2063"/>
        <w:gridCol w:w="1710"/>
        <w:gridCol w:w="1987"/>
      </w:tblGrid>
      <w:tr w:rsidR="000A2E13" w:rsidRPr="002174CE" w14:paraId="3996AF05" w14:textId="77777777" w:rsidTr="000A2E13">
        <w:trPr>
          <w:trHeight w:val="360"/>
          <w:jc w:val="center"/>
        </w:trPr>
        <w:tc>
          <w:tcPr>
            <w:tcW w:w="1795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2DA932A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0" w:name="_Hlk14685499"/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 xml:space="preserve">#     </w:t>
            </w:r>
          </w:p>
        </w:tc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4C79F7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0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EEFCC0D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  <w:r>
              <w:rPr>
                <w:rFonts w:cs="Arial"/>
                <w:b/>
                <w:bCs/>
                <w:iCs/>
                <w:lang w:val="en-IE"/>
              </w:rPr>
              <w:t xml:space="preserve">     </w:t>
            </w:r>
          </w:p>
        </w:tc>
        <w:tc>
          <w:tcPr>
            <w:tcW w:w="5760" w:type="dxa"/>
            <w:gridSpan w:val="3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73E7F6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0A2E13" w:rsidRPr="002174CE" w14:paraId="5E469CF1" w14:textId="77777777" w:rsidTr="000A2E13">
        <w:trPr>
          <w:trHeight w:val="360"/>
          <w:jc w:val="center"/>
        </w:trPr>
        <w:tc>
          <w:tcPr>
            <w:tcW w:w="1795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4C526CF" w14:textId="77777777" w:rsidR="000A2E13" w:rsidRPr="00E66FC8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 xml:space="preserve">#     </w:t>
            </w:r>
            <w:bookmarkStart w:id="1" w:name="_Hlk14180957"/>
          </w:p>
        </w:tc>
        <w:bookmarkEnd w:id="1"/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6EC4CA" w14:textId="77777777" w:rsidR="000A2E13" w:rsidRPr="00E66FC8" w:rsidRDefault="00BC7BA8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19"/>
                <w:placeholder>
                  <w:docPart w:val="D4EE09FC539C4ADDB94207B6BDD79CEB"/>
                </w:placeholder>
                <w:showingPlcHdr/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0A2E13"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sdtContent>
            </w:sdt>
          </w:p>
        </w:tc>
        <w:tc>
          <w:tcPr>
            <w:tcW w:w="1980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6806150" w14:textId="77777777" w:rsidR="000A2E13" w:rsidRPr="004C0BA4" w:rsidRDefault="000A2E13" w:rsidP="00661C5B">
            <w:pPr>
              <w:spacing w:before="0"/>
              <w:rPr>
                <w:rFonts w:cs="Arial"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>
              <w:rPr>
                <w:rFonts w:cs="Arial"/>
                <w:b/>
                <w:lang w:val="en-IE"/>
              </w:rPr>
              <w:t xml:space="preserve">     </w:t>
            </w:r>
            <w:bookmarkStart w:id="2" w:name="_Hlk14181388"/>
          </w:p>
        </w:tc>
        <w:bookmarkEnd w:id="2"/>
        <w:tc>
          <w:tcPr>
            <w:tcW w:w="5760" w:type="dxa"/>
            <w:gridSpan w:val="3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21EB25" w14:textId="77777777" w:rsidR="000A2E13" w:rsidRPr="004C0BA4" w:rsidRDefault="00BC7BA8" w:rsidP="00661C5B">
            <w:pPr>
              <w:spacing w:before="0"/>
              <w:rPr>
                <w:rFonts w:cs="Arial"/>
                <w:bCs/>
                <w:lang w:val="en-IE"/>
              </w:rPr>
            </w:pPr>
            <w:sdt>
              <w:sdtPr>
                <w:rPr>
                  <w:rFonts w:cs="Arial"/>
                  <w:bCs/>
                  <w:lang w:val="en-IE"/>
                </w:rPr>
                <w:alias w:val="EquipmentName"/>
                <w:tag w:val="EquipmentName"/>
                <w:id w:val="2630360"/>
                <w:placeholder>
                  <w:docPart w:val="2A7CE6B34B4244A5AB5AF3C4E81723E4"/>
                </w:placeholder>
                <w:showingPlcHdr/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0A2E13" w:rsidRPr="004C0BA4">
                  <w:rPr>
                    <w:rStyle w:val="PlaceholderText"/>
                    <w:color w:val="548DD4" w:themeColor="text2" w:themeTint="99"/>
                  </w:rPr>
                  <w:t>Enter the equipment name &amp; serial number/ID, if applicable</w:t>
                </w:r>
              </w:sdtContent>
            </w:sdt>
          </w:p>
        </w:tc>
      </w:tr>
      <w:tr w:rsidR="000A2E13" w:rsidRPr="002174CE" w14:paraId="5ABED68D" w14:textId="77777777" w:rsidTr="000A2E13">
        <w:trPr>
          <w:trHeight w:val="360"/>
          <w:jc w:val="center"/>
        </w:trPr>
        <w:tc>
          <w:tcPr>
            <w:tcW w:w="1795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5FFB3B9" w14:textId="77777777" w:rsidR="000A2E13" w:rsidRPr="00352F32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>
              <w:rPr>
                <w:rFonts w:cs="Arial"/>
                <w:b/>
                <w:lang w:val="en-IE"/>
              </w:rPr>
              <w:t xml:space="preserve">     </w:t>
            </w:r>
          </w:p>
        </w:tc>
        <w:tc>
          <w:tcPr>
            <w:tcW w:w="9090" w:type="dxa"/>
            <w:gridSpan w:val="6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D9EA8CE" w14:textId="77777777" w:rsidR="000A2E13" w:rsidRPr="00352F32" w:rsidRDefault="00BC7BA8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Style w:val="BodyTextChar"/>
                </w:rPr>
                <w:alias w:val="InstallSite"/>
                <w:tag w:val="InstallSite"/>
                <w:id w:val="2630377"/>
                <w:placeholder>
                  <w:docPart w:val="49786C4A2F4E4532B29CA4A91D746A9D"/>
                </w:placeholder>
                <w:showingPlcHdr/>
                <w:dataBinding w:prefixMappings="xmlns:ns0='http://schemas.microsoft.com/office/2006/coverPageProps' " w:xpath="/ns0:CoverPageProperties[1]/ns0:CompanyFax[1]" w:storeItemID="{55AF091B-3C7A-41E3-B477-F2FDAA23CFDA}"/>
                <w:text/>
              </w:sdtPr>
              <w:sdtEndPr>
                <w:rPr>
                  <w:rStyle w:val="DefaultParagraphFont"/>
                  <w:rFonts w:cs="Arial"/>
                  <w:bCs/>
                  <w:color w:val="548DD4" w:themeColor="text2" w:themeTint="99"/>
                  <w:lang w:val="en-IE"/>
                </w:rPr>
              </w:sdtEndPr>
              <w:sdtContent>
                <w:r w:rsidR="000A2E13"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sdtContent>
            </w:sdt>
          </w:p>
        </w:tc>
      </w:tr>
      <w:tr w:rsidR="00D86458" w:rsidRPr="002174CE" w14:paraId="62D3C5DB" w14:textId="77777777" w:rsidTr="004C0139">
        <w:trPr>
          <w:jc w:val="center"/>
        </w:trPr>
        <w:tc>
          <w:tcPr>
            <w:tcW w:w="10885" w:type="dxa"/>
            <w:gridSpan w:val="7"/>
          </w:tcPr>
          <w:p w14:paraId="6639D8C1" w14:textId="77777777" w:rsidR="002757DF" w:rsidRPr="004022C5" w:rsidRDefault="002757DF" w:rsidP="00661C5B">
            <w:pPr>
              <w:spacing w:before="6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14:paraId="543D55C7" w14:textId="77777777"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14:paraId="5010A230" w14:textId="77777777"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292ADEAF" w14:textId="77777777"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14:paraId="6CADB1D8" w14:textId="77777777"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Pre-Rel-Prod, or Release General in SAP. </w:t>
            </w:r>
            <w:r w:rsidR="0056203C" w:rsidRPr="0056203C">
              <w:t xml:space="preserve">If applicable documents are unavailable in SAP state why in the comments section. </w:t>
            </w:r>
          </w:p>
          <w:p w14:paraId="5E8C963D" w14:textId="77777777"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526C9C38" w14:textId="77777777"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14:paraId="2BB1E610" w14:textId="77777777" w:rsidR="00981C1B" w:rsidRPr="00981C1B" w:rsidRDefault="007F5C8F" w:rsidP="00661C5B">
            <w:pPr>
              <w:pStyle w:val="ListParagraph"/>
              <w:spacing w:after="60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4C0139" w:rsidRPr="002174CE" w14:paraId="19B5383C" w14:textId="77777777" w:rsidTr="00F72232">
        <w:trPr>
          <w:trHeight w:val="360"/>
          <w:jc w:val="center"/>
        </w:trPr>
        <w:tc>
          <w:tcPr>
            <w:tcW w:w="2596" w:type="dxa"/>
            <w:gridSpan w:val="2"/>
            <w:shd w:val="clear" w:color="auto" w:fill="D9D9D9" w:themeFill="background1" w:themeFillShade="D9"/>
            <w:vAlign w:val="center"/>
          </w:tcPr>
          <w:p w14:paraId="715A5EC9" w14:textId="77777777"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593" w:type="dxa"/>
            <w:gridSpan w:val="3"/>
            <w:shd w:val="clear" w:color="auto" w:fill="D9D9D9" w:themeFill="background1" w:themeFillShade="D9"/>
            <w:vAlign w:val="center"/>
          </w:tcPr>
          <w:p w14:paraId="32F34B5E" w14:textId="77777777"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3A9F22DA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1986" w:type="dxa"/>
            <w:shd w:val="clear" w:color="auto" w:fill="D9D9D9" w:themeFill="background1" w:themeFillShade="D9"/>
            <w:vAlign w:val="center"/>
          </w:tcPr>
          <w:p w14:paraId="0608C689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4C13AD9E" w14:textId="77777777" w:rsidTr="00F72232">
        <w:trPr>
          <w:trHeight w:val="576"/>
          <w:jc w:val="center"/>
        </w:trPr>
        <w:tc>
          <w:tcPr>
            <w:tcW w:w="2596" w:type="dxa"/>
            <w:gridSpan w:val="2"/>
            <w:shd w:val="clear" w:color="auto" w:fill="F2F2F2" w:themeFill="background1" w:themeFillShade="F2"/>
            <w:vAlign w:val="center"/>
          </w:tcPr>
          <w:p w14:paraId="583B0DB1" w14:textId="77777777" w:rsidR="00981C1B" w:rsidRPr="00C41F56" w:rsidRDefault="009A08DC" w:rsidP="009A08DC">
            <w:pPr>
              <w:pStyle w:val="Style1"/>
              <w:jc w:val="center"/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</w:pPr>
            <w:r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  <w:t>Enter the Document Type from SAP, i.e. TSP</w:t>
            </w:r>
          </w:p>
        </w:tc>
        <w:tc>
          <w:tcPr>
            <w:tcW w:w="4593" w:type="dxa"/>
            <w:gridSpan w:val="3"/>
            <w:shd w:val="clear" w:color="auto" w:fill="F2F2F2" w:themeFill="background1" w:themeFillShade="F2"/>
            <w:vAlign w:val="center"/>
          </w:tcPr>
          <w:p w14:paraId="6C892C78" w14:textId="77777777" w:rsidR="00981C1B" w:rsidRPr="00981C1B" w:rsidRDefault="009A08DC" w:rsidP="009A08DC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Enter the Title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 xml:space="preserve">Document number, Version/Revision </w:t>
            </w:r>
            <w:r w:rsidR="00DA5C76">
              <w:rPr>
                <w:rFonts w:cs="Arial"/>
                <w:color w:val="548DD4" w:themeColor="text2" w:themeTint="99"/>
                <w:lang w:val="en-IE"/>
              </w:rPr>
              <w:t>N</w:t>
            </w:r>
            <w:r>
              <w:rPr>
                <w:rFonts w:cs="Arial"/>
                <w:color w:val="548DD4" w:themeColor="text2" w:themeTint="99"/>
                <w:lang w:val="en-IE"/>
              </w:rPr>
              <w:t>umbers</w:t>
            </w:r>
          </w:p>
        </w:tc>
        <w:tc>
          <w:tcPr>
            <w:tcW w:w="1710" w:type="dxa"/>
            <w:vAlign w:val="center"/>
          </w:tcPr>
          <w:p w14:paraId="657BEA62" w14:textId="77777777" w:rsidR="00981C1B" w:rsidRDefault="00981C1B" w:rsidP="00352F32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986" w:type="dxa"/>
            <w:vAlign w:val="center"/>
          </w:tcPr>
          <w:p w14:paraId="5DDB95EE" w14:textId="77777777"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4C0139" w:rsidRPr="002174CE" w14:paraId="049D8C0F" w14:textId="77777777" w:rsidTr="00F72232">
        <w:trPr>
          <w:trHeight w:val="576"/>
          <w:jc w:val="center"/>
        </w:trPr>
        <w:tc>
          <w:tcPr>
            <w:tcW w:w="2596" w:type="dxa"/>
            <w:gridSpan w:val="2"/>
            <w:shd w:val="clear" w:color="auto" w:fill="F2F2F2" w:themeFill="background1" w:themeFillShade="F2"/>
            <w:vAlign w:val="center"/>
          </w:tcPr>
          <w:p w14:paraId="29F85E4A" w14:textId="77777777" w:rsidR="00981C1B" w:rsidRDefault="009A08DC" w:rsidP="00981C1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  <w:t>Enter the Document Type from SAP, i.e. Cal</w:t>
            </w:r>
          </w:p>
        </w:tc>
        <w:tc>
          <w:tcPr>
            <w:tcW w:w="4593" w:type="dxa"/>
            <w:gridSpan w:val="3"/>
            <w:shd w:val="clear" w:color="auto" w:fill="F2F2F2" w:themeFill="background1" w:themeFillShade="F2"/>
            <w:vAlign w:val="center"/>
          </w:tcPr>
          <w:p w14:paraId="38461932" w14:textId="77777777" w:rsidR="00981C1B" w:rsidRDefault="009A08DC" w:rsidP="009A08DC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Enter the Title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Document number, Version/Revision numbers</w:t>
            </w:r>
          </w:p>
        </w:tc>
        <w:tc>
          <w:tcPr>
            <w:tcW w:w="1710" w:type="dxa"/>
            <w:vAlign w:val="center"/>
          </w:tcPr>
          <w:p w14:paraId="7441649C" w14:textId="77777777"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986" w:type="dxa"/>
            <w:vAlign w:val="center"/>
          </w:tcPr>
          <w:p w14:paraId="0BBD9F86" w14:textId="77777777"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86458" w:rsidRPr="002174CE" w14:paraId="72F5C848" w14:textId="77777777" w:rsidTr="00661C5B">
        <w:trPr>
          <w:trHeight w:val="5984"/>
          <w:jc w:val="center"/>
        </w:trPr>
        <w:tc>
          <w:tcPr>
            <w:tcW w:w="10885" w:type="dxa"/>
            <w:gridSpan w:val="7"/>
          </w:tcPr>
          <w:p w14:paraId="2B12CDA7" w14:textId="77777777"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0B684DF9" w14:textId="77777777" w:rsidR="007950C5" w:rsidRDefault="007950C5" w:rsidP="00A0729C">
            <w:pPr>
              <w:rPr>
                <w:rFonts w:cs="Arial"/>
                <w:lang w:val="en-IE"/>
              </w:rPr>
            </w:pPr>
          </w:p>
          <w:p w14:paraId="3B83F5D1" w14:textId="77777777" w:rsidR="007950C5" w:rsidRDefault="007950C5" w:rsidP="00A0729C">
            <w:pPr>
              <w:rPr>
                <w:rFonts w:cs="Arial"/>
                <w:lang w:val="en-IE"/>
              </w:rPr>
            </w:pPr>
          </w:p>
          <w:p w14:paraId="507A1AC8" w14:textId="77777777" w:rsidR="007950C5" w:rsidRDefault="007950C5" w:rsidP="00A0729C">
            <w:pPr>
              <w:rPr>
                <w:rFonts w:cs="Arial"/>
                <w:lang w:val="en-IE"/>
              </w:rPr>
            </w:pPr>
          </w:p>
          <w:p w14:paraId="77624BE9" w14:textId="77777777" w:rsidR="007950C5" w:rsidRDefault="007950C5" w:rsidP="00A0729C">
            <w:pPr>
              <w:rPr>
                <w:rFonts w:cs="Arial"/>
                <w:lang w:val="en-IE"/>
              </w:rPr>
            </w:pPr>
          </w:p>
          <w:p w14:paraId="11072102" w14:textId="77777777" w:rsidR="00A0729C" w:rsidRDefault="00A0729C" w:rsidP="00A0729C">
            <w:pPr>
              <w:rPr>
                <w:rFonts w:cs="Arial"/>
                <w:lang w:val="en-IE"/>
              </w:rPr>
            </w:pPr>
          </w:p>
          <w:p w14:paraId="598A0AD7" w14:textId="77777777" w:rsidR="007A55DE" w:rsidRDefault="007A55DE" w:rsidP="00A0729C">
            <w:pPr>
              <w:rPr>
                <w:rFonts w:cs="Arial"/>
                <w:lang w:val="en-IE"/>
              </w:rPr>
            </w:pPr>
          </w:p>
          <w:p w14:paraId="1FCEAE07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56F706CD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5DCCD285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15B50F50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5E191F1E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04CB9E70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1289EEAE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50964155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2F553598" w14:textId="77777777" w:rsidR="00DA5C76" w:rsidRPr="004022C5" w:rsidRDefault="00DA5C76" w:rsidP="00A0729C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31BA7A65" w14:textId="77777777" w:rsidTr="00F72232">
        <w:trPr>
          <w:trHeight w:val="432"/>
          <w:jc w:val="center"/>
        </w:trPr>
        <w:tc>
          <w:tcPr>
            <w:tcW w:w="5126" w:type="dxa"/>
            <w:gridSpan w:val="4"/>
            <w:shd w:val="clear" w:color="auto" w:fill="D9D9D9" w:themeFill="background1" w:themeFillShade="D9"/>
            <w:vAlign w:val="center"/>
          </w:tcPr>
          <w:p w14:paraId="5A11579C" w14:textId="77777777"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59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14:paraId="0ED152CB" w14:textId="77777777" w:rsidTr="00540D91">
              <w:tc>
                <w:tcPr>
                  <w:tcW w:w="658" w:type="dxa"/>
                </w:tcPr>
                <w:p w14:paraId="665AD369" w14:textId="77777777"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56D57E2" w14:textId="77777777"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14:paraId="4B1A81E7" w14:textId="77777777" w:rsidTr="00540D91">
              <w:tc>
                <w:tcPr>
                  <w:tcW w:w="658" w:type="dxa"/>
                </w:tcPr>
                <w:p w14:paraId="0F61F97C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CACC551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14:paraId="5EB37178" w14:textId="77777777" w:rsidTr="00540D91">
              <w:tc>
                <w:tcPr>
                  <w:tcW w:w="658" w:type="dxa"/>
                </w:tcPr>
                <w:p w14:paraId="52F64DB7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E10344E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25150055" w14:textId="77777777"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0F8B808D" w14:textId="77777777" w:rsidTr="00F72232">
        <w:trPr>
          <w:trHeight w:val="432"/>
          <w:jc w:val="center"/>
        </w:trPr>
        <w:tc>
          <w:tcPr>
            <w:tcW w:w="5126" w:type="dxa"/>
            <w:gridSpan w:val="4"/>
            <w:vAlign w:val="center"/>
          </w:tcPr>
          <w:p w14:paraId="59F65366" w14:textId="77777777" w:rsidR="00981C1B" w:rsidRDefault="004D1D26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lastRenderedPageBreak/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3"/>
            <w:vMerge/>
            <w:vAlign w:val="center"/>
          </w:tcPr>
          <w:p w14:paraId="59EA60AC" w14:textId="77777777"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bookmarkEnd w:id="0"/>
    </w:tbl>
    <w:p w14:paraId="75CF616F" w14:textId="77777777" w:rsidR="00F72232" w:rsidRDefault="00F72232"/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271"/>
        <w:gridCol w:w="1080"/>
        <w:gridCol w:w="1132"/>
        <w:gridCol w:w="849"/>
        <w:gridCol w:w="15"/>
        <w:gridCol w:w="2111"/>
        <w:gridCol w:w="1258"/>
        <w:gridCol w:w="2375"/>
      </w:tblGrid>
      <w:tr w:rsidR="004C0139" w:rsidRPr="002174CE" w14:paraId="491340D1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2FD9D2B7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27585D4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1996" w:type="dxa"/>
            <w:gridSpan w:val="3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019BFD92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44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85B7E90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4C0139" w:rsidRPr="002174CE" w14:paraId="3D073C0D" w14:textId="77777777" w:rsidTr="00F72232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2AA6374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351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5FE3B" w14:textId="77777777" w:rsidR="007A55DE" w:rsidRDefault="00BC7BA8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showingPlcHdr/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352F32"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sdtContent>
            </w:sdt>
          </w:p>
        </w:tc>
        <w:tc>
          <w:tcPr>
            <w:tcW w:w="1996" w:type="dxa"/>
            <w:gridSpan w:val="3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9E6F3E8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44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1C27C6ED" w14:textId="77777777" w:rsidR="007A55DE" w:rsidRPr="004C0BA4" w:rsidRDefault="004C0BA4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name &amp; serial number/ID, if applicable</w:t>
                </w:r>
              </w:p>
            </w:tc>
          </w:sdtContent>
        </w:sdt>
      </w:tr>
      <w:tr w:rsidR="00F72232" w:rsidRPr="002174CE" w14:paraId="5642CC4D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997A346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8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295FAB7E" w14:textId="77777777" w:rsidR="007A55DE" w:rsidRPr="006C2322" w:rsidRDefault="00FE05EB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p>
            </w:tc>
          </w:sdtContent>
        </w:sdt>
      </w:tr>
      <w:tr w:rsidR="00D86458" w:rsidRPr="002174CE" w14:paraId="125CF814" w14:textId="77777777" w:rsidTr="004C0139">
        <w:trPr>
          <w:trHeight w:val="567"/>
          <w:jc w:val="center"/>
        </w:trPr>
        <w:tc>
          <w:tcPr>
            <w:tcW w:w="10885" w:type="dxa"/>
            <w:gridSpan w:val="9"/>
          </w:tcPr>
          <w:p w14:paraId="5BA48368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14:paraId="51521A07" w14:textId="77777777"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14:paraId="55BD51F0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5AFD4465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parameters in the Parameters column. Rows may be added as needed.</w:t>
            </w:r>
          </w:p>
          <w:p w14:paraId="4135B939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>equipment documentation, define the</w:t>
            </w:r>
            <w:r w:rsidR="00D86458">
              <w:t xml:space="preserve"> </w:t>
            </w:r>
            <w:r w:rsidRPr="00981C1B">
              <w:t xml:space="preserve">specification(s) in the Acceptance Criteria column. </w:t>
            </w:r>
          </w:p>
          <w:p w14:paraId="450F9414" w14:textId="77777777"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Verify and/or measure the applicable parameters and complete the </w:t>
            </w:r>
            <w:r w:rsidR="00B40F62">
              <w:t>T</w:t>
            </w:r>
            <w:r w:rsidRPr="001532C8">
              <w:t>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14:paraId="01B08AFA" w14:textId="77777777"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6CD045C6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14:paraId="0D11BC8A" w14:textId="77777777"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14:paraId="7C7AAB0F" w14:textId="77777777"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14:paraId="09014FBF" w14:textId="77777777"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4C0139" w:rsidRPr="002174CE" w14:paraId="3C930E68" w14:textId="77777777" w:rsidTr="00F72232">
        <w:trPr>
          <w:trHeight w:val="360"/>
          <w:jc w:val="center"/>
        </w:trPr>
        <w:tc>
          <w:tcPr>
            <w:tcW w:w="2065" w:type="dxa"/>
            <w:gridSpan w:val="2"/>
            <w:shd w:val="clear" w:color="auto" w:fill="D9D9D9" w:themeFill="background1" w:themeFillShade="D9"/>
            <w:vAlign w:val="center"/>
          </w:tcPr>
          <w:p w14:paraId="13A5D8C2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212" w:type="dxa"/>
            <w:gridSpan w:val="2"/>
            <w:shd w:val="clear" w:color="auto" w:fill="D9D9D9" w:themeFill="background1" w:themeFillShade="D9"/>
            <w:vAlign w:val="center"/>
          </w:tcPr>
          <w:p w14:paraId="5C793483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975" w:type="dxa"/>
            <w:gridSpan w:val="3"/>
            <w:shd w:val="clear" w:color="auto" w:fill="D9D9D9" w:themeFill="background1" w:themeFillShade="D9"/>
            <w:vAlign w:val="center"/>
          </w:tcPr>
          <w:p w14:paraId="30E05B9C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2A27373B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375" w:type="dxa"/>
            <w:shd w:val="clear" w:color="auto" w:fill="D9D9D9" w:themeFill="background1" w:themeFillShade="D9"/>
            <w:vAlign w:val="center"/>
          </w:tcPr>
          <w:p w14:paraId="3D7E97D1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4D189129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709C91AE" w14:textId="77777777"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418DC19D" w14:textId="77777777" w:rsidR="000B7389" w:rsidRDefault="000B7389">
            <w:pPr>
              <w:pStyle w:val="Foot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18 ºC to 28 ºC</w:t>
            </w:r>
          </w:p>
        </w:tc>
        <w:tc>
          <w:tcPr>
            <w:tcW w:w="2975" w:type="dxa"/>
            <w:gridSpan w:val="3"/>
            <w:vAlign w:val="center"/>
          </w:tcPr>
          <w:p w14:paraId="7649722F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7AAE6038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EAE3AF5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7AA14AE2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4285A8A9" w14:textId="77777777" w:rsidR="000B7389" w:rsidRPr="00F05870" w:rsidRDefault="000B7389" w:rsidP="0092067D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F05870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1CA44246" w14:textId="77777777" w:rsidR="000B7389" w:rsidRDefault="000B7389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10 % to 80 %,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Non-Condensing</w:t>
            </w:r>
          </w:p>
        </w:tc>
        <w:tc>
          <w:tcPr>
            <w:tcW w:w="2975" w:type="dxa"/>
            <w:gridSpan w:val="3"/>
            <w:vAlign w:val="center"/>
          </w:tcPr>
          <w:p w14:paraId="648F39F7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65AF9DF5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1D4BA90E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1F0B9384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18C2C746" w14:textId="77777777" w:rsidR="00C11845" w:rsidRPr="00F05870" w:rsidRDefault="00C11845" w:rsidP="00C11845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036395FC" w14:textId="77777777" w:rsidR="00C11845" w:rsidRPr="00981C1B" w:rsidRDefault="00C11845" w:rsidP="00C11845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100 VAC to 240 VAC,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50 Hz/60 Hz ±5%</w:t>
            </w:r>
          </w:p>
        </w:tc>
        <w:tc>
          <w:tcPr>
            <w:tcW w:w="2975" w:type="dxa"/>
            <w:gridSpan w:val="3"/>
            <w:vAlign w:val="center"/>
          </w:tcPr>
          <w:p w14:paraId="1E7D97F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533B0FFB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1BE0EDB2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629E3300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1A26FE3B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64F3D7A7" w14:textId="77777777" w:rsidR="00C11845" w:rsidRDefault="00C11845" w:rsidP="00C11845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Minimum of 4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outlets</w:t>
            </w:r>
          </w:p>
        </w:tc>
        <w:tc>
          <w:tcPr>
            <w:tcW w:w="2975" w:type="dxa"/>
            <w:gridSpan w:val="3"/>
            <w:vAlign w:val="center"/>
          </w:tcPr>
          <w:p w14:paraId="79A500AD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4A17D2FA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F058A7A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60661CE1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6A17682E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1F049D1B" w14:textId="77777777" w:rsidR="00C11845" w:rsidRDefault="00C11845" w:rsidP="00C11845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Minimum of 1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network</w:t>
            </w:r>
          </w:p>
        </w:tc>
        <w:tc>
          <w:tcPr>
            <w:tcW w:w="2975" w:type="dxa"/>
            <w:gridSpan w:val="3"/>
            <w:vAlign w:val="center"/>
          </w:tcPr>
          <w:p w14:paraId="0F0BD9F9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54B5CBAB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5D53516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43762A9F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486EBC61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Workspace</w:t>
            </w:r>
          </w:p>
        </w:tc>
        <w:tc>
          <w:tcPr>
            <w:tcW w:w="5187" w:type="dxa"/>
            <w:gridSpan w:val="5"/>
            <w:shd w:val="clear" w:color="auto" w:fill="F2F2F2" w:themeFill="background1" w:themeFillShade="F2"/>
            <w:vAlign w:val="center"/>
          </w:tcPr>
          <w:p w14:paraId="5B3DAA81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The system has sufficient room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for the test station, UUT and service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67C30BD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40A98C3F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575FFE55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274DF885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</w:rPr>
              <w:t>Test Station Bench</w:t>
            </w:r>
          </w:p>
        </w:tc>
        <w:tc>
          <w:tcPr>
            <w:tcW w:w="5187" w:type="dxa"/>
            <w:gridSpan w:val="5"/>
            <w:shd w:val="clear" w:color="auto" w:fill="F2F2F2" w:themeFill="background1" w:themeFillShade="F2"/>
            <w:vAlign w:val="center"/>
          </w:tcPr>
          <w:p w14:paraId="7543C939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The Test Station Bench is large and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strong enough to support the station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448B97C7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3A4A81BD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142CA326" w14:textId="77777777" w:rsidTr="00F72232">
        <w:trPr>
          <w:trHeight w:val="1925"/>
          <w:jc w:val="center"/>
        </w:trPr>
        <w:tc>
          <w:tcPr>
            <w:tcW w:w="10885" w:type="dxa"/>
            <w:gridSpan w:val="9"/>
          </w:tcPr>
          <w:p w14:paraId="18ACF872" w14:textId="77777777" w:rsidR="00C11845" w:rsidRDefault="00C11845" w:rsidP="00ED2768">
            <w:pPr>
              <w:spacing w:after="60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3EC3E0AA" w14:textId="77777777" w:rsidR="00C11845" w:rsidRDefault="00C11845" w:rsidP="00C11845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Ambient temperature/humidity measured using a</w:t>
            </w:r>
            <w:r w:rsidR="007F3908"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Fluke 971 Temperature/Humidity Meter,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Control Number 9</w:t>
            </w:r>
            <w:r w:rsidR="007F3908">
              <w:rPr>
                <w:rFonts w:cs="Arial"/>
                <w:bCs/>
                <w:iCs/>
                <w:color w:val="548DD4" w:themeColor="text2" w:themeTint="99"/>
                <w:lang w:val="en-IE"/>
              </w:rPr>
              <w:t>9157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.</w:t>
            </w:r>
          </w:p>
          <w:p w14:paraId="7B8EBCE2" w14:textId="77777777" w:rsidR="00C11845" w:rsidRDefault="00C11845" w:rsidP="00C11845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Electrical supply measured using a Fluke </w:t>
            </w:r>
            <w:r w:rsidR="007F3908">
              <w:rPr>
                <w:rFonts w:cs="Arial"/>
                <w:bCs/>
                <w:iCs/>
                <w:color w:val="548DD4" w:themeColor="text2" w:themeTint="99"/>
                <w:lang w:val="en-IE"/>
              </w:rPr>
              <w:t>2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89 Multimeter, Control Number </w:t>
            </w:r>
            <w:r w:rsidR="007F3908">
              <w:rPr>
                <w:rFonts w:cs="Arial"/>
                <w:bCs/>
                <w:iCs/>
                <w:color w:val="548DD4" w:themeColor="text2" w:themeTint="99"/>
                <w:lang w:val="en-IE"/>
              </w:rPr>
              <w:t>99155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.</w:t>
            </w:r>
          </w:p>
          <w:p w14:paraId="2DF13638" w14:textId="77777777" w:rsidR="007F3908" w:rsidRDefault="007F3908" w:rsidP="00C11845">
            <w:pPr>
              <w:spacing w:before="0"/>
              <w:rPr>
                <w:rFonts w:cs="Arial"/>
                <w:lang w:val="en-IE"/>
              </w:rPr>
            </w:pPr>
          </w:p>
          <w:p w14:paraId="19B9CF99" w14:textId="77777777" w:rsidR="007F3908" w:rsidRDefault="007F3908" w:rsidP="00C11845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Note: If the electrical supply range or tolerance is not specified</w:t>
            </w:r>
            <w:r w:rsidR="00ED2768"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for voltage and/or frequency,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</w:t>
            </w:r>
            <w:r w:rsidR="00ED2768">
              <w:rPr>
                <w:rFonts w:cs="Arial"/>
                <w:bCs/>
                <w:iCs/>
                <w:color w:val="548DD4" w:themeColor="text2" w:themeTint="99"/>
                <w:lang w:val="en-IE"/>
              </w:rPr>
              <w:t>a tolerance of ±5% may be used in accordance with ANSI C84.1 – Voltage Tolerance Standard.</w:t>
            </w:r>
          </w:p>
          <w:p w14:paraId="085DDE7A" w14:textId="77777777" w:rsidR="00F72232" w:rsidRPr="004022C5" w:rsidRDefault="00F72232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A5C76" w:rsidRPr="002174CE" w14:paraId="0E56B7F6" w14:textId="77777777" w:rsidTr="00F72232">
        <w:trPr>
          <w:trHeight w:val="432"/>
          <w:jc w:val="center"/>
        </w:trPr>
        <w:tc>
          <w:tcPr>
            <w:tcW w:w="5126" w:type="dxa"/>
            <w:gridSpan w:val="5"/>
            <w:shd w:val="clear" w:color="auto" w:fill="D9D9D9" w:themeFill="background1" w:themeFillShade="D9"/>
            <w:vAlign w:val="center"/>
          </w:tcPr>
          <w:p w14:paraId="0F7B9E75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lastRenderedPageBreak/>
              <w:t>Overall Test Conclusion</w:t>
            </w:r>
          </w:p>
        </w:tc>
        <w:tc>
          <w:tcPr>
            <w:tcW w:w="5759" w:type="dxa"/>
            <w:gridSpan w:val="4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44AC9EE3" w14:textId="77777777" w:rsidTr="00562569">
              <w:tc>
                <w:tcPr>
                  <w:tcW w:w="658" w:type="dxa"/>
                </w:tcPr>
                <w:p w14:paraId="147AA415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FF5683C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20A18FC2" w14:textId="77777777" w:rsidTr="00562569">
              <w:tc>
                <w:tcPr>
                  <w:tcW w:w="658" w:type="dxa"/>
                </w:tcPr>
                <w:p w14:paraId="2D58432E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E1617F3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27428D9F" w14:textId="77777777" w:rsidTr="00562569">
              <w:tc>
                <w:tcPr>
                  <w:tcW w:w="658" w:type="dxa"/>
                </w:tcPr>
                <w:p w14:paraId="7114CE14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632D5D8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3F3FD18C" w14:textId="77777777" w:rsidR="00C11845" w:rsidRPr="002174CE" w:rsidRDefault="00C11845" w:rsidP="00C11845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42FB21BD" w14:textId="77777777" w:rsidTr="00F72232">
        <w:trPr>
          <w:trHeight w:val="432"/>
          <w:jc w:val="center"/>
        </w:trPr>
        <w:tc>
          <w:tcPr>
            <w:tcW w:w="5126" w:type="dxa"/>
            <w:gridSpan w:val="5"/>
            <w:vAlign w:val="center"/>
          </w:tcPr>
          <w:p w14:paraId="2FDC1283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4"/>
            <w:vMerge/>
            <w:vAlign w:val="center"/>
          </w:tcPr>
          <w:p w14:paraId="28BF03A2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374A18DE" w14:textId="77777777" w:rsidR="00F72232" w:rsidRDefault="00F72232" w:rsidP="00F72232">
      <w:pPr>
        <w:spacing w:before="0"/>
      </w:pPr>
    </w:p>
    <w:tbl>
      <w:tblPr>
        <w:tblW w:w="10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8"/>
        <w:gridCol w:w="343"/>
        <w:gridCol w:w="1981"/>
        <w:gridCol w:w="3024"/>
        <w:gridCol w:w="2735"/>
      </w:tblGrid>
      <w:tr w:rsidR="004C0139" w:rsidRPr="002174CE" w14:paraId="6FD05B46" w14:textId="77777777" w:rsidTr="00F72232">
        <w:trPr>
          <w:trHeight w:val="360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0A8C1E2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3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3"/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522CEA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981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35E7E16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759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4B17EC48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4C0139" w:rsidRPr="002174CE" w14:paraId="183DB0EC" w14:textId="77777777" w:rsidTr="00F72232">
        <w:trPr>
          <w:trHeight w:val="360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74A737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C79FDA74366043F0B941BC43D6BD8BB3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6E3C200D" w14:textId="77777777" w:rsidR="00C11845" w:rsidRDefault="00C11845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p>
            </w:tc>
          </w:sdtContent>
        </w:sdt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3A676AE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7148C8C8E320420A806FB17D7F3CF699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9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423B0AC" w14:textId="77777777" w:rsidR="00C11845" w:rsidRDefault="00C11845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name &amp; serial number/ID, if applicable</w:t>
                </w:r>
              </w:p>
            </w:tc>
          </w:sdtContent>
        </w:sdt>
      </w:tr>
      <w:tr w:rsidR="00F72232" w:rsidRPr="002174CE" w14:paraId="37C40135" w14:textId="77777777" w:rsidTr="00F72232">
        <w:trPr>
          <w:trHeight w:val="360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11B8F9B8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9C792F7E32CC45F7A15328053F094810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5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0050D33A" w14:textId="77777777" w:rsidR="00C11845" w:rsidRPr="006C2322" w:rsidRDefault="00C11845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p>
            </w:tc>
          </w:sdtContent>
        </w:sdt>
      </w:tr>
      <w:tr w:rsidR="00D86458" w:rsidRPr="002174CE" w14:paraId="29CEC56A" w14:textId="77777777" w:rsidTr="004C0139">
        <w:trPr>
          <w:trHeight w:val="567"/>
        </w:trPr>
        <w:tc>
          <w:tcPr>
            <w:tcW w:w="10885" w:type="dxa"/>
            <w:gridSpan w:val="6"/>
          </w:tcPr>
          <w:p w14:paraId="756F1D60" w14:textId="77777777" w:rsidR="00C11845" w:rsidRPr="004022C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42C6F345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14:paraId="656F8098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01A541F5" w14:textId="77777777" w:rsidR="00C11845" w:rsidRDefault="00C11845" w:rsidP="00C11845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14:paraId="3BDFF559" w14:textId="77777777" w:rsidR="00C11845" w:rsidRPr="00981C1B" w:rsidRDefault="00C11845" w:rsidP="00C11845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14:paraId="19D42AA8" w14:textId="77777777" w:rsidR="00C1184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7B752D5E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14:paraId="595A7425" w14:textId="77777777" w:rsidR="00C11845" w:rsidRDefault="00C11845" w:rsidP="00C11845">
            <w:pPr>
              <w:pStyle w:val="ListParagraph"/>
            </w:pPr>
            <w:r w:rsidRPr="007F5C8F">
              <w:t>Copies of calibration and/or maintenance certificates</w:t>
            </w:r>
          </w:p>
          <w:p w14:paraId="7E269929" w14:textId="77777777" w:rsidR="00C11845" w:rsidRDefault="00C11845" w:rsidP="00C11845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F72232" w:rsidRPr="002174CE" w14:paraId="5686938A" w14:textId="77777777" w:rsidTr="00F72232">
        <w:trPr>
          <w:trHeight w:val="360"/>
        </w:trPr>
        <w:tc>
          <w:tcPr>
            <w:tcW w:w="2802" w:type="dxa"/>
            <w:gridSpan w:val="2"/>
            <w:shd w:val="clear" w:color="auto" w:fill="D9D9D9" w:themeFill="background1" w:themeFillShade="D9"/>
            <w:vAlign w:val="center"/>
          </w:tcPr>
          <w:p w14:paraId="7C782F5F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14:paraId="29BE54BC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3024" w:type="dxa"/>
            <w:shd w:val="clear" w:color="auto" w:fill="D9D9D9" w:themeFill="background1" w:themeFillShade="D9"/>
            <w:vAlign w:val="center"/>
          </w:tcPr>
          <w:p w14:paraId="05C588A4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735" w:type="dxa"/>
            <w:shd w:val="clear" w:color="auto" w:fill="D9D9D9" w:themeFill="background1" w:themeFillShade="D9"/>
            <w:vAlign w:val="center"/>
          </w:tcPr>
          <w:p w14:paraId="0617B4FA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F72232" w:rsidRPr="002174CE" w14:paraId="180BCCD1" w14:textId="77777777" w:rsidTr="00F72232">
        <w:trPr>
          <w:trHeight w:val="576"/>
        </w:trPr>
        <w:tc>
          <w:tcPr>
            <w:tcW w:w="2802" w:type="dxa"/>
            <w:gridSpan w:val="2"/>
            <w:shd w:val="clear" w:color="auto" w:fill="F2F2F2" w:themeFill="background1" w:themeFillShade="F2"/>
            <w:vAlign w:val="center"/>
          </w:tcPr>
          <w:p w14:paraId="03D7023B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6C2322">
              <w:rPr>
                <w:rFonts w:cs="Arial"/>
                <w:color w:val="548DD4" w:themeColor="text2" w:themeTint="99"/>
                <w:lang w:val="en-IE"/>
              </w:rPr>
              <w:t>Enter the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equipment or tooling nomenclature</w:t>
            </w:r>
            <w:r>
              <w:rPr>
                <w:rFonts w:cs="Arial"/>
                <w:lang w:val="en-IE"/>
              </w:rPr>
              <w:t xml:space="preserve">   </w:t>
            </w:r>
            <w:r w:rsidRPr="006C2322">
              <w:rPr>
                <w:rFonts w:cs="Arial"/>
                <w:b/>
                <w:bCs/>
                <w:lang w:val="en-IE"/>
              </w:rPr>
              <w:t xml:space="preserve">                          </w:t>
            </w:r>
          </w:p>
        </w:tc>
        <w:tc>
          <w:tcPr>
            <w:tcW w:w="2324" w:type="dxa"/>
            <w:gridSpan w:val="2"/>
            <w:shd w:val="clear" w:color="auto" w:fill="FFFFFF" w:themeFill="background1"/>
            <w:vAlign w:val="center"/>
          </w:tcPr>
          <w:p w14:paraId="6A7D56E4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024" w:type="dxa"/>
            <w:vAlign w:val="center"/>
          </w:tcPr>
          <w:p w14:paraId="657B5147" w14:textId="77777777" w:rsidR="00C11845" w:rsidRPr="004022C5" w:rsidRDefault="00C11845" w:rsidP="00C11845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</w:p>
        </w:tc>
        <w:tc>
          <w:tcPr>
            <w:tcW w:w="2735" w:type="dxa"/>
            <w:shd w:val="clear" w:color="auto" w:fill="auto"/>
            <w:vAlign w:val="center"/>
          </w:tcPr>
          <w:p w14:paraId="46E9F29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636A36DD" w14:textId="77777777" w:rsidTr="000A2E13">
        <w:trPr>
          <w:trHeight w:val="5309"/>
        </w:trPr>
        <w:tc>
          <w:tcPr>
            <w:tcW w:w="10885" w:type="dxa"/>
            <w:gridSpan w:val="6"/>
          </w:tcPr>
          <w:p w14:paraId="17BD387B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512C9642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368D3812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62ACD910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1C102271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3206048C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2BE92AE1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2B1EC02C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55BF27EF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216BCE66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3FD9D8F9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2365B1F5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0F68D441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43A389B2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73E64176" w14:textId="77777777" w:rsidR="00C11845" w:rsidRPr="007950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5DC86122" w14:textId="77777777" w:rsidTr="00F72232">
        <w:trPr>
          <w:trHeight w:val="432"/>
        </w:trPr>
        <w:tc>
          <w:tcPr>
            <w:tcW w:w="5126" w:type="dxa"/>
            <w:gridSpan w:val="4"/>
            <w:shd w:val="clear" w:color="auto" w:fill="D9D9D9" w:themeFill="background1" w:themeFillShade="D9"/>
            <w:vAlign w:val="center"/>
          </w:tcPr>
          <w:p w14:paraId="7CC7A4CF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lastRenderedPageBreak/>
              <w:t>Overall Test Conclusion</w:t>
            </w:r>
          </w:p>
        </w:tc>
        <w:tc>
          <w:tcPr>
            <w:tcW w:w="5759" w:type="dxa"/>
            <w:gridSpan w:val="2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762F51B5" w14:textId="77777777" w:rsidTr="00C7628E">
              <w:tc>
                <w:tcPr>
                  <w:tcW w:w="658" w:type="dxa"/>
                </w:tcPr>
                <w:p w14:paraId="120A81F4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8281EB8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4D125E41" w14:textId="77777777" w:rsidTr="00C7628E">
              <w:tc>
                <w:tcPr>
                  <w:tcW w:w="658" w:type="dxa"/>
                </w:tcPr>
                <w:p w14:paraId="105E76EE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13054AC7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591E60B2" w14:textId="77777777" w:rsidTr="00C7628E">
              <w:trPr>
                <w:trHeight w:val="260"/>
              </w:trPr>
              <w:tc>
                <w:tcPr>
                  <w:tcW w:w="658" w:type="dxa"/>
                </w:tcPr>
                <w:p w14:paraId="54B6B2A9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FF0EF6F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7D7071BD" w14:textId="77777777" w:rsidR="00C11845" w:rsidRPr="002174CE" w:rsidRDefault="00C11845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A5C76" w:rsidRPr="002174CE" w14:paraId="4D341683" w14:textId="77777777" w:rsidTr="00F72232">
        <w:trPr>
          <w:trHeight w:val="432"/>
        </w:trPr>
        <w:tc>
          <w:tcPr>
            <w:tcW w:w="5126" w:type="dxa"/>
            <w:gridSpan w:val="4"/>
            <w:vAlign w:val="center"/>
          </w:tcPr>
          <w:p w14:paraId="6B4350C2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2"/>
            <w:vMerge/>
            <w:vAlign w:val="center"/>
          </w:tcPr>
          <w:p w14:paraId="107E028A" w14:textId="77777777" w:rsidR="00C11845" w:rsidRPr="002174CE" w:rsidRDefault="00C11845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14:paraId="62508A23" w14:textId="77777777" w:rsidR="00F72232" w:rsidRDefault="00F72232" w:rsidP="00F72232">
      <w:pPr>
        <w:spacing w:before="0"/>
      </w:pPr>
    </w:p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7"/>
        <w:gridCol w:w="344"/>
        <w:gridCol w:w="1980"/>
        <w:gridCol w:w="1963"/>
        <w:gridCol w:w="1258"/>
        <w:gridCol w:w="2539"/>
      </w:tblGrid>
      <w:tr w:rsidR="004C0139" w:rsidRPr="002174CE" w14:paraId="02E16FFB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46D045CB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bookmarkStart w:id="4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4"/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3F1257DC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198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DC167F7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60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3FBE4ECA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4C0139" w:rsidRPr="002174CE" w14:paraId="3266E7B4" w14:textId="77777777" w:rsidTr="00F72232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D91A66F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DF74B8EBD12F4F26B3541997169C3947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7AAB748" w14:textId="77777777" w:rsidR="00C11845" w:rsidRDefault="00C11845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p>
            </w:tc>
          </w:sdtContent>
        </w:sdt>
        <w:tc>
          <w:tcPr>
            <w:tcW w:w="1980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B46368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1B8332FAEB3B4D0390955DBC46BB5313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60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FA685C6" w14:textId="77777777" w:rsidR="00C11845" w:rsidRDefault="00C11845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name &amp; serial number/ID, if applicable</w:t>
                </w:r>
              </w:p>
            </w:tc>
          </w:sdtContent>
        </w:sdt>
      </w:tr>
      <w:tr w:rsidR="00DA5C76" w:rsidRPr="002174CE" w14:paraId="41FD8D2A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30D3B816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EF190EC258884A80B334CE39155DC2CE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6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4549F9B6" w14:textId="77777777" w:rsidR="00C11845" w:rsidRPr="006C2322" w:rsidRDefault="00C11845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p>
            </w:tc>
          </w:sdtContent>
        </w:sdt>
      </w:tr>
      <w:tr w:rsidR="00D86458" w:rsidRPr="002174CE" w14:paraId="783CF081" w14:textId="77777777" w:rsidTr="00F72232">
        <w:trPr>
          <w:trHeight w:val="567"/>
          <w:jc w:val="center"/>
        </w:trPr>
        <w:tc>
          <w:tcPr>
            <w:tcW w:w="10885" w:type="dxa"/>
            <w:gridSpan w:val="7"/>
          </w:tcPr>
          <w:p w14:paraId="371D5A20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7C175D9B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276EF74D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14:paraId="6711FF57" w14:textId="77777777" w:rsidR="00C11845" w:rsidRDefault="00C11845" w:rsidP="00C11845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14:paraId="387D998D" w14:textId="77777777" w:rsidR="00C11845" w:rsidRDefault="00C11845" w:rsidP="00C11845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>
              <w:t xml:space="preserve">critical </w:t>
            </w:r>
            <w:r w:rsidRPr="00981C1B">
              <w:t>instrument</w:t>
            </w:r>
            <w:r>
              <w:t>/internet connection</w:t>
            </w:r>
            <w:r w:rsidRPr="00981C1B">
              <w:t xml:space="preserve"> </w:t>
            </w:r>
            <w:r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14:paraId="4578941C" w14:textId="77777777" w:rsidR="00C11845" w:rsidRPr="00981C1B" w:rsidRDefault="00C11845" w:rsidP="00C11845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instruments/PC</w:t>
            </w:r>
            <w:r w:rsidRPr="00981C1B">
              <w:t xml:space="preserve"> match the acceptance criteria identically, if applicable, then complete the table below.</w:t>
            </w:r>
          </w:p>
          <w:p w14:paraId="3DD6C080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72A3CF88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14:paraId="115D76DD" w14:textId="77777777" w:rsidR="00C11845" w:rsidRDefault="00C11845" w:rsidP="00C11845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out/copy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14:paraId="49A5C9D6" w14:textId="77777777" w:rsidR="00C11845" w:rsidRPr="00981C1B" w:rsidRDefault="00C11845" w:rsidP="00C11845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4C0139" w:rsidRPr="002174CE" w14:paraId="3234AE03" w14:textId="77777777" w:rsidTr="00F72232">
        <w:trPr>
          <w:trHeight w:val="360"/>
          <w:jc w:val="center"/>
        </w:trPr>
        <w:tc>
          <w:tcPr>
            <w:tcW w:w="2801" w:type="dxa"/>
            <w:gridSpan w:val="2"/>
            <w:shd w:val="clear" w:color="auto" w:fill="D9D9D9" w:themeFill="background1" w:themeFillShade="D9"/>
            <w:vAlign w:val="center"/>
          </w:tcPr>
          <w:p w14:paraId="54E375EE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14:paraId="3530090C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963" w:type="dxa"/>
            <w:shd w:val="clear" w:color="auto" w:fill="D9D9D9" w:themeFill="background1" w:themeFillShade="D9"/>
            <w:vAlign w:val="center"/>
          </w:tcPr>
          <w:p w14:paraId="0ED7E62E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0BA63DDE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539" w:type="dxa"/>
            <w:shd w:val="clear" w:color="auto" w:fill="D9D9D9" w:themeFill="background1" w:themeFillShade="D9"/>
            <w:vAlign w:val="center"/>
          </w:tcPr>
          <w:p w14:paraId="03A0283F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1B1CF0BA" w14:textId="77777777" w:rsidTr="00F72232">
        <w:trPr>
          <w:trHeight w:val="576"/>
          <w:jc w:val="center"/>
        </w:trPr>
        <w:tc>
          <w:tcPr>
            <w:tcW w:w="2801" w:type="dxa"/>
            <w:gridSpan w:val="2"/>
            <w:shd w:val="clear" w:color="auto" w:fill="F2F2F2" w:themeFill="background1" w:themeFillShade="F2"/>
            <w:vAlign w:val="center"/>
          </w:tcPr>
          <w:p w14:paraId="2A047A9D" w14:textId="77777777" w:rsidR="00C11845" w:rsidRPr="003F0408" w:rsidRDefault="00C11845" w:rsidP="00C11845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>Equipment Software</w:t>
            </w:r>
          </w:p>
        </w:tc>
        <w:tc>
          <w:tcPr>
            <w:tcW w:w="2324" w:type="dxa"/>
            <w:gridSpan w:val="2"/>
            <w:shd w:val="clear" w:color="auto" w:fill="F2F2F2" w:themeFill="background1" w:themeFillShade="F2"/>
            <w:vAlign w:val="center"/>
          </w:tcPr>
          <w:p w14:paraId="08E0A47E" w14:textId="77777777" w:rsidR="00C11845" w:rsidRPr="003F0408" w:rsidRDefault="00C11845" w:rsidP="00C11845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>Version:  1.0</w:t>
            </w:r>
          </w:p>
        </w:tc>
        <w:tc>
          <w:tcPr>
            <w:tcW w:w="1963" w:type="dxa"/>
            <w:vAlign w:val="center"/>
          </w:tcPr>
          <w:p w14:paraId="2D1325E1" w14:textId="77777777" w:rsidR="00C11845" w:rsidRPr="003F0408" w:rsidRDefault="00C11845" w:rsidP="00C11845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  Version: 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52A0F3BE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539" w:type="dxa"/>
            <w:shd w:val="clear" w:color="auto" w:fill="auto"/>
            <w:vAlign w:val="center"/>
          </w:tcPr>
          <w:p w14:paraId="03B3930C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51E6BAB3" w14:textId="77777777" w:rsidTr="00F72232">
        <w:trPr>
          <w:trHeight w:val="576"/>
          <w:jc w:val="center"/>
        </w:trPr>
        <w:tc>
          <w:tcPr>
            <w:tcW w:w="2801" w:type="dxa"/>
            <w:gridSpan w:val="2"/>
            <w:shd w:val="clear" w:color="auto" w:fill="F2F2F2" w:themeFill="background1" w:themeFillShade="F2"/>
            <w:vAlign w:val="center"/>
          </w:tcPr>
          <w:p w14:paraId="404BE058" w14:textId="77777777" w:rsidR="00C11845" w:rsidRPr="003F0408" w:rsidRDefault="00C11845" w:rsidP="00C11845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>Instrument Firmware</w:t>
            </w:r>
          </w:p>
          <w:p w14:paraId="39EA6277" w14:textId="77777777" w:rsidR="00C11845" w:rsidRPr="003F0408" w:rsidRDefault="00C11845" w:rsidP="00C11845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P/N: 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>186017013</w:t>
            </w:r>
          </w:p>
        </w:tc>
        <w:tc>
          <w:tcPr>
            <w:tcW w:w="2324" w:type="dxa"/>
            <w:gridSpan w:val="2"/>
            <w:shd w:val="clear" w:color="auto" w:fill="F2F2F2" w:themeFill="background1" w:themeFillShade="F2"/>
            <w:vAlign w:val="center"/>
          </w:tcPr>
          <w:p w14:paraId="6FD0488B" w14:textId="77777777" w:rsidR="00C11845" w:rsidRPr="003F0408" w:rsidRDefault="00C11845" w:rsidP="00C11845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highlight w:val="green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>Version:  1.</w:t>
            </w:r>
            <w:r>
              <w:rPr>
                <w:rFonts w:cs="Arial"/>
                <w:color w:val="548DD4" w:themeColor="text2" w:themeTint="99"/>
                <w:lang w:val="en-IE"/>
              </w:rPr>
              <w:t>65</w:t>
            </w:r>
            <w:r w:rsidRPr="003F0408">
              <w:rPr>
                <w:rFonts w:cs="Arial"/>
                <w:color w:val="548DD4" w:themeColor="text2" w:themeTint="99"/>
                <w:lang w:val="en-IE"/>
              </w:rPr>
              <w:t>.</w:t>
            </w:r>
            <w:r>
              <w:rPr>
                <w:rFonts w:cs="Arial"/>
                <w:color w:val="548DD4" w:themeColor="text2" w:themeTint="99"/>
                <w:lang w:val="en-IE"/>
              </w:rPr>
              <w:t>6205</w:t>
            </w:r>
          </w:p>
        </w:tc>
        <w:tc>
          <w:tcPr>
            <w:tcW w:w="1963" w:type="dxa"/>
            <w:vAlign w:val="center"/>
          </w:tcPr>
          <w:p w14:paraId="247BEA1E" w14:textId="77777777" w:rsidR="00C11845" w:rsidRPr="003F0408" w:rsidRDefault="00C11845" w:rsidP="00C11845">
            <w:pPr>
              <w:spacing w:before="0"/>
              <w:rPr>
                <w:rFonts w:cs="Arial"/>
                <w:b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  Version: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40D150D9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539" w:type="dxa"/>
            <w:shd w:val="clear" w:color="auto" w:fill="auto"/>
            <w:vAlign w:val="center"/>
          </w:tcPr>
          <w:p w14:paraId="39176767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10C97969" w14:textId="77777777" w:rsidTr="00F72232">
        <w:trPr>
          <w:trHeight w:val="4625"/>
          <w:jc w:val="center"/>
        </w:trPr>
        <w:tc>
          <w:tcPr>
            <w:tcW w:w="10885" w:type="dxa"/>
            <w:gridSpan w:val="7"/>
          </w:tcPr>
          <w:p w14:paraId="1B954E87" w14:textId="77777777" w:rsidR="00C11845" w:rsidRPr="007950C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49F2614A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728B4253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637C6050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3587C823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3515AFD9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1C07D61A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73AD54BF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5B991128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1A34096B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595A1833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705F3D8F" w14:textId="77777777" w:rsidR="00C11845" w:rsidRPr="004022C5" w:rsidRDefault="00C11845" w:rsidP="00C11845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3203234D" w14:textId="77777777" w:rsidTr="00F72232">
        <w:trPr>
          <w:trHeight w:val="432"/>
          <w:jc w:val="center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1C435856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lastRenderedPageBreak/>
              <w:t>Overall Test Conclusion</w:t>
            </w:r>
          </w:p>
        </w:tc>
        <w:tc>
          <w:tcPr>
            <w:tcW w:w="5760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50440974" w14:textId="77777777" w:rsidTr="00562569">
              <w:tc>
                <w:tcPr>
                  <w:tcW w:w="658" w:type="dxa"/>
                </w:tcPr>
                <w:p w14:paraId="5EA08EA4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508D1AA5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5178F271" w14:textId="77777777" w:rsidTr="00562569">
              <w:tc>
                <w:tcPr>
                  <w:tcW w:w="658" w:type="dxa"/>
                </w:tcPr>
                <w:p w14:paraId="5D2B74FD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734038C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370AE059" w14:textId="77777777" w:rsidTr="004C0139">
              <w:trPr>
                <w:trHeight w:val="261"/>
              </w:trPr>
              <w:tc>
                <w:tcPr>
                  <w:tcW w:w="658" w:type="dxa"/>
                </w:tcPr>
                <w:p w14:paraId="27F9B810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216FD94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374D780C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60D9D1CD" w14:textId="77777777" w:rsidTr="00F72232">
        <w:trPr>
          <w:trHeight w:val="432"/>
          <w:jc w:val="center"/>
        </w:trPr>
        <w:tc>
          <w:tcPr>
            <w:tcW w:w="5125" w:type="dxa"/>
            <w:gridSpan w:val="4"/>
            <w:vAlign w:val="center"/>
          </w:tcPr>
          <w:p w14:paraId="3D6E0AA1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3"/>
            <w:vMerge/>
            <w:vAlign w:val="center"/>
          </w:tcPr>
          <w:p w14:paraId="419A8B2B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1F5295DE" w14:textId="77777777" w:rsidR="007A55DE" w:rsidRDefault="007A55DE" w:rsidP="007A55DE">
      <w:pPr>
        <w:spacing w:before="0"/>
      </w:pPr>
    </w:p>
    <w:tbl>
      <w:tblPr>
        <w:tblW w:w="108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5"/>
        <w:gridCol w:w="1350"/>
        <w:gridCol w:w="289"/>
        <w:gridCol w:w="1694"/>
        <w:gridCol w:w="329"/>
        <w:gridCol w:w="156"/>
        <w:gridCol w:w="1942"/>
        <w:gridCol w:w="9"/>
        <w:gridCol w:w="1152"/>
        <w:gridCol w:w="99"/>
        <w:gridCol w:w="2070"/>
      </w:tblGrid>
      <w:tr w:rsidR="007A55DE" w:rsidRPr="004022C5" w14:paraId="6AD73CE7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E4C2ACF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1313C8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5EA8531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04A914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7A55DE" w:rsidRPr="004022C5" w14:paraId="69CAB9E7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E48658C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4975605F5D654937A8784081E3CA5A1B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1A6CA0FA" w14:textId="77777777" w:rsidR="007A55DE" w:rsidRDefault="00352F32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46846A0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342B7729437345B6B4A9BC18C7F14692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3F6A3D9E" w14:textId="77777777" w:rsidR="007A55DE" w:rsidRDefault="004C0BA4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name &amp; serial number/ID, if applicable</w:t>
                </w:r>
              </w:p>
            </w:tc>
          </w:sdtContent>
        </w:sdt>
      </w:tr>
      <w:tr w:rsidR="007A55DE" w:rsidRPr="004022C5" w14:paraId="088DBEF4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14AB527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F1A91854A30841BCB1288CA8078F0505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0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4A1451AA" w14:textId="77777777" w:rsidR="007A55DE" w:rsidRPr="006C2322" w:rsidRDefault="00FE05EB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p>
            </w:tc>
          </w:sdtContent>
        </w:sdt>
      </w:tr>
      <w:tr w:rsidR="000B7389" w:rsidRPr="004022C5" w14:paraId="4A90F77C" w14:textId="77777777" w:rsidTr="00F63E45">
        <w:trPr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4219" w14:textId="77777777" w:rsidR="000B7389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696BA068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14:paraId="60F5A220" w14:textId="77777777"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A59987D" w14:textId="77777777" w:rsidR="000B7389" w:rsidRDefault="000B7389" w:rsidP="00981C1B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14:paraId="6A3BDEB5" w14:textId="77777777" w:rsidR="000B7389" w:rsidRDefault="000B7389" w:rsidP="00981C1B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14:paraId="15DBA3CB" w14:textId="77777777" w:rsidR="000B7389" w:rsidRPr="00981C1B" w:rsidRDefault="000B7389" w:rsidP="00981C1B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>, then complete the table below.</w:t>
            </w:r>
          </w:p>
          <w:p w14:paraId="262754A6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4DE73D18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IQ-05 </w:t>
            </w:r>
            <w:r w:rsidRPr="007F5C8F">
              <w:t>Test Script Data Sheet</w:t>
            </w:r>
          </w:p>
          <w:p w14:paraId="3B1FA4ED" w14:textId="77777777" w:rsidR="000B7389" w:rsidRDefault="000B7389" w:rsidP="00981C1B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14:paraId="4806DE75" w14:textId="77777777" w:rsidR="000B7389" w:rsidRDefault="000B7389" w:rsidP="003F040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B7389" w:rsidRPr="004022C5" w14:paraId="49B36065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7326BD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A20091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FCA7B3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16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BA3C97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14:paraId="0F39AF8E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0185E022" w14:textId="77777777"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Mechanical Safety/</w:t>
            </w:r>
            <w:r w:rsidRPr="00981C1B">
              <w:rPr>
                <w:rFonts w:cs="Arial"/>
                <w:color w:val="548DD4" w:themeColor="text2" w:themeTint="99"/>
                <w:lang w:val="en-IE"/>
              </w:rPr>
              <w:br/>
              <w:t>Pinch Points/Sharp Edges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14:paraId="07F418E0" w14:textId="77777777"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None Found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(or mitigated appropriately)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A6AF669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347BDF7E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71383028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331098B4" w14:textId="77777777"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Glass Bottles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14:paraId="1EBEFB1F" w14:textId="77777777"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1FB4A3EA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7000FEB4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1615C592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9C569C" w14:textId="77777777"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Waste Tanks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B35DAF" w14:textId="77777777"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 and located below the system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F1DF98F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4BFBCDDF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4C39C8D3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49388C" w14:textId="77777777"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Emergency Stop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0B29C8" w14:textId="77777777"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System ceases operation upon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depressing the Emergency Stop button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74E85BE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2A6DAAAF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5C9077DB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DA2AE8" w14:textId="77777777" w:rsidR="000B7389" w:rsidRPr="007A55DE" w:rsidRDefault="00352F32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Guarding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ACE178" w14:textId="77777777"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Shielding in place to prevent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hazard during operation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652949B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191BDA40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204CE6AA" w14:textId="77777777" w:rsidTr="00F63E45">
        <w:trPr>
          <w:trHeight w:val="2843"/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E5A6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6040EA05" w14:textId="77777777" w:rsidR="000B7389" w:rsidRDefault="000B7389" w:rsidP="007950C5">
            <w:pPr>
              <w:rPr>
                <w:rFonts w:cs="Arial"/>
                <w:lang w:val="en-IE"/>
              </w:rPr>
            </w:pPr>
          </w:p>
          <w:p w14:paraId="355E9E0E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09E24991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492D0848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5FA38C5E" w14:textId="77777777" w:rsidR="007F7F22" w:rsidRPr="004022C5" w:rsidRDefault="007F7F22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14:paraId="5A3796A1" w14:textId="77777777" w:rsidTr="00F63E45">
        <w:trPr>
          <w:trHeight w:val="432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39CC8B" w14:textId="77777777" w:rsidR="000B7389" w:rsidRPr="002174CE" w:rsidRDefault="000B7389" w:rsidP="00005EBF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lastRenderedPageBreak/>
              <w:t>Overall Test Conclusion</w:t>
            </w:r>
          </w:p>
        </w:tc>
        <w:tc>
          <w:tcPr>
            <w:tcW w:w="527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14:paraId="52E5229C" w14:textId="77777777" w:rsidTr="00562569">
              <w:tc>
                <w:tcPr>
                  <w:tcW w:w="658" w:type="dxa"/>
                </w:tcPr>
                <w:p w14:paraId="6168C098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AB167BB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14:paraId="187C74CA" w14:textId="77777777" w:rsidTr="00562569">
              <w:tc>
                <w:tcPr>
                  <w:tcW w:w="658" w:type="dxa"/>
                </w:tcPr>
                <w:p w14:paraId="3B6DA4EC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85CBAF0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14:paraId="7E63E2F0" w14:textId="77777777" w:rsidTr="00F72232">
              <w:trPr>
                <w:trHeight w:val="261"/>
              </w:trPr>
              <w:tc>
                <w:tcPr>
                  <w:tcW w:w="658" w:type="dxa"/>
                </w:tcPr>
                <w:p w14:paraId="79991690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1038076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59061A9B" w14:textId="77777777"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28F776F4" w14:textId="77777777" w:rsidTr="00F63E45">
        <w:trPr>
          <w:trHeight w:val="432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9507" w14:textId="77777777"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27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3EEA8" w14:textId="77777777"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57D123F0" w14:textId="77777777" w:rsidTr="00F63E45">
        <w:trPr>
          <w:trHeight w:val="288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9B32E7" w14:textId="77777777"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27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FC8D9A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7A55DE" w:rsidRPr="004022C5" w14:paraId="68E88AA4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D5C839C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31ADD9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9E71DD2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6FDFC7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14:paraId="4DF5C80B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C1B9C01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A3CB7D2" w14:textId="77777777" w:rsidR="007A55DE" w:rsidRDefault="00352F32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664A484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6E0842C1" w14:textId="77777777" w:rsidR="007A55DE" w:rsidRPr="004C0BA4" w:rsidRDefault="004C0BA4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name &amp; serial number/ID, if applicable</w:t>
                </w:r>
              </w:p>
            </w:tc>
          </w:sdtContent>
        </w:sdt>
      </w:tr>
      <w:tr w:rsidR="007A55DE" w:rsidRPr="004022C5" w14:paraId="5284DB28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908376B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0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B42F383" w14:textId="77777777" w:rsidR="007A55DE" w:rsidRPr="006C2322" w:rsidRDefault="00FE05EB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p>
            </w:tc>
          </w:sdtContent>
        </w:sdt>
      </w:tr>
      <w:tr w:rsidR="000B7389" w:rsidRPr="004022C5" w14:paraId="6676C7D8" w14:textId="77777777" w:rsidTr="00F63E45">
        <w:trPr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5D08" w14:textId="77777777"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0075CB09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41FAC48D" w14:textId="77777777"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C533C79" w14:textId="77777777"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14:paraId="3043DECD" w14:textId="77777777"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14:paraId="36C72714" w14:textId="77777777"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14:paraId="1133047C" w14:textId="77777777"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14:paraId="6D3FB0D5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3F6FC687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14:paraId="3E1FF94B" w14:textId="77777777"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14:paraId="6BAB7A53" w14:textId="77777777"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14:paraId="2C80B851" w14:textId="77777777"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14:paraId="612BC022" w14:textId="77777777"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14:paraId="0A674444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DD8E18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UUT </w:t>
            </w:r>
            <w:r w:rsidRPr="008D60F1">
              <w:rPr>
                <w:rFonts w:cs="Arial"/>
                <w:color w:val="548DD4" w:themeColor="text2" w:themeTint="99"/>
                <w:lang w:val="en-IE"/>
              </w:rPr>
              <w:t>Part Number/Serial Number</w:t>
            </w:r>
          </w:p>
        </w:tc>
        <w:tc>
          <w:tcPr>
            <w:tcW w:w="4121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A12CBF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3E894E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266114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14:paraId="5115F5AF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vMerge w:val="restart"/>
            <w:shd w:val="clear" w:color="auto" w:fill="F2F2F2" w:themeFill="background1" w:themeFillShade="F2"/>
            <w:vAlign w:val="center"/>
          </w:tcPr>
          <w:p w14:paraId="36B28BE4" w14:textId="77777777" w:rsidR="000B7389" w:rsidRPr="00EF15DA" w:rsidRDefault="000B7389" w:rsidP="0059601D">
            <w:pPr>
              <w:spacing w:line="360" w:lineRule="auto"/>
              <w:rPr>
                <w:rFonts w:cs="Arial"/>
                <w:color w:val="548DD4" w:themeColor="text2" w:themeTint="99"/>
                <w:lang w:val="en-IE"/>
              </w:rPr>
            </w:pP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8D60F1">
              <w:rPr>
                <w:rFonts w:cs="Arial"/>
                <w:color w:val="548DD4" w:themeColor="text2" w:themeTint="99"/>
                <w:lang w:val="en-IE"/>
              </w:rPr>
              <w:t>Part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  18601</w:t>
            </w:r>
            <w:r w:rsidR="0059601D">
              <w:rPr>
                <w:rFonts w:cs="Arial"/>
                <w:color w:val="548DD4" w:themeColor="text2" w:themeTint="99"/>
                <w:lang w:val="en-IE"/>
              </w:rPr>
              <w:t>5070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br/>
              <w:t xml:space="preserve">  </w:t>
            </w:r>
            <w:r w:rsidRPr="006A5DD1">
              <w:rPr>
                <w:rFonts w:cs="Arial"/>
                <w:color w:val="548DD4" w:themeColor="text2" w:themeTint="99"/>
                <w:lang w:val="en-IE"/>
              </w:rPr>
              <w:t>Serial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="0059601D">
              <w:rPr>
                <w:rFonts w:cs="Arial"/>
                <w:color w:val="548DD4" w:themeColor="text2" w:themeTint="99"/>
                <w:lang w:val="en-IE"/>
              </w:rPr>
              <w:t>F18URI994M</w:t>
            </w:r>
          </w:p>
        </w:tc>
        <w:tc>
          <w:tcPr>
            <w:tcW w:w="4121" w:type="dxa"/>
            <w:gridSpan w:val="4"/>
            <w:shd w:val="clear" w:color="auto" w:fill="F2F2F2" w:themeFill="background1" w:themeFillShade="F2"/>
            <w:vAlign w:val="center"/>
          </w:tcPr>
          <w:p w14:paraId="7AAD8397" w14:textId="77777777" w:rsidR="000B7389" w:rsidRDefault="000B7389" w:rsidP="007A72C0">
            <w:pPr>
              <w:spacing w:before="60" w:after="6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Enter </w:t>
            </w:r>
            <w:r w:rsidR="00F63E45">
              <w:rPr>
                <w:rFonts w:cs="Arial"/>
                <w:color w:val="548DD4" w:themeColor="text2" w:themeTint="99"/>
                <w:lang w:val="en-IE"/>
              </w:rPr>
              <w:t xml:space="preserve">the appropriate acceptance criteria, i.e. </w:t>
            </w:r>
            <w:r>
              <w:rPr>
                <w:rFonts w:cs="Arial"/>
                <w:color w:val="548DD4" w:themeColor="text2" w:themeTint="99"/>
                <w:lang w:val="en-IE"/>
              </w:rPr>
              <w:t>“</w:t>
            </w:r>
            <w:r w:rsidRPr="00981C1B">
              <w:rPr>
                <w:rFonts w:cs="Arial"/>
                <w:color w:val="548DD4" w:themeColor="text2" w:themeTint="99"/>
                <w:lang w:val="en-IE"/>
              </w:rPr>
              <w:t>All required CTQ Specification measurements result in a Pass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” </w:t>
            </w:r>
          </w:p>
        </w:tc>
        <w:tc>
          <w:tcPr>
            <w:tcW w:w="1260" w:type="dxa"/>
            <w:gridSpan w:val="3"/>
            <w:shd w:val="clear" w:color="auto" w:fill="auto"/>
            <w:vAlign w:val="center"/>
          </w:tcPr>
          <w:p w14:paraId="6D9E28EB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6794C351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</w:tr>
      <w:tr w:rsidR="000B7389" w:rsidRPr="004022C5" w14:paraId="22D9B7F9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vMerge/>
            <w:shd w:val="clear" w:color="auto" w:fill="F2F2F2" w:themeFill="background1" w:themeFillShade="F2"/>
            <w:vAlign w:val="center"/>
          </w:tcPr>
          <w:p w14:paraId="527F0CB2" w14:textId="77777777" w:rsidR="000B7389" w:rsidRPr="00EF15DA" w:rsidRDefault="000B7389" w:rsidP="007602D5">
            <w:pPr>
              <w:spacing w:line="360" w:lineRule="auto"/>
              <w:jc w:val="center"/>
              <w:rPr>
                <w:rFonts w:cs="Arial"/>
                <w:color w:val="548DD4" w:themeColor="text2" w:themeTint="99"/>
                <w:lang w:val="en-IE"/>
              </w:rPr>
            </w:pPr>
          </w:p>
        </w:tc>
        <w:tc>
          <w:tcPr>
            <w:tcW w:w="4121" w:type="dxa"/>
            <w:gridSpan w:val="4"/>
            <w:shd w:val="clear" w:color="auto" w:fill="F2F2F2" w:themeFill="background1" w:themeFillShade="F2"/>
            <w:vAlign w:val="center"/>
          </w:tcPr>
          <w:p w14:paraId="6F16E57F" w14:textId="77777777" w:rsidR="000B7389" w:rsidRPr="007602D5" w:rsidRDefault="000B7389" w:rsidP="0059601D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7602D5">
              <w:rPr>
                <w:rFonts w:cs="Arial"/>
                <w:color w:val="548DD4" w:themeColor="text2" w:themeTint="99"/>
                <w:lang w:val="en-IE"/>
              </w:rPr>
              <w:t>UUT Firmware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Version: 1.</w:t>
            </w:r>
            <w:r w:rsidR="0059601D">
              <w:rPr>
                <w:rFonts w:cs="Arial"/>
                <w:color w:val="548DD4" w:themeColor="text2" w:themeTint="99"/>
                <w:lang w:val="en-IE"/>
              </w:rPr>
              <w:t>40</w:t>
            </w:r>
            <w:r>
              <w:rPr>
                <w:rFonts w:cs="Arial"/>
                <w:color w:val="548DD4" w:themeColor="text2" w:themeTint="99"/>
                <w:lang w:val="en-IE"/>
              </w:rPr>
              <w:t>.</w:t>
            </w:r>
            <w:r w:rsidR="0059601D">
              <w:rPr>
                <w:rFonts w:cs="Arial"/>
                <w:color w:val="548DD4" w:themeColor="text2" w:themeTint="99"/>
                <w:lang w:val="en-IE"/>
              </w:rPr>
              <w:t>4</w:t>
            </w:r>
            <w:r>
              <w:rPr>
                <w:rFonts w:cs="Arial"/>
                <w:color w:val="548DD4" w:themeColor="text2" w:themeTint="99"/>
                <w:lang w:val="en-IE"/>
              </w:rPr>
              <w:t>5</w:t>
            </w:r>
          </w:p>
        </w:tc>
        <w:tc>
          <w:tcPr>
            <w:tcW w:w="1260" w:type="dxa"/>
            <w:gridSpan w:val="3"/>
            <w:shd w:val="clear" w:color="auto" w:fill="auto"/>
            <w:vAlign w:val="center"/>
          </w:tcPr>
          <w:p w14:paraId="5C6F3B5C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32452CF0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</w:tr>
      <w:tr w:rsidR="000B7389" w:rsidRPr="004022C5" w14:paraId="3D1277C7" w14:textId="77777777" w:rsidTr="000A2E13">
        <w:trPr>
          <w:trHeight w:val="3806"/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9B8F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0F237719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5E9CABC2" w14:textId="77777777" w:rsidR="007A55DE" w:rsidRDefault="007A55DE" w:rsidP="007950C5">
            <w:pPr>
              <w:rPr>
                <w:rFonts w:cs="Arial"/>
                <w:lang w:val="en-IE"/>
              </w:rPr>
            </w:pPr>
          </w:p>
          <w:p w14:paraId="3B761BBA" w14:textId="77777777" w:rsidR="007950C5" w:rsidRPr="004022C5" w:rsidRDefault="007950C5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14:paraId="45ABBD00" w14:textId="77777777" w:rsidTr="00F63E4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89D288" w14:textId="77777777"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lastRenderedPageBreak/>
              <w:t>Overall Test Conclusion</w:t>
            </w:r>
          </w:p>
        </w:tc>
        <w:tc>
          <w:tcPr>
            <w:tcW w:w="54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14:paraId="4B7D2781" w14:textId="77777777" w:rsidTr="00562569">
              <w:tc>
                <w:tcPr>
                  <w:tcW w:w="658" w:type="dxa"/>
                </w:tcPr>
                <w:p w14:paraId="2A5E5897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07960A4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14:paraId="042D9C4F" w14:textId="77777777" w:rsidTr="00562569">
              <w:tc>
                <w:tcPr>
                  <w:tcW w:w="658" w:type="dxa"/>
                </w:tcPr>
                <w:p w14:paraId="1B6154FC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00613AE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14:paraId="07B65169" w14:textId="77777777" w:rsidTr="00562569">
              <w:tc>
                <w:tcPr>
                  <w:tcW w:w="658" w:type="dxa"/>
                </w:tcPr>
                <w:p w14:paraId="64D2289D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D6CF315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785DE875" w14:textId="77777777"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0B5E51D0" w14:textId="77777777" w:rsidTr="00F63E4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E8370" w14:textId="77777777"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2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542BE" w14:textId="77777777"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4AE5114C" w14:textId="77777777" w:rsidTr="00F63E45">
        <w:trPr>
          <w:trHeight w:val="288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75436C" w14:textId="77777777"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42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A85C2D" w14:textId="77777777"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14:paraId="50D580A0" w14:textId="77777777" w:rsidR="00BB070E" w:rsidRPr="00BB070E" w:rsidRDefault="007950C5" w:rsidP="007A55DE">
      <w:pPr>
        <w:overflowPunct/>
        <w:autoSpaceDE/>
        <w:autoSpaceDN/>
        <w:adjustRightInd/>
        <w:spacing w:before="0" w:after="120"/>
        <w:textAlignment w:val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br w:type="page"/>
      </w:r>
      <w:bookmarkStart w:id="5" w:name="_Hlk14275592"/>
      <w:r w:rsidR="00BB070E" w:rsidRPr="00BB070E">
        <w:rPr>
          <w:rFonts w:cs="Arial"/>
          <w:b/>
          <w:color w:val="000000"/>
        </w:rPr>
        <w:lastRenderedPageBreak/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341"/>
        <w:gridCol w:w="1676"/>
        <w:gridCol w:w="1676"/>
        <w:gridCol w:w="4664"/>
        <w:gridCol w:w="1060"/>
        <w:gridCol w:w="463"/>
      </w:tblGrid>
      <w:tr w:rsidR="00C9625F" w:rsidRPr="004022C5" w14:paraId="45F116D2" w14:textId="77777777" w:rsidTr="00540D91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14:paraId="29B4692C" w14:textId="77777777"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14:paraId="093377CF" w14:textId="77777777" w:rsidR="00CC159F" w:rsidRDefault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Enter the Doc. #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14:paraId="1687E3DE" w14:textId="77777777" w:rsidR="00C9625F" w:rsidRPr="004022C5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770" w:type="dxa"/>
            <w:vMerge w:val="restart"/>
            <w:shd w:val="clear" w:color="auto" w:fill="F2F2F2" w:themeFill="background1" w:themeFillShade="F2"/>
            <w:vAlign w:val="center"/>
          </w:tcPr>
          <w:p w14:paraId="763D80CE" w14:textId="77777777" w:rsidR="00981C1B" w:rsidRPr="00981C1B" w:rsidRDefault="00C9625F" w:rsidP="00981C1B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Enter the Document Title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308351C7" w14:textId="77777777" w:rsidR="00CC159F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38E50B59" w14:textId="77777777" w:rsidR="00CC159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00</w:t>
            </w:r>
          </w:p>
        </w:tc>
      </w:tr>
      <w:tr w:rsidR="00C9625F" w:rsidRPr="004022C5" w14:paraId="5B63F7E0" w14:textId="77777777" w:rsidTr="00540D91">
        <w:trPr>
          <w:trHeight w:val="288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14:paraId="4D0546B0" w14:textId="77777777"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14:paraId="5E75A3F4" w14:textId="77777777" w:rsidR="00C9625F" w:rsidRDefault="00C9625F" w:rsidP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14:paraId="621FB58F" w14:textId="77777777" w:rsidR="00C9625F" w:rsidRPr="007B15B3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770" w:type="dxa"/>
            <w:vMerge/>
            <w:shd w:val="clear" w:color="auto" w:fill="F2F2F2" w:themeFill="background1" w:themeFillShade="F2"/>
            <w:vAlign w:val="center"/>
          </w:tcPr>
          <w:p w14:paraId="75851AB1" w14:textId="77777777" w:rsidR="00C9625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0E5E0026" w14:textId="77777777" w:rsidR="00C9625F" w:rsidRPr="007B15B3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4738716B" w14:textId="77777777" w:rsidR="00C9625F" w:rsidRDefault="00C9625F" w:rsidP="00BB070E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A</w:t>
            </w:r>
          </w:p>
        </w:tc>
      </w:tr>
    </w:tbl>
    <w:p w14:paraId="25293CB2" w14:textId="77777777" w:rsidR="00BB070E" w:rsidRDefault="00BB070E" w:rsidP="005B1785">
      <w:pPr>
        <w:spacing w:before="0"/>
        <w:rPr>
          <w:rFonts w:cs="Arial"/>
          <w:color w:val="000000"/>
        </w:rPr>
      </w:pPr>
    </w:p>
    <w:p w14:paraId="3A0A36DB" w14:textId="77777777" w:rsidR="005D62E1" w:rsidRPr="000832D7" w:rsidRDefault="00BB070E">
      <w:pPr>
        <w:spacing w:before="0"/>
        <w:ind w:left="-90"/>
        <w:rPr>
          <w:rFonts w:cs="Arial"/>
          <w:color w:val="8DB3E2" w:themeColor="text2" w:themeTint="66"/>
        </w:rPr>
      </w:pPr>
      <w:r w:rsidRPr="007A55DE">
        <w:rPr>
          <w:rFonts w:cs="Arial"/>
          <w:b/>
          <w:bCs/>
          <w:color w:val="8DB3E2" w:themeColor="text2" w:themeTint="66"/>
          <w:lang w:val="en-IE"/>
        </w:rPr>
        <w:t>Training Performed By</w:t>
      </w:r>
      <w:r w:rsidR="001D100A" w:rsidRPr="007A55DE">
        <w:rPr>
          <w:rFonts w:cs="Arial"/>
          <w:b/>
          <w:bCs/>
          <w:color w:val="8DB3E2" w:themeColor="text2" w:themeTint="66"/>
          <w:lang w:val="en-IE"/>
        </w:rPr>
        <w:t>:</w:t>
      </w:r>
      <w:r w:rsidR="000832D7">
        <w:rPr>
          <w:rFonts w:cs="Arial"/>
          <w:b/>
          <w:bCs/>
          <w:color w:val="8DB3E2" w:themeColor="text2" w:themeTint="66"/>
          <w:lang w:val="en-IE"/>
        </w:rPr>
        <w:t xml:space="preserve"> </w:t>
      </w:r>
      <w:r w:rsidR="000832D7" w:rsidRPr="000832D7">
        <w:rPr>
          <w:rFonts w:cs="Arial"/>
          <w:bCs/>
          <w:color w:val="8DB3E2" w:themeColor="text2" w:themeTint="66"/>
          <w:lang w:val="en-IE"/>
        </w:rPr>
        <w:t>(If not used this section can be deleted)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2"/>
        <w:gridCol w:w="4759"/>
        <w:gridCol w:w="1519"/>
      </w:tblGrid>
      <w:tr w:rsidR="005B1785" w:rsidRPr="007A55DE" w14:paraId="44BD21DB" w14:textId="77777777" w:rsidTr="002C2833">
        <w:trPr>
          <w:trHeight w:val="576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74042" w14:textId="77777777"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color w:val="8DB3E2" w:themeColor="text2" w:themeTint="66"/>
                <w:lang w:val="en-IE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8EF82" w14:textId="77777777"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9054C" w14:textId="77777777"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</w:p>
        </w:tc>
      </w:tr>
      <w:tr w:rsidR="005B1785" w:rsidRPr="007A55DE" w14:paraId="5417443A" w14:textId="77777777" w:rsidTr="002C2833">
        <w:trPr>
          <w:trHeight w:val="360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C8A1F5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Printed Name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F9EDD8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Signature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26805E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Date</w:t>
            </w:r>
          </w:p>
        </w:tc>
      </w:tr>
    </w:tbl>
    <w:p w14:paraId="1BA15A1C" w14:textId="77777777" w:rsidR="007A55DE" w:rsidRPr="007A55DE" w:rsidRDefault="007A55DE">
      <w:pPr>
        <w:spacing w:before="240" w:after="240"/>
        <w:ind w:left="-90" w:right="-90"/>
        <w:rPr>
          <w:rFonts w:cs="Arial"/>
          <w:color w:val="548DD4" w:themeColor="text2" w:themeTint="99"/>
        </w:rPr>
      </w:pPr>
      <w:r w:rsidRPr="007A55DE">
        <w:rPr>
          <w:rFonts w:cs="Arial"/>
          <w:color w:val="548DD4" w:themeColor="text2" w:themeTint="99"/>
          <w:sz w:val="28"/>
        </w:rPr>
        <w:sym w:font="Wingdings" w:char="F0A8"/>
      </w:r>
      <w:r w:rsidRPr="007A55DE">
        <w:rPr>
          <w:rFonts w:cs="Arial"/>
          <w:color w:val="548DD4" w:themeColor="text2" w:themeTint="99"/>
        </w:rPr>
        <w:t xml:space="preserve">  Read and Understood (If self-trained</w:t>
      </w:r>
      <w:r w:rsidR="000832D7">
        <w:rPr>
          <w:rFonts w:cs="Arial"/>
          <w:color w:val="548DD4" w:themeColor="text2" w:themeTint="99"/>
        </w:rPr>
        <w:t xml:space="preserve"> – If not self-trained this section can be deleted)</w:t>
      </w:r>
    </w:p>
    <w:p w14:paraId="180AB360" w14:textId="77777777"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59"/>
        <w:gridCol w:w="3789"/>
        <w:gridCol w:w="1413"/>
        <w:gridCol w:w="1519"/>
      </w:tblGrid>
      <w:tr w:rsidR="005B1785" w:rsidRPr="004022C5" w14:paraId="316F5EF6" w14:textId="77777777" w:rsidTr="00BF5D68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901D20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BA37C1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F9CCF1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380D9E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14:paraId="7565387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AC0E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67C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F01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588F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688EE3E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4E07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2F80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258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64B2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1CC9B1E9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AC83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F22D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9BE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1A1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17AA413B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AE91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D396E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0E02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4A13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631806DD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5446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D362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4166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CD80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3CE6E261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C3E6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2C16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2209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7BE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6B6888D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76E52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FF36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A091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CA08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7CA8C56A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13D3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68FC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741A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E748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2AA16F8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A6F1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3BDD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597E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21DE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7DA05FBD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11EC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6BF1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DA66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6921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436E6D21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5C382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A10C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308E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A230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22E0FC23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D5DA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DF71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D85F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800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14:paraId="2C3586A9" w14:textId="77777777" w:rsidR="005D62E1" w:rsidRDefault="00A15FC3" w:rsidP="00540D91">
      <w:pPr>
        <w:ind w:left="-90"/>
        <w:rPr>
          <w:rFonts w:cs="Arial"/>
          <w:color w:val="548DD4" w:themeColor="text2" w:themeTint="99"/>
        </w:rPr>
      </w:pPr>
      <w:r w:rsidRPr="00450369">
        <w:rPr>
          <w:rFonts w:cs="Arial"/>
          <w:color w:val="548DD4" w:themeColor="text2" w:themeTint="99"/>
        </w:rPr>
        <w:t xml:space="preserve">Print multiple copies of </w:t>
      </w:r>
      <w:r w:rsidR="005C33B0" w:rsidRPr="00450369">
        <w:rPr>
          <w:rFonts w:cs="Arial"/>
          <w:color w:val="548DD4" w:themeColor="text2" w:themeTint="99"/>
        </w:rPr>
        <w:t>this Training Record Template as needed</w:t>
      </w:r>
    </w:p>
    <w:p w14:paraId="1C7BC0DC" w14:textId="77777777" w:rsidR="00540D91" w:rsidRPr="00540D91" w:rsidRDefault="00540D91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1"/>
        <w:gridCol w:w="4299"/>
      </w:tblGrid>
      <w:tr w:rsidR="00540D91" w14:paraId="071ED9B5" w14:textId="77777777" w:rsidTr="00540D91">
        <w:tc>
          <w:tcPr>
            <w:tcW w:w="6768" w:type="dxa"/>
          </w:tcPr>
          <w:p w14:paraId="52A28BFE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33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83"/>
            </w:tblGrid>
            <w:tr w:rsidR="00540D91" w:rsidRPr="00450369" w14:paraId="21651C67" w14:textId="77777777" w:rsidTr="00562569">
              <w:tc>
                <w:tcPr>
                  <w:tcW w:w="4689" w:type="dxa"/>
                </w:tcPr>
                <w:p w14:paraId="40E16178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14:paraId="6331FC7C" w14:textId="77777777" w:rsidTr="00562569">
              <w:tc>
                <w:tcPr>
                  <w:tcW w:w="4689" w:type="dxa"/>
                </w:tcPr>
                <w:p w14:paraId="3EFF4CCC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14:paraId="6D32E865" w14:textId="77777777" w:rsidTr="00562569">
              <w:tc>
                <w:tcPr>
                  <w:tcW w:w="4689" w:type="dxa"/>
                </w:tcPr>
                <w:p w14:paraId="0FAFFABD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550A4C52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</w:tbl>
    <w:bookmarkEnd w:id="5"/>
    <w:p w14:paraId="4592A828" w14:textId="77777777" w:rsidR="009C6C89" w:rsidRPr="00E41550" w:rsidRDefault="009C6C89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  <w:i/>
          <w:sz w:val="24"/>
          <w:szCs w:val="24"/>
          <w:u w:val="single"/>
        </w:rPr>
      </w:pPr>
      <w:r w:rsidRPr="00E41550">
        <w:rPr>
          <w:rFonts w:cs="Arial"/>
          <w:i/>
          <w:sz w:val="24"/>
          <w:szCs w:val="24"/>
          <w:u w:val="single"/>
        </w:rPr>
        <w:lastRenderedPageBreak/>
        <w:t xml:space="preserve">DOCUMENT HISTORY </w:t>
      </w:r>
    </w:p>
    <w:p w14:paraId="2649D13D" w14:textId="77777777" w:rsidR="009639A3" w:rsidRDefault="009639A3" w:rsidP="009639A3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spacing w:after="120"/>
        <w:jc w:val="center"/>
        <w:rPr>
          <w:i/>
          <w:sz w:val="18"/>
          <w:szCs w:val="18"/>
        </w:rPr>
      </w:pPr>
      <w:r w:rsidRPr="00236D58">
        <w:rPr>
          <w:i/>
          <w:sz w:val="18"/>
          <w:szCs w:val="18"/>
        </w:rPr>
        <w:t>(Note: Complete Document History may be obtained via the Document Management System.)</w:t>
      </w:r>
    </w:p>
    <w:p w14:paraId="78ECC84E" w14:textId="77777777" w:rsidR="00397DA7" w:rsidRDefault="00397DA7"/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422"/>
      </w:tblGrid>
      <w:tr w:rsidR="009C6C89" w:rsidRPr="00E41550" w14:paraId="68F0F7EA" w14:textId="77777777" w:rsidTr="009639A3">
        <w:trPr>
          <w:cantSplit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14:paraId="2ECD4C8D" w14:textId="77777777"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14FE8C93" w14:textId="77777777" w:rsidR="009C6C89" w:rsidRPr="00E41550" w:rsidRDefault="009C6C89" w:rsidP="008A6275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8D60F1">
              <w:rPr>
                <w:rFonts w:ascii="Arial" w:hAnsi="Arial" w:cs="Arial"/>
              </w:rPr>
              <w:t>3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0463A498" w14:textId="77777777"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7DAE0FBD" w14:textId="77777777" w:rsidR="009C6C89" w:rsidRPr="00E41550" w:rsidRDefault="00C42AB6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James Stors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199ED287" w14:textId="77777777"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422" w:type="dxa"/>
            <w:tcBorders>
              <w:bottom w:val="nil"/>
            </w:tcBorders>
            <w:vAlign w:val="center"/>
          </w:tcPr>
          <w:p w14:paraId="7CFF4B19" w14:textId="77777777"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9C6C89" w:rsidRPr="00E41550" w14:paraId="2EE3B03A" w14:textId="77777777" w:rsidTr="009639A3">
        <w:trPr>
          <w:cantSplit/>
          <w:trHeight w:val="953"/>
        </w:trPr>
        <w:tc>
          <w:tcPr>
            <w:tcW w:w="10890" w:type="dxa"/>
            <w:gridSpan w:val="6"/>
            <w:vAlign w:val="center"/>
          </w:tcPr>
          <w:p w14:paraId="7F63B355" w14:textId="77777777" w:rsidR="0078445C" w:rsidRDefault="009C6C89" w:rsidP="00DD524F">
            <w:pPr>
              <w:overflowPunct/>
              <w:spacing w:before="0"/>
              <w:textAlignment w:val="auto"/>
              <w:rPr>
                <w:rFonts w:cs="Arial"/>
              </w:rPr>
            </w:pPr>
            <w:r w:rsidRPr="00E41550">
              <w:rPr>
                <w:rFonts w:cs="Arial"/>
                <w:b/>
                <w:smallCaps/>
              </w:rPr>
              <w:t>Summary of Change:</w:t>
            </w:r>
            <w:r>
              <w:rPr>
                <w:rFonts w:cs="Arial"/>
                <w:b/>
                <w:smallCaps/>
              </w:rPr>
              <w:t xml:space="preserve"> </w:t>
            </w:r>
            <w:r w:rsidR="008D60F1">
              <w:rPr>
                <w:rFonts w:cs="Arial"/>
                <w:color w:val="000000"/>
                <w:lang w:val="en-GB"/>
              </w:rPr>
              <w:t xml:space="preserve">Changed the 730001835 document name to be current.  Modified the Workspace and the Test Station Bench checks of IQ-02 Test Script Data Sheet to Pass/Fail. </w:t>
            </w:r>
            <w:r w:rsidR="0072637D">
              <w:rPr>
                <w:rFonts w:cs="Arial"/>
                <w:color w:val="000000"/>
                <w:lang w:val="en-GB"/>
              </w:rPr>
              <w:t>Added the ANSI C84.1 electrical supply tolerance specification to</w:t>
            </w:r>
            <w:r w:rsidR="008D60F1">
              <w:rPr>
                <w:rFonts w:cs="Arial"/>
                <w:color w:val="000000"/>
                <w:lang w:val="en-GB"/>
              </w:rPr>
              <w:t xml:space="preserve"> the Comments Section of the IQ-02 Test Script Data Sheet</w:t>
            </w:r>
            <w:r w:rsidR="00333E14">
              <w:rPr>
                <w:rFonts w:cs="Arial"/>
                <w:color w:val="000000"/>
                <w:lang w:val="en-GB"/>
              </w:rPr>
              <w:t>.</w:t>
            </w:r>
            <w:r w:rsidR="001A4D5E">
              <w:rPr>
                <w:rFonts w:cs="Arial"/>
                <w:color w:val="000000"/>
                <w:lang w:val="en-GB"/>
              </w:rPr>
              <w:t xml:space="preserve"> Updated the </w:t>
            </w:r>
            <w:r w:rsidR="001B69F3">
              <w:rPr>
                <w:rFonts w:cs="Arial"/>
                <w:color w:val="000000"/>
                <w:lang w:val="en-GB"/>
              </w:rPr>
              <w:t>Related Documents Section to be current.  Updated to the current Template format.</w:t>
            </w:r>
          </w:p>
        </w:tc>
      </w:tr>
    </w:tbl>
    <w:p w14:paraId="6FEC6DB8" w14:textId="77777777" w:rsidR="009C6C89" w:rsidRDefault="009C6C89" w:rsidP="009C6C89">
      <w:pPr>
        <w:rPr>
          <w:rFonts w:cs="Arial"/>
        </w:rPr>
      </w:pPr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422"/>
      </w:tblGrid>
      <w:tr w:rsidR="00FB5543" w:rsidRPr="00E41550" w14:paraId="3DC9CCDE" w14:textId="77777777" w:rsidTr="00056DF4">
        <w:trPr>
          <w:cantSplit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5" w:color="auto" w:fill="auto"/>
            <w:vAlign w:val="center"/>
          </w:tcPr>
          <w:p w14:paraId="5C3A2514" w14:textId="77777777" w:rsidR="00FB5543" w:rsidRPr="00E41550" w:rsidRDefault="00FB5543" w:rsidP="00056DF4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AD4635" w14:textId="77777777" w:rsidR="00FB5543" w:rsidRPr="00E41550" w:rsidRDefault="00FB5543" w:rsidP="00056DF4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5" w:color="auto" w:fill="auto"/>
            <w:vAlign w:val="center"/>
          </w:tcPr>
          <w:p w14:paraId="3B6B4635" w14:textId="77777777" w:rsidR="00FB5543" w:rsidRPr="00E41550" w:rsidRDefault="00FB5543" w:rsidP="00056DF4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7128C3" w14:textId="77777777" w:rsidR="00FB5543" w:rsidRPr="00E41550" w:rsidRDefault="00FB5543" w:rsidP="00056DF4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James Stors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19357B96" w14:textId="77777777" w:rsidR="00FB5543" w:rsidRPr="00E41550" w:rsidRDefault="00FB5543" w:rsidP="00056DF4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D2EC8E" w14:textId="77777777" w:rsidR="00FB5543" w:rsidRPr="00E41550" w:rsidRDefault="00FB5543" w:rsidP="00056DF4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FB5543" w:rsidRPr="00E41550" w14:paraId="045676A0" w14:textId="77777777" w:rsidTr="00056DF4">
        <w:trPr>
          <w:cantSplit/>
          <w:trHeight w:val="1440"/>
        </w:trPr>
        <w:tc>
          <w:tcPr>
            <w:tcW w:w="10890" w:type="dxa"/>
            <w:gridSpan w:val="6"/>
            <w:vAlign w:val="center"/>
          </w:tcPr>
          <w:p w14:paraId="01C52CDB" w14:textId="77777777" w:rsidR="00FB5543" w:rsidRDefault="00FB5543" w:rsidP="00056DF4">
            <w:pPr>
              <w:overflowPunct/>
              <w:spacing w:before="0"/>
              <w:textAlignment w:val="auto"/>
              <w:rPr>
                <w:rFonts w:cs="Arial"/>
              </w:rPr>
            </w:pPr>
            <w:r w:rsidRPr="00E41550">
              <w:rPr>
                <w:rFonts w:cs="Arial"/>
                <w:b/>
                <w:smallCaps/>
              </w:rPr>
              <w:t>Summary of Change:</w:t>
            </w:r>
            <w:r>
              <w:rPr>
                <w:rFonts w:cs="Arial"/>
                <w:b/>
                <w:smallCaps/>
              </w:rPr>
              <w:t xml:space="preserve"> </w:t>
            </w:r>
            <w:r>
              <w:rPr>
                <w:rFonts w:cs="Arial"/>
                <w:color w:val="000000"/>
                <w:lang w:val="en-GB"/>
              </w:rPr>
              <w:t>Edited for overall grammar and terminology.  Updated the Abbreviation section.  Changed Performer to Executor.  Updated the Records section to reference 730001835.  Added Health &amp; Safety Section.  Section 8 updated to guide the Originator to type in descriptive/acceptance criteria in the Test Script Data Sheets and Training Form.  Test Script Data Sheets updated to utilize gray cells for guidance and to provide a specified location for the Attachment Stamp/Marking.  Removed blank rows from the Test Script Data Sheets.  Removed the Electrical Safety Hi Pot/Ground Continuity test from IQ-05 Test Script Data Sheet.  Added additional safety considerations to the Test Execution of IQ-05 Test Script Data Sheet.  Added the Document Control Section marking to the Test Script Data Sheets and the Training Record appendix.</w:t>
            </w:r>
          </w:p>
        </w:tc>
      </w:tr>
    </w:tbl>
    <w:p w14:paraId="041179ED" w14:textId="77777777" w:rsidR="00FB5543" w:rsidRPr="00E41550" w:rsidRDefault="00FB5543" w:rsidP="009C6C89">
      <w:pPr>
        <w:rPr>
          <w:rFonts w:cs="Arial"/>
        </w:rPr>
      </w:pPr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5"/>
        <w:gridCol w:w="1800"/>
        <w:gridCol w:w="1890"/>
        <w:gridCol w:w="1980"/>
        <w:gridCol w:w="2070"/>
        <w:gridCol w:w="1445"/>
      </w:tblGrid>
      <w:tr w:rsidR="00FB5543" w:rsidRPr="005374F1" w14:paraId="22943803" w14:textId="77777777" w:rsidTr="000D5887">
        <w:trPr>
          <w:cantSplit/>
        </w:trPr>
        <w:tc>
          <w:tcPr>
            <w:tcW w:w="1705" w:type="dxa"/>
            <w:tcBorders>
              <w:bottom w:val="nil"/>
            </w:tcBorders>
            <w:shd w:val="pct5" w:color="auto" w:fill="auto"/>
            <w:vAlign w:val="bottom"/>
          </w:tcPr>
          <w:p w14:paraId="2D7F1A22" w14:textId="77777777" w:rsidR="00FB5543" w:rsidRPr="009741C7" w:rsidRDefault="00FB5543" w:rsidP="000D5887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9741C7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bottom"/>
          </w:tcPr>
          <w:p w14:paraId="001A58E9" w14:textId="77777777" w:rsidR="00FB5543" w:rsidRPr="009741C7" w:rsidRDefault="00FB5543" w:rsidP="000D5887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bottom"/>
          </w:tcPr>
          <w:p w14:paraId="0DD184F7" w14:textId="77777777" w:rsidR="00FB5543" w:rsidRPr="009741C7" w:rsidRDefault="00FB5543" w:rsidP="000D5887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9741C7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39E6B28D" w14:textId="77777777" w:rsidR="00FB5543" w:rsidRPr="009741C7" w:rsidRDefault="00FB5543" w:rsidP="000D5887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bottom"/>
          </w:tcPr>
          <w:p w14:paraId="625CA39E" w14:textId="77777777" w:rsidR="00FB5543" w:rsidRPr="009741C7" w:rsidRDefault="00FB5543" w:rsidP="000D5887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14:paraId="16FDD2FF" w14:textId="77777777" w:rsidR="00FB5543" w:rsidRPr="009741C7" w:rsidRDefault="00FB5543" w:rsidP="000D5887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FB5543" w:rsidRPr="005374F1" w14:paraId="3F9B62F5" w14:textId="77777777" w:rsidTr="000D5887">
        <w:trPr>
          <w:cantSplit/>
          <w:trHeight w:val="162"/>
        </w:trPr>
        <w:tc>
          <w:tcPr>
            <w:tcW w:w="10890" w:type="dxa"/>
            <w:gridSpan w:val="6"/>
          </w:tcPr>
          <w:p w14:paraId="2B35877C" w14:textId="77777777" w:rsidR="00FB5543" w:rsidRPr="009741C7" w:rsidRDefault="00FB5543" w:rsidP="000D5887">
            <w:pPr>
              <w:rPr>
                <w:rFonts w:cs="Arial"/>
                <w:sz w:val="16"/>
              </w:rPr>
            </w:pPr>
            <w:r>
              <w:rPr>
                <w:rFonts w:cs="Arial"/>
                <w:b/>
                <w:smallCaps/>
              </w:rPr>
              <w:t xml:space="preserve">Summary of Change: </w:t>
            </w:r>
            <w:r>
              <w:rPr>
                <w:rFonts w:cs="Arial"/>
                <w:smallCaps/>
              </w:rPr>
              <w:t>Abandoned</w:t>
            </w:r>
            <w:r w:rsidRPr="007B15B3">
              <w:rPr>
                <w:rFonts w:cs="Arial"/>
                <w:smallCaps/>
              </w:rPr>
              <w:t xml:space="preserve"> </w:t>
            </w:r>
          </w:p>
        </w:tc>
      </w:tr>
    </w:tbl>
    <w:p w14:paraId="473032B6" w14:textId="77777777" w:rsidR="00FB5543" w:rsidRDefault="00FB5543" w:rsidP="009C6C89">
      <w:pPr>
        <w:rPr>
          <w:rFonts w:cs="Arial"/>
        </w:rPr>
      </w:pPr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5"/>
        <w:gridCol w:w="1800"/>
        <w:gridCol w:w="1890"/>
        <w:gridCol w:w="1980"/>
        <w:gridCol w:w="2070"/>
        <w:gridCol w:w="1445"/>
      </w:tblGrid>
      <w:tr w:rsidR="00FB5543" w:rsidRPr="005374F1" w14:paraId="5B8A460D" w14:textId="77777777" w:rsidTr="000370F8">
        <w:trPr>
          <w:cantSplit/>
        </w:trPr>
        <w:tc>
          <w:tcPr>
            <w:tcW w:w="1705" w:type="dxa"/>
            <w:tcBorders>
              <w:bottom w:val="nil"/>
            </w:tcBorders>
            <w:shd w:val="pct5" w:color="auto" w:fill="auto"/>
            <w:vAlign w:val="bottom"/>
          </w:tcPr>
          <w:p w14:paraId="1F164490" w14:textId="77777777" w:rsidR="00FB5543" w:rsidRPr="009741C7" w:rsidRDefault="00FB5543" w:rsidP="000370F8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9741C7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bottom"/>
          </w:tcPr>
          <w:p w14:paraId="345116FD" w14:textId="77777777" w:rsidR="00FB5543" w:rsidRPr="009741C7" w:rsidRDefault="00FB5543" w:rsidP="000370F8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bottom"/>
          </w:tcPr>
          <w:p w14:paraId="25EBB71C" w14:textId="77777777" w:rsidR="00FB5543" w:rsidRPr="009741C7" w:rsidRDefault="00FB5543" w:rsidP="000370F8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9741C7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5EDC86C9" w14:textId="77777777" w:rsidR="00FB5543" w:rsidRPr="009741C7" w:rsidRDefault="00FB5543" w:rsidP="000370F8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James Stors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bottom"/>
          </w:tcPr>
          <w:p w14:paraId="4D2BB026" w14:textId="77777777" w:rsidR="00FB5543" w:rsidRPr="009741C7" w:rsidRDefault="00FB5543" w:rsidP="000370F8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14:paraId="2011878F" w14:textId="77777777" w:rsidR="00FB5543" w:rsidRPr="009741C7" w:rsidRDefault="00FB5543" w:rsidP="000370F8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FB5543" w:rsidRPr="005374F1" w14:paraId="50825E10" w14:textId="77777777" w:rsidTr="000370F8">
        <w:trPr>
          <w:cantSplit/>
          <w:trHeight w:val="162"/>
        </w:trPr>
        <w:tc>
          <w:tcPr>
            <w:tcW w:w="10890" w:type="dxa"/>
            <w:gridSpan w:val="6"/>
          </w:tcPr>
          <w:p w14:paraId="62AE370A" w14:textId="77777777" w:rsidR="00FB5543" w:rsidRPr="009741C7" w:rsidRDefault="00FB5543" w:rsidP="000370F8">
            <w:pPr>
              <w:rPr>
                <w:rFonts w:cs="Arial"/>
                <w:sz w:val="16"/>
              </w:rPr>
            </w:pPr>
            <w:r>
              <w:rPr>
                <w:rFonts w:cs="Arial"/>
                <w:b/>
                <w:smallCaps/>
              </w:rPr>
              <w:t xml:space="preserve">Summary of Change: </w:t>
            </w:r>
            <w:r w:rsidRPr="007B15B3">
              <w:rPr>
                <w:rFonts w:cs="Arial"/>
                <w:smallCaps/>
              </w:rPr>
              <w:t xml:space="preserve">Initial Release of the </w:t>
            </w:r>
            <w:r>
              <w:rPr>
                <w:rFonts w:cs="Arial"/>
                <w:smallCaps/>
              </w:rPr>
              <w:t>Installation Qualification Protocol</w:t>
            </w:r>
            <w:r w:rsidRPr="007B15B3">
              <w:rPr>
                <w:rFonts w:cs="Arial"/>
                <w:smallCaps/>
              </w:rPr>
              <w:t xml:space="preserve">. </w:t>
            </w:r>
          </w:p>
        </w:tc>
      </w:tr>
    </w:tbl>
    <w:p w14:paraId="345F6714" w14:textId="77777777" w:rsidR="000E1BB4" w:rsidRDefault="000E1BB4">
      <w:pPr>
        <w:spacing w:before="0"/>
      </w:pPr>
    </w:p>
    <w:sectPr w:rsidR="000E1BB4" w:rsidSect="002757DF">
      <w:headerReference w:type="default" r:id="rId12"/>
      <w:footerReference w:type="default" r:id="rId13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091281" w14:textId="77777777" w:rsidR="006458BD" w:rsidRDefault="006458BD">
      <w:r>
        <w:separator/>
      </w:r>
    </w:p>
  </w:endnote>
  <w:endnote w:type="continuationSeparator" w:id="0">
    <w:p w14:paraId="10D9F3D2" w14:textId="77777777" w:rsidR="006458BD" w:rsidRDefault="00645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E83662" w14:textId="77777777" w:rsidR="00800566" w:rsidRPr="00AD2712" w:rsidRDefault="00800566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V08</w:t>
    </w:r>
  </w:p>
  <w:p w14:paraId="267B29EA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14:paraId="5E03C774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6C790C" w14:textId="77777777" w:rsidR="006458BD" w:rsidRDefault="006458BD">
      <w:r>
        <w:separator/>
      </w:r>
    </w:p>
  </w:footnote>
  <w:footnote w:type="continuationSeparator" w:id="0">
    <w:p w14:paraId="5208E890" w14:textId="77777777" w:rsidR="006458BD" w:rsidRDefault="00645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800566" w:rsidRPr="00247334" w14:paraId="2AB59C12" w14:textId="77777777" w:rsidTr="006E6D80">
      <w:trPr>
        <w:trHeight w:val="454"/>
      </w:trPr>
      <w:tc>
        <w:tcPr>
          <w:tcW w:w="1588" w:type="pct"/>
          <w:vMerge w:val="restart"/>
        </w:tcPr>
        <w:p w14:paraId="7BEA5AAB" w14:textId="77777777" w:rsidR="00800566" w:rsidRPr="004345C0" w:rsidRDefault="00800566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3119BC21" wp14:editId="43531488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14:paraId="68A55B8A" w14:textId="77777777" w:rsidR="00800566" w:rsidRPr="00C763E8" w:rsidRDefault="00800566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800566" w14:paraId="052C0441" w14:textId="77777777" w:rsidTr="006E6D80">
      <w:trPr>
        <w:trHeight w:val="454"/>
      </w:trPr>
      <w:tc>
        <w:tcPr>
          <w:tcW w:w="1588" w:type="pct"/>
          <w:vMerge/>
        </w:tcPr>
        <w:p w14:paraId="14311756" w14:textId="77777777" w:rsidR="00800566" w:rsidRPr="004345C0" w:rsidRDefault="00800566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14:paraId="3A590BF2" w14:textId="77777777" w:rsidR="00800566" w:rsidRPr="00C849E9" w:rsidRDefault="00800566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8C11DE">
            <w:rPr>
              <w:rFonts w:cs="Arial"/>
              <w:sz w:val="32"/>
              <w:szCs w:val="24"/>
              <w:lang w:val="en-GB"/>
            </w:rPr>
            <w:t>Installation Qualification Protocol</w:t>
          </w:r>
        </w:p>
      </w:tc>
    </w:tr>
    <w:tr w:rsidR="00800566" w:rsidRPr="00A765C0" w14:paraId="3216559B" w14:textId="77777777" w:rsidTr="006E6D80">
      <w:trPr>
        <w:trHeight w:val="454"/>
      </w:trPr>
      <w:tc>
        <w:tcPr>
          <w:tcW w:w="1588" w:type="pct"/>
        </w:tcPr>
        <w:p w14:paraId="04ABF414" w14:textId="77777777" w:rsidR="00800566" w:rsidRPr="00CD3A90" w:rsidRDefault="00800566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Document # 730004135</w:t>
          </w:r>
        </w:p>
      </w:tc>
      <w:tc>
        <w:tcPr>
          <w:tcW w:w="1742" w:type="pct"/>
        </w:tcPr>
        <w:p w14:paraId="53BF5B29" w14:textId="77777777" w:rsidR="00800566" w:rsidRDefault="00800566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Version # 03</w:t>
          </w:r>
        </w:p>
      </w:tc>
      <w:tc>
        <w:tcPr>
          <w:tcW w:w="1669" w:type="pct"/>
        </w:tcPr>
        <w:p w14:paraId="6F192110" w14:textId="567D1A93" w:rsidR="00800566" w:rsidRPr="004345C0" w:rsidRDefault="00800566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</w:rPr>
            <w:t xml:space="preserve">Page </w:t>
          </w:r>
          <w:r w:rsidRPr="00C915DB">
            <w:rPr>
              <w:rFonts w:cs="Arial"/>
              <w:sz w:val="22"/>
            </w:rPr>
            <w:fldChar w:fldCharType="begin"/>
          </w:r>
          <w:r w:rsidRPr="00C915DB">
            <w:rPr>
              <w:rFonts w:cs="Arial"/>
              <w:sz w:val="22"/>
            </w:rPr>
            <w:instrText xml:space="preserve"> PAGE   \* MERGEFORMAT </w:instrText>
          </w:r>
          <w:r w:rsidRPr="00C915DB">
            <w:rPr>
              <w:rFonts w:cs="Arial"/>
              <w:sz w:val="22"/>
            </w:rPr>
            <w:fldChar w:fldCharType="separate"/>
          </w:r>
          <w:r w:rsidRPr="00C915DB">
            <w:rPr>
              <w:rFonts w:cs="Arial"/>
              <w:noProof/>
              <w:sz w:val="22"/>
            </w:rPr>
            <w:t>10</w:t>
          </w:r>
          <w:r w:rsidRPr="00C915DB">
            <w:rPr>
              <w:rFonts w:cs="Arial"/>
              <w:sz w:val="22"/>
            </w:rPr>
            <w:fldChar w:fldCharType="end"/>
          </w:r>
          <w:r w:rsidRPr="00C915DB">
            <w:rPr>
              <w:rFonts w:cs="Arial"/>
              <w:sz w:val="22"/>
            </w:rPr>
            <w:t xml:space="preserve"> of </w:t>
          </w:r>
          <w:r w:rsidRPr="00C915DB">
            <w:rPr>
              <w:rFonts w:cs="Arial"/>
              <w:noProof/>
              <w:sz w:val="22"/>
            </w:rPr>
            <w:fldChar w:fldCharType="begin"/>
          </w:r>
          <w:r w:rsidRPr="00C915DB">
            <w:rPr>
              <w:rFonts w:cs="Arial"/>
              <w:noProof/>
              <w:sz w:val="22"/>
            </w:rPr>
            <w:instrText xml:space="preserve"> SECTIONPAGES   \* MERGEFORMAT </w:instrText>
          </w:r>
          <w:r w:rsidRPr="00C915DB">
            <w:rPr>
              <w:rFonts w:cs="Arial"/>
              <w:noProof/>
              <w:sz w:val="22"/>
            </w:rPr>
            <w:fldChar w:fldCharType="separate"/>
          </w:r>
          <w:r w:rsidR="00BC7BA8">
            <w:rPr>
              <w:rFonts w:cs="Arial"/>
              <w:noProof/>
              <w:sz w:val="22"/>
            </w:rPr>
            <w:t>9</w:t>
          </w:r>
          <w:r w:rsidRPr="00C915DB">
            <w:rPr>
              <w:rFonts w:cs="Arial"/>
              <w:noProof/>
              <w:sz w:val="22"/>
            </w:rPr>
            <w:fldChar w:fldCharType="end"/>
          </w:r>
        </w:p>
      </w:tc>
    </w:tr>
  </w:tbl>
  <w:p w14:paraId="1DDED947" w14:textId="77777777" w:rsidR="00800566" w:rsidRDefault="00800566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7599"/>
    <w:rsid w:val="00030687"/>
    <w:rsid w:val="00040BB1"/>
    <w:rsid w:val="000417F2"/>
    <w:rsid w:val="00042599"/>
    <w:rsid w:val="00043E15"/>
    <w:rsid w:val="00044AAA"/>
    <w:rsid w:val="00046E35"/>
    <w:rsid w:val="00050635"/>
    <w:rsid w:val="0005432B"/>
    <w:rsid w:val="00055FAA"/>
    <w:rsid w:val="000640A6"/>
    <w:rsid w:val="00064C2B"/>
    <w:rsid w:val="00073A56"/>
    <w:rsid w:val="00076B4B"/>
    <w:rsid w:val="000832D7"/>
    <w:rsid w:val="00085C3A"/>
    <w:rsid w:val="00092124"/>
    <w:rsid w:val="00096183"/>
    <w:rsid w:val="000A2E1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BB4"/>
    <w:rsid w:val="000E263F"/>
    <w:rsid w:val="000E4AD7"/>
    <w:rsid w:val="000E6518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1163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7E97"/>
    <w:rsid w:val="001966E3"/>
    <w:rsid w:val="001A4D5E"/>
    <w:rsid w:val="001A615F"/>
    <w:rsid w:val="001A7067"/>
    <w:rsid w:val="001B1180"/>
    <w:rsid w:val="001B69F3"/>
    <w:rsid w:val="001C157F"/>
    <w:rsid w:val="001C7701"/>
    <w:rsid w:val="001D100A"/>
    <w:rsid w:val="001D34AC"/>
    <w:rsid w:val="001E4E03"/>
    <w:rsid w:val="001E6A51"/>
    <w:rsid w:val="001F0391"/>
    <w:rsid w:val="001F1130"/>
    <w:rsid w:val="001F2D65"/>
    <w:rsid w:val="001F536C"/>
    <w:rsid w:val="00200318"/>
    <w:rsid w:val="002015B7"/>
    <w:rsid w:val="002052E2"/>
    <w:rsid w:val="0020578E"/>
    <w:rsid w:val="00207F43"/>
    <w:rsid w:val="002109A0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873E3"/>
    <w:rsid w:val="002932DB"/>
    <w:rsid w:val="002A12D4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5429"/>
    <w:rsid w:val="00307CE7"/>
    <w:rsid w:val="00317BCA"/>
    <w:rsid w:val="00324EFA"/>
    <w:rsid w:val="0033029C"/>
    <w:rsid w:val="00330A39"/>
    <w:rsid w:val="00333E14"/>
    <w:rsid w:val="00340DFC"/>
    <w:rsid w:val="00345DB0"/>
    <w:rsid w:val="00352F32"/>
    <w:rsid w:val="00353ABC"/>
    <w:rsid w:val="003634B8"/>
    <w:rsid w:val="00363547"/>
    <w:rsid w:val="00365B39"/>
    <w:rsid w:val="003724C3"/>
    <w:rsid w:val="003807F3"/>
    <w:rsid w:val="00381427"/>
    <w:rsid w:val="00385667"/>
    <w:rsid w:val="003864C6"/>
    <w:rsid w:val="00393B0A"/>
    <w:rsid w:val="003971E3"/>
    <w:rsid w:val="00397DA7"/>
    <w:rsid w:val="003A2AA4"/>
    <w:rsid w:val="003B1258"/>
    <w:rsid w:val="003C3430"/>
    <w:rsid w:val="003C5A60"/>
    <w:rsid w:val="003D1036"/>
    <w:rsid w:val="003D169C"/>
    <w:rsid w:val="003D1A02"/>
    <w:rsid w:val="003D2B91"/>
    <w:rsid w:val="003D3BDA"/>
    <w:rsid w:val="003D3E42"/>
    <w:rsid w:val="003D6058"/>
    <w:rsid w:val="003E2118"/>
    <w:rsid w:val="003E25B6"/>
    <w:rsid w:val="003E2E6D"/>
    <w:rsid w:val="003F0408"/>
    <w:rsid w:val="003F2381"/>
    <w:rsid w:val="003F3B47"/>
    <w:rsid w:val="003F41D5"/>
    <w:rsid w:val="00403173"/>
    <w:rsid w:val="004032E5"/>
    <w:rsid w:val="00405AF7"/>
    <w:rsid w:val="00406C18"/>
    <w:rsid w:val="00412494"/>
    <w:rsid w:val="00413AC5"/>
    <w:rsid w:val="00416276"/>
    <w:rsid w:val="00422259"/>
    <w:rsid w:val="00422D7E"/>
    <w:rsid w:val="0042472E"/>
    <w:rsid w:val="004259A2"/>
    <w:rsid w:val="00425CC8"/>
    <w:rsid w:val="0043146B"/>
    <w:rsid w:val="004345C0"/>
    <w:rsid w:val="0044125D"/>
    <w:rsid w:val="004415C7"/>
    <w:rsid w:val="00442BA3"/>
    <w:rsid w:val="00444125"/>
    <w:rsid w:val="00450369"/>
    <w:rsid w:val="004579C8"/>
    <w:rsid w:val="00457DBB"/>
    <w:rsid w:val="0046531F"/>
    <w:rsid w:val="00465F26"/>
    <w:rsid w:val="004716CF"/>
    <w:rsid w:val="004773F9"/>
    <w:rsid w:val="00480C02"/>
    <w:rsid w:val="00483B69"/>
    <w:rsid w:val="00486467"/>
    <w:rsid w:val="00491D25"/>
    <w:rsid w:val="00495500"/>
    <w:rsid w:val="004B6CE7"/>
    <w:rsid w:val="004C0139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6FE7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741AA"/>
    <w:rsid w:val="0057479A"/>
    <w:rsid w:val="00574918"/>
    <w:rsid w:val="00583C62"/>
    <w:rsid w:val="00585016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31B5E"/>
    <w:rsid w:val="00636795"/>
    <w:rsid w:val="00641F4C"/>
    <w:rsid w:val="006442C1"/>
    <w:rsid w:val="00644631"/>
    <w:rsid w:val="00644A04"/>
    <w:rsid w:val="006450FA"/>
    <w:rsid w:val="006458BD"/>
    <w:rsid w:val="006505C7"/>
    <w:rsid w:val="00650E77"/>
    <w:rsid w:val="00661C5B"/>
    <w:rsid w:val="00663424"/>
    <w:rsid w:val="00666EB3"/>
    <w:rsid w:val="006924D8"/>
    <w:rsid w:val="0069484C"/>
    <w:rsid w:val="006973CF"/>
    <w:rsid w:val="00697F14"/>
    <w:rsid w:val="006A0CD8"/>
    <w:rsid w:val="006A38F8"/>
    <w:rsid w:val="006A5DD1"/>
    <w:rsid w:val="006B7170"/>
    <w:rsid w:val="006C2322"/>
    <w:rsid w:val="006C2C74"/>
    <w:rsid w:val="006C3F20"/>
    <w:rsid w:val="006D3564"/>
    <w:rsid w:val="006D4B6B"/>
    <w:rsid w:val="006D6690"/>
    <w:rsid w:val="006E20D4"/>
    <w:rsid w:val="006E536B"/>
    <w:rsid w:val="006E57BF"/>
    <w:rsid w:val="006E6D80"/>
    <w:rsid w:val="007005DF"/>
    <w:rsid w:val="00703D33"/>
    <w:rsid w:val="00716F6E"/>
    <w:rsid w:val="007172BF"/>
    <w:rsid w:val="0072637D"/>
    <w:rsid w:val="007323B9"/>
    <w:rsid w:val="007438C0"/>
    <w:rsid w:val="007476D1"/>
    <w:rsid w:val="007511B2"/>
    <w:rsid w:val="00752AA1"/>
    <w:rsid w:val="007602D5"/>
    <w:rsid w:val="00767A80"/>
    <w:rsid w:val="007720A5"/>
    <w:rsid w:val="0077379A"/>
    <w:rsid w:val="00780C84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72C0"/>
    <w:rsid w:val="007B3F88"/>
    <w:rsid w:val="007B4C94"/>
    <w:rsid w:val="007B5F9A"/>
    <w:rsid w:val="007B6DCB"/>
    <w:rsid w:val="007C0604"/>
    <w:rsid w:val="007C7027"/>
    <w:rsid w:val="007D57BC"/>
    <w:rsid w:val="007D7AAE"/>
    <w:rsid w:val="007F357E"/>
    <w:rsid w:val="007F3908"/>
    <w:rsid w:val="007F5C8F"/>
    <w:rsid w:val="007F650C"/>
    <w:rsid w:val="007F69CD"/>
    <w:rsid w:val="007F71A4"/>
    <w:rsid w:val="007F793A"/>
    <w:rsid w:val="007F7F22"/>
    <w:rsid w:val="00800566"/>
    <w:rsid w:val="008022CF"/>
    <w:rsid w:val="00806234"/>
    <w:rsid w:val="0081344A"/>
    <w:rsid w:val="00814896"/>
    <w:rsid w:val="00815EE4"/>
    <w:rsid w:val="00816072"/>
    <w:rsid w:val="00823A22"/>
    <w:rsid w:val="0082414A"/>
    <w:rsid w:val="00827EC7"/>
    <w:rsid w:val="0083050B"/>
    <w:rsid w:val="0083197C"/>
    <w:rsid w:val="00834C3B"/>
    <w:rsid w:val="00835DBB"/>
    <w:rsid w:val="0083647D"/>
    <w:rsid w:val="00837EEE"/>
    <w:rsid w:val="00843FE5"/>
    <w:rsid w:val="00844676"/>
    <w:rsid w:val="0085130B"/>
    <w:rsid w:val="00855ED4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11DE"/>
    <w:rsid w:val="008C269F"/>
    <w:rsid w:val="008C532E"/>
    <w:rsid w:val="008C6038"/>
    <w:rsid w:val="008C6FE7"/>
    <w:rsid w:val="008D60F1"/>
    <w:rsid w:val="008E0C59"/>
    <w:rsid w:val="008E54CA"/>
    <w:rsid w:val="008E6AB2"/>
    <w:rsid w:val="008F00D2"/>
    <w:rsid w:val="008F7941"/>
    <w:rsid w:val="0092067D"/>
    <w:rsid w:val="0092355D"/>
    <w:rsid w:val="009245E2"/>
    <w:rsid w:val="00934C4D"/>
    <w:rsid w:val="009373A8"/>
    <w:rsid w:val="00941EC6"/>
    <w:rsid w:val="00942AF7"/>
    <w:rsid w:val="009445E1"/>
    <w:rsid w:val="00956586"/>
    <w:rsid w:val="00960C37"/>
    <w:rsid w:val="00963875"/>
    <w:rsid w:val="009639A3"/>
    <w:rsid w:val="009651C8"/>
    <w:rsid w:val="009741C7"/>
    <w:rsid w:val="009773EE"/>
    <w:rsid w:val="00981C1B"/>
    <w:rsid w:val="00993527"/>
    <w:rsid w:val="009A08DC"/>
    <w:rsid w:val="009A16FF"/>
    <w:rsid w:val="009A2B86"/>
    <w:rsid w:val="009A3693"/>
    <w:rsid w:val="009A7CC6"/>
    <w:rsid w:val="009B0F00"/>
    <w:rsid w:val="009B22F6"/>
    <w:rsid w:val="009B357B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A043D3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5E3D"/>
    <w:rsid w:val="00AA09B3"/>
    <w:rsid w:val="00AB1BDD"/>
    <w:rsid w:val="00AB7649"/>
    <w:rsid w:val="00AC0B24"/>
    <w:rsid w:val="00AC3869"/>
    <w:rsid w:val="00AC644A"/>
    <w:rsid w:val="00AC65EB"/>
    <w:rsid w:val="00AC79B7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21366"/>
    <w:rsid w:val="00B226BD"/>
    <w:rsid w:val="00B35F19"/>
    <w:rsid w:val="00B40F62"/>
    <w:rsid w:val="00B43F54"/>
    <w:rsid w:val="00B45C5A"/>
    <w:rsid w:val="00B47B77"/>
    <w:rsid w:val="00B51ABB"/>
    <w:rsid w:val="00B57E10"/>
    <w:rsid w:val="00B63467"/>
    <w:rsid w:val="00B670CD"/>
    <w:rsid w:val="00B670F6"/>
    <w:rsid w:val="00B72102"/>
    <w:rsid w:val="00B7257E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C7BA8"/>
    <w:rsid w:val="00BD4973"/>
    <w:rsid w:val="00BD6391"/>
    <w:rsid w:val="00BE5B67"/>
    <w:rsid w:val="00BF5D68"/>
    <w:rsid w:val="00C02235"/>
    <w:rsid w:val="00C0514B"/>
    <w:rsid w:val="00C07AD6"/>
    <w:rsid w:val="00C10762"/>
    <w:rsid w:val="00C11845"/>
    <w:rsid w:val="00C1758F"/>
    <w:rsid w:val="00C215CF"/>
    <w:rsid w:val="00C258DF"/>
    <w:rsid w:val="00C26206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28E"/>
    <w:rsid w:val="00C763E8"/>
    <w:rsid w:val="00C81750"/>
    <w:rsid w:val="00C841EF"/>
    <w:rsid w:val="00C849E9"/>
    <w:rsid w:val="00C915DB"/>
    <w:rsid w:val="00C95139"/>
    <w:rsid w:val="00C9625F"/>
    <w:rsid w:val="00CA1237"/>
    <w:rsid w:val="00CA1926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3483A"/>
    <w:rsid w:val="00D36412"/>
    <w:rsid w:val="00D70FDE"/>
    <w:rsid w:val="00D71293"/>
    <w:rsid w:val="00D75306"/>
    <w:rsid w:val="00D86458"/>
    <w:rsid w:val="00D9185A"/>
    <w:rsid w:val="00D95866"/>
    <w:rsid w:val="00DA1BEA"/>
    <w:rsid w:val="00DA4CE8"/>
    <w:rsid w:val="00DA5C76"/>
    <w:rsid w:val="00DA65E0"/>
    <w:rsid w:val="00DB3C30"/>
    <w:rsid w:val="00DB41DB"/>
    <w:rsid w:val="00DC0446"/>
    <w:rsid w:val="00DC09DA"/>
    <w:rsid w:val="00DD524F"/>
    <w:rsid w:val="00DD5435"/>
    <w:rsid w:val="00DE1AC2"/>
    <w:rsid w:val="00DE2E36"/>
    <w:rsid w:val="00DF088E"/>
    <w:rsid w:val="00DF0940"/>
    <w:rsid w:val="00DF4F48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70F7"/>
    <w:rsid w:val="00E41271"/>
    <w:rsid w:val="00E46665"/>
    <w:rsid w:val="00E506C0"/>
    <w:rsid w:val="00E53548"/>
    <w:rsid w:val="00E5402B"/>
    <w:rsid w:val="00E54327"/>
    <w:rsid w:val="00E60166"/>
    <w:rsid w:val="00E66FC8"/>
    <w:rsid w:val="00E733A7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768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870"/>
    <w:rsid w:val="00F0791A"/>
    <w:rsid w:val="00F15E70"/>
    <w:rsid w:val="00F20093"/>
    <w:rsid w:val="00F211DC"/>
    <w:rsid w:val="00F2160F"/>
    <w:rsid w:val="00F2184E"/>
    <w:rsid w:val="00F2522D"/>
    <w:rsid w:val="00F32BAD"/>
    <w:rsid w:val="00F35BE4"/>
    <w:rsid w:val="00F35DFC"/>
    <w:rsid w:val="00F416CE"/>
    <w:rsid w:val="00F416E1"/>
    <w:rsid w:val="00F57B4F"/>
    <w:rsid w:val="00F63E45"/>
    <w:rsid w:val="00F704D3"/>
    <w:rsid w:val="00F72232"/>
    <w:rsid w:val="00F72CE2"/>
    <w:rsid w:val="00F75179"/>
    <w:rsid w:val="00F80515"/>
    <w:rsid w:val="00F9161C"/>
    <w:rsid w:val="00F961CE"/>
    <w:rsid w:val="00FA33F2"/>
    <w:rsid w:val="00FB3522"/>
    <w:rsid w:val="00FB5543"/>
    <w:rsid w:val="00FB6414"/>
    <w:rsid w:val="00FC28F6"/>
    <w:rsid w:val="00FD2101"/>
    <w:rsid w:val="00FD2863"/>
    <w:rsid w:val="00FE036B"/>
    <w:rsid w:val="00FE05EB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1BB9324"/>
  <w15:docId w15:val="{7EA42BC2-8ECD-4FEF-BB4A-8415E9E4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8F4574" w:rsidP="008F4574">
          <w:pPr>
            <w:pStyle w:val="58222DD9819343ABB80344B21BB6EFC2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975605F5D654937A8784081E3CA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1C9C-ABC0-41F8-8D9D-415A8E048747}"/>
      </w:docPartPr>
      <w:docPartBody>
        <w:p w:rsidR="001E2083" w:rsidRDefault="008F4574" w:rsidP="008F4574">
          <w:pPr>
            <w:pStyle w:val="4975605F5D654937A8784081E3CA5A1B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8F4574" w:rsidP="008F4574">
          <w:pPr>
            <w:pStyle w:val="88347D606B0741EEBB173EE56E4F98F4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8F4574" w:rsidP="008F4574">
          <w:pPr>
            <w:pStyle w:val="60472F1A6BE44E5799E994A7FC14778E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342B7729437345B6B4A9BC18C7F1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9EB8-D7D8-4537-8C8D-F954A02D0678}"/>
      </w:docPartPr>
      <w:docPartBody>
        <w:p w:rsidR="001E2083" w:rsidRDefault="008F4574" w:rsidP="008F4574">
          <w:pPr>
            <w:pStyle w:val="342B7729437345B6B4A9BC18C7F14692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8F4574" w:rsidP="008F4574">
          <w:pPr>
            <w:pStyle w:val="47AD6FB38AE74E71837972E7575162D8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8F4574" w:rsidP="008F4574">
          <w:pPr>
            <w:pStyle w:val="D607A4B69E584A5D98B6C9AB12767873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F1A91854A30841BCB1288CA8078F0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9C449-59C3-422E-A5BA-5BB9F91C0AE6}"/>
      </w:docPartPr>
      <w:docPartBody>
        <w:p w:rsidR="001E2083" w:rsidRDefault="008F4574" w:rsidP="008F4574">
          <w:pPr>
            <w:pStyle w:val="F1A91854A30841BCB1288CA8078F0505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8F4574" w:rsidP="008F4574">
          <w:pPr>
            <w:pStyle w:val="6B4DAE558084412CA5C61BDEC934CD5A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C79FDA74366043F0B941BC43D6BD8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BB30D-8B11-447B-91D6-CE56D39E528A}"/>
      </w:docPartPr>
      <w:docPartBody>
        <w:p w:rsidR="008F4574" w:rsidRDefault="008F4574" w:rsidP="008F4574">
          <w:pPr>
            <w:pStyle w:val="C79FDA74366043F0B941BC43D6BD8BB3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7148C8C8E320420A806FB17D7F3CF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F1311-BA4F-4DA2-958A-704681FC8417}"/>
      </w:docPartPr>
      <w:docPartBody>
        <w:p w:rsidR="008F4574" w:rsidRDefault="008F4574" w:rsidP="008F4574">
          <w:pPr>
            <w:pStyle w:val="7148C8C8E320420A806FB17D7F3CF6991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9C792F7E32CC45F7A15328053F094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61E35-9D26-4126-8235-321465A6C8DC}"/>
      </w:docPartPr>
      <w:docPartBody>
        <w:p w:rsidR="008F4574" w:rsidRDefault="008F4574" w:rsidP="008F4574">
          <w:pPr>
            <w:pStyle w:val="9C792F7E32CC45F7A15328053F0948101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F74B8EBD12F4F26B3541997169C3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3A23B-D6DB-4211-9396-A88EF721920A}"/>
      </w:docPartPr>
      <w:docPartBody>
        <w:p w:rsidR="008F4574" w:rsidRDefault="008F4574" w:rsidP="008F4574">
          <w:pPr>
            <w:pStyle w:val="DF74B8EBD12F4F26B3541997169C3947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1B8332FAEB3B4D0390955DBC46BB5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EB3045-FF6F-49F6-A4DD-B5CE528826CF}"/>
      </w:docPartPr>
      <w:docPartBody>
        <w:p w:rsidR="008F4574" w:rsidRDefault="008F4574" w:rsidP="008F4574">
          <w:pPr>
            <w:pStyle w:val="1B8332FAEB3B4D0390955DBC46BB53131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EF190EC258884A80B334CE39155DC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7FC933-9870-4697-B85E-0236C9036CAF}"/>
      </w:docPartPr>
      <w:docPartBody>
        <w:p w:rsidR="008F4574" w:rsidRDefault="008F4574" w:rsidP="008F4574">
          <w:pPr>
            <w:pStyle w:val="EF190EC258884A80B334CE39155DC2CE1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4EE09FC539C4ADDB94207B6BDD79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420C5-669B-48AB-8AB8-8162C5FB8FF9}"/>
      </w:docPartPr>
      <w:docPartBody>
        <w:p w:rsidR="00750E5F" w:rsidRDefault="00D93A9C" w:rsidP="00D93A9C">
          <w:pPr>
            <w:pStyle w:val="D4EE09FC539C4ADDB94207B6BDD79CEB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2A7CE6B34B4244A5AB5AF3C4E8172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0005D-C0A7-4848-8CC3-036CD6784085}"/>
      </w:docPartPr>
      <w:docPartBody>
        <w:p w:rsidR="00750E5F" w:rsidRDefault="00D93A9C" w:rsidP="00D93A9C">
          <w:pPr>
            <w:pStyle w:val="2A7CE6B34B4244A5AB5AF3C4E81723E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9786C4A2F4E4532B29CA4A91D746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C096-83EE-403F-B40B-D9C065107B97}"/>
      </w:docPartPr>
      <w:docPartBody>
        <w:p w:rsidR="00750E5F" w:rsidRDefault="00D93A9C" w:rsidP="00D93A9C">
          <w:pPr>
            <w:pStyle w:val="49786C4A2F4E4532B29CA4A91D746A9D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E2083"/>
    <w:rsid w:val="001E4D60"/>
    <w:rsid w:val="001F009E"/>
    <w:rsid w:val="002B30C6"/>
    <w:rsid w:val="002E04E5"/>
    <w:rsid w:val="003E530B"/>
    <w:rsid w:val="003E69A2"/>
    <w:rsid w:val="00521029"/>
    <w:rsid w:val="00681A92"/>
    <w:rsid w:val="007402F2"/>
    <w:rsid w:val="00746AC6"/>
    <w:rsid w:val="00750E5F"/>
    <w:rsid w:val="007C57B2"/>
    <w:rsid w:val="00834F68"/>
    <w:rsid w:val="00854A12"/>
    <w:rsid w:val="00896AC7"/>
    <w:rsid w:val="008F4574"/>
    <w:rsid w:val="00A354FA"/>
    <w:rsid w:val="00D30FE3"/>
    <w:rsid w:val="00D93A9C"/>
    <w:rsid w:val="00DD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93A9C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5B8632684841DFBAF25962E4CDDAAE">
    <w:name w:val="245B8632684841DFBAF25962E4CDDAAE"/>
    <w:rsid w:val="00521029"/>
    <w:pPr>
      <w:spacing w:after="160" w:line="259" w:lineRule="auto"/>
    </w:pPr>
  </w:style>
  <w:style w:type="paragraph" w:customStyle="1" w:styleId="D20C182F03064AF789A36B5BD1623E59">
    <w:name w:val="D20C182F03064AF789A36B5BD1623E59"/>
    <w:rsid w:val="00521029"/>
    <w:pPr>
      <w:spacing w:after="160" w:line="259" w:lineRule="auto"/>
    </w:pPr>
  </w:style>
  <w:style w:type="paragraph" w:customStyle="1" w:styleId="0BAE1437FEE14598B3D694D774E5A435">
    <w:name w:val="0BAE1437FEE14598B3D694D774E5A435"/>
    <w:rsid w:val="00521029"/>
    <w:pPr>
      <w:spacing w:after="160" w:line="259" w:lineRule="auto"/>
    </w:pPr>
  </w:style>
  <w:style w:type="paragraph" w:customStyle="1" w:styleId="BC3D4F6F619F4EFE981D1DA9C0B8AD83">
    <w:name w:val="BC3D4F6F619F4EFE981D1DA9C0B8AD83"/>
    <w:rsid w:val="00521029"/>
    <w:pPr>
      <w:spacing w:after="160" w:line="259" w:lineRule="auto"/>
    </w:pPr>
  </w:style>
  <w:style w:type="paragraph" w:customStyle="1" w:styleId="93BBDE4D8B60447EB2702D34EE016E56">
    <w:name w:val="93BBDE4D8B60447EB2702D34EE016E56"/>
    <w:rsid w:val="00521029"/>
    <w:pPr>
      <w:spacing w:after="160" w:line="259" w:lineRule="auto"/>
    </w:pPr>
  </w:style>
  <w:style w:type="paragraph" w:customStyle="1" w:styleId="DC9A025FF49748B9BAB2821532E3CE29">
    <w:name w:val="DC9A025FF49748B9BAB2821532E3CE29"/>
    <w:rsid w:val="00521029"/>
    <w:pPr>
      <w:spacing w:after="160" w:line="259" w:lineRule="auto"/>
    </w:pPr>
  </w:style>
  <w:style w:type="paragraph" w:customStyle="1" w:styleId="4B20A5E9F0B04C62AEF8375800B2E5B7">
    <w:name w:val="4B20A5E9F0B04C62AEF8375800B2E5B7"/>
    <w:rsid w:val="00521029"/>
    <w:pPr>
      <w:spacing w:after="160" w:line="259" w:lineRule="auto"/>
    </w:pPr>
  </w:style>
  <w:style w:type="paragraph" w:customStyle="1" w:styleId="036DE8EBF9FE41FBBC38EF885AE25B89">
    <w:name w:val="036DE8EBF9FE41FBBC38EF885AE25B89"/>
    <w:rsid w:val="00521029"/>
    <w:pPr>
      <w:spacing w:after="160" w:line="259" w:lineRule="auto"/>
    </w:pPr>
  </w:style>
  <w:style w:type="paragraph" w:customStyle="1" w:styleId="3E0528CF174A4432838975BC6DD1F882">
    <w:name w:val="3E0528CF174A4432838975BC6DD1F882"/>
    <w:rsid w:val="00521029"/>
    <w:pPr>
      <w:spacing w:after="160" w:line="259" w:lineRule="auto"/>
    </w:pPr>
  </w:style>
  <w:style w:type="paragraph" w:customStyle="1" w:styleId="184C508A20A34CC38A0D9E41E69E6C9F">
    <w:name w:val="184C508A20A34CC38A0D9E41E69E6C9F"/>
    <w:rsid w:val="00521029"/>
    <w:pPr>
      <w:spacing w:after="160" w:line="259" w:lineRule="auto"/>
    </w:pPr>
  </w:style>
  <w:style w:type="paragraph" w:customStyle="1" w:styleId="A83AA3ADC0244A7080F2CA517CA2235B">
    <w:name w:val="A83AA3ADC0244A7080F2CA517CA2235B"/>
    <w:rsid w:val="00521029"/>
    <w:pPr>
      <w:spacing w:after="160" w:line="259" w:lineRule="auto"/>
    </w:pPr>
  </w:style>
  <w:style w:type="paragraph" w:customStyle="1" w:styleId="471BBAACE8E644EFAC85920AAA0BD9A7">
    <w:name w:val="471BBAACE8E644EFAC85920AAA0BD9A7"/>
    <w:rsid w:val="00521029"/>
    <w:pPr>
      <w:spacing w:after="160" w:line="259" w:lineRule="auto"/>
    </w:pPr>
  </w:style>
  <w:style w:type="paragraph" w:customStyle="1" w:styleId="6DE8D8DED4B74ADAA8D78FAF3EE19A02">
    <w:name w:val="6DE8D8DED4B74ADAA8D78FAF3EE19A02"/>
    <w:rsid w:val="00521029"/>
    <w:pPr>
      <w:spacing w:after="160" w:line="259" w:lineRule="auto"/>
    </w:pPr>
  </w:style>
  <w:style w:type="paragraph" w:customStyle="1" w:styleId="DFE3F1E0EA86455B958E1536C13DB2DB">
    <w:name w:val="DFE3F1E0EA86455B958E1536C13DB2DB"/>
    <w:rsid w:val="00521029"/>
    <w:pPr>
      <w:spacing w:after="160" w:line="259" w:lineRule="auto"/>
    </w:pPr>
  </w:style>
  <w:style w:type="paragraph" w:customStyle="1" w:styleId="F128590EEC8D490EBA12C006A8E94F95">
    <w:name w:val="F128590EEC8D490EBA12C006A8E94F95"/>
    <w:rsid w:val="00521029"/>
    <w:pPr>
      <w:spacing w:after="160" w:line="259" w:lineRule="auto"/>
    </w:pPr>
  </w:style>
  <w:style w:type="paragraph" w:customStyle="1" w:styleId="66E85709D317482A82C085092BD7FA81">
    <w:name w:val="66E85709D317482A82C085092BD7FA81"/>
    <w:rsid w:val="00521029"/>
    <w:pPr>
      <w:spacing w:after="160" w:line="259" w:lineRule="auto"/>
    </w:pPr>
  </w:style>
  <w:style w:type="paragraph" w:customStyle="1" w:styleId="A4C226AC00C64C53BEF130C918579382">
    <w:name w:val="A4C226AC00C64C53BEF130C918579382"/>
    <w:rsid w:val="00521029"/>
    <w:pPr>
      <w:spacing w:after="160" w:line="259" w:lineRule="auto"/>
    </w:pPr>
  </w:style>
  <w:style w:type="paragraph" w:customStyle="1" w:styleId="A372E1FC47154CDDA6B6A09E71D6AA90">
    <w:name w:val="A372E1FC47154CDDA6B6A09E71D6AA90"/>
    <w:rsid w:val="00521029"/>
    <w:pPr>
      <w:spacing w:after="160" w:line="259" w:lineRule="auto"/>
    </w:pPr>
  </w:style>
  <w:style w:type="paragraph" w:customStyle="1" w:styleId="7696C4CE0D2E4BC8AC835711FAA0FBBA">
    <w:name w:val="7696C4CE0D2E4BC8AC835711FAA0FBBA"/>
    <w:rsid w:val="00521029"/>
    <w:pPr>
      <w:spacing w:after="160" w:line="259" w:lineRule="auto"/>
    </w:pPr>
  </w:style>
  <w:style w:type="paragraph" w:customStyle="1" w:styleId="6E82AE4BCDE4425890D24F300ABC7971">
    <w:name w:val="6E82AE4BCDE4425890D24F300ABC7971"/>
    <w:rsid w:val="00521029"/>
    <w:pPr>
      <w:spacing w:after="160" w:line="259" w:lineRule="auto"/>
    </w:pPr>
  </w:style>
  <w:style w:type="paragraph" w:customStyle="1" w:styleId="CBB1D8AB3FAB46B5BAD49EAE987F641D">
    <w:name w:val="CBB1D8AB3FAB46B5BAD49EAE987F641D"/>
    <w:rsid w:val="00521029"/>
    <w:pPr>
      <w:spacing w:after="160" w:line="259" w:lineRule="auto"/>
    </w:pPr>
  </w:style>
  <w:style w:type="paragraph" w:customStyle="1" w:styleId="C3036D55A44D42E0AE01453602C4CF26">
    <w:name w:val="C3036D55A44D42E0AE01453602C4CF26"/>
    <w:rsid w:val="00521029"/>
    <w:pPr>
      <w:spacing w:after="160" w:line="259" w:lineRule="auto"/>
    </w:pPr>
  </w:style>
  <w:style w:type="paragraph" w:customStyle="1" w:styleId="2B9180684CE645A1B4882C9AD836CFD4">
    <w:name w:val="2B9180684CE645A1B4882C9AD836CFD4"/>
    <w:rsid w:val="00521029"/>
    <w:pPr>
      <w:spacing w:after="160" w:line="259" w:lineRule="auto"/>
    </w:pPr>
  </w:style>
  <w:style w:type="paragraph" w:customStyle="1" w:styleId="99566E1869B54065A1F212261C669FA5">
    <w:name w:val="99566E1869B54065A1F212261C669FA5"/>
    <w:rsid w:val="00521029"/>
    <w:pPr>
      <w:spacing w:after="160" w:line="259" w:lineRule="auto"/>
    </w:pPr>
  </w:style>
  <w:style w:type="paragraph" w:customStyle="1" w:styleId="E91F2E8FE8AE46379FF22F89E5D0D151">
    <w:name w:val="E91F2E8FE8AE46379FF22F89E5D0D151"/>
    <w:rsid w:val="00521029"/>
    <w:pPr>
      <w:spacing w:after="160" w:line="259" w:lineRule="auto"/>
    </w:pPr>
  </w:style>
  <w:style w:type="paragraph" w:customStyle="1" w:styleId="DDB9FB68530E4133899380E675B742BC">
    <w:name w:val="DDB9FB68530E4133899380E675B742BC"/>
    <w:rsid w:val="00521029"/>
    <w:pPr>
      <w:spacing w:after="160" w:line="259" w:lineRule="auto"/>
    </w:pPr>
  </w:style>
  <w:style w:type="paragraph" w:customStyle="1" w:styleId="F389EA940B854FCCA476B1F280D6F137">
    <w:name w:val="F389EA940B854FCCA476B1F280D6F137"/>
    <w:rsid w:val="00521029"/>
    <w:pPr>
      <w:spacing w:after="160" w:line="259" w:lineRule="auto"/>
    </w:pPr>
  </w:style>
  <w:style w:type="paragraph" w:customStyle="1" w:styleId="4236F97809984D089A1FA0A2A404BC03">
    <w:name w:val="4236F97809984D089A1FA0A2A404BC03"/>
    <w:rsid w:val="00521029"/>
    <w:pPr>
      <w:spacing w:after="160" w:line="259" w:lineRule="auto"/>
    </w:pPr>
  </w:style>
  <w:style w:type="paragraph" w:customStyle="1" w:styleId="1692DFA1EB5C4207950A78918D7C0C52">
    <w:name w:val="1692DFA1EB5C4207950A78918D7C0C52"/>
    <w:rsid w:val="00521029"/>
    <w:pPr>
      <w:spacing w:after="160" w:line="259" w:lineRule="auto"/>
    </w:pPr>
  </w:style>
  <w:style w:type="paragraph" w:customStyle="1" w:styleId="2EC3D879968541C7AF72651E5F1A0C13">
    <w:name w:val="2EC3D879968541C7AF72651E5F1A0C13"/>
    <w:rsid w:val="00521029"/>
    <w:pPr>
      <w:spacing w:after="160" w:line="259" w:lineRule="auto"/>
    </w:pPr>
  </w:style>
  <w:style w:type="paragraph" w:customStyle="1" w:styleId="C79FDA74366043F0B941BC43D6BD8BB3">
    <w:name w:val="C79FDA74366043F0B941BC43D6BD8BB3"/>
    <w:rsid w:val="00521029"/>
    <w:pPr>
      <w:spacing w:after="160" w:line="259" w:lineRule="auto"/>
    </w:pPr>
  </w:style>
  <w:style w:type="paragraph" w:customStyle="1" w:styleId="7148C8C8E320420A806FB17D7F3CF699">
    <w:name w:val="7148C8C8E320420A806FB17D7F3CF699"/>
    <w:rsid w:val="00521029"/>
    <w:pPr>
      <w:spacing w:after="160" w:line="259" w:lineRule="auto"/>
    </w:pPr>
  </w:style>
  <w:style w:type="paragraph" w:customStyle="1" w:styleId="9C792F7E32CC45F7A15328053F094810">
    <w:name w:val="9C792F7E32CC45F7A15328053F094810"/>
    <w:rsid w:val="00521029"/>
    <w:pPr>
      <w:spacing w:after="160" w:line="259" w:lineRule="auto"/>
    </w:pPr>
  </w:style>
  <w:style w:type="paragraph" w:customStyle="1" w:styleId="DF74B8EBD12F4F26B3541997169C3947">
    <w:name w:val="DF74B8EBD12F4F26B3541997169C3947"/>
    <w:rsid w:val="00521029"/>
    <w:pPr>
      <w:spacing w:after="160" w:line="259" w:lineRule="auto"/>
    </w:pPr>
  </w:style>
  <w:style w:type="paragraph" w:customStyle="1" w:styleId="1B8332FAEB3B4D0390955DBC46BB5313">
    <w:name w:val="1B8332FAEB3B4D0390955DBC46BB5313"/>
    <w:rsid w:val="00521029"/>
    <w:pPr>
      <w:spacing w:after="160" w:line="259" w:lineRule="auto"/>
    </w:pPr>
  </w:style>
  <w:style w:type="paragraph" w:customStyle="1" w:styleId="EF190EC258884A80B334CE39155DC2CE">
    <w:name w:val="EF190EC258884A80B334CE39155DC2CE"/>
    <w:rsid w:val="00521029"/>
    <w:pPr>
      <w:spacing w:after="160" w:line="259" w:lineRule="auto"/>
    </w:pPr>
  </w:style>
  <w:style w:type="paragraph" w:customStyle="1" w:styleId="9E54A5B411994F65AC5E9D8848FD884B29">
    <w:name w:val="9E54A5B411994F65AC5E9D8848FD884B29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8">
    <w:name w:val="BD8C74441A8949AAA82FEB854C3B9616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5">
    <w:name w:val="5A826CB2A12C4B51AECC91FFA6DBD5EF25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8">
    <w:name w:val="58222DD9819343ABB80344B21BB6EFC2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4">
    <w:name w:val="60472F1A6BE44E5799E994A7FC14778E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4">
    <w:name w:val="D607A4B69E584A5D98B6C9AB12767873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1">
    <w:name w:val="C79FDA74366043F0B941BC43D6BD8BB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1">
    <w:name w:val="7148C8C8E320420A806FB17D7F3CF699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1">
    <w:name w:val="9C792F7E32CC45F7A15328053F094810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1">
    <w:name w:val="DF74B8EBD12F4F26B3541997169C3947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1">
    <w:name w:val="1B8332FAEB3B4D0390955DBC46BB531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1">
    <w:name w:val="EF190EC258884A80B334CE39155DC2CE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8">
    <w:name w:val="4975605F5D654937A8784081E3CA5A1B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4">
    <w:name w:val="342B7729437345B6B4A9BC18C7F14692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4">
    <w:name w:val="F1A91854A30841BCB1288CA8078F0505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8">
    <w:name w:val="88347D606B0741EEBB173EE56E4F98F4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4">
    <w:name w:val="47AD6FB38AE74E71837972E7575162D8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4">
    <w:name w:val="6B4DAE558084412CA5C61BDEC934CD5A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A42D8DF1F294EA18D38E5CD352F4ABD">
    <w:name w:val="BA42D8DF1F294EA18D38E5CD352F4ABD"/>
    <w:rsid w:val="00D93A9C"/>
    <w:pPr>
      <w:spacing w:after="160" w:line="259" w:lineRule="auto"/>
    </w:pPr>
  </w:style>
  <w:style w:type="paragraph" w:customStyle="1" w:styleId="50B5263F7B614D8F9241A9020E3D932A">
    <w:name w:val="50B5263F7B614D8F9241A9020E3D932A"/>
    <w:rsid w:val="00D93A9C"/>
    <w:pPr>
      <w:spacing w:after="160" w:line="259" w:lineRule="auto"/>
    </w:pPr>
  </w:style>
  <w:style w:type="paragraph" w:customStyle="1" w:styleId="D691B5E5CAE74FD6BFF5D7A1B718E124">
    <w:name w:val="D691B5E5CAE74FD6BFF5D7A1B718E124"/>
    <w:rsid w:val="00D93A9C"/>
    <w:pPr>
      <w:spacing w:after="160" w:line="259" w:lineRule="auto"/>
    </w:pPr>
  </w:style>
  <w:style w:type="paragraph" w:customStyle="1" w:styleId="77394CC7FFFA41748D2EA3B2BCD2F1DB">
    <w:name w:val="77394CC7FFFA41748D2EA3B2BCD2F1DB"/>
    <w:rsid w:val="00D93A9C"/>
    <w:pPr>
      <w:spacing w:after="160" w:line="259" w:lineRule="auto"/>
    </w:pPr>
  </w:style>
  <w:style w:type="paragraph" w:customStyle="1" w:styleId="C540E1BBBD274F80B077616EEB2A14C6">
    <w:name w:val="C540E1BBBD274F80B077616EEB2A14C6"/>
    <w:rsid w:val="00D93A9C"/>
    <w:pPr>
      <w:spacing w:after="160" w:line="259" w:lineRule="auto"/>
    </w:pPr>
  </w:style>
  <w:style w:type="paragraph" w:customStyle="1" w:styleId="C79924E06D974AC4BE7D195198A0AC45">
    <w:name w:val="C79924E06D974AC4BE7D195198A0AC45"/>
    <w:rsid w:val="00D93A9C"/>
    <w:pPr>
      <w:spacing w:after="160" w:line="259" w:lineRule="auto"/>
    </w:pPr>
  </w:style>
  <w:style w:type="paragraph" w:customStyle="1" w:styleId="B576A85C432B455F9F5D6251EF6B531B">
    <w:name w:val="B576A85C432B455F9F5D6251EF6B531B"/>
    <w:rsid w:val="00D93A9C"/>
    <w:pPr>
      <w:spacing w:after="160" w:line="259" w:lineRule="auto"/>
    </w:pPr>
  </w:style>
  <w:style w:type="paragraph" w:customStyle="1" w:styleId="B811583D68894E0E9B2B12000EB7FB1C">
    <w:name w:val="B811583D68894E0E9B2B12000EB7FB1C"/>
    <w:rsid w:val="00D93A9C"/>
    <w:pPr>
      <w:spacing w:after="160" w:line="259" w:lineRule="auto"/>
    </w:pPr>
  </w:style>
  <w:style w:type="paragraph" w:customStyle="1" w:styleId="02A7AD06FDA44F7D9478CEF686F01540">
    <w:name w:val="02A7AD06FDA44F7D9478CEF686F01540"/>
    <w:rsid w:val="00D93A9C"/>
    <w:pPr>
      <w:spacing w:after="160" w:line="259" w:lineRule="auto"/>
    </w:pPr>
  </w:style>
  <w:style w:type="paragraph" w:customStyle="1" w:styleId="56A34B07499E44B9BDDA49CD640F2826">
    <w:name w:val="56A34B07499E44B9BDDA49CD640F2826"/>
    <w:rsid w:val="00D93A9C"/>
    <w:pPr>
      <w:spacing w:after="160" w:line="259" w:lineRule="auto"/>
    </w:pPr>
  </w:style>
  <w:style w:type="paragraph" w:customStyle="1" w:styleId="5833339390DB42DEB77108CD019C9642">
    <w:name w:val="5833339390DB42DEB77108CD019C9642"/>
    <w:rsid w:val="00D93A9C"/>
    <w:pPr>
      <w:spacing w:after="160" w:line="259" w:lineRule="auto"/>
    </w:pPr>
  </w:style>
  <w:style w:type="paragraph" w:customStyle="1" w:styleId="D4EE09FC539C4ADDB94207B6BDD79CEB">
    <w:name w:val="D4EE09FC539C4ADDB94207B6BDD79CEB"/>
    <w:rsid w:val="00D93A9C"/>
    <w:pPr>
      <w:spacing w:after="160" w:line="259" w:lineRule="auto"/>
    </w:pPr>
  </w:style>
  <w:style w:type="paragraph" w:customStyle="1" w:styleId="877AC92A0F4A4E1A852E77523C00133B">
    <w:name w:val="877AC92A0F4A4E1A852E77523C00133B"/>
    <w:rsid w:val="00D93A9C"/>
    <w:pPr>
      <w:spacing w:after="160" w:line="259" w:lineRule="auto"/>
    </w:pPr>
  </w:style>
  <w:style w:type="paragraph" w:customStyle="1" w:styleId="2A7CE6B34B4244A5AB5AF3C4E81723E4">
    <w:name w:val="2A7CE6B34B4244A5AB5AF3C4E81723E4"/>
    <w:rsid w:val="00D93A9C"/>
    <w:pPr>
      <w:spacing w:after="160" w:line="259" w:lineRule="auto"/>
    </w:pPr>
  </w:style>
  <w:style w:type="paragraph" w:customStyle="1" w:styleId="FA8E207993C64318AB4849022484F146">
    <w:name w:val="FA8E207993C64318AB4849022484F146"/>
    <w:rsid w:val="00D93A9C"/>
    <w:pPr>
      <w:spacing w:after="160" w:line="259" w:lineRule="auto"/>
    </w:pPr>
  </w:style>
  <w:style w:type="paragraph" w:customStyle="1" w:styleId="49786C4A2F4E4532B29CA4A91D746A9D">
    <w:name w:val="49786C4A2F4E4532B29CA4A91D746A9D"/>
    <w:rsid w:val="00D93A9C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8932eebef50b5263b99db8d84d9ecb21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28cc30a8eaa91b1897ac92a663a1da56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D83DCFB-FF86-43F5-949E-892297170362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5ca6415a-0c97-4c39-b3bb-ffce26572dde"/>
    <ds:schemaRef ds:uri="aea9ea73-34d9-45e8-acbb-0ab804ccd4f6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5079FFF-2F50-4D9C-AD04-37A9550744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B1E76C-3AD8-4300-B90C-1DDF3FD4D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F1D5020-1E6E-48AF-81A9-73A673FFF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1</TotalTime>
  <Pages>9</Pages>
  <Words>1847</Words>
  <Characters>11376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13197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3</cp:revision>
  <cp:lastPrinted>2019-07-26T18:26:00Z</cp:lastPrinted>
  <dcterms:created xsi:type="dcterms:W3CDTF">2020-02-04T07:39:00Z</dcterms:created>
  <dcterms:modified xsi:type="dcterms:W3CDTF">2020-02-04T08:40:00Z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  <property fmtid="{D5CDD505-2E9C-101B-9397-08002B2CF9AE}" pid="7" name="ContentTypeId">
    <vt:lpwstr>0x010100F335D39ECF8F6C4EA7C6F0EFBFCE6F83</vt:lpwstr>
  </property>
</Properties>
</file>