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DE657" w14:textId="364CFF9E" w:rsidR="00650E77" w:rsidRDefault="00650E77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0C64FF6E" w:rsidR="000A2E13" w:rsidRPr="00E66FC8" w:rsidRDefault="00785A90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785A90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785A90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C41F56" w:rsidRDefault="00974E46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981C1B" w:rsidRDefault="00974E46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974E46">
              <w:rPr>
                <w:rFonts w:cs="Arial"/>
                <w:color w:val="548DD4" w:themeColor="text2" w:themeTint="99"/>
                <w:lang w:val="en-IE"/>
              </w:rPr>
              <w:t>TEST SPECIFICATION AND PROCEDURE, ALLIANCE PUMPTRAY</w:t>
            </w:r>
            <w:r>
              <w:rPr>
                <w:rFonts w:cs="Arial"/>
                <w:color w:val="548DD4" w:themeColor="text2" w:themeTint="99"/>
                <w:lang w:val="en-IE"/>
              </w:rPr>
              <w:t>, Rev 09</w:t>
            </w:r>
          </w:p>
        </w:tc>
        <w:tc>
          <w:tcPr>
            <w:tcW w:w="1710" w:type="dxa"/>
            <w:vAlign w:val="center"/>
          </w:tcPr>
          <w:p w14:paraId="657BEA62" w14:textId="5302D166" w:rsidR="00981C1B" w:rsidRDefault="00974E46" w:rsidP="00974E46">
            <w:pPr>
              <w:spacing w:before="0"/>
              <w:jc w:val="center"/>
              <w:rPr>
                <w:rFonts w:cs="Arial"/>
                <w:lang w:val="en-IE"/>
              </w:rPr>
            </w:pPr>
            <w:r w:rsidRPr="00974E46">
              <w:rPr>
                <w:rFonts w:cs="Arial"/>
                <w:lang w:val="en-IE"/>
              </w:rPr>
              <w:t>RELEASE GENERAL</w:t>
            </w: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  <w:bookmarkStart w:id="3" w:name="_GoBack"/>
            <w:bookmarkEnd w:id="3"/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57D8936D" w:rsidR="007A55DE" w:rsidRDefault="00785A90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1FCD7F15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Control Number </w:t>
            </w:r>
          </w:p>
          <w:p w14:paraId="7B8EBCE2" w14:textId="43ACAE92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</w:t>
            </w:r>
            <w:proofErr w:type="spellStart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Multimeter</w:t>
            </w:r>
            <w:proofErr w:type="spellEnd"/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, Control Number 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4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091E932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48169325" w:rsidR="00C11845" w:rsidRDefault="001E22AF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12303631</w:t>
            </w:r>
          </w:p>
        </w:tc>
        <w:tc>
          <w:tcPr>
            <w:tcW w:w="3024" w:type="dxa"/>
            <w:vAlign w:val="center"/>
          </w:tcPr>
          <w:p w14:paraId="657B5147" w14:textId="269E6E55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="001E22AF">
              <w:rPr>
                <w:rFonts w:cs="Arial"/>
                <w:lang w:val="en-IE"/>
              </w:rPr>
              <w:t>07 Feb 2020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07 Aug 2020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31A80B1D" w:rsidR="00C11845" w:rsidRDefault="001E22AF" w:rsidP="00C11845">
            <w:pPr>
              <w:rPr>
                <w:rFonts w:cs="Arial"/>
                <w:b/>
                <w:lang w:val="en-IE"/>
              </w:rPr>
            </w:pPr>
            <w:r>
              <w:rPr>
                <w:noProof/>
              </w:rPr>
              <w:drawing>
                <wp:inline distT="0" distB="0" distL="0" distR="0" wp14:anchorId="487F9BB5" wp14:editId="17D9ADA3">
                  <wp:extent cx="2133600" cy="1230420"/>
                  <wp:effectExtent l="0" t="0" r="0" b="825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101" cy="12341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5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390B9E09" w:rsidR="00C11845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33265E7" w:rsidR="00C11845" w:rsidRPr="003F0408" w:rsidRDefault="00DC6ED0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t>TE82526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3AE58F1C" w:rsidR="00C11845" w:rsidRDefault="001E22AF" w:rsidP="00C11845">
            <w:pPr>
              <w:rPr>
                <w:rFonts w:cs="Arial"/>
                <w:lang w:val="en-IE"/>
              </w:rPr>
            </w:pPr>
            <w:r>
              <w:rPr>
                <w:noProof/>
              </w:rPr>
              <w:drawing>
                <wp:inline distT="0" distB="0" distL="0" distR="0" wp14:anchorId="13B002D6" wp14:editId="6269812A">
                  <wp:extent cx="1885950" cy="714375"/>
                  <wp:effectExtent l="0" t="0" r="0" b="952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33A17A6A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lastRenderedPageBreak/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72F78942" w:rsidR="007A55DE" w:rsidRDefault="007357B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6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4994F99D" w:rsidR="00CC159F" w:rsidRDefault="00C76CAE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lang w:val="en-GB"/>
              </w:rPr>
              <w:t>WAT210700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09AFEA15" w:rsidR="00981C1B" w:rsidRPr="00981C1B" w:rsidRDefault="00C76CAE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maxLength w:val="150"/>
                  </w:textInput>
                </w:ffData>
              </w:fldChar>
            </w:r>
            <w:r>
              <w:rPr>
                <w:b/>
                <w:caps/>
              </w:rPr>
              <w:instrText xml:space="preserve"> FORMTEXT </w:instrText>
            </w:r>
            <w:r>
              <w:rPr>
                <w:b/>
                <w:caps/>
              </w:rPr>
            </w:r>
            <w:r>
              <w:rPr>
                <w:b/>
                <w:caps/>
              </w:rPr>
              <w:fldChar w:fldCharType="separate"/>
            </w:r>
            <w:r>
              <w:rPr>
                <w:b/>
                <w:caps/>
                <w:noProof/>
              </w:rPr>
              <w:t>tEST sPECIFICATION AND pROCEDURE, Alliance Pumptray</w:t>
            </w:r>
            <w:r>
              <w:rPr>
                <w:b/>
                <w:caps/>
              </w:rPr>
              <w:fldChar w:fldCharType="end"/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59FEFC1" w:rsidR="00C9625F" w:rsidRDefault="00C76CAE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09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6"/>
    <w:p w14:paraId="4592A828" w14:textId="77777777"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14:paraId="2649D13D" w14:textId="77777777"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14:paraId="78ECC84E" w14:textId="77777777"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14:paraId="68F0F7EA" w14:textId="77777777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ECD4C8D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14FE8C93" w14:textId="77777777"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463A498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7DAE0FBD" w14:textId="77777777"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199ED287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7CFF4B19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14:paraId="2EE3B03A" w14:textId="77777777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14:paraId="7F63B355" w14:textId="77777777"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14:paraId="6FEC6DB8" w14:textId="77777777"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14:paraId="3DC9CCDE" w14:textId="77777777" w:rsidTr="004B350D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5C3A2514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D4635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3B6B4635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128C3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9357B96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2EC8E" w14:textId="77777777" w:rsidR="00FB5543" w:rsidRPr="00E41550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14:paraId="045676A0" w14:textId="77777777" w:rsidTr="004B350D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14:paraId="01C52CDB" w14:textId="77777777" w:rsidR="00FB5543" w:rsidRDefault="00FB5543" w:rsidP="004B350D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 xml:space="preserve"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</w:t>
            </w:r>
            <w:proofErr w:type="spellStart"/>
            <w:r>
              <w:rPr>
                <w:rFonts w:cs="Arial"/>
                <w:color w:val="000000"/>
                <w:lang w:val="en-GB"/>
              </w:rPr>
              <w:t>gray</w:t>
            </w:r>
            <w:proofErr w:type="spellEnd"/>
            <w:r>
              <w:rPr>
                <w:rFonts w:cs="Arial"/>
                <w:color w:val="000000"/>
                <w:lang w:val="en-GB"/>
              </w:rPr>
              <w:t xml:space="preserve">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14:paraId="041179ED" w14:textId="77777777"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22943803" w14:textId="77777777" w:rsidTr="004B350D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2D7F1A22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001A58E9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0DD184F7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E6B28D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625CA39E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16FDD2FF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3F9B62F5" w14:textId="77777777" w:rsidTr="004B350D">
        <w:trPr>
          <w:cantSplit/>
          <w:trHeight w:val="162"/>
        </w:trPr>
        <w:tc>
          <w:tcPr>
            <w:tcW w:w="10890" w:type="dxa"/>
            <w:gridSpan w:val="6"/>
          </w:tcPr>
          <w:p w14:paraId="2B35877C" w14:textId="77777777" w:rsidR="00FB5543" w:rsidRPr="009741C7" w:rsidRDefault="00FB5543" w:rsidP="004B350D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14:paraId="473032B6" w14:textId="77777777"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5B8A460D" w14:textId="77777777" w:rsidTr="004B350D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1F164490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345116FD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25EBB71C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EDC86C9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 xml:space="preserve">James </w:t>
            </w:r>
            <w:proofErr w:type="spellStart"/>
            <w:r>
              <w:rPr>
                <w:rFonts w:ascii="Arial" w:hAnsi="Arial" w:cs="Arial"/>
                <w:noProof w:val="0"/>
              </w:rPr>
              <w:t>Stors</w:t>
            </w:r>
            <w:proofErr w:type="spellEnd"/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4D2BB026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2011878F" w14:textId="77777777" w:rsidR="00FB5543" w:rsidRPr="009741C7" w:rsidRDefault="00FB5543" w:rsidP="004B350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50825E10" w14:textId="77777777" w:rsidTr="004B350D">
        <w:trPr>
          <w:cantSplit/>
          <w:trHeight w:val="162"/>
        </w:trPr>
        <w:tc>
          <w:tcPr>
            <w:tcW w:w="10890" w:type="dxa"/>
            <w:gridSpan w:val="6"/>
          </w:tcPr>
          <w:p w14:paraId="62AE370A" w14:textId="77777777" w:rsidR="00FB5543" w:rsidRPr="009741C7" w:rsidRDefault="00FB5543" w:rsidP="004B350D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14:paraId="345F6714" w14:textId="22871513" w:rsidR="000E1BB4" w:rsidRDefault="000E1BB4">
      <w:pPr>
        <w:spacing w:before="0"/>
      </w:pPr>
    </w:p>
    <w:p w14:paraId="33403BB1" w14:textId="6E55FECE" w:rsidR="007E5B39" w:rsidRDefault="007E5B39">
      <w:pPr>
        <w:spacing w:before="0"/>
      </w:pPr>
    </w:p>
    <w:p w14:paraId="741D0E1B" w14:textId="7A07C576" w:rsidR="007E5B39" w:rsidRDefault="007E5B39">
      <w:pPr>
        <w:spacing w:before="0"/>
      </w:pPr>
    </w:p>
    <w:p w14:paraId="172F313D" w14:textId="2CEC9590" w:rsidR="007E5B39" w:rsidRDefault="007E5B39">
      <w:pPr>
        <w:spacing w:before="0"/>
      </w:pPr>
    </w:p>
    <w:p w14:paraId="0B328E55" w14:textId="73684023" w:rsidR="007E5B39" w:rsidRDefault="007E5B39">
      <w:pPr>
        <w:spacing w:before="0"/>
      </w:pPr>
    </w:p>
    <w:p w14:paraId="0171716F" w14:textId="70729365" w:rsidR="007E5B39" w:rsidRDefault="007E5B39">
      <w:pPr>
        <w:spacing w:before="0"/>
      </w:pPr>
    </w:p>
    <w:p w14:paraId="768D8FBC" w14:textId="07645449" w:rsidR="007E5B39" w:rsidRDefault="007E5B39">
      <w:pPr>
        <w:spacing w:before="0"/>
      </w:pPr>
    </w:p>
    <w:p w14:paraId="2F023615" w14:textId="1497DACA" w:rsidR="007E5B39" w:rsidRDefault="007E5B39">
      <w:pPr>
        <w:spacing w:before="0"/>
      </w:pPr>
    </w:p>
    <w:p w14:paraId="20B1399F" w14:textId="71168F1D" w:rsidR="007E5B39" w:rsidRDefault="007E5B39">
      <w:pPr>
        <w:spacing w:before="0"/>
      </w:pPr>
    </w:p>
    <w:p w14:paraId="097D400D" w14:textId="09BFF0F2" w:rsidR="007E5B39" w:rsidRDefault="007E5B39">
      <w:pPr>
        <w:spacing w:before="0"/>
      </w:pPr>
    </w:p>
    <w:p w14:paraId="238B2884" w14:textId="5E12C82E" w:rsidR="007E5B39" w:rsidRDefault="007E5B39">
      <w:pPr>
        <w:spacing w:before="0"/>
      </w:pPr>
    </w:p>
    <w:p w14:paraId="11966355" w14:textId="7094146E" w:rsidR="007E5B39" w:rsidRDefault="007E5B39">
      <w:pPr>
        <w:spacing w:before="0"/>
      </w:pPr>
    </w:p>
    <w:p w14:paraId="7BE0BF43" w14:textId="7381229F" w:rsidR="007E5B39" w:rsidRDefault="007E5B39">
      <w:pPr>
        <w:spacing w:before="0"/>
      </w:pPr>
    </w:p>
    <w:p w14:paraId="3C1A14B7" w14:textId="6EDF81F0" w:rsidR="007E5B39" w:rsidRDefault="007E5B39">
      <w:pPr>
        <w:spacing w:before="0"/>
      </w:pPr>
    </w:p>
    <w:p w14:paraId="0F88C721" w14:textId="798771E1" w:rsidR="007E5B39" w:rsidRDefault="007E5B39">
      <w:pPr>
        <w:spacing w:before="0"/>
      </w:pPr>
    </w:p>
    <w:p w14:paraId="5C28B08F" w14:textId="468304EF" w:rsidR="007E5B39" w:rsidRDefault="007E5B39">
      <w:pPr>
        <w:spacing w:before="0"/>
      </w:pPr>
    </w:p>
    <w:p w14:paraId="2B612CC0" w14:textId="056F52CD" w:rsidR="007E5B39" w:rsidRDefault="007E5B39">
      <w:pPr>
        <w:spacing w:before="0"/>
      </w:pPr>
    </w:p>
    <w:p w14:paraId="1AC843E3" w14:textId="28CAF792" w:rsidR="007E5B39" w:rsidRDefault="007E5B39">
      <w:pPr>
        <w:spacing w:before="0"/>
      </w:pPr>
    </w:p>
    <w:p w14:paraId="0D8859B5" w14:textId="04FE0D7D" w:rsidR="007E5B39" w:rsidRDefault="007E5B39">
      <w:pPr>
        <w:spacing w:before="0"/>
      </w:pPr>
    </w:p>
    <w:p w14:paraId="21582125" w14:textId="449A1094" w:rsidR="007E5B39" w:rsidRDefault="007E5B39">
      <w:pPr>
        <w:spacing w:before="0"/>
      </w:pPr>
    </w:p>
    <w:p w14:paraId="657ACF83" w14:textId="61A1299A" w:rsidR="007E5B39" w:rsidRDefault="007E5B39">
      <w:pPr>
        <w:spacing w:before="0"/>
      </w:pPr>
    </w:p>
    <w:p w14:paraId="7EC5F5B3" w14:textId="190F7F7E" w:rsidR="007E5B39" w:rsidRDefault="007E5B39">
      <w:pPr>
        <w:spacing w:before="0"/>
      </w:pPr>
    </w:p>
    <w:p w14:paraId="029AB5DB" w14:textId="05475A76" w:rsidR="007E5B39" w:rsidRDefault="007E5B39">
      <w:pPr>
        <w:spacing w:before="0"/>
      </w:pPr>
    </w:p>
    <w:p w14:paraId="1D6601C3" w14:textId="7A0953BA" w:rsidR="007E5B39" w:rsidRDefault="007E5B39">
      <w:pPr>
        <w:spacing w:before="0"/>
      </w:pPr>
    </w:p>
    <w:p w14:paraId="7729B695" w14:textId="7AE0CF23" w:rsidR="007B730E" w:rsidRDefault="00F237A3">
      <w:pPr>
        <w:spacing w:before="0"/>
      </w:pPr>
      <w:r w:rsidRPr="00F237A3">
        <w:rPr>
          <w:b/>
          <w:bCs/>
          <w:sz w:val="36"/>
          <w:szCs w:val="36"/>
        </w:rPr>
        <w:lastRenderedPageBreak/>
        <w:t xml:space="preserve">IQ-02 </w:t>
      </w:r>
      <w:r w:rsidRPr="00F237A3">
        <w:rPr>
          <w:b/>
          <w:bCs/>
          <w:sz w:val="40"/>
          <w:szCs w:val="40"/>
        </w:rPr>
        <w:t>TEST</w:t>
      </w:r>
      <w:r w:rsidRPr="00F237A3">
        <w:rPr>
          <w:b/>
          <w:bCs/>
          <w:sz w:val="36"/>
          <w:szCs w:val="36"/>
        </w:rPr>
        <w:t xml:space="preserve"> SCRIP DATA SHEET</w:t>
      </w:r>
      <w:r>
        <w:rPr>
          <w:b/>
          <w:bCs/>
          <w:sz w:val="36"/>
          <w:szCs w:val="36"/>
        </w:rPr>
        <w:t xml:space="preserve">: </w:t>
      </w:r>
    </w:p>
    <w:p w14:paraId="756C05F9" w14:textId="08947AE7" w:rsidR="007B730E" w:rsidRDefault="007B730E">
      <w:pPr>
        <w:spacing w:before="0"/>
      </w:pPr>
    </w:p>
    <w:p w14:paraId="7F986F0E" w14:textId="385F9CE2" w:rsidR="007B730E" w:rsidRPr="007B730E" w:rsidRDefault="007B730E" w:rsidP="007B730E">
      <w:pPr>
        <w:spacing w:before="0"/>
        <w:rPr>
          <w:noProof/>
          <w:sz w:val="40"/>
          <w:szCs w:val="40"/>
        </w:rPr>
      </w:pPr>
      <w:r>
        <w:rPr>
          <w:b/>
          <w:bCs/>
          <w:noProof/>
          <w:sz w:val="40"/>
          <w:szCs w:val="40"/>
        </w:rPr>
        <w:t>AMBIENT TEMPERATURE</w:t>
      </w:r>
      <w:r w:rsidRPr="007B730E">
        <w:rPr>
          <w:b/>
          <w:bCs/>
          <w:noProof/>
          <w:sz w:val="40"/>
          <w:szCs w:val="40"/>
        </w:rPr>
        <w:t>:</w:t>
      </w:r>
      <w:r w:rsidR="00F237A3">
        <w:rPr>
          <w:b/>
          <w:bCs/>
          <w:noProof/>
          <w:sz w:val="40"/>
          <w:szCs w:val="40"/>
        </w:rPr>
        <w:t xml:space="preserve"> </w:t>
      </w:r>
      <w:r w:rsidR="00F237A3" w:rsidRPr="00F237A3">
        <w:rPr>
          <w:rFonts w:ascii="MinionPro-Regular" w:hAnsi="MinionPro-Regular" w:cs="MinionPro-Regular"/>
          <w:b/>
          <w:bCs/>
          <w:sz w:val="40"/>
          <w:szCs w:val="40"/>
        </w:rPr>
        <w:t>21 ºC to 22 ºC</w:t>
      </w:r>
      <w:r w:rsidRPr="007B730E">
        <w:rPr>
          <w:b/>
          <w:bCs/>
          <w:noProof/>
          <w:sz w:val="40"/>
          <w:szCs w:val="4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15E95EA7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34E0FC2B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3636CCBF" w14:textId="77777777" w:rsidR="007B730E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6F598E08" w14:textId="77777777" w:rsidR="007B730E" w:rsidRPr="000E1252" w:rsidRDefault="007B730E" w:rsidP="007B730E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07-Jan-2021</w:t>
      </w:r>
    </w:p>
    <w:p w14:paraId="433BA0B2" w14:textId="77777777" w:rsidR="007B730E" w:rsidRDefault="007B730E">
      <w:pPr>
        <w:spacing w:before="0"/>
      </w:pPr>
    </w:p>
    <w:p w14:paraId="2CCC1976" w14:textId="2E1C0467" w:rsidR="007E5B39" w:rsidRDefault="007E5B39">
      <w:pPr>
        <w:spacing w:before="0"/>
      </w:pPr>
    </w:p>
    <w:p w14:paraId="03E1BF82" w14:textId="70E6C9AC" w:rsidR="007E5B39" w:rsidRDefault="007E5B39">
      <w:pPr>
        <w:spacing w:before="0"/>
      </w:pPr>
      <w:r>
        <w:rPr>
          <w:noProof/>
        </w:rPr>
        <w:drawing>
          <wp:inline distT="0" distB="0" distL="0" distR="0" wp14:anchorId="6A0DEC8E" wp14:editId="26F26031">
            <wp:extent cx="6876665" cy="4299857"/>
            <wp:effectExtent l="0" t="0" r="63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98399" cy="4313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9041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1DDE7963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2DA234A3" w14:textId="77777777" w:rsidR="007B730E" w:rsidRDefault="007B730E">
      <w:pPr>
        <w:spacing w:before="0"/>
        <w:rPr>
          <w:b/>
          <w:bCs/>
          <w:noProof/>
          <w:sz w:val="40"/>
          <w:szCs w:val="40"/>
        </w:rPr>
      </w:pPr>
    </w:p>
    <w:p w14:paraId="6D1C1D05" w14:textId="38C175EE" w:rsidR="000E1252" w:rsidRPr="007B730E" w:rsidRDefault="007B730E">
      <w:pPr>
        <w:spacing w:before="0"/>
        <w:rPr>
          <w:noProof/>
          <w:sz w:val="40"/>
          <w:szCs w:val="40"/>
        </w:rPr>
      </w:pPr>
      <w:r w:rsidRPr="007B730E">
        <w:rPr>
          <w:b/>
          <w:bCs/>
          <w:noProof/>
          <w:sz w:val="40"/>
          <w:szCs w:val="40"/>
        </w:rPr>
        <w:lastRenderedPageBreak/>
        <w:t>RELATIVE HUMIDITY:</w:t>
      </w:r>
      <w:r w:rsidR="00F237A3">
        <w:rPr>
          <w:b/>
          <w:bCs/>
          <w:noProof/>
          <w:sz w:val="40"/>
          <w:szCs w:val="40"/>
        </w:rPr>
        <w:t xml:space="preserve"> </w:t>
      </w:r>
      <w:r w:rsidR="00F237A3" w:rsidRPr="00F237A3">
        <w:rPr>
          <w:rFonts w:ascii="ArialMT" w:hAnsi="ArialMT" w:cs="ArialMT"/>
          <w:b/>
          <w:bCs/>
          <w:color w:val="000000" w:themeColor="text1"/>
          <w:sz w:val="40"/>
          <w:szCs w:val="40"/>
        </w:rPr>
        <w:t>56 % to 58 %</w:t>
      </w:r>
      <w:r w:rsidRPr="00F237A3">
        <w:rPr>
          <w:b/>
          <w:bCs/>
          <w:noProof/>
          <w:color w:val="000000" w:themeColor="text1"/>
          <w:sz w:val="200"/>
          <w:szCs w:val="200"/>
        </w:rPr>
        <w:br/>
      </w:r>
      <w:r w:rsidRPr="007B730E">
        <w:rPr>
          <w:noProof/>
          <w:sz w:val="40"/>
          <w:szCs w:val="40"/>
        </w:rPr>
        <w:t xml:space="preserve">Verified using </w:t>
      </w:r>
    </w:p>
    <w:p w14:paraId="3FFBD31A" w14:textId="30F2FC0E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THERMOHYGROGRAPH</w:t>
      </w:r>
    </w:p>
    <w:p w14:paraId="691AAFB8" w14:textId="55D5AED1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Serial Number : 5650</w:t>
      </w:r>
    </w:p>
    <w:p w14:paraId="602EA01F" w14:textId="77777777" w:rsid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EQID : 0418EQID : 0418</w:t>
      </w:r>
    </w:p>
    <w:p w14:paraId="01A07D58" w14:textId="6CE182DC" w:rsidR="000E1252" w:rsidRPr="000E1252" w:rsidRDefault="000E1252">
      <w:pPr>
        <w:spacing w:before="0"/>
        <w:rPr>
          <w:noProof/>
          <w:sz w:val="40"/>
          <w:szCs w:val="40"/>
        </w:rPr>
      </w:pPr>
      <w:r>
        <w:rPr>
          <w:noProof/>
          <w:sz w:val="40"/>
          <w:szCs w:val="40"/>
        </w:rPr>
        <w:t>Calibration Due Date: 07</w:t>
      </w:r>
      <w:r w:rsidR="00625D1D">
        <w:rPr>
          <w:noProof/>
          <w:sz w:val="40"/>
          <w:szCs w:val="40"/>
        </w:rPr>
        <w:t>-</w:t>
      </w:r>
      <w:r>
        <w:rPr>
          <w:noProof/>
          <w:sz w:val="40"/>
          <w:szCs w:val="40"/>
        </w:rPr>
        <w:t>Jan</w:t>
      </w:r>
      <w:r w:rsidR="00625D1D">
        <w:rPr>
          <w:noProof/>
          <w:sz w:val="40"/>
          <w:szCs w:val="40"/>
        </w:rPr>
        <w:t>-</w:t>
      </w:r>
      <w:r>
        <w:rPr>
          <w:noProof/>
          <w:sz w:val="40"/>
          <w:szCs w:val="40"/>
        </w:rPr>
        <w:t>2021</w:t>
      </w:r>
    </w:p>
    <w:p w14:paraId="6A729D0E" w14:textId="77777777" w:rsidR="000E1252" w:rsidRDefault="000E1252">
      <w:pPr>
        <w:spacing w:before="0"/>
        <w:rPr>
          <w:noProof/>
        </w:rPr>
      </w:pPr>
    </w:p>
    <w:p w14:paraId="4385558B" w14:textId="3421FFA0" w:rsidR="000E1252" w:rsidRPr="000E1252" w:rsidRDefault="007E5B39">
      <w:pPr>
        <w:spacing w:before="0"/>
      </w:pPr>
      <w:r>
        <w:rPr>
          <w:noProof/>
        </w:rPr>
        <w:drawing>
          <wp:inline distT="0" distB="0" distL="0" distR="0" wp14:anchorId="070CFEB2" wp14:editId="32F92D48">
            <wp:extent cx="6523990" cy="3829050"/>
            <wp:effectExtent l="57150" t="57150" r="48260" b="571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46510" cy="3842267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1E32EB7B" w14:textId="77777777" w:rsidR="000E1252" w:rsidRDefault="000E1252">
      <w:pPr>
        <w:spacing w:before="0"/>
      </w:pPr>
    </w:p>
    <w:p w14:paraId="5C4CC170" w14:textId="77777777" w:rsidR="000E1252" w:rsidRDefault="000E1252">
      <w:pPr>
        <w:spacing w:before="0"/>
      </w:pPr>
    </w:p>
    <w:p w14:paraId="3AE9C1A8" w14:textId="1B218AAF" w:rsidR="000E1252" w:rsidRDefault="00DC5FDB" w:rsidP="00DC5FDB">
      <w:pPr>
        <w:spacing w:before="0"/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70D227A0" wp14:editId="142D7378">
            <wp:extent cx="2573111" cy="1143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7695" cy="11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0F56" w14:textId="71AB17FD" w:rsidR="00DC5FDB" w:rsidRDefault="00DC5FDB">
      <w:pPr>
        <w:spacing w:before="0"/>
        <w:rPr>
          <w:sz w:val="40"/>
          <w:szCs w:val="40"/>
        </w:rPr>
      </w:pPr>
    </w:p>
    <w:p w14:paraId="4BC42B30" w14:textId="38725248" w:rsidR="00DC5FDB" w:rsidRDefault="00DC5FDB">
      <w:pPr>
        <w:spacing w:before="0"/>
        <w:rPr>
          <w:sz w:val="40"/>
          <w:szCs w:val="40"/>
        </w:rPr>
      </w:pPr>
    </w:p>
    <w:p w14:paraId="17FA518C" w14:textId="2DCDE36F" w:rsidR="007B730E" w:rsidRPr="007B730E" w:rsidRDefault="007B730E">
      <w:pPr>
        <w:spacing w:before="0"/>
        <w:rPr>
          <w:b/>
          <w:bCs/>
          <w:sz w:val="40"/>
          <w:szCs w:val="40"/>
        </w:rPr>
      </w:pPr>
      <w:r w:rsidRPr="007B730E">
        <w:rPr>
          <w:b/>
          <w:bCs/>
          <w:sz w:val="40"/>
          <w:szCs w:val="40"/>
        </w:rPr>
        <w:lastRenderedPageBreak/>
        <w:t>ELECTRICAL SUPPLY :</w:t>
      </w:r>
      <w:r w:rsidR="00F237A3">
        <w:rPr>
          <w:b/>
          <w:bCs/>
          <w:sz w:val="40"/>
          <w:szCs w:val="40"/>
        </w:rPr>
        <w:t xml:space="preserve"> Minimum 4 dedicated outlets</w:t>
      </w:r>
    </w:p>
    <w:p w14:paraId="512F5FF0" w14:textId="31C252F2" w:rsidR="007B730E" w:rsidRDefault="007B730E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Verified using : </w:t>
      </w:r>
    </w:p>
    <w:p w14:paraId="58EAE32D" w14:textId="58BFCD2F" w:rsidR="000E1252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>F</w:t>
      </w:r>
      <w:r w:rsidR="00DC5FDB">
        <w:rPr>
          <w:sz w:val="40"/>
          <w:szCs w:val="40"/>
        </w:rPr>
        <w:t>L</w:t>
      </w:r>
      <w:r>
        <w:rPr>
          <w:sz w:val="40"/>
          <w:szCs w:val="40"/>
        </w:rPr>
        <w:t>UKE 110 TRUE RMS MULTIMETER</w:t>
      </w:r>
    </w:p>
    <w:p w14:paraId="3F3373CE" w14:textId="76622DEF" w:rsidR="00625D1D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Serial Number: </w:t>
      </w:r>
      <w:r w:rsidR="00625D1D">
        <w:rPr>
          <w:sz w:val="40"/>
          <w:szCs w:val="40"/>
        </w:rPr>
        <w:t>85730619</w:t>
      </w:r>
    </w:p>
    <w:p w14:paraId="07DAE568" w14:textId="621DE927" w:rsidR="000E1252" w:rsidRDefault="000E1252">
      <w:pPr>
        <w:spacing w:before="0"/>
        <w:rPr>
          <w:sz w:val="40"/>
          <w:szCs w:val="40"/>
        </w:rPr>
      </w:pPr>
      <w:r>
        <w:rPr>
          <w:sz w:val="40"/>
          <w:szCs w:val="40"/>
        </w:rPr>
        <w:t xml:space="preserve">EQID: </w:t>
      </w:r>
      <w:r w:rsidR="00625D1D">
        <w:rPr>
          <w:sz w:val="40"/>
          <w:szCs w:val="40"/>
        </w:rPr>
        <w:t>0245</w:t>
      </w:r>
    </w:p>
    <w:p w14:paraId="1C55C489" w14:textId="640669B0" w:rsidR="000E1252" w:rsidRDefault="000E1252">
      <w:pPr>
        <w:spacing w:before="0"/>
      </w:pPr>
      <w:r>
        <w:rPr>
          <w:sz w:val="40"/>
          <w:szCs w:val="40"/>
        </w:rPr>
        <w:t xml:space="preserve">Calibration Due Date: </w:t>
      </w:r>
      <w:r w:rsidR="00625D1D">
        <w:rPr>
          <w:sz w:val="40"/>
          <w:szCs w:val="40"/>
        </w:rPr>
        <w:t>16-Dec-2020</w:t>
      </w:r>
    </w:p>
    <w:p w14:paraId="7417E902" w14:textId="77777777" w:rsidR="000E1252" w:rsidRDefault="000E1252">
      <w:pPr>
        <w:spacing w:before="0"/>
        <w:rPr>
          <w:noProof/>
        </w:rPr>
      </w:pPr>
    </w:p>
    <w:p w14:paraId="2B2CCB59" w14:textId="45AAC54A" w:rsidR="007E5B39" w:rsidRDefault="007E5B39">
      <w:pPr>
        <w:spacing w:before="0"/>
      </w:pPr>
      <w:r>
        <w:rPr>
          <w:noProof/>
        </w:rPr>
        <w:drawing>
          <wp:inline distT="0" distB="0" distL="0" distR="0" wp14:anchorId="1135E647" wp14:editId="061CF4CA">
            <wp:extent cx="3071004" cy="4036606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87400" cy="405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1252">
        <w:t xml:space="preserve">    </w:t>
      </w:r>
      <w:r w:rsidR="000E1252">
        <w:rPr>
          <w:noProof/>
        </w:rPr>
        <w:drawing>
          <wp:inline distT="0" distB="0" distL="0" distR="0" wp14:anchorId="435F8E29" wp14:editId="46555C8A">
            <wp:extent cx="3209026" cy="4053205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20523" cy="406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55AD6" w14:textId="38B893C9" w:rsidR="007E5B39" w:rsidRDefault="007E5B39">
      <w:pPr>
        <w:spacing w:before="0"/>
      </w:pPr>
    </w:p>
    <w:p w14:paraId="1C0A53A6" w14:textId="4302F5B2" w:rsidR="007E5B39" w:rsidRDefault="007E5B39">
      <w:pPr>
        <w:spacing w:before="0"/>
      </w:pPr>
    </w:p>
    <w:p w14:paraId="27E1BD13" w14:textId="187B57BF" w:rsidR="007E5B39" w:rsidRDefault="00625D1D">
      <w:pPr>
        <w:spacing w:before="0"/>
        <w:rPr>
          <w:noProof/>
        </w:rPr>
      </w:pPr>
      <w:r>
        <w:rPr>
          <w:noProof/>
        </w:rPr>
        <w:t xml:space="preserve">                             </w:t>
      </w:r>
      <w:r>
        <w:rPr>
          <w:noProof/>
        </w:rPr>
        <w:drawing>
          <wp:inline distT="0" distB="0" distL="0" distR="0" wp14:anchorId="7D6C7A51" wp14:editId="75E1D4BE">
            <wp:extent cx="4483626" cy="155275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561954" cy="157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20623" w14:textId="3A8BA2F6" w:rsidR="00625D1D" w:rsidRDefault="00625D1D">
      <w:pPr>
        <w:spacing w:before="0"/>
        <w:rPr>
          <w:noProof/>
        </w:rPr>
      </w:pPr>
    </w:p>
    <w:p w14:paraId="19F79BB3" w14:textId="4E74889C" w:rsidR="00625D1D" w:rsidRDefault="00625D1D">
      <w:pPr>
        <w:spacing w:before="0"/>
        <w:rPr>
          <w:noProof/>
        </w:rPr>
      </w:pPr>
    </w:p>
    <w:p w14:paraId="67A9989E" w14:textId="3AF129F2" w:rsidR="00625D1D" w:rsidRDefault="00625D1D">
      <w:pPr>
        <w:spacing w:before="0"/>
        <w:rPr>
          <w:noProof/>
        </w:rPr>
      </w:pPr>
    </w:p>
    <w:p w14:paraId="50E2F2DE" w14:textId="340A8A10" w:rsidR="00625D1D" w:rsidRDefault="00625D1D">
      <w:pPr>
        <w:spacing w:before="0"/>
        <w:rPr>
          <w:noProof/>
        </w:rPr>
      </w:pPr>
    </w:p>
    <w:p w14:paraId="135F4E06" w14:textId="2477FDA9" w:rsidR="00625D1D" w:rsidRDefault="00625D1D">
      <w:pPr>
        <w:spacing w:before="0"/>
      </w:pPr>
    </w:p>
    <w:p w14:paraId="244F95B8" w14:textId="22C63D2F" w:rsidR="007E5B39" w:rsidRDefault="00625D1D">
      <w:pPr>
        <w:spacing w:before="0"/>
      </w:pPr>
      <w:r>
        <w:t xml:space="preserve">    </w:t>
      </w:r>
    </w:p>
    <w:p w14:paraId="0AA838C6" w14:textId="5BEDBE17" w:rsidR="007E5B39" w:rsidRDefault="007E5B39">
      <w:pPr>
        <w:spacing w:before="0"/>
      </w:pPr>
    </w:p>
    <w:p w14:paraId="5A75CC51" w14:textId="4D77645F" w:rsidR="007E5B39" w:rsidRPr="007B730E" w:rsidRDefault="007B730E" w:rsidP="00625D1D">
      <w:pPr>
        <w:spacing w:before="0"/>
        <w:rPr>
          <w:rFonts w:cs="Arial"/>
          <w:b/>
          <w:bCs/>
          <w:sz w:val="56"/>
          <w:szCs w:val="56"/>
        </w:rPr>
      </w:pPr>
      <w:r w:rsidRPr="007B730E">
        <w:rPr>
          <w:rFonts w:cs="Arial"/>
          <w:b/>
          <w:bCs/>
          <w:sz w:val="28"/>
          <w:szCs w:val="28"/>
        </w:rPr>
        <w:t>ELECTRICAL OUT</w:t>
      </w:r>
      <w:r>
        <w:rPr>
          <w:rFonts w:cs="Arial"/>
          <w:b/>
          <w:bCs/>
          <w:sz w:val="28"/>
          <w:szCs w:val="28"/>
        </w:rPr>
        <w:t>L</w:t>
      </w:r>
      <w:r w:rsidRPr="007B730E">
        <w:rPr>
          <w:rFonts w:cs="Arial"/>
          <w:b/>
          <w:bCs/>
          <w:sz w:val="28"/>
          <w:szCs w:val="28"/>
        </w:rPr>
        <w:t>ET</w:t>
      </w:r>
      <w:r w:rsidR="00625D1D" w:rsidRPr="007B730E">
        <w:rPr>
          <w:rFonts w:cs="Arial"/>
          <w:b/>
          <w:bCs/>
          <w:sz w:val="56"/>
          <w:szCs w:val="56"/>
        </w:rPr>
        <w:t xml:space="preserve"> </w:t>
      </w:r>
    </w:p>
    <w:p w14:paraId="5D1C47B6" w14:textId="78C9BF6C" w:rsidR="00625D1D" w:rsidRDefault="00DC5FDB" w:rsidP="00625D1D">
      <w:pPr>
        <w:spacing w:before="0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2274F3" wp14:editId="031C6311">
                <wp:simplePos x="0" y="0"/>
                <wp:positionH relativeFrom="margin">
                  <wp:align>right</wp:align>
                </wp:positionH>
                <wp:positionV relativeFrom="paragraph">
                  <wp:posOffset>228963</wp:posOffset>
                </wp:positionV>
                <wp:extent cx="2035628" cy="644525"/>
                <wp:effectExtent l="0" t="0" r="22225" b="1622425"/>
                <wp:wrapNone/>
                <wp:docPr id="11" name="Speech Bubble: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628" cy="644525"/>
                        </a:xfrm>
                        <a:prstGeom prst="wedgeRectCallout">
                          <a:avLst>
                            <a:gd name="adj1" fmla="val 1117"/>
                            <a:gd name="adj2" fmla="val 29457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E622D71" w14:textId="77777777" w:rsidR="00F237A3" w:rsidRDefault="00F237A3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Computer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</w:t>
                            </w:r>
                          </w:p>
                          <w:p w14:paraId="277627BC" w14:textId="19FFB1CB" w:rsidR="00F237A3" w:rsidRPr="00DC5FDB" w:rsidRDefault="00F237A3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Station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AC Line </w:t>
                            </w:r>
                            <w:r w:rsidRPr="00DC5FDB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CPU)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274F3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1" o:spid="_x0000_s1026" type="#_x0000_t61" style="position:absolute;margin-left:109.1pt;margin-top:18.05pt;width:160.3pt;height:50.7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" adj="11041,74428" fillcolor="#4f81bd" strokecolor="#385d8a" strokeweight="2pt">
                <v:textbox>
                  <w:txbxContent>
                    <w:p w14:paraId="4E622D71" w14:textId="77777777" w:rsidR="00F237A3" w:rsidRDefault="00F237A3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Computer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</w:t>
                      </w:r>
                    </w:p>
                    <w:p w14:paraId="277627BC" w14:textId="19FFB1CB" w:rsidR="00F237A3" w:rsidRPr="00DC5FDB" w:rsidRDefault="00F237A3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Station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AC Line </w:t>
                      </w:r>
                      <w:r w:rsidRPr="00DC5FDB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CPU)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917E5" wp14:editId="35C815EF">
                <wp:simplePos x="0" y="0"/>
                <wp:positionH relativeFrom="column">
                  <wp:posOffset>434975</wp:posOffset>
                </wp:positionH>
                <wp:positionV relativeFrom="paragraph">
                  <wp:posOffset>207010</wp:posOffset>
                </wp:positionV>
                <wp:extent cx="1893570" cy="709930"/>
                <wp:effectExtent l="0" t="0" r="106680" b="165227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54231"/>
                            <a:gd name="adj2" fmla="val 282265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28043" w14:textId="77777777" w:rsidR="00F237A3" w:rsidRPr="00DC5FDB" w:rsidRDefault="00F237A3" w:rsidP="00625D1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TE82526-2 Pump </w:t>
                            </w:r>
                          </w:p>
                          <w:p w14:paraId="24FA530F" w14:textId="39AE7C52" w:rsidR="00F237A3" w:rsidRPr="00DC5FDB" w:rsidRDefault="00F237A3" w:rsidP="00625D1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DC5FD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Tray Tester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917E5" id="Speech Bubble: Rectangle 9" o:spid="_x0000_s1027" type="#_x0000_t61" style="position:absolute;margin-left:34.25pt;margin-top:16.3pt;width:149.1pt;height:5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" adj="22514,71769" fillcolor="#4f81bd [3204]" strokecolor="#243f60 [1604]" strokeweight="2pt">
                <v:textbox>
                  <w:txbxContent>
                    <w:p w14:paraId="53F28043" w14:textId="77777777" w:rsidR="00F237A3" w:rsidRPr="00DC5FDB" w:rsidRDefault="00F237A3" w:rsidP="00625D1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 xml:space="preserve">TE82526-2 Pump </w:t>
                      </w:r>
                    </w:p>
                    <w:p w14:paraId="24FA530F" w14:textId="39AE7C52" w:rsidR="00F237A3" w:rsidRPr="00DC5FDB" w:rsidRDefault="00F237A3" w:rsidP="00625D1D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DC5FDB">
                        <w:rPr>
                          <w:b/>
                          <w:bCs/>
                          <w:sz w:val="24"/>
                          <w:szCs w:val="24"/>
                        </w:rPr>
                        <w:t>Tray Tester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 (AC Line)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089AB7" wp14:editId="13854DFA">
                <wp:simplePos x="0" y="0"/>
                <wp:positionH relativeFrom="column">
                  <wp:posOffset>2634343</wp:posOffset>
                </wp:positionH>
                <wp:positionV relativeFrom="paragraph">
                  <wp:posOffset>207191</wp:posOffset>
                </wp:positionV>
                <wp:extent cx="2035175" cy="644525"/>
                <wp:effectExtent l="0" t="0" r="22225" b="1774825"/>
                <wp:wrapNone/>
                <wp:docPr id="10" name="Speech Bubble: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5175" cy="644525"/>
                        </a:xfrm>
                        <a:prstGeom prst="wedgeRectCallout">
                          <a:avLst>
                            <a:gd name="adj1" fmla="val 32413"/>
                            <a:gd name="adj2" fmla="val 319908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199E18A" w14:textId="4B0EC9B4" w:rsidR="00F237A3" w:rsidRDefault="00F237A3" w:rsidP="00DC5FDB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LCD Monitor (AC Line_</w:t>
                            </w:r>
                          </w:p>
                          <w:p w14:paraId="4056A345" w14:textId="4EF032EF" w:rsidR="00F237A3" w:rsidRPr="00DC5FDB" w:rsidRDefault="00F237A3" w:rsidP="00DC5FD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89AB7" id="Speech Bubble: Rectangle 10" o:spid="_x0000_s1028" type="#_x0000_t61" style="position:absolute;margin-left:207.45pt;margin-top:16.3pt;width:160.25pt;height:5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" adj="17801,79900" fillcolor="#4f81bd" strokecolor="#385d8a" strokeweight="2pt">
                <v:textbox>
                  <w:txbxContent>
                    <w:p w14:paraId="6199E18A" w14:textId="4B0EC9B4" w:rsidR="00F237A3" w:rsidRDefault="00F237A3" w:rsidP="00DC5FDB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LCD Monitor (AC Line_</w:t>
                      </w:r>
                    </w:p>
                    <w:p w14:paraId="4056A345" w14:textId="4EF032EF" w:rsidR="00F237A3" w:rsidRPr="00DC5FDB" w:rsidRDefault="00F237A3" w:rsidP="00DC5FDB">
                      <w:pP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3EC531" w14:textId="74CA3F81" w:rsidR="00625D1D" w:rsidRDefault="00625D1D" w:rsidP="00625D1D">
      <w:pPr>
        <w:spacing w:before="0"/>
        <w:rPr>
          <w:sz w:val="40"/>
          <w:szCs w:val="40"/>
        </w:rPr>
      </w:pPr>
    </w:p>
    <w:p w14:paraId="268BA9A1" w14:textId="3DFA2561" w:rsidR="00625D1D" w:rsidRDefault="00625D1D" w:rsidP="00625D1D">
      <w:pPr>
        <w:spacing w:before="0"/>
        <w:rPr>
          <w:sz w:val="40"/>
          <w:szCs w:val="40"/>
        </w:rPr>
      </w:pPr>
    </w:p>
    <w:p w14:paraId="70B225E7" w14:textId="078CF785" w:rsidR="00625D1D" w:rsidRDefault="00625D1D" w:rsidP="00625D1D">
      <w:pPr>
        <w:spacing w:before="0"/>
        <w:rPr>
          <w:sz w:val="40"/>
          <w:szCs w:val="40"/>
        </w:rPr>
      </w:pPr>
    </w:p>
    <w:p w14:paraId="46005C6B" w14:textId="5F5CA4CC" w:rsidR="00625D1D" w:rsidRDefault="00625D1D" w:rsidP="00625D1D">
      <w:pPr>
        <w:spacing w:before="0"/>
      </w:pPr>
      <w:r>
        <w:rPr>
          <w:noProof/>
        </w:rPr>
        <w:drawing>
          <wp:inline distT="0" distB="0" distL="0" distR="0" wp14:anchorId="5900A256" wp14:editId="76DF5206">
            <wp:extent cx="6915150" cy="2718435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15150" cy="271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17EE" w14:textId="2A58BD27" w:rsidR="00DC5FDB" w:rsidRDefault="00DC5FDB" w:rsidP="00625D1D">
      <w:pPr>
        <w:spacing w:before="0"/>
      </w:pPr>
    </w:p>
    <w:p w14:paraId="295D3C5D" w14:textId="07D62A9C" w:rsidR="00DC5FDB" w:rsidRDefault="00DC5FDB" w:rsidP="00625D1D">
      <w:pPr>
        <w:spacing w:before="0"/>
      </w:pPr>
    </w:p>
    <w:p w14:paraId="0B800C03" w14:textId="0CE15644" w:rsidR="007E5B39" w:rsidRDefault="00DC5FDB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32A0DD" wp14:editId="717CAA22">
                <wp:simplePos x="0" y="0"/>
                <wp:positionH relativeFrom="column">
                  <wp:posOffset>413657</wp:posOffset>
                </wp:positionH>
                <wp:positionV relativeFrom="paragraph">
                  <wp:posOffset>137341</wp:posOffset>
                </wp:positionV>
                <wp:extent cx="1893570" cy="709930"/>
                <wp:effectExtent l="0" t="0" r="982980" b="737870"/>
                <wp:wrapNone/>
                <wp:docPr id="13" name="Speech Bubble: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709930"/>
                        </a:xfrm>
                        <a:prstGeom prst="wedgeRectCallout">
                          <a:avLst>
                            <a:gd name="adj1" fmla="val 100796"/>
                            <a:gd name="adj2" fmla="val 15039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A1120C7" w14:textId="4F03A135" w:rsidR="00F237A3" w:rsidRPr="00DC5FDB" w:rsidRDefault="00F237A3" w:rsidP="00DC5FDB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AND HR 200 Electronics Balance  (AC Line)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2A0DD" id="Speech Bubble: Rectangle 13" o:spid="_x0000_s1029" type="#_x0000_t61" style="position:absolute;margin-left:32.55pt;margin-top:10.8pt;width:149.1pt;height:5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" adj="32572,43286" fillcolor="#4f81bd" strokecolor="#385d8a" strokeweight="2pt">
                <v:textbox>
                  <w:txbxContent>
                    <w:p w14:paraId="1A1120C7" w14:textId="4F03A135" w:rsidR="00F237A3" w:rsidRPr="00DC5FDB" w:rsidRDefault="00F237A3" w:rsidP="00DC5FDB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AND HR 200 Electronics Balance  (AC Line)</w:t>
                      </w:r>
                    </w:p>
                  </w:txbxContent>
                </v:textbox>
              </v:shape>
            </w:pict>
          </mc:Fallback>
        </mc:AlternateContent>
      </w:r>
    </w:p>
    <w:p w14:paraId="05B2A2DC" w14:textId="055DE849" w:rsidR="007E5B39" w:rsidRDefault="00DC5FDB">
      <w:pPr>
        <w:spacing w:before="0"/>
      </w:pPr>
      <w:r>
        <w:t xml:space="preserve">                                                                               </w:t>
      </w:r>
      <w:r>
        <w:rPr>
          <w:noProof/>
        </w:rPr>
        <w:drawing>
          <wp:inline distT="0" distB="0" distL="0" distR="0" wp14:anchorId="20C394A1" wp14:editId="57B51062">
            <wp:extent cx="3938881" cy="2220686"/>
            <wp:effectExtent l="0" t="0" r="508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62644" cy="223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F25C" w14:textId="593817A3" w:rsidR="00DC5FDB" w:rsidRDefault="00DC5FDB">
      <w:pPr>
        <w:spacing w:before="0"/>
      </w:pPr>
    </w:p>
    <w:p w14:paraId="57EFC040" w14:textId="3EED9B29" w:rsidR="00DC5FDB" w:rsidRDefault="00DC5FDB">
      <w:pPr>
        <w:spacing w:before="0"/>
      </w:pPr>
    </w:p>
    <w:p w14:paraId="3C663AED" w14:textId="76CB775B" w:rsidR="00DC5FDB" w:rsidRDefault="00DC5FDB">
      <w:pPr>
        <w:spacing w:before="0"/>
      </w:pPr>
    </w:p>
    <w:p w14:paraId="76AEC4DB" w14:textId="057F618A" w:rsidR="00DC5FDB" w:rsidRDefault="00DC5FDB">
      <w:pPr>
        <w:spacing w:before="0"/>
      </w:pPr>
    </w:p>
    <w:p w14:paraId="02CD92B3" w14:textId="29B0DBB7" w:rsidR="00DC5FDB" w:rsidRDefault="00DC5FDB">
      <w:pPr>
        <w:spacing w:before="0"/>
      </w:pPr>
    </w:p>
    <w:p w14:paraId="1410BE85" w14:textId="2530119D" w:rsidR="007B730E" w:rsidRDefault="007B730E">
      <w:pPr>
        <w:spacing w:before="0"/>
        <w:rPr>
          <w:b/>
          <w:bCs/>
          <w:sz w:val="32"/>
          <w:szCs w:val="32"/>
        </w:rPr>
      </w:pPr>
      <w:r w:rsidRPr="007B730E">
        <w:rPr>
          <w:b/>
          <w:bCs/>
          <w:sz w:val="32"/>
          <w:szCs w:val="32"/>
        </w:rPr>
        <w:t>NETWORK AVAILABLE :</w:t>
      </w:r>
      <w:r w:rsidR="00F237A3">
        <w:rPr>
          <w:b/>
          <w:bCs/>
          <w:sz w:val="32"/>
          <w:szCs w:val="32"/>
        </w:rPr>
        <w:t xml:space="preserve"> Minimum of 1 dedicated network</w:t>
      </w:r>
    </w:p>
    <w:p w14:paraId="4020D116" w14:textId="24E782A2" w:rsidR="007B730E" w:rsidRPr="007B730E" w:rsidRDefault="007B730E">
      <w:pPr>
        <w:spacing w:before="0"/>
        <w:rPr>
          <w:sz w:val="32"/>
          <w:szCs w:val="32"/>
        </w:rPr>
      </w:pPr>
      <w:r w:rsidRPr="007B730E">
        <w:rPr>
          <w:sz w:val="32"/>
          <w:szCs w:val="32"/>
        </w:rPr>
        <w:t>Blue Sticker : WS-8 is a dedicated network</w:t>
      </w:r>
    </w:p>
    <w:p w14:paraId="391CF41C" w14:textId="77777777" w:rsidR="007B730E" w:rsidRPr="007B730E" w:rsidRDefault="007B730E">
      <w:pPr>
        <w:spacing w:before="0"/>
      </w:pPr>
    </w:p>
    <w:p w14:paraId="6D5B77BE" w14:textId="389449E3" w:rsidR="00DC5FDB" w:rsidRDefault="007B730E">
      <w:pPr>
        <w:spacing w:before="0"/>
      </w:pPr>
      <w:r>
        <w:rPr>
          <w:noProof/>
        </w:rPr>
        <w:drawing>
          <wp:inline distT="0" distB="0" distL="0" distR="0" wp14:anchorId="2FB9B542" wp14:editId="7E43BF91">
            <wp:extent cx="6564086" cy="3990975"/>
            <wp:effectExtent l="0" t="0" r="825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65652" cy="3991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B6A7D" w14:textId="34E18BD4" w:rsidR="007B730E" w:rsidRDefault="007B730E">
      <w:pPr>
        <w:spacing w:before="0"/>
      </w:pPr>
    </w:p>
    <w:p w14:paraId="4BBE0FC5" w14:textId="431060DA" w:rsidR="007B730E" w:rsidRDefault="007B730E">
      <w:pPr>
        <w:spacing w:before="0"/>
      </w:pPr>
    </w:p>
    <w:p w14:paraId="6BDD3B96" w14:textId="6A2896C0" w:rsidR="007B730E" w:rsidRDefault="007B730E">
      <w:pPr>
        <w:spacing w:before="0"/>
      </w:pPr>
    </w:p>
    <w:p w14:paraId="322C31F8" w14:textId="79AD664E" w:rsidR="007B730E" w:rsidRDefault="007B730E">
      <w:pPr>
        <w:spacing w:before="0"/>
      </w:pPr>
    </w:p>
    <w:p w14:paraId="1AB5D7FC" w14:textId="71303B6C" w:rsidR="007B730E" w:rsidRDefault="007B730E">
      <w:pPr>
        <w:spacing w:before="0"/>
      </w:pPr>
    </w:p>
    <w:p w14:paraId="519BCB1F" w14:textId="6EC18A57" w:rsidR="007B730E" w:rsidRDefault="007B730E">
      <w:pPr>
        <w:spacing w:before="0"/>
      </w:pPr>
    </w:p>
    <w:p w14:paraId="7D2BF32F" w14:textId="2BE36C12" w:rsidR="007B730E" w:rsidRDefault="007B730E">
      <w:pPr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8181C3" wp14:editId="0B6DC433">
                <wp:simplePos x="0" y="0"/>
                <wp:positionH relativeFrom="column">
                  <wp:posOffset>304800</wp:posOffset>
                </wp:positionH>
                <wp:positionV relativeFrom="paragraph">
                  <wp:posOffset>37828</wp:posOffset>
                </wp:positionV>
                <wp:extent cx="2917190" cy="715645"/>
                <wp:effectExtent l="0" t="2057400" r="16510" b="27305"/>
                <wp:wrapNone/>
                <wp:docPr id="17" name="Speech Bubble: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7190" cy="715645"/>
                        </a:xfrm>
                        <a:prstGeom prst="wedgeRectCallout">
                          <a:avLst>
                            <a:gd name="adj1" fmla="val 36976"/>
                            <a:gd name="adj2" fmla="val -33350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809BC" w14:textId="04CB2C95" w:rsidR="00F237A3" w:rsidRDefault="00F237A3" w:rsidP="007B730E">
                            <w:pPr>
                              <w:jc w:val="center"/>
                            </w:pPr>
                            <w:r w:rsidRPr="007B730E">
                              <w:rPr>
                                <w:sz w:val="32"/>
                                <w:szCs w:val="32"/>
                              </w:rPr>
                              <w:t>WS-8 is a dedicated network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181C3" id="Speech Bubble: Rectangle 17" o:spid="_x0000_s1030" type="#_x0000_t61" style="position:absolute;margin-left:24pt;margin-top:3pt;width:229.7pt;height:5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" adj="18787,-61237" fillcolor="#4f81bd [3204]" strokecolor="#243f60 [1604]" strokeweight="2pt">
                <v:textbox>
                  <w:txbxContent>
                    <w:p w14:paraId="4FC809BC" w14:textId="04CB2C95" w:rsidR="00F237A3" w:rsidRDefault="00F237A3" w:rsidP="007B730E">
                      <w:pPr>
                        <w:jc w:val="center"/>
                      </w:pPr>
                      <w:r w:rsidRPr="007B730E">
                        <w:rPr>
                          <w:sz w:val="32"/>
                          <w:szCs w:val="32"/>
                        </w:rPr>
                        <w:t>WS-8 is a dedicated network</w:t>
                      </w:r>
                    </w:p>
                  </w:txbxContent>
                </v:textbox>
              </v:shape>
            </w:pict>
          </mc:Fallback>
        </mc:AlternateContent>
      </w:r>
    </w:p>
    <w:p w14:paraId="059745F3" w14:textId="3CE431C6" w:rsidR="007B730E" w:rsidRDefault="007B730E">
      <w:pPr>
        <w:spacing w:before="0"/>
      </w:pPr>
    </w:p>
    <w:p w14:paraId="5A1230C9" w14:textId="6528FD72" w:rsidR="007B730E" w:rsidRDefault="007B730E">
      <w:pPr>
        <w:spacing w:before="0"/>
      </w:pPr>
    </w:p>
    <w:p w14:paraId="708FF15A" w14:textId="008288F5" w:rsidR="007B730E" w:rsidRDefault="007B730E">
      <w:pPr>
        <w:spacing w:before="0"/>
      </w:pPr>
    </w:p>
    <w:p w14:paraId="2ACCC718" w14:textId="15309918" w:rsidR="007B730E" w:rsidRDefault="007B730E">
      <w:pPr>
        <w:spacing w:before="0"/>
      </w:pPr>
    </w:p>
    <w:p w14:paraId="046DEBEA" w14:textId="0FDFFC95" w:rsidR="007B730E" w:rsidRDefault="007B730E">
      <w:pPr>
        <w:spacing w:before="0"/>
      </w:pPr>
    </w:p>
    <w:p w14:paraId="1EE986DF" w14:textId="779DDF12" w:rsidR="007B730E" w:rsidRDefault="007B730E">
      <w:pPr>
        <w:spacing w:before="0"/>
      </w:pPr>
    </w:p>
    <w:p w14:paraId="7E83AB8C" w14:textId="11946E81" w:rsidR="007B730E" w:rsidRDefault="007B730E">
      <w:pPr>
        <w:spacing w:before="0"/>
      </w:pPr>
    </w:p>
    <w:p w14:paraId="06600071" w14:textId="20C10E69" w:rsidR="007B730E" w:rsidRDefault="007B730E">
      <w:pPr>
        <w:spacing w:before="0"/>
      </w:pPr>
    </w:p>
    <w:p w14:paraId="29529B5A" w14:textId="3AF95565" w:rsidR="007B730E" w:rsidRDefault="007B730E">
      <w:pPr>
        <w:spacing w:before="0"/>
      </w:pPr>
    </w:p>
    <w:p w14:paraId="0A4DD0DF" w14:textId="1FD90984" w:rsidR="007B730E" w:rsidRDefault="007B730E">
      <w:pPr>
        <w:spacing w:before="0"/>
      </w:pPr>
    </w:p>
    <w:p w14:paraId="644EE24B" w14:textId="58F26391" w:rsidR="007B730E" w:rsidRDefault="007B730E">
      <w:pPr>
        <w:spacing w:before="0"/>
      </w:pPr>
    </w:p>
    <w:p w14:paraId="65E29ACC" w14:textId="01E55BED" w:rsidR="007B730E" w:rsidRDefault="007B730E">
      <w:pPr>
        <w:spacing w:before="0"/>
      </w:pPr>
    </w:p>
    <w:p w14:paraId="570453C2" w14:textId="453333AB" w:rsidR="007B730E" w:rsidRDefault="007B730E">
      <w:pPr>
        <w:spacing w:before="0"/>
      </w:pPr>
    </w:p>
    <w:p w14:paraId="5851F5DF" w14:textId="677B3A53" w:rsidR="007B730E" w:rsidRDefault="007B730E">
      <w:pPr>
        <w:spacing w:before="0"/>
      </w:pPr>
    </w:p>
    <w:p w14:paraId="7D79814D" w14:textId="4D1E1D91" w:rsidR="007B730E" w:rsidRDefault="007B730E">
      <w:pPr>
        <w:spacing w:before="0"/>
      </w:pPr>
    </w:p>
    <w:p w14:paraId="17612C21" w14:textId="3A138AA4" w:rsidR="007B730E" w:rsidRDefault="007B730E">
      <w:pPr>
        <w:spacing w:before="0"/>
        <w:rPr>
          <w:b/>
          <w:bCs/>
          <w:sz w:val="32"/>
          <w:szCs w:val="32"/>
        </w:rPr>
      </w:pPr>
      <w:r w:rsidRPr="007B730E">
        <w:rPr>
          <w:b/>
          <w:bCs/>
          <w:sz w:val="32"/>
          <w:szCs w:val="32"/>
        </w:rPr>
        <w:lastRenderedPageBreak/>
        <w:t>WORK SPACE</w:t>
      </w:r>
      <w:r>
        <w:rPr>
          <w:b/>
          <w:bCs/>
          <w:sz w:val="32"/>
          <w:szCs w:val="32"/>
        </w:rPr>
        <w:t xml:space="preserve">: </w:t>
      </w:r>
      <w:r w:rsidR="00F237A3">
        <w:rPr>
          <w:b/>
          <w:bCs/>
          <w:sz w:val="32"/>
          <w:szCs w:val="32"/>
        </w:rPr>
        <w:t>The system has sufficient room for the test station, UUT and service</w:t>
      </w:r>
    </w:p>
    <w:p w14:paraId="57878ED3" w14:textId="78F7CDC1" w:rsidR="00B76854" w:rsidRDefault="00B76854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3EE8DE" wp14:editId="00ADFD84">
                <wp:simplePos x="0" y="0"/>
                <wp:positionH relativeFrom="margin">
                  <wp:posOffset>2884714</wp:posOffset>
                </wp:positionH>
                <wp:positionV relativeFrom="paragraph">
                  <wp:posOffset>230233</wp:posOffset>
                </wp:positionV>
                <wp:extent cx="2057400" cy="756285"/>
                <wp:effectExtent l="0" t="0" r="133350" b="672465"/>
                <wp:wrapNone/>
                <wp:docPr id="18" name="Speech Bubble: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56285"/>
                        </a:xfrm>
                        <a:prstGeom prst="wedgeRectCallout">
                          <a:avLst>
                            <a:gd name="adj1" fmla="val 54868"/>
                            <a:gd name="adj2" fmla="val 133145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2D0C06" w14:textId="77777777" w:rsidR="00F237A3" w:rsidRDefault="00F237A3" w:rsidP="00B76854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7685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TE82526-2 Pump </w:t>
                            </w:r>
                          </w:p>
                          <w:p w14:paraId="4F95D66B" w14:textId="29A0BADA" w:rsidR="00F237A3" w:rsidRPr="00B76854" w:rsidRDefault="00F237A3" w:rsidP="00B7685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B76854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Tray Tester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EE8DE" id="Speech Bubble: Rectangle 18" o:spid="_x0000_s1031" type="#_x0000_t61" style="position:absolute;margin-left:227.15pt;margin-top:18.15pt;width:162pt;height:59.5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" adj="22651,39559" fillcolor="#4f81bd" strokecolor="#385d8a" strokeweight="2pt">
                <v:textbox>
                  <w:txbxContent>
                    <w:p w14:paraId="162D0C06" w14:textId="77777777" w:rsidR="00F237A3" w:rsidRDefault="00F237A3" w:rsidP="00B76854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 w:rsidRPr="00B76854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TE82526-2 Pump </w:t>
                      </w:r>
                    </w:p>
                    <w:p w14:paraId="4F95D66B" w14:textId="29A0BADA" w:rsidR="00F237A3" w:rsidRPr="00B76854" w:rsidRDefault="00F237A3" w:rsidP="00B7685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B76854">
                        <w:rPr>
                          <w:color w:val="FFFFFF" w:themeColor="background1"/>
                          <w:sz w:val="32"/>
                          <w:szCs w:val="32"/>
                        </w:rPr>
                        <w:t>Tray Tester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22CAF89" w14:textId="53E19B42" w:rsidR="007B730E" w:rsidRDefault="007B730E">
      <w:pPr>
        <w:spacing w:before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6CE95EE" wp14:editId="5E80CD9D">
            <wp:extent cx="6915150" cy="286294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25465" cy="28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91E88" w14:textId="7BAEB8E3" w:rsidR="00B76854" w:rsidRDefault="00B76854">
      <w:pPr>
        <w:spacing w:before="0"/>
        <w:rPr>
          <w:b/>
          <w:bCs/>
          <w:sz w:val="32"/>
          <w:szCs w:val="32"/>
        </w:rPr>
      </w:pPr>
    </w:p>
    <w:p w14:paraId="320C4BDB" w14:textId="5568DD6A" w:rsidR="00B76854" w:rsidRDefault="00B76854" w:rsidP="00B76854">
      <w:pPr>
        <w:spacing w:before="0"/>
        <w:rPr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9E7538" wp14:editId="2D63DF35">
                <wp:simplePos x="0" y="0"/>
                <wp:positionH relativeFrom="margin">
                  <wp:posOffset>3777071</wp:posOffset>
                </wp:positionH>
                <wp:positionV relativeFrom="paragraph">
                  <wp:posOffset>508545</wp:posOffset>
                </wp:positionV>
                <wp:extent cx="2057400" cy="756285"/>
                <wp:effectExtent l="1752600" t="0" r="19050" b="1224915"/>
                <wp:wrapNone/>
                <wp:docPr id="20" name="Speech Bubble: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756285"/>
                        </a:xfrm>
                        <a:prstGeom prst="wedgeRectCallout">
                          <a:avLst>
                            <a:gd name="adj1" fmla="val -135079"/>
                            <a:gd name="adj2" fmla="val 20655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DF4789" w14:textId="3632558F" w:rsidR="00F237A3" w:rsidRPr="00B76854" w:rsidRDefault="00F237A3" w:rsidP="00B7685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Test Station Bench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E7538" id="Speech Bubble: Rectangle 20" o:spid="_x0000_s1032" type="#_x0000_t61" style="position:absolute;margin-left:297.4pt;margin-top:40.05pt;width:162pt;height:59.5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" adj="-18377,55415" fillcolor="#4f81bd" strokecolor="#385d8a" strokeweight="2pt">
                <v:textbox>
                  <w:txbxContent>
                    <w:p w14:paraId="5EDF4789" w14:textId="3632558F" w:rsidR="00F237A3" w:rsidRPr="00B76854" w:rsidRDefault="00F237A3" w:rsidP="00B7685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Test Station Bench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sz w:val="32"/>
          <w:szCs w:val="32"/>
        </w:rPr>
        <w:t xml:space="preserve">  TEST STATION BENCH :   </w:t>
      </w:r>
      <w:r w:rsidR="00F237A3">
        <w:rPr>
          <w:b/>
          <w:bCs/>
          <w:sz w:val="32"/>
          <w:szCs w:val="32"/>
        </w:rPr>
        <w:t xml:space="preserve">The test station bench is </w:t>
      </w:r>
      <w:proofErr w:type="spellStart"/>
      <w:r w:rsidR="00F237A3">
        <w:rPr>
          <w:b/>
          <w:bCs/>
          <w:sz w:val="32"/>
          <w:szCs w:val="32"/>
        </w:rPr>
        <w:t>lasge</w:t>
      </w:r>
      <w:proofErr w:type="spellEnd"/>
      <w:r w:rsidR="00F237A3">
        <w:rPr>
          <w:b/>
          <w:bCs/>
          <w:sz w:val="32"/>
          <w:szCs w:val="32"/>
        </w:rPr>
        <w:t xml:space="preserve"> and strong enough to support the station</w:t>
      </w:r>
      <w:r>
        <w:rPr>
          <w:b/>
          <w:bCs/>
          <w:sz w:val="32"/>
          <w:szCs w:val="32"/>
        </w:rPr>
        <w:t xml:space="preserve">                                                      </w:t>
      </w:r>
      <w:r>
        <w:rPr>
          <w:noProof/>
        </w:rPr>
        <w:drawing>
          <wp:inline distT="0" distB="0" distL="0" distR="0" wp14:anchorId="4D9157A0" wp14:editId="468FA173">
            <wp:extent cx="3254375" cy="3329537"/>
            <wp:effectExtent l="0" t="0" r="317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332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8FC5" w14:textId="13643B30" w:rsidR="00B76854" w:rsidRDefault="00B76854" w:rsidP="00B76854">
      <w:pPr>
        <w:spacing w:before="0"/>
        <w:rPr>
          <w:b/>
          <w:bCs/>
          <w:sz w:val="32"/>
          <w:szCs w:val="32"/>
        </w:rPr>
      </w:pPr>
    </w:p>
    <w:p w14:paraId="073F69B9" w14:textId="68F6E27F" w:rsidR="00B76854" w:rsidRDefault="00B76854" w:rsidP="00B76854">
      <w:pPr>
        <w:spacing w:before="0"/>
        <w:rPr>
          <w:b/>
          <w:bCs/>
          <w:sz w:val="32"/>
          <w:szCs w:val="32"/>
        </w:rPr>
      </w:pPr>
    </w:p>
    <w:p w14:paraId="4E3748C4" w14:textId="1C33AD9C" w:rsidR="00B76854" w:rsidRDefault="00D179FA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IQ-05 Test Script Data Sheet:</w:t>
      </w:r>
    </w:p>
    <w:p w14:paraId="05980B6C" w14:textId="595ED27D" w:rsidR="00F237A3" w:rsidRDefault="00F237A3" w:rsidP="00B76854">
      <w:pPr>
        <w:spacing w:before="0"/>
        <w:rPr>
          <w:b/>
          <w:bCs/>
          <w:sz w:val="32"/>
          <w:szCs w:val="32"/>
        </w:rPr>
      </w:pPr>
    </w:p>
    <w:p w14:paraId="25BDFC06" w14:textId="73EC92D3" w:rsidR="00F237A3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Station does not have Pinch Points/ sharp edges</w:t>
      </w:r>
    </w:p>
    <w:p w14:paraId="579007F7" w14:textId="3A8C4973" w:rsidR="00D179FA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4C855F" wp14:editId="69F036F6">
                <wp:simplePos x="0" y="0"/>
                <wp:positionH relativeFrom="column">
                  <wp:posOffset>3853180</wp:posOffset>
                </wp:positionH>
                <wp:positionV relativeFrom="paragraph">
                  <wp:posOffset>50800</wp:posOffset>
                </wp:positionV>
                <wp:extent cx="1501775" cy="612140"/>
                <wp:effectExtent l="685800" t="0" r="22225" b="168910"/>
                <wp:wrapNone/>
                <wp:docPr id="27" name="Speech Bubble: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94590"/>
                            <a:gd name="adj2" fmla="val 7494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1B00D" w14:textId="72FE6B71" w:rsidR="00F237A3" w:rsidRPr="00D179FA" w:rsidRDefault="00F237A3" w:rsidP="00D179F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179FA">
                              <w:rPr>
                                <w:b/>
                                <w:bCs/>
                              </w:rPr>
                              <w:t>Glass Bottles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C855F" id="Speech Bubble: Rectangle 27" o:spid="_x0000_s1033" type="#_x0000_t61" style="position:absolute;margin-left:303.4pt;margin-top:4pt;width:118.25pt;height:4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" adj="-9631,26989" fillcolor="#4f81bd [3204]" strokecolor="#243f60 [1604]" strokeweight="2pt">
                <v:textbox>
                  <w:txbxContent>
                    <w:p w14:paraId="79A1B00D" w14:textId="72FE6B71" w:rsidR="00F237A3" w:rsidRPr="00D179FA" w:rsidRDefault="00F237A3" w:rsidP="00D179F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D179FA">
                        <w:rPr>
                          <w:b/>
                          <w:bCs/>
                        </w:rPr>
                        <w:t>Glass Bottles secured inside the container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32"/>
          <w:szCs w:val="32"/>
        </w:rPr>
        <w:t>Glass Bottle is secured by plastic container</w:t>
      </w:r>
    </w:p>
    <w:p w14:paraId="4E141A44" w14:textId="69154E7D" w:rsidR="00D179FA" w:rsidRDefault="00D179FA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EC8B8B" wp14:editId="1658F845">
                <wp:simplePos x="0" y="0"/>
                <wp:positionH relativeFrom="column">
                  <wp:posOffset>1869622</wp:posOffset>
                </wp:positionH>
                <wp:positionV relativeFrom="paragraph">
                  <wp:posOffset>32657</wp:posOffset>
                </wp:positionV>
                <wp:extent cx="1287236" cy="1300843"/>
                <wp:effectExtent l="38100" t="38100" r="27305" b="52070"/>
                <wp:wrapNone/>
                <wp:docPr id="24" name="Star: 32 Point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7236" cy="1300843"/>
                        </a:xfrm>
                        <a:prstGeom prst="star32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9F54E8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Star: 32 Points 24" o:spid="_x0000_s1026" type="#_x0000_t60" style="position:absolute;margin-left:147.2pt;margin-top:2.55pt;width:101.35pt;height:102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" filled="f" strokecolor="yellow" strokeweight="2pt"/>
            </w:pict>
          </mc:Fallback>
        </mc:AlternateContent>
      </w:r>
    </w:p>
    <w:p w14:paraId="74150D32" w14:textId="4FEECF15" w:rsidR="00D179FA" w:rsidRDefault="00F237A3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8B4654" wp14:editId="5892A046">
                <wp:simplePos x="0" y="0"/>
                <wp:positionH relativeFrom="column">
                  <wp:posOffset>4550229</wp:posOffset>
                </wp:positionH>
                <wp:positionV relativeFrom="paragraph">
                  <wp:posOffset>1026341</wp:posOffset>
                </wp:positionV>
                <wp:extent cx="1501775" cy="443230"/>
                <wp:effectExtent l="2095500" t="247650" r="22225" b="13970"/>
                <wp:wrapNone/>
                <wp:docPr id="32" name="Speech Bubble: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443230"/>
                        </a:xfrm>
                        <a:prstGeom prst="wedgeRectCallout">
                          <a:avLst>
                            <a:gd name="adj1" fmla="val -188821"/>
                            <a:gd name="adj2" fmla="val -103988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283D08" w14:textId="3E3BFF3F" w:rsidR="00F237A3" w:rsidRPr="00F237A3" w:rsidRDefault="00F237A3" w:rsidP="00F237A3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237A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Secure Glass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B4654" id="Speech Bubble: Rectangle 32" o:spid="_x0000_s1034" type="#_x0000_t61" style="position:absolute;margin-left:358.3pt;margin-top:80.8pt;width:118.25pt;height:34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" adj="-29985,-11661" fillcolor="#4f81bd" strokecolor="#385d8a" strokeweight="2pt">
                <v:textbox>
                  <w:txbxContent>
                    <w:p w14:paraId="5B283D08" w14:textId="3E3BFF3F" w:rsidR="00F237A3" w:rsidRPr="00F237A3" w:rsidRDefault="00F237A3" w:rsidP="00F237A3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237A3">
                        <w:rPr>
                          <w:b/>
                          <w:bCs/>
                          <w:color w:val="FFFFFF" w:themeColor="background1"/>
                        </w:rPr>
                        <w:t>Secure Glass Bottle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547BD2" wp14:editId="2AC9E564">
                <wp:simplePos x="0" y="0"/>
                <wp:positionH relativeFrom="column">
                  <wp:posOffset>745490</wp:posOffset>
                </wp:positionH>
                <wp:positionV relativeFrom="paragraph">
                  <wp:posOffset>550001</wp:posOffset>
                </wp:positionV>
                <wp:extent cx="2824843" cy="481693"/>
                <wp:effectExtent l="38100" t="19050" r="13970" b="33020"/>
                <wp:wrapNone/>
                <wp:docPr id="31" name="Star: 32 Point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4843" cy="481693"/>
                        </a:xfrm>
                        <a:prstGeom prst="star32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FC1B3" id="Star: 32 Points 31" o:spid="_x0000_s1026" type="#_x0000_t60" style="position:absolute;margin-left:58.7pt;margin-top:43.3pt;width:222.45pt;height:37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" filled="f" strokecolor="yellow" strokeweight="2pt"/>
            </w:pict>
          </mc:Fallback>
        </mc:AlternateContent>
      </w: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86D179" wp14:editId="6173734B">
                <wp:simplePos x="0" y="0"/>
                <wp:positionH relativeFrom="column">
                  <wp:posOffset>1534886</wp:posOffset>
                </wp:positionH>
                <wp:positionV relativeFrom="paragraph">
                  <wp:posOffset>3475627</wp:posOffset>
                </wp:positionV>
                <wp:extent cx="1197428" cy="1564368"/>
                <wp:effectExtent l="19050" t="38100" r="41275" b="55245"/>
                <wp:wrapNone/>
                <wp:docPr id="26" name="Star: 32 Point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7428" cy="1564368"/>
                        </a:xfrm>
                        <a:prstGeom prst="star32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2D06A" id="Star: 32 Points 26" o:spid="_x0000_s1026" type="#_x0000_t60" style="position:absolute;margin-left:120.85pt;margin-top:273.65pt;width:94.3pt;height:12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" filled="f" strokecolor="yellow" strokeweight="2pt"/>
            </w:pict>
          </mc:Fallback>
        </mc:AlternateContent>
      </w:r>
      <w:r w:rsidR="00D179FA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0EBE02" wp14:editId="383E4D98">
                <wp:simplePos x="0" y="0"/>
                <wp:positionH relativeFrom="margin">
                  <wp:posOffset>3341914</wp:posOffset>
                </wp:positionH>
                <wp:positionV relativeFrom="paragraph">
                  <wp:posOffset>5560241</wp:posOffset>
                </wp:positionV>
                <wp:extent cx="1501775" cy="612140"/>
                <wp:effectExtent l="495300" t="933450" r="22225" b="16510"/>
                <wp:wrapNone/>
                <wp:docPr id="28" name="Speech Bubble: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775" cy="612140"/>
                        </a:xfrm>
                        <a:prstGeom prst="wedgeRectCallout">
                          <a:avLst>
                            <a:gd name="adj1" fmla="val -82267"/>
                            <a:gd name="adj2" fmla="val -200689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D9D100" w14:textId="506864CB" w:rsidR="00F237A3" w:rsidRPr="00D179FA" w:rsidRDefault="00F237A3" w:rsidP="00D179F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Wastes Bottle / </w:t>
                            </w:r>
                            <w:r w:rsidRPr="00D179F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Glass  secured inside the container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EBE02" id="Speech Bubble: Rectangle 28" o:spid="_x0000_s1035" type="#_x0000_t61" style="position:absolute;margin-left:263.15pt;margin-top:437.8pt;width:118.25pt;height:48.2pt;z-index:2516766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" adj="-6970,-32549" fillcolor="#4f81bd" strokecolor="#385d8a" strokeweight="2pt">
                <v:textbox>
                  <w:txbxContent>
                    <w:p w14:paraId="12D9D100" w14:textId="506864CB" w:rsidR="00F237A3" w:rsidRPr="00D179FA" w:rsidRDefault="00F237A3" w:rsidP="00D179F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 xml:space="preserve">Wastes Bottle / </w:t>
                      </w:r>
                      <w:r w:rsidRPr="00D179FA">
                        <w:rPr>
                          <w:b/>
                          <w:bCs/>
                          <w:color w:val="FFFFFF" w:themeColor="background1"/>
                        </w:rPr>
                        <w:t>Glass  secured inside the container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179FA">
        <w:rPr>
          <w:b/>
          <w:bCs/>
          <w:sz w:val="32"/>
          <w:szCs w:val="32"/>
        </w:rPr>
        <w:t xml:space="preserve">                </w:t>
      </w:r>
      <w:r w:rsidR="00D179FA">
        <w:rPr>
          <w:noProof/>
        </w:rPr>
        <w:drawing>
          <wp:inline distT="0" distB="0" distL="0" distR="0" wp14:anchorId="04F7A8A4" wp14:editId="3AE7E059">
            <wp:extent cx="4532097" cy="4724400"/>
            <wp:effectExtent l="0" t="0" r="190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44736" cy="473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6D743" w14:textId="1A4CC88A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0EB606B1" w14:textId="5E5B4901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6F0C9862" w14:textId="75DB3A1D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765172FA" w14:textId="3C009245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7CF84205" w14:textId="16FDF180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272688FA" w14:textId="700F086F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0BC372B4" w14:textId="37B68BA8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71186F17" w14:textId="653B8C51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3882DB10" w14:textId="0F74E655" w:rsidR="00A53A4A" w:rsidRDefault="00A53A4A" w:rsidP="00B76854">
      <w:pPr>
        <w:spacing w:before="0"/>
        <w:rPr>
          <w:b/>
          <w:bCs/>
          <w:sz w:val="32"/>
          <w:szCs w:val="32"/>
        </w:rPr>
      </w:pPr>
    </w:p>
    <w:p w14:paraId="12B4FC8F" w14:textId="52B3AEA5" w:rsidR="00A53A4A" w:rsidRDefault="00A53A4A" w:rsidP="00B76854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IQ-06 Test Script Data Sheet:</w:t>
      </w:r>
    </w:p>
    <w:p w14:paraId="706EC8F9" w14:textId="63930906" w:rsidR="00A53A4A" w:rsidRDefault="00A53A4A" w:rsidP="00A53A4A">
      <w:pPr>
        <w:spacing w:before="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C8F7463" wp14:editId="47C0F411">
            <wp:extent cx="5810250" cy="7600950"/>
            <wp:effectExtent l="57150" t="57150" r="57150" b="571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7600950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p w14:paraId="1ACE12CF" w14:textId="03ACCBA8" w:rsidR="00A53A4A" w:rsidRDefault="00A53A4A" w:rsidP="00A53A4A">
      <w:pPr>
        <w:spacing w:befor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Appendix A: TRAINING RECORD</w:t>
      </w:r>
    </w:p>
    <w:p w14:paraId="170DAB46" w14:textId="3B73481A" w:rsidR="00A53A4A" w:rsidRPr="007B730E" w:rsidRDefault="00A53A4A" w:rsidP="00A53A4A">
      <w:pPr>
        <w:spacing w:before="0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0A1DBF8" wp14:editId="19865F11">
            <wp:extent cx="6901543" cy="7108115"/>
            <wp:effectExtent l="57150" t="57150" r="52070" b="552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12958" cy="7119872"/>
                    </a:xfrm>
                    <a:prstGeom prst="rect">
                      <a:avLst/>
                    </a:prstGeom>
                    <a:scene3d>
                      <a:camera prst="orthographicFront"/>
                      <a:lightRig rig="threePt" dir="t"/>
                    </a:scene3d>
                    <a:sp3d contourW="12700"/>
                  </pic:spPr>
                </pic:pic>
              </a:graphicData>
            </a:graphic>
          </wp:inline>
        </w:drawing>
      </w:r>
    </w:p>
    <w:sectPr w:rsidR="00A53A4A" w:rsidRPr="007B730E" w:rsidSect="002757DF">
      <w:headerReference w:type="default" r:id="rId27"/>
      <w:footerReference w:type="default" r:id="rId28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73248" w14:textId="77777777" w:rsidR="00785A90" w:rsidRDefault="00785A90">
      <w:r>
        <w:separator/>
      </w:r>
    </w:p>
  </w:endnote>
  <w:endnote w:type="continuationSeparator" w:id="0">
    <w:p w14:paraId="7CC5091F" w14:textId="77777777" w:rsidR="00785A90" w:rsidRDefault="00785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EDBBE" w14:textId="77777777" w:rsidR="00785A90" w:rsidRDefault="00785A90">
      <w:r>
        <w:separator/>
      </w:r>
    </w:p>
  </w:footnote>
  <w:footnote w:type="continuationSeparator" w:id="0">
    <w:p w14:paraId="7DC7283E" w14:textId="77777777" w:rsidR="00785A90" w:rsidRDefault="00785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3C900578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8C4D97">
            <w:rPr>
              <w:rFonts w:cs="Arial"/>
              <w:noProof/>
              <w:sz w:val="22"/>
            </w:rPr>
            <w:t>17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85A90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png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BA2AF0"/>
    <w:rsid w:val="00BA3173"/>
    <w:rsid w:val="00CB367A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</CompanyAddress>
  <CompanyPhone/>
  <CompanyFax>Flextronics Contract Manufacturing Site in Singapore</CompanyFax>
  <CompanyEmail>Pump Tray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6565EFC-80E0-4979-9D4C-BFC1BAAFF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41</TotalTime>
  <Pages>17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13735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</cp:revision>
  <cp:lastPrinted>2020-02-13T09:44:00Z</cp:lastPrinted>
  <dcterms:created xsi:type="dcterms:W3CDTF">2020-02-14T07:00:00Z</dcterms:created>
  <dcterms:modified xsi:type="dcterms:W3CDTF">2020-02-17T08:51:00Z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