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DE657" w14:textId="364CFF9E" w:rsidR="00650E77" w:rsidRDefault="00650E77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23FE9408" w:rsidR="000A2E13" w:rsidRPr="00E66FC8" w:rsidRDefault="0058385F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  <w:r w:rsidR="00461A65">
                  <w:rPr>
                    <w:rFonts w:cs="Arial"/>
                    <w:lang w:val="en-IE"/>
                  </w:rPr>
                  <w:t>-2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38D4E00F" w:rsidR="000A2E13" w:rsidRPr="004C0BA4" w:rsidRDefault="0058385F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bCs/>
                    <w:lang w:val="en-IE"/>
                  </w:rPr>
                  <w:t>Pum</w:t>
                </w:r>
                <w:r w:rsidR="00B668F8">
                  <w:rPr>
                    <w:rFonts w:cs="Arial"/>
                    <w:bCs/>
                    <w:lang w:val="en-IE"/>
                  </w:rPr>
                  <w:t>p Tray Tester</w:t>
                </w:r>
              </w:sdtContent>
            </w:sdt>
          </w:p>
        </w:tc>
      </w:tr>
      <w:tr w:rsidR="000A2E13" w:rsidRPr="002174CE" w14:paraId="5ABED68D" w14:textId="77777777" w:rsidTr="00974E46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23EB2619" w:rsidR="000A2E13" w:rsidRPr="00352F32" w:rsidRDefault="0058385F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2565E">
                  <w:rPr>
                    <w:rStyle w:val="BodyTextChar"/>
                  </w:rPr>
                  <w:t xml:space="preserve">Flextronics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974E46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974E46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B128FD" w:rsidRDefault="00974E46" w:rsidP="009A08DC">
            <w:pPr>
              <w:pStyle w:val="Style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E"/>
              </w:rPr>
            </w:pPr>
            <w:r w:rsidRPr="00B128FD">
              <w:rPr>
                <w:rFonts w:ascii="Arial" w:hAnsi="Arial" w:cs="Arial"/>
                <w:color w:val="000000" w:themeColor="text1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5C8A3A45" w:rsidR="00981C1B" w:rsidRPr="00B128FD" w:rsidRDefault="005A772D" w:rsidP="005A772D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B128FD">
              <w:rPr>
                <w:color w:val="000000" w:themeColor="text1"/>
              </w:rPr>
              <w:t xml:space="preserve"> </w:t>
            </w:r>
            <w:r w:rsidRPr="00B128FD">
              <w:rPr>
                <w:rFonts w:cs="Arial"/>
                <w:color w:val="000000" w:themeColor="text1"/>
                <w:lang w:val="en-IE"/>
              </w:rPr>
              <w:t>WAT210700</w:t>
            </w:r>
            <w:r w:rsidRPr="00B128FD">
              <w:rPr>
                <w:rFonts w:cs="Arial"/>
                <w:color w:val="000000" w:themeColor="text1"/>
                <w:lang w:val="en-IE"/>
              </w:rPr>
              <w:t>,</w:t>
            </w:r>
            <w:r w:rsidRPr="00B128FD">
              <w:rPr>
                <w:rFonts w:cs="Arial"/>
                <w:color w:val="000000" w:themeColor="text1"/>
                <w:lang w:val="en-IE"/>
              </w:rPr>
              <w:t xml:space="preserve"> </w:t>
            </w:r>
            <w:r w:rsidR="00974E46" w:rsidRPr="00B128FD">
              <w:rPr>
                <w:rFonts w:cs="Arial"/>
                <w:color w:val="000000" w:themeColor="text1"/>
                <w:lang w:val="en-IE"/>
              </w:rPr>
              <w:t>TEST SPECIFICATION AND PROCEDURE, ALLIANCE PUMPTRAY, Rev 09</w:t>
            </w:r>
          </w:p>
        </w:tc>
        <w:tc>
          <w:tcPr>
            <w:tcW w:w="1710" w:type="dxa"/>
            <w:vAlign w:val="center"/>
          </w:tcPr>
          <w:p w14:paraId="657BEA62" w14:textId="688C0A29" w:rsidR="00981C1B" w:rsidRDefault="00981C1B" w:rsidP="00974E46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987" w:type="dxa"/>
            <w:vAlign w:val="center"/>
          </w:tcPr>
          <w:p w14:paraId="5DDB95EE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B684DF9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3B83F5D1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507A1AC8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77624BE9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11072102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598A0AD7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1FCEAE07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6F706CD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DCCD285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5B50F5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E191F1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04CB9E70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1289EEA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50964155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2F553598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1BA7A65" w14:textId="77777777" w:rsidTr="00974E46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974E46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9F65366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61189FD5" w:rsidR="007A55DE" w:rsidRDefault="0058385F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461A65">
                  <w:rPr>
                    <w:rFonts w:cs="Arial"/>
                    <w:lang w:val="en-IE"/>
                  </w:rPr>
                  <w:t>TE82526-2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5596C6E4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19CCC111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981C1B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VAC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system has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room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Test Station Bench is large and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3EC3E0AA" w14:textId="1FCD7F15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Temperature/Humidity Meter,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Control Number </w:t>
            </w:r>
          </w:p>
          <w:p w14:paraId="7B8EBCE2" w14:textId="43ACAE92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</w:t>
            </w:r>
            <w:proofErr w:type="spell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Multimeter</w:t>
            </w:r>
            <w:proofErr w:type="spell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, Control Number </w:t>
            </w:r>
          </w:p>
          <w:p w14:paraId="2DF13638" w14:textId="77777777" w:rsidR="007F3908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Default="007F3908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Note: If the electrical supply range or tolerance is not specified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for voltage and/or frequency,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4022C5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4376308E" w:rsidR="00C11845" w:rsidRDefault="00461A6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TE82526-2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6495A9E1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4900FE9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3CD57E60" w:rsidR="00C11845" w:rsidRDefault="00A01F51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A01F51">
              <w:rPr>
                <w:rFonts w:cs="Arial"/>
                <w:color w:val="548DD4" w:themeColor="text2" w:themeTint="99"/>
                <w:lang w:val="en-IE"/>
              </w:rPr>
              <w:t>Electronics Weigh Balance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024" w:type="dxa"/>
            <w:vAlign w:val="center"/>
          </w:tcPr>
          <w:p w14:paraId="657B5147" w14:textId="77777777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17BD387B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12C9642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68D3812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62ACD91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1C102271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206048C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BE92AE1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B1EC02C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55BF27EF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16BCE66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1A5F5DE2" w:rsidR="00C11845" w:rsidRDefault="00461A6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TE82526-2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3ED497BD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59024E78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733265E7" w:rsidR="00C11845" w:rsidRPr="003F0408" w:rsidRDefault="00DC6ED0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t>TE82526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3F0408" w:rsidRDefault="00C11845" w:rsidP="00C1184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49F2614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28B425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637C6050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587C82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515AFD9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B991128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A34096B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77777777" w:rsidR="007A55DE" w:rsidRDefault="007A55DE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0F787A" w:rsidRPr="004022C5" w14:paraId="3557D7DF" w14:textId="77777777" w:rsidTr="0015068B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CC28777" w14:textId="5F4EE1B4" w:rsidR="000F787A" w:rsidRPr="00BE24EB" w:rsidRDefault="000F787A" w:rsidP="000F787A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D3B1FA" w14:textId="53A5A530" w:rsidR="000F787A" w:rsidRDefault="000F787A" w:rsidP="000F787A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D5FA42D" w14:textId="007063FC" w:rsidR="000F787A" w:rsidRPr="00BE24EB" w:rsidRDefault="000F787A" w:rsidP="000F787A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2A42F8" w14:textId="257C0F39" w:rsidR="000F787A" w:rsidRDefault="000F787A" w:rsidP="000F787A">
            <w:pPr>
              <w:spacing w:before="0"/>
              <w:rPr>
                <w:rFonts w:cs="Arial"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0F787A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0F787A" w:rsidRDefault="000F787A" w:rsidP="000F787A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0107B2CBE27647BF8EC90E42851891A2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7DDCDDAA" w:rsidR="000F787A" w:rsidRDefault="000F787A" w:rsidP="000F787A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0F787A" w:rsidRDefault="000F787A" w:rsidP="000F787A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7933AB08A92647EEABE2B61D5FD21D77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5D63C28E" w:rsidR="000F787A" w:rsidRDefault="000F787A" w:rsidP="000F787A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0F787A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0F787A" w:rsidRPr="006C2322" w:rsidRDefault="000F787A" w:rsidP="000F787A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BD9730DF1CD54211AF8267E86F75624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6D63B776" w:rsidR="000F787A" w:rsidRPr="006C2322" w:rsidRDefault="000F787A" w:rsidP="000F787A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F787A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F787A" w:rsidRDefault="000F787A" w:rsidP="000F787A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F787A" w:rsidRDefault="000F787A" w:rsidP="000F787A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F787A" w:rsidRDefault="000F787A" w:rsidP="000F787A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F787A" w:rsidRDefault="000F787A" w:rsidP="000F787A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F787A" w:rsidRDefault="000F787A" w:rsidP="000F787A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F787A" w:rsidRPr="00981C1B" w:rsidRDefault="000F787A" w:rsidP="000F787A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F787A" w:rsidRDefault="000F787A" w:rsidP="000F787A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F787A" w:rsidRDefault="000F787A" w:rsidP="000F787A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F787A" w:rsidRDefault="000F787A" w:rsidP="000F787A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F787A" w:rsidRDefault="000F787A" w:rsidP="000F787A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F787A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F787A" w:rsidRDefault="000F787A" w:rsidP="000F787A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F787A" w:rsidRDefault="000F787A" w:rsidP="000F787A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F787A" w:rsidRDefault="000F787A" w:rsidP="000F787A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F787A" w:rsidRDefault="000F787A" w:rsidP="000F787A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F787A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F787A" w:rsidRPr="00600BA0" w:rsidRDefault="000F787A" w:rsidP="000F787A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F787A" w:rsidRPr="00981C1B" w:rsidRDefault="000F787A" w:rsidP="000F787A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77777777" w:rsidR="000F787A" w:rsidRPr="004022C5" w:rsidRDefault="000F787A" w:rsidP="000F787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77777777" w:rsidR="000F787A" w:rsidRPr="004022C5" w:rsidRDefault="000F787A" w:rsidP="000F787A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F787A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F787A" w:rsidRPr="00600BA0" w:rsidRDefault="000F787A" w:rsidP="000F787A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F787A" w:rsidRPr="00600BA0" w:rsidRDefault="000F787A" w:rsidP="000F787A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77777777" w:rsidR="000F787A" w:rsidRPr="004022C5" w:rsidRDefault="000F787A" w:rsidP="000F787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77777777" w:rsidR="000F787A" w:rsidRPr="004022C5" w:rsidRDefault="000F787A" w:rsidP="000F787A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F787A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F787A" w:rsidRPr="00600BA0" w:rsidRDefault="000F787A" w:rsidP="000F787A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F787A" w:rsidRPr="00981C1B" w:rsidRDefault="000F787A" w:rsidP="000F787A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77777777" w:rsidR="000F787A" w:rsidRPr="004022C5" w:rsidRDefault="000F787A" w:rsidP="000F787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77777777" w:rsidR="000F787A" w:rsidRPr="004022C5" w:rsidRDefault="000F787A" w:rsidP="000F787A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F787A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F787A" w:rsidRPr="00600BA0" w:rsidRDefault="000F787A" w:rsidP="000F787A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F787A" w:rsidRPr="00600BA0" w:rsidRDefault="000F787A" w:rsidP="000F787A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7777777" w:rsidR="000F787A" w:rsidRPr="004022C5" w:rsidRDefault="000F787A" w:rsidP="000F787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77777777" w:rsidR="000F787A" w:rsidRPr="004022C5" w:rsidRDefault="000F787A" w:rsidP="000F787A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F787A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F787A" w:rsidRPr="007A55DE" w:rsidRDefault="000F787A" w:rsidP="000F787A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F787A" w:rsidRPr="00600BA0" w:rsidRDefault="000F787A" w:rsidP="000F787A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77777777" w:rsidR="000F787A" w:rsidRPr="004022C5" w:rsidRDefault="000F787A" w:rsidP="000F787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77777777" w:rsidR="000F787A" w:rsidRPr="004022C5" w:rsidRDefault="000F787A" w:rsidP="000F787A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F787A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7777777" w:rsidR="000F787A" w:rsidRPr="004022C5" w:rsidRDefault="000F787A" w:rsidP="000F787A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040EA05" w14:textId="77777777" w:rsidR="000F787A" w:rsidRDefault="000F787A" w:rsidP="000F787A">
            <w:pPr>
              <w:rPr>
                <w:rFonts w:cs="Arial"/>
                <w:lang w:val="en-IE"/>
              </w:rPr>
            </w:pPr>
          </w:p>
          <w:p w14:paraId="355E9E0E" w14:textId="77777777" w:rsidR="000F787A" w:rsidRDefault="000F787A" w:rsidP="000F787A">
            <w:pPr>
              <w:rPr>
                <w:rFonts w:cs="Arial"/>
                <w:lang w:val="en-IE"/>
              </w:rPr>
            </w:pPr>
          </w:p>
          <w:p w14:paraId="09E24991" w14:textId="77777777" w:rsidR="000F787A" w:rsidRDefault="000F787A" w:rsidP="000F787A">
            <w:pPr>
              <w:rPr>
                <w:rFonts w:cs="Arial"/>
                <w:lang w:val="en-IE"/>
              </w:rPr>
            </w:pPr>
          </w:p>
          <w:p w14:paraId="492D0848" w14:textId="77777777" w:rsidR="000F787A" w:rsidRDefault="000F787A" w:rsidP="000F787A">
            <w:pPr>
              <w:rPr>
                <w:rFonts w:cs="Arial"/>
                <w:lang w:val="en-IE"/>
              </w:rPr>
            </w:pPr>
          </w:p>
          <w:p w14:paraId="5FA38C5E" w14:textId="77777777" w:rsidR="000F787A" w:rsidRPr="004022C5" w:rsidRDefault="000F787A" w:rsidP="000F787A">
            <w:pPr>
              <w:rPr>
                <w:rFonts w:cs="Arial"/>
                <w:lang w:val="en-IE"/>
              </w:rPr>
            </w:pPr>
          </w:p>
        </w:tc>
      </w:tr>
      <w:tr w:rsidR="000F787A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F787A" w:rsidRPr="002174CE" w:rsidRDefault="000F787A" w:rsidP="000F787A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F787A" w14:paraId="52E5229C" w14:textId="77777777" w:rsidTr="00562569">
              <w:tc>
                <w:tcPr>
                  <w:tcW w:w="658" w:type="dxa"/>
                </w:tcPr>
                <w:p w14:paraId="6168C098" w14:textId="77777777" w:rsidR="000F787A" w:rsidRPr="00450369" w:rsidRDefault="000F787A" w:rsidP="000F78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F787A" w:rsidRPr="00450369" w:rsidRDefault="000F787A" w:rsidP="000F78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F787A" w14:paraId="187C74CA" w14:textId="77777777" w:rsidTr="00562569">
              <w:tc>
                <w:tcPr>
                  <w:tcW w:w="658" w:type="dxa"/>
                </w:tcPr>
                <w:p w14:paraId="3B6DA4EC" w14:textId="77777777" w:rsidR="000F787A" w:rsidRPr="00450369" w:rsidRDefault="000F787A" w:rsidP="000F78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F787A" w:rsidRPr="00450369" w:rsidRDefault="000F787A" w:rsidP="000F78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F787A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F787A" w:rsidRPr="00450369" w:rsidRDefault="000F787A" w:rsidP="000F78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F787A" w:rsidRPr="00450369" w:rsidRDefault="000F787A" w:rsidP="000F78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9061A9B" w14:textId="77777777" w:rsidR="000F787A" w:rsidRPr="00F05870" w:rsidRDefault="000F787A" w:rsidP="000F787A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F787A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77777777" w:rsidR="000F787A" w:rsidRDefault="000F787A" w:rsidP="000F787A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F787A" w:rsidRPr="00F05870" w:rsidRDefault="000F787A" w:rsidP="000F787A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F787A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0F787A" w:rsidRPr="001E6A51" w:rsidRDefault="000F787A" w:rsidP="000F787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F787A" w:rsidRDefault="000F787A" w:rsidP="000F787A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F787A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0F787A" w:rsidRDefault="000F787A" w:rsidP="000F787A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0F787A" w:rsidRDefault="000F787A" w:rsidP="000F787A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0F787A" w:rsidRDefault="000F787A" w:rsidP="000F787A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0F787A" w:rsidRDefault="000F787A" w:rsidP="000F787A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0F787A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0F787A" w:rsidRDefault="000F787A" w:rsidP="000F787A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514163B362DA41F8B979D03C0A80DE0F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15750DB3" w:rsidR="000F787A" w:rsidRDefault="000F787A" w:rsidP="000F787A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0F787A" w:rsidRDefault="000F787A" w:rsidP="000F787A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F0485B109540419E83FA9663F55B9520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1FF266AF" w:rsidR="000F787A" w:rsidRPr="004C0BA4" w:rsidRDefault="000F787A" w:rsidP="000F787A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0F787A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0F787A" w:rsidRPr="006C2322" w:rsidRDefault="000F787A" w:rsidP="000F787A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79E4200CE5E949BC99A961519D70E546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38E0B3D" w:rsidR="000F787A" w:rsidRPr="006C2322" w:rsidRDefault="000F787A" w:rsidP="000F787A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F787A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F787A" w:rsidRPr="004022C5" w:rsidRDefault="000F787A" w:rsidP="000F787A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F787A" w:rsidRDefault="000F787A" w:rsidP="000F787A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F787A" w:rsidRPr="004022C5" w:rsidRDefault="000F787A" w:rsidP="000F787A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F787A" w:rsidRDefault="000F787A" w:rsidP="000F787A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Pr="00981C1B">
              <w:t>.</w:t>
            </w:r>
          </w:p>
          <w:p w14:paraId="3043DECD" w14:textId="77777777" w:rsidR="000F787A" w:rsidRDefault="000F787A" w:rsidP="000F787A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F787A" w:rsidRDefault="000F787A" w:rsidP="000F787A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F787A" w:rsidRPr="00981C1B" w:rsidRDefault="000F787A" w:rsidP="000F787A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>
              <w:t>t</w:t>
            </w:r>
            <w:r w:rsidRPr="00981C1B">
              <w:t>hen complete the table below.</w:t>
            </w:r>
            <w:r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F787A" w:rsidRPr="004022C5" w:rsidRDefault="000F787A" w:rsidP="000F787A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F787A" w:rsidRDefault="000F787A" w:rsidP="000F787A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F787A" w:rsidRDefault="000F787A" w:rsidP="000F787A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F787A" w:rsidRDefault="000F787A" w:rsidP="000F787A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F787A" w:rsidRDefault="000F787A" w:rsidP="000F787A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F787A" w:rsidRDefault="000F787A" w:rsidP="000F787A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F787A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F787A" w:rsidRDefault="000F787A" w:rsidP="000F787A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F787A" w:rsidRDefault="000F787A" w:rsidP="000F787A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F787A" w:rsidRDefault="000F787A" w:rsidP="000F787A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F787A" w:rsidRDefault="000F787A" w:rsidP="000F787A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F787A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6B28BE4" w14:textId="6F4563D8" w:rsidR="000F787A" w:rsidRPr="00EF15DA" w:rsidRDefault="000F787A" w:rsidP="000F787A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6A5DD1">
              <w:rPr>
                <w:rFonts w:cs="Arial"/>
                <w:color w:val="548DD4" w:themeColor="text2" w:themeTint="99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0F787A" w:rsidRDefault="000F787A" w:rsidP="000F787A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77777777" w:rsidR="000F787A" w:rsidRPr="004022C5" w:rsidRDefault="000F787A" w:rsidP="000F787A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77777777" w:rsidR="000F787A" w:rsidRPr="004022C5" w:rsidRDefault="000F787A" w:rsidP="000F787A">
            <w:pPr>
              <w:rPr>
                <w:rFonts w:cs="Arial"/>
                <w:lang w:val="en-IE"/>
              </w:rPr>
            </w:pPr>
          </w:p>
        </w:tc>
      </w:tr>
      <w:tr w:rsidR="000F787A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F787A" w:rsidRPr="004022C5" w:rsidRDefault="000F787A" w:rsidP="000F787A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77777777" w:rsidR="000F787A" w:rsidRDefault="000F787A" w:rsidP="000F787A">
            <w:pPr>
              <w:rPr>
                <w:rFonts w:cs="Arial"/>
                <w:lang w:val="en-IE"/>
              </w:rPr>
            </w:pPr>
          </w:p>
          <w:p w14:paraId="5E9CABC2" w14:textId="77777777" w:rsidR="000F787A" w:rsidRDefault="000F787A" w:rsidP="000F787A">
            <w:pPr>
              <w:rPr>
                <w:rFonts w:cs="Arial"/>
                <w:lang w:val="en-IE"/>
              </w:rPr>
            </w:pPr>
          </w:p>
          <w:p w14:paraId="3B761BBA" w14:textId="77777777" w:rsidR="000F787A" w:rsidRPr="004022C5" w:rsidRDefault="000F787A" w:rsidP="000F787A">
            <w:pPr>
              <w:rPr>
                <w:rFonts w:cs="Arial"/>
                <w:lang w:val="en-IE"/>
              </w:rPr>
            </w:pPr>
          </w:p>
        </w:tc>
      </w:tr>
      <w:tr w:rsidR="000F787A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F787A" w:rsidRPr="002174CE" w:rsidRDefault="000F787A" w:rsidP="000F787A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F787A" w14:paraId="4B7D2781" w14:textId="77777777" w:rsidTr="00562569">
              <w:tc>
                <w:tcPr>
                  <w:tcW w:w="658" w:type="dxa"/>
                </w:tcPr>
                <w:p w14:paraId="2A5E5897" w14:textId="77777777" w:rsidR="000F787A" w:rsidRPr="00450369" w:rsidRDefault="000F787A" w:rsidP="000F78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F787A" w:rsidRPr="00450369" w:rsidRDefault="000F787A" w:rsidP="000F78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F787A" w14:paraId="042D9C4F" w14:textId="77777777" w:rsidTr="00562569">
              <w:tc>
                <w:tcPr>
                  <w:tcW w:w="658" w:type="dxa"/>
                </w:tcPr>
                <w:p w14:paraId="1B6154FC" w14:textId="77777777" w:rsidR="000F787A" w:rsidRPr="00450369" w:rsidRDefault="000F787A" w:rsidP="000F78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F787A" w:rsidRPr="00450369" w:rsidRDefault="000F787A" w:rsidP="000F78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F787A" w14:paraId="07B65169" w14:textId="77777777" w:rsidTr="00562569">
              <w:tc>
                <w:tcPr>
                  <w:tcW w:w="658" w:type="dxa"/>
                </w:tcPr>
                <w:p w14:paraId="64D2289D" w14:textId="77777777" w:rsidR="000F787A" w:rsidRPr="00450369" w:rsidRDefault="000F787A" w:rsidP="000F78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F787A" w:rsidRPr="00450369" w:rsidRDefault="000F787A" w:rsidP="000F78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85DE875" w14:textId="77777777" w:rsidR="000F787A" w:rsidRPr="005C33B0" w:rsidRDefault="000F787A" w:rsidP="000F787A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F787A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77777777" w:rsidR="000F787A" w:rsidRDefault="000F787A" w:rsidP="000F787A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F787A" w:rsidRPr="005C33B0" w:rsidRDefault="000F787A" w:rsidP="000F787A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F787A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F787A" w:rsidRPr="001E6A51" w:rsidRDefault="000F787A" w:rsidP="000F787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F787A" w:rsidRDefault="000F787A" w:rsidP="000F787A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50D580A0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5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45F116D2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29B4692C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93377CF" w14:textId="4994F99D" w:rsidR="00CC159F" w:rsidRDefault="00C76CAE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GB"/>
              </w:rPr>
              <w:t>WAT210700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687E3DE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763D80CE" w14:textId="09AFEA15" w:rsidR="00981C1B" w:rsidRPr="00981C1B" w:rsidRDefault="00C76CAE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tEST sPECIFICATION AND pROCEDURE, Alliance Pumptray</w:t>
            </w:r>
            <w:r>
              <w:rPr>
                <w:b/>
                <w:caps/>
              </w:rPr>
              <w:fldChar w:fldCharType="end"/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08351C7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8E50B59" w14:textId="77777777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14:paraId="5B63F7E0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4D0546B0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5E75A3F4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21FB58F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75851AB1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E5E0026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4738716B" w14:textId="759FEFC1" w:rsidR="00C9625F" w:rsidRDefault="00C76CAE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09</w:t>
            </w:r>
          </w:p>
        </w:tc>
      </w:tr>
    </w:tbl>
    <w:p w14:paraId="25293CB2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1BA15A1C" w14:textId="77777777"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180AB360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316F5EF6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01D20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A37C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9CCF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80D9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7565387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C0E3" w14:textId="6B311067" w:rsidR="005B1785" w:rsidRPr="005B1785" w:rsidRDefault="0025317D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 xml:space="preserve">Luo </w:t>
            </w:r>
            <w:proofErr w:type="spellStart"/>
            <w:r>
              <w:rPr>
                <w:rFonts w:cs="Arial"/>
                <w:bCs/>
                <w:lang w:val="en-IE"/>
              </w:rPr>
              <w:t>HuaZhen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7C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bookmarkStart w:id="6" w:name="_GoBack"/>
            <w:bookmarkEnd w:id="6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01D1" w14:textId="3E2DB1FD" w:rsidR="005B1785" w:rsidRPr="005B1785" w:rsidRDefault="0025317D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HZ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8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88EE3E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E07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F80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58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B2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CC9B1E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C83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22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9BE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A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7AA413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E9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396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E02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A13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1806D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46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362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16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D80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CE6E26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3E6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C1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0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7B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6B6888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6E5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F3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09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A08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CA8C56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D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FC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41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4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A16F8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6F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BDD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9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DA05FB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EC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BF1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A6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92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36E6D2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C38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1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08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23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2E0FC2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DA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7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85F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0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C3586A9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1C7BC0DC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71ED9B5" w14:textId="77777777" w:rsidTr="00540D91">
        <w:tc>
          <w:tcPr>
            <w:tcW w:w="6768" w:type="dxa"/>
          </w:tcPr>
          <w:p w14:paraId="52A28BF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21651C67" w14:textId="77777777" w:rsidTr="00562569">
              <w:tc>
                <w:tcPr>
                  <w:tcW w:w="4689" w:type="dxa"/>
                </w:tcPr>
                <w:p w14:paraId="40E16178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6331FC7C" w14:textId="77777777" w:rsidTr="00562569">
              <w:tc>
                <w:tcPr>
                  <w:tcW w:w="4689" w:type="dxa"/>
                </w:tcPr>
                <w:p w14:paraId="3EFF4CC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6D32E865" w14:textId="77777777" w:rsidTr="00562569">
              <w:tc>
                <w:tcPr>
                  <w:tcW w:w="4689" w:type="dxa"/>
                </w:tcPr>
                <w:p w14:paraId="0FAFFAB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50A4C52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5"/>
    </w:tbl>
    <w:p w14:paraId="345F6714" w14:textId="77777777" w:rsidR="000E1BB4" w:rsidRDefault="000E1BB4">
      <w:pPr>
        <w:spacing w:before="0"/>
      </w:pP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96C83" w14:textId="77777777" w:rsidR="0058385F" w:rsidRDefault="0058385F">
      <w:r>
        <w:separator/>
      </w:r>
    </w:p>
  </w:endnote>
  <w:endnote w:type="continuationSeparator" w:id="0">
    <w:p w14:paraId="3C59D50C" w14:textId="77777777" w:rsidR="0058385F" w:rsidRDefault="0058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7F5E2" w14:textId="77777777" w:rsidR="0058385F" w:rsidRDefault="0058385F">
      <w:r>
        <w:separator/>
      </w:r>
    </w:p>
  </w:footnote>
  <w:footnote w:type="continuationSeparator" w:id="0">
    <w:p w14:paraId="7B3A13E5" w14:textId="77777777" w:rsidR="0058385F" w:rsidRDefault="00583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3" name="Picture 3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1D19718D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25317D">
            <w:rPr>
              <w:rFonts w:cs="Arial"/>
              <w:noProof/>
              <w:sz w:val="22"/>
            </w:rPr>
            <w:t>7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0E00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0F787A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068B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6E57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17D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1A65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C6293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52BD2"/>
    <w:rsid w:val="0056188E"/>
    <w:rsid w:val="0056203C"/>
    <w:rsid w:val="00562569"/>
    <w:rsid w:val="005741AA"/>
    <w:rsid w:val="0057479A"/>
    <w:rsid w:val="00574918"/>
    <w:rsid w:val="0058385F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72D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357B2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4C0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3DBD"/>
    <w:rsid w:val="009445E1"/>
    <w:rsid w:val="00956586"/>
    <w:rsid w:val="00960C37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1F51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128F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4CAA"/>
    <w:rsid w:val="00B668F8"/>
    <w:rsid w:val="00B670CD"/>
    <w:rsid w:val="00B670F6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C7BA8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C6ED0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67FE0"/>
    <w:rsid w:val="00E733A7"/>
    <w:rsid w:val="00E7495D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  <w:style w:type="paragraph" w:customStyle="1" w:styleId="Default">
    <w:name w:val="Default"/>
    <w:rsid w:val="005A77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0107B2CBE27647BF8EC90E4285189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99BF7-6553-4401-A7B6-86E555A1BC21}"/>
      </w:docPartPr>
      <w:docPartBody>
        <w:p w:rsidR="00000000" w:rsidRDefault="00CA1E3B" w:rsidP="00CA1E3B">
          <w:pPr>
            <w:pStyle w:val="0107B2CBE27647BF8EC90E42851891A2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933AB08A92647EEABE2B61D5FD21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63D52-A8B3-4F3C-B6D4-0EADA56ABD77}"/>
      </w:docPartPr>
      <w:docPartBody>
        <w:p w:rsidR="00000000" w:rsidRDefault="00CA1E3B" w:rsidP="00CA1E3B">
          <w:pPr>
            <w:pStyle w:val="7933AB08A92647EEABE2B61D5FD21D7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BD9730DF1CD54211AF8267E86F756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146E0-5E46-4BEA-A5DD-E7E83A24ACB5}"/>
      </w:docPartPr>
      <w:docPartBody>
        <w:p w:rsidR="00000000" w:rsidRDefault="00CA1E3B" w:rsidP="00CA1E3B">
          <w:pPr>
            <w:pStyle w:val="BD9730DF1CD54211AF8267E86F75624E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14163B362DA41F8B979D03C0A80D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46A0C-2691-400C-AF02-C981024D8F32}"/>
      </w:docPartPr>
      <w:docPartBody>
        <w:p w:rsidR="00000000" w:rsidRDefault="00CA1E3B" w:rsidP="00CA1E3B">
          <w:pPr>
            <w:pStyle w:val="514163B362DA41F8B979D03C0A80DE0F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F0485B109540419E83FA9663F55B9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06149-0609-432D-AE3A-DD593F7E0ECB}"/>
      </w:docPartPr>
      <w:docPartBody>
        <w:p w:rsidR="00000000" w:rsidRDefault="00CA1E3B" w:rsidP="00CA1E3B">
          <w:pPr>
            <w:pStyle w:val="F0485B109540419E83FA9663F55B9520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79E4200CE5E949BC99A961519D70E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6A81C-5E36-4A9A-BD02-9507FF44875F}"/>
      </w:docPartPr>
      <w:docPartBody>
        <w:p w:rsidR="00000000" w:rsidRDefault="00CA1E3B" w:rsidP="00CA1E3B">
          <w:pPr>
            <w:pStyle w:val="79E4200CE5E949BC99A961519D70E546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E530B"/>
    <w:rsid w:val="003E69A2"/>
    <w:rsid w:val="00476EA9"/>
    <w:rsid w:val="004E3D93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BA3173"/>
    <w:rsid w:val="00CA1E3B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1E3B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051B5EE4B8A04CB595B6DE4C7FE51615">
    <w:name w:val="051B5EE4B8A04CB595B6DE4C7FE51615"/>
    <w:rsid w:val="00CA1E3B"/>
    <w:pPr>
      <w:spacing w:after="160" w:line="259" w:lineRule="auto"/>
    </w:pPr>
    <w:rPr>
      <w:lang w:val="en-SG" w:eastAsia="zh-CN"/>
    </w:rPr>
  </w:style>
  <w:style w:type="paragraph" w:customStyle="1" w:styleId="446EBAF9E46E472A8E088E0DE7DE0090">
    <w:name w:val="446EBAF9E46E472A8E088E0DE7DE0090"/>
    <w:rsid w:val="00CA1E3B"/>
    <w:pPr>
      <w:spacing w:after="160" w:line="259" w:lineRule="auto"/>
    </w:pPr>
    <w:rPr>
      <w:lang w:val="en-SG" w:eastAsia="zh-CN"/>
    </w:rPr>
  </w:style>
  <w:style w:type="paragraph" w:customStyle="1" w:styleId="10C4AB0E993849F8A632BA9E2CF2B972">
    <w:name w:val="10C4AB0E993849F8A632BA9E2CF2B972"/>
    <w:rsid w:val="00CA1E3B"/>
    <w:pPr>
      <w:spacing w:after="160" w:line="259" w:lineRule="auto"/>
    </w:pPr>
    <w:rPr>
      <w:lang w:val="en-SG" w:eastAsia="zh-CN"/>
    </w:rPr>
  </w:style>
  <w:style w:type="paragraph" w:customStyle="1" w:styleId="84830F3BD382416C9E92FD6B76782F2C">
    <w:name w:val="84830F3BD382416C9E92FD6B76782F2C"/>
    <w:rsid w:val="00CA1E3B"/>
    <w:pPr>
      <w:spacing w:after="160" w:line="259" w:lineRule="auto"/>
    </w:pPr>
    <w:rPr>
      <w:lang w:val="en-SG" w:eastAsia="zh-CN"/>
    </w:rPr>
  </w:style>
  <w:style w:type="paragraph" w:customStyle="1" w:styleId="356C2E30AD9844A6ADE843C022A01B5C">
    <w:name w:val="356C2E30AD9844A6ADE843C022A01B5C"/>
    <w:rsid w:val="00CA1E3B"/>
    <w:pPr>
      <w:spacing w:after="160" w:line="259" w:lineRule="auto"/>
    </w:pPr>
    <w:rPr>
      <w:lang w:val="en-SG" w:eastAsia="zh-CN"/>
    </w:rPr>
  </w:style>
  <w:style w:type="paragraph" w:customStyle="1" w:styleId="2B71124A62614F2882598CADC4F9F843">
    <w:name w:val="2B71124A62614F2882598CADC4F9F843"/>
    <w:rsid w:val="00CA1E3B"/>
    <w:pPr>
      <w:spacing w:after="160" w:line="259" w:lineRule="auto"/>
    </w:pPr>
    <w:rPr>
      <w:lang w:val="en-SG" w:eastAsia="zh-CN"/>
    </w:rPr>
  </w:style>
  <w:style w:type="paragraph" w:customStyle="1" w:styleId="0107B2CBE27647BF8EC90E42851891A2">
    <w:name w:val="0107B2CBE27647BF8EC90E42851891A2"/>
    <w:rsid w:val="00CA1E3B"/>
    <w:pPr>
      <w:spacing w:after="160" w:line="259" w:lineRule="auto"/>
    </w:pPr>
    <w:rPr>
      <w:lang w:val="en-SG" w:eastAsia="zh-CN"/>
    </w:rPr>
  </w:style>
  <w:style w:type="paragraph" w:customStyle="1" w:styleId="7933AB08A92647EEABE2B61D5FD21D77">
    <w:name w:val="7933AB08A92647EEABE2B61D5FD21D77"/>
    <w:rsid w:val="00CA1E3B"/>
    <w:pPr>
      <w:spacing w:after="160" w:line="259" w:lineRule="auto"/>
    </w:pPr>
    <w:rPr>
      <w:lang w:val="en-SG" w:eastAsia="zh-CN"/>
    </w:rPr>
  </w:style>
  <w:style w:type="paragraph" w:customStyle="1" w:styleId="BD9730DF1CD54211AF8267E86F75624E">
    <w:name w:val="BD9730DF1CD54211AF8267E86F75624E"/>
    <w:rsid w:val="00CA1E3B"/>
    <w:pPr>
      <w:spacing w:after="160" w:line="259" w:lineRule="auto"/>
    </w:pPr>
    <w:rPr>
      <w:lang w:val="en-SG" w:eastAsia="zh-CN"/>
    </w:rPr>
  </w:style>
  <w:style w:type="paragraph" w:customStyle="1" w:styleId="514163B362DA41F8B979D03C0A80DE0F">
    <w:name w:val="514163B362DA41F8B979D03C0A80DE0F"/>
    <w:rsid w:val="00CA1E3B"/>
    <w:pPr>
      <w:spacing w:after="160" w:line="259" w:lineRule="auto"/>
    </w:pPr>
    <w:rPr>
      <w:lang w:val="en-SG" w:eastAsia="zh-CN"/>
    </w:rPr>
  </w:style>
  <w:style w:type="paragraph" w:customStyle="1" w:styleId="F0485B109540419E83FA9663F55B9520">
    <w:name w:val="F0485B109540419E83FA9663F55B9520"/>
    <w:rsid w:val="00CA1E3B"/>
    <w:pPr>
      <w:spacing w:after="160" w:line="259" w:lineRule="auto"/>
    </w:pPr>
    <w:rPr>
      <w:lang w:val="en-SG" w:eastAsia="zh-CN"/>
    </w:rPr>
  </w:style>
  <w:style w:type="paragraph" w:customStyle="1" w:styleId="79E4200CE5E949BC99A961519D70E546">
    <w:name w:val="79E4200CE5E949BC99A961519D70E546"/>
    <w:rsid w:val="00CA1E3B"/>
    <w:pPr>
      <w:spacing w:after="160" w:line="259" w:lineRule="auto"/>
    </w:pPr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TE82526-2</CompanyAddress>
  <CompanyPhone/>
  <CompanyFax>Flextronics Contract Manufacturing Site in Singapore</CompanyFax>
  <CompanyEmail>Pump Tray Tester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83DCFB-FF86-43F5-949E-8922971703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3C2EC92-6E97-49A7-9DA2-D34E86AA5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73</TotalTime>
  <Pages>7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10777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14</cp:revision>
  <cp:lastPrinted>2020-02-18T06:37:00Z</cp:lastPrinted>
  <dcterms:created xsi:type="dcterms:W3CDTF">2020-02-18T05:25:00Z</dcterms:created>
  <dcterms:modified xsi:type="dcterms:W3CDTF">2020-02-18T07:00:00Z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