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8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94"/>
        <w:gridCol w:w="801"/>
        <w:gridCol w:w="549"/>
        <w:gridCol w:w="1981"/>
        <w:gridCol w:w="2063"/>
        <w:gridCol w:w="1710"/>
        <w:gridCol w:w="1987"/>
      </w:tblGrid>
      <w:tr w:rsidR="000A2E13" w:rsidRPr="002174CE" w14:paraId="3996AF05" w14:textId="77777777" w:rsidTr="00974E46">
        <w:trPr>
          <w:trHeight w:val="360"/>
          <w:jc w:val="center"/>
        </w:trPr>
        <w:tc>
          <w:tcPr>
            <w:tcW w:w="1794" w:type="dxa"/>
            <w:tcBorders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22DA932A" w14:textId="77777777" w:rsidR="000A2E13" w:rsidRDefault="000A2E13" w:rsidP="00661C5B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bookmarkStart w:id="0" w:name="_Hlk14685499"/>
            <w:r w:rsidRPr="004022C5"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 xml:space="preserve">#     </w:t>
            </w:r>
          </w:p>
        </w:tc>
        <w:tc>
          <w:tcPr>
            <w:tcW w:w="1350" w:type="dxa"/>
            <w:gridSpan w:val="2"/>
            <w:tcBorders>
              <w:left w:val="nil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64C79F7" w14:textId="77777777" w:rsidR="000A2E13" w:rsidRDefault="000A2E13" w:rsidP="00661C5B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IQ</w:t>
            </w:r>
            <w:r w:rsidRPr="004022C5">
              <w:rPr>
                <w:rFonts w:cs="Arial"/>
                <w:lang w:val="en-IE"/>
              </w:rPr>
              <w:t>-01</w:t>
            </w:r>
          </w:p>
        </w:tc>
        <w:tc>
          <w:tcPr>
            <w:tcW w:w="1981" w:type="dxa"/>
            <w:tcBorders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2EEFCC0D" w14:textId="77777777" w:rsidR="000A2E13" w:rsidRPr="004022C5" w:rsidRDefault="000A2E13" w:rsidP="00661C5B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>I</w:t>
            </w:r>
            <w:r w:rsidRPr="004022C5">
              <w:rPr>
                <w:rFonts w:cs="Arial"/>
                <w:b/>
                <w:lang w:val="en-IE"/>
              </w:rPr>
              <w:t xml:space="preserve">Q 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Test </w:t>
            </w:r>
            <w:r>
              <w:rPr>
                <w:rFonts w:cs="Arial"/>
                <w:b/>
                <w:bCs/>
                <w:i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ame:</w:t>
            </w:r>
            <w:r>
              <w:rPr>
                <w:rFonts w:cs="Arial"/>
                <w:b/>
                <w:bCs/>
                <w:iCs/>
                <w:lang w:val="en-IE"/>
              </w:rPr>
              <w:t xml:space="preserve">     </w:t>
            </w:r>
          </w:p>
        </w:tc>
        <w:tc>
          <w:tcPr>
            <w:tcW w:w="5760" w:type="dxa"/>
            <w:gridSpan w:val="3"/>
            <w:tcBorders>
              <w:left w:val="nil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073E7F6" w14:textId="77777777" w:rsidR="000A2E13" w:rsidRPr="004022C5" w:rsidRDefault="000A2E13" w:rsidP="00661C5B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lang w:val="en-IE"/>
              </w:rPr>
              <w:t>Associated Documentation Verification</w:t>
            </w:r>
          </w:p>
        </w:tc>
      </w:tr>
      <w:tr w:rsidR="000A2E13" w:rsidRPr="002174CE" w14:paraId="5E469CF1" w14:textId="77777777" w:rsidTr="00974E46">
        <w:trPr>
          <w:trHeight w:val="360"/>
          <w:jc w:val="center"/>
        </w:trPr>
        <w:tc>
          <w:tcPr>
            <w:tcW w:w="1794" w:type="dxa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4C526CF" w14:textId="77777777" w:rsidR="000A2E13" w:rsidRPr="00E66FC8" w:rsidRDefault="000A2E13" w:rsidP="00661C5B">
            <w:pPr>
              <w:spacing w:before="0"/>
              <w:rPr>
                <w:rFonts w:cs="Arial"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 xml:space="preserve">#     </w:t>
            </w:r>
            <w:bookmarkStart w:id="1" w:name="_Hlk14180957"/>
          </w:p>
        </w:tc>
        <w:bookmarkEnd w:id="1"/>
        <w:tc>
          <w:tcPr>
            <w:tcW w:w="1350" w:type="dxa"/>
            <w:gridSpan w:val="2"/>
            <w:tcBorders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A6EC4CA" w14:textId="4F7625C6" w:rsidR="000A2E13" w:rsidRPr="00E66FC8" w:rsidRDefault="008234E2" w:rsidP="00661C5B">
            <w:pPr>
              <w:spacing w:before="0"/>
              <w:rPr>
                <w:rFonts w:cs="Arial"/>
                <w:bCs/>
                <w:color w:val="548DD4" w:themeColor="text2" w:themeTint="99"/>
                <w:lang w:val="en-IE"/>
              </w:rPr>
            </w:pPr>
            <w:sdt>
              <w:sdtPr>
                <w:rPr>
                  <w:rFonts w:cs="Arial"/>
                  <w:lang w:val="en-IE"/>
                </w:rPr>
                <w:alias w:val="TEorVal#"/>
                <w:tag w:val="TEorVal#"/>
                <w:id w:val="2630319"/>
                <w:placeholder>
                  <w:docPart w:val="D4EE09FC539C4ADDB94207B6BDD79CEB"/>
                </w:placeholder>
                <w:dataBinding w:prefixMappings="xmlns:ns0='http://schemas.microsoft.com/office/2006/coverPageProps' " w:xpath="/ns0:CoverPageProperties[1]/ns0:CompanyAddress[1]" w:storeItemID="{55AF091B-3C7A-41E3-B477-F2FDAA23CFDA}"/>
                <w:text/>
              </w:sdtPr>
              <w:sdtEndPr/>
              <w:sdtContent>
                <w:r w:rsidR="007357B2">
                  <w:rPr>
                    <w:rFonts w:cs="Arial"/>
                    <w:lang w:val="en-IE"/>
                  </w:rPr>
                  <w:t>TE82526</w:t>
                </w:r>
                <w:r w:rsidR="00DE7C41">
                  <w:rPr>
                    <w:rFonts w:cs="Arial"/>
                    <w:lang w:val="en-IE"/>
                  </w:rPr>
                  <w:t>-</w:t>
                </w:r>
                <w:r w:rsidR="00A051E8">
                  <w:rPr>
                    <w:rFonts w:cs="Arial"/>
                    <w:lang w:val="en-IE"/>
                  </w:rPr>
                  <w:t>4</w:t>
                </w:r>
              </w:sdtContent>
            </w:sdt>
          </w:p>
        </w:tc>
        <w:tc>
          <w:tcPr>
            <w:tcW w:w="1981" w:type="dxa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6806150" w14:textId="77777777" w:rsidR="000A2E13" w:rsidRPr="004C0BA4" w:rsidRDefault="000A2E13" w:rsidP="00661C5B">
            <w:pPr>
              <w:spacing w:before="0"/>
              <w:rPr>
                <w:rFonts w:cs="Arial"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  <w:r>
              <w:rPr>
                <w:rFonts w:cs="Arial"/>
                <w:b/>
                <w:lang w:val="en-IE"/>
              </w:rPr>
              <w:t xml:space="preserve">     </w:t>
            </w:r>
            <w:bookmarkStart w:id="2" w:name="_Hlk14181388"/>
          </w:p>
        </w:tc>
        <w:bookmarkEnd w:id="2"/>
        <w:tc>
          <w:tcPr>
            <w:tcW w:w="5760" w:type="dxa"/>
            <w:gridSpan w:val="3"/>
            <w:tcBorders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621EB25" w14:textId="38D4E00F" w:rsidR="000A2E13" w:rsidRPr="004C0BA4" w:rsidRDefault="008234E2" w:rsidP="00661C5B">
            <w:pPr>
              <w:spacing w:before="0"/>
              <w:rPr>
                <w:rFonts w:cs="Arial"/>
                <w:bCs/>
                <w:lang w:val="en-IE"/>
              </w:rPr>
            </w:pPr>
            <w:sdt>
              <w:sdtPr>
                <w:rPr>
                  <w:rFonts w:cs="Arial"/>
                  <w:bCs/>
                  <w:lang w:val="en-IE"/>
                </w:rPr>
                <w:alias w:val="EquipmentName"/>
                <w:tag w:val="EquipmentName"/>
                <w:id w:val="2630360"/>
                <w:placeholder>
                  <w:docPart w:val="2A7CE6B34B4244A5AB5AF3C4E81723E4"/>
                </w:placeholder>
                <w:dataBinding w:prefixMappings="xmlns:ns0='http://schemas.microsoft.com/office/2006/coverPageProps' " w:xpath="/ns0:CoverPageProperties[1]/ns0:CompanyEmail[1]" w:storeItemID="{55AF091B-3C7A-41E3-B477-F2FDAA23CFDA}"/>
                <w:text/>
              </w:sdtPr>
              <w:sdtEndPr/>
              <w:sdtContent>
                <w:r w:rsidR="007357B2">
                  <w:rPr>
                    <w:rFonts w:cs="Arial"/>
                    <w:bCs/>
                    <w:lang w:val="en-IE"/>
                  </w:rPr>
                  <w:t>Pum</w:t>
                </w:r>
                <w:r w:rsidR="00B668F8">
                  <w:rPr>
                    <w:rFonts w:cs="Arial"/>
                    <w:bCs/>
                    <w:lang w:val="en-IE"/>
                  </w:rPr>
                  <w:t>p Tray Tester</w:t>
                </w:r>
              </w:sdtContent>
            </w:sdt>
          </w:p>
        </w:tc>
      </w:tr>
      <w:tr w:rsidR="000A2E13" w:rsidRPr="002174CE" w14:paraId="5ABED68D" w14:textId="77777777" w:rsidTr="00974E46">
        <w:trPr>
          <w:trHeight w:val="360"/>
          <w:jc w:val="center"/>
        </w:trPr>
        <w:tc>
          <w:tcPr>
            <w:tcW w:w="1794" w:type="dxa"/>
            <w:tcBorders>
              <w:right w:val="nil"/>
            </w:tcBorders>
            <w:shd w:val="clear" w:color="auto" w:fill="F2F2F2" w:themeFill="background1" w:themeFillShade="F2"/>
            <w:vAlign w:val="center"/>
          </w:tcPr>
          <w:p w14:paraId="55FFB3B9" w14:textId="77777777" w:rsidR="000A2E13" w:rsidRPr="00352F32" w:rsidRDefault="000A2E13" w:rsidP="00661C5B">
            <w:pPr>
              <w:spacing w:before="0"/>
              <w:rPr>
                <w:rFonts w:cs="Arial"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  <w:r>
              <w:rPr>
                <w:rFonts w:cs="Arial"/>
                <w:b/>
                <w:lang w:val="en-IE"/>
              </w:rPr>
              <w:t xml:space="preserve">     </w:t>
            </w:r>
          </w:p>
        </w:tc>
        <w:tc>
          <w:tcPr>
            <w:tcW w:w="9091" w:type="dxa"/>
            <w:gridSpan w:val="6"/>
            <w:tcBorders>
              <w:left w:val="nil"/>
            </w:tcBorders>
            <w:shd w:val="clear" w:color="auto" w:fill="F2F2F2" w:themeFill="background1" w:themeFillShade="F2"/>
            <w:vAlign w:val="center"/>
          </w:tcPr>
          <w:p w14:paraId="4D9EA8CE" w14:textId="23EB2619" w:rsidR="000A2E13" w:rsidRPr="00352F32" w:rsidRDefault="008234E2" w:rsidP="00661C5B">
            <w:pPr>
              <w:spacing w:before="0"/>
              <w:rPr>
                <w:rFonts w:cs="Arial"/>
                <w:bCs/>
                <w:color w:val="548DD4" w:themeColor="text2" w:themeTint="99"/>
                <w:lang w:val="en-IE"/>
              </w:rPr>
            </w:pPr>
            <w:sdt>
              <w:sdtPr>
                <w:rPr>
                  <w:rStyle w:val="BodyTextChar"/>
                </w:rPr>
                <w:alias w:val="InstallSite"/>
                <w:tag w:val="InstallSite"/>
                <w:id w:val="2630377"/>
                <w:placeholder>
                  <w:docPart w:val="49786C4A2F4E4532B29CA4A91D746A9D"/>
                </w:placeholder>
                <w:dataBinding w:prefixMappings="xmlns:ns0='http://schemas.microsoft.com/office/2006/coverPageProps' " w:xpath="/ns0:CoverPageProperties[1]/ns0:CompanyFax[1]" w:storeItemID="{55AF091B-3C7A-41E3-B477-F2FDAA23CFDA}"/>
                <w:text/>
              </w:sdtPr>
              <w:sdtEndPr>
                <w:rPr>
                  <w:rStyle w:val="DefaultParagraphFont"/>
                  <w:rFonts w:cs="Arial"/>
                  <w:bCs/>
                  <w:color w:val="548DD4" w:themeColor="text2" w:themeTint="99"/>
                  <w:lang w:val="en-IE"/>
                </w:rPr>
              </w:sdtEndPr>
              <w:sdtContent>
                <w:r w:rsidR="0002565E">
                  <w:rPr>
                    <w:rStyle w:val="BodyTextChar"/>
                  </w:rPr>
                  <w:t xml:space="preserve">Flextronics Contract Manufacturing </w:t>
                </w:r>
                <w:r w:rsidR="00847427">
                  <w:rPr>
                    <w:rStyle w:val="BodyTextChar"/>
                  </w:rPr>
                  <w:t>Site in Singapore</w:t>
                </w:r>
              </w:sdtContent>
            </w:sdt>
          </w:p>
        </w:tc>
      </w:tr>
      <w:tr w:rsidR="00D86458" w:rsidRPr="002174CE" w14:paraId="62D3C5DB" w14:textId="77777777" w:rsidTr="004C0139">
        <w:trPr>
          <w:jc w:val="center"/>
        </w:trPr>
        <w:tc>
          <w:tcPr>
            <w:tcW w:w="10885" w:type="dxa"/>
            <w:gridSpan w:val="7"/>
          </w:tcPr>
          <w:p w14:paraId="6639D8C1" w14:textId="77777777" w:rsidR="002757DF" w:rsidRPr="004022C5" w:rsidRDefault="002757DF" w:rsidP="00661C5B">
            <w:pPr>
              <w:spacing w:before="60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  <w:r w:rsidR="00352F32">
              <w:rPr>
                <w:rFonts w:cs="Arial"/>
                <w:color w:val="548DD4" w:themeColor="text2" w:themeTint="99"/>
                <w:lang w:val="en-IE"/>
              </w:rPr>
              <w:t xml:space="preserve"> </w:t>
            </w:r>
          </w:p>
          <w:p w14:paraId="543D55C7" w14:textId="77777777" w:rsidR="00981C1B" w:rsidRDefault="002757DF" w:rsidP="00981C1B">
            <w:pPr>
              <w:pStyle w:val="BodyText2"/>
              <w:spacing w:before="0" w:after="0" w:line="240" w:lineRule="auto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>To verify that supporting documentation is available prior to the completion of qualification.</w:t>
            </w:r>
          </w:p>
          <w:p w14:paraId="5010A230" w14:textId="77777777" w:rsidR="002757DF" w:rsidRPr="004022C5" w:rsidRDefault="002757DF" w:rsidP="005C33B0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 w:rsidR="00CC159F">
              <w:rPr>
                <w:rFonts w:cs="Arial"/>
                <w:b/>
                <w:lang w:val="en-IE"/>
              </w:rPr>
              <w:t>E</w:t>
            </w:r>
            <w:r w:rsidR="00CC159F" w:rsidRPr="004022C5">
              <w:rPr>
                <w:rFonts w:cs="Arial"/>
                <w:b/>
                <w:lang w:val="en-IE"/>
              </w:rPr>
              <w:t>xecution</w:t>
            </w:r>
            <w:r w:rsidRPr="004022C5">
              <w:rPr>
                <w:rFonts w:cs="Arial"/>
                <w:b/>
                <w:lang w:val="en-IE"/>
              </w:rPr>
              <w:t>:</w:t>
            </w:r>
          </w:p>
          <w:p w14:paraId="292ADEAF" w14:textId="77777777" w:rsidR="00981C1B" w:rsidRDefault="001532C8" w:rsidP="00981C1B">
            <w:pPr>
              <w:pStyle w:val="ListParagraph"/>
              <w:numPr>
                <w:ilvl w:val="0"/>
                <w:numId w:val="33"/>
              </w:numPr>
              <w:ind w:left="380"/>
            </w:pPr>
            <w:r w:rsidRPr="001532C8">
              <w:t>List all applicable documents (Preventive Maintenance, Calibration, Operating Procedures, Test Specification Procedures, Manufacturing Procedures, etc.) under the Document type header</w:t>
            </w:r>
            <w:r w:rsidR="004716CF">
              <w:t xml:space="preserve">, </w:t>
            </w:r>
            <w:r w:rsidRPr="001532C8">
              <w:t xml:space="preserve">then complete the table below. </w:t>
            </w:r>
            <w:r w:rsidR="00981C1B" w:rsidRPr="00981C1B">
              <w:t>Rows may be added</w:t>
            </w:r>
            <w:r w:rsidR="008839EB">
              <w:t>/removed</w:t>
            </w:r>
            <w:r w:rsidR="00981C1B" w:rsidRPr="00981C1B">
              <w:t xml:space="preserve"> as needed. </w:t>
            </w:r>
          </w:p>
          <w:p w14:paraId="6CADB1D8" w14:textId="77777777" w:rsidR="00981C1B" w:rsidRPr="00981C1B" w:rsidRDefault="00981C1B" w:rsidP="00981C1B">
            <w:pPr>
              <w:pStyle w:val="ListParagraph"/>
              <w:numPr>
                <w:ilvl w:val="0"/>
                <w:numId w:val="33"/>
              </w:numPr>
              <w:ind w:left="380"/>
            </w:pPr>
            <w:r w:rsidRPr="00981C1B">
              <w:t xml:space="preserve">All applicable documents must </w:t>
            </w:r>
            <w:r w:rsidR="00FC28F6">
              <w:t>have a status of</w:t>
            </w:r>
            <w:r w:rsidRPr="00981C1B">
              <w:t xml:space="preserve"> Ready, Pre-</w:t>
            </w:r>
            <w:proofErr w:type="spellStart"/>
            <w:r w:rsidRPr="00981C1B">
              <w:t>Rel</w:t>
            </w:r>
            <w:proofErr w:type="spellEnd"/>
            <w:r w:rsidRPr="00981C1B">
              <w:t xml:space="preserve">-Prod, or Release General in SAP. </w:t>
            </w:r>
            <w:r w:rsidR="0056203C" w:rsidRPr="0056203C">
              <w:t xml:space="preserve">If applicable documents are unavailable in SAP </w:t>
            </w:r>
            <w:proofErr w:type="gramStart"/>
            <w:r w:rsidR="0056203C" w:rsidRPr="0056203C">
              <w:t>state</w:t>
            </w:r>
            <w:proofErr w:type="gramEnd"/>
            <w:r w:rsidR="0056203C" w:rsidRPr="0056203C">
              <w:t xml:space="preserve"> why in the comments section. </w:t>
            </w:r>
          </w:p>
          <w:p w14:paraId="5E8C963D" w14:textId="77777777" w:rsidR="002757DF" w:rsidRPr="00C5319D" w:rsidRDefault="002757DF" w:rsidP="005C33B0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 w:rsidR="00CC159F">
              <w:rPr>
                <w:rFonts w:cs="Arial"/>
                <w:b/>
                <w:lang w:val="en-IE"/>
              </w:rPr>
              <w:t>E</w:t>
            </w:r>
            <w:r w:rsidR="00CC159F" w:rsidRPr="004022C5">
              <w:rPr>
                <w:rFonts w:cs="Arial"/>
                <w:b/>
                <w:lang w:val="en-IE"/>
              </w:rPr>
              <w:t>vidence</w:t>
            </w:r>
            <w:r w:rsidRPr="004022C5">
              <w:rPr>
                <w:rFonts w:cs="Arial"/>
                <w:b/>
                <w:lang w:val="en-IE"/>
              </w:rPr>
              <w:t>:</w:t>
            </w:r>
          </w:p>
          <w:p w14:paraId="526C9C38" w14:textId="77777777" w:rsidR="00981C1B" w:rsidRDefault="007F5C8F" w:rsidP="00981C1B">
            <w:pPr>
              <w:pStyle w:val="ListParagraph"/>
            </w:pPr>
            <w:r w:rsidRPr="007F5C8F">
              <w:t xml:space="preserve">Completed </w:t>
            </w:r>
            <w:r>
              <w:t xml:space="preserve">IQ-01 </w:t>
            </w:r>
            <w:r w:rsidRPr="007F5C8F">
              <w:t>Test Script Data Sheet</w:t>
            </w:r>
            <w:r>
              <w:t xml:space="preserve"> </w:t>
            </w:r>
          </w:p>
          <w:p w14:paraId="2BB1E610" w14:textId="77777777" w:rsidR="00981C1B" w:rsidRPr="00981C1B" w:rsidRDefault="007F5C8F" w:rsidP="00661C5B">
            <w:pPr>
              <w:pStyle w:val="ListParagraph"/>
              <w:spacing w:after="60"/>
              <w:rPr>
                <w:rFonts w:ascii="Calibri" w:hAnsi="Calibri"/>
                <w:sz w:val="22"/>
                <w:szCs w:val="22"/>
              </w:rPr>
            </w:pPr>
            <w:r w:rsidRPr="007F5C8F">
              <w:t xml:space="preserve">SAP </w:t>
            </w:r>
            <w:r w:rsidR="001532C8" w:rsidRPr="001532C8">
              <w:t>s</w:t>
            </w:r>
            <w:r w:rsidR="00981C1B" w:rsidRPr="00981C1B">
              <w:t xml:space="preserve">creenshots of below available document(s) </w:t>
            </w:r>
          </w:p>
        </w:tc>
      </w:tr>
      <w:tr w:rsidR="004C0139" w:rsidRPr="002174CE" w14:paraId="19B5383C" w14:textId="77777777" w:rsidTr="00974E46">
        <w:trPr>
          <w:trHeight w:val="360"/>
          <w:jc w:val="center"/>
        </w:trPr>
        <w:tc>
          <w:tcPr>
            <w:tcW w:w="2595" w:type="dxa"/>
            <w:gridSpan w:val="2"/>
            <w:shd w:val="clear" w:color="auto" w:fill="D9D9D9" w:themeFill="background1" w:themeFillShade="D9"/>
            <w:vAlign w:val="center"/>
          </w:tcPr>
          <w:p w14:paraId="715A5EC9" w14:textId="77777777" w:rsidR="002757DF" w:rsidRPr="004022C5" w:rsidRDefault="002757DF" w:rsidP="0092067D">
            <w:pPr>
              <w:pStyle w:val="Footer"/>
              <w:spacing w:before="0"/>
              <w:jc w:val="center"/>
              <w:rPr>
                <w:rFonts w:cs="Arial"/>
                <w:b/>
                <w:lang w:val="en-IE"/>
              </w:rPr>
            </w:pPr>
            <w:r>
              <w:rPr>
                <w:rFonts w:cs="Arial"/>
                <w:b/>
                <w:lang w:val="en-IE"/>
              </w:rPr>
              <w:t xml:space="preserve">Document </w:t>
            </w:r>
            <w:r w:rsidRPr="004022C5">
              <w:rPr>
                <w:rFonts w:cs="Arial"/>
                <w:b/>
                <w:lang w:val="en-IE"/>
              </w:rPr>
              <w:t>Type</w:t>
            </w:r>
          </w:p>
        </w:tc>
        <w:tc>
          <w:tcPr>
            <w:tcW w:w="4593" w:type="dxa"/>
            <w:gridSpan w:val="3"/>
            <w:shd w:val="clear" w:color="auto" w:fill="D9D9D9" w:themeFill="background1" w:themeFillShade="D9"/>
            <w:vAlign w:val="center"/>
          </w:tcPr>
          <w:p w14:paraId="32F34B5E" w14:textId="77777777" w:rsidR="002757DF" w:rsidRPr="004022C5" w:rsidRDefault="002757DF" w:rsidP="00FC28F6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Title</w:t>
            </w:r>
            <w:r w:rsidR="00FC28F6">
              <w:rPr>
                <w:rFonts w:cs="Arial"/>
                <w:b/>
                <w:bCs/>
                <w:lang w:val="en-IE"/>
              </w:rPr>
              <w:t>,</w:t>
            </w:r>
            <w:r w:rsidRPr="004022C5">
              <w:rPr>
                <w:rFonts w:cs="Arial"/>
                <w:b/>
                <w:bCs/>
                <w:lang w:val="en-IE"/>
              </w:rPr>
              <w:t xml:space="preserve"> Doc. </w:t>
            </w:r>
            <w:r w:rsidR="00CC159F">
              <w:rPr>
                <w:rFonts w:cs="Arial"/>
                <w:b/>
                <w:bCs/>
                <w:lang w:val="en-IE"/>
              </w:rPr>
              <w:t>#</w:t>
            </w:r>
            <w:r w:rsidR="00FC28F6">
              <w:rPr>
                <w:rFonts w:cs="Arial"/>
                <w:b/>
                <w:bCs/>
                <w:lang w:val="en-IE"/>
              </w:rPr>
              <w:t>,</w:t>
            </w:r>
            <w:r w:rsidRPr="004022C5">
              <w:rPr>
                <w:rFonts w:cs="Arial"/>
                <w:b/>
                <w:bCs/>
                <w:lang w:val="en-IE"/>
              </w:rPr>
              <w:t xml:space="preserve"> </w:t>
            </w:r>
            <w:r w:rsidR="00CC159F">
              <w:rPr>
                <w:rFonts w:cs="Arial"/>
                <w:b/>
                <w:bCs/>
                <w:lang w:val="en-IE"/>
              </w:rPr>
              <w:t>Version</w:t>
            </w:r>
            <w:r>
              <w:rPr>
                <w:rFonts w:cs="Arial"/>
                <w:b/>
                <w:bCs/>
                <w:lang w:val="en-IE"/>
              </w:rPr>
              <w:t>/</w:t>
            </w:r>
            <w:r w:rsidR="00CC159F" w:rsidRPr="004022C5">
              <w:rPr>
                <w:rFonts w:cs="Arial"/>
                <w:b/>
                <w:bCs/>
                <w:lang w:val="en-IE"/>
              </w:rPr>
              <w:t>Rev</w:t>
            </w:r>
            <w:r w:rsidR="00CC159F">
              <w:rPr>
                <w:rFonts w:cs="Arial"/>
                <w:b/>
                <w:bCs/>
                <w:lang w:val="en-IE"/>
              </w:rPr>
              <w:t>ision</w:t>
            </w:r>
            <w:r w:rsidR="00CC159F" w:rsidRPr="004022C5" w:rsidDel="00CC159F">
              <w:rPr>
                <w:rFonts w:cs="Arial"/>
                <w:b/>
                <w:bCs/>
                <w:lang w:val="en-IE"/>
              </w:rPr>
              <w:t xml:space="preserve"> </w:t>
            </w:r>
            <w:r w:rsidR="00CC159F">
              <w:rPr>
                <w:rFonts w:cs="Arial"/>
                <w:b/>
                <w:bCs/>
                <w:lang w:val="en-IE"/>
              </w:rPr>
              <w:t>#</w:t>
            </w:r>
          </w:p>
        </w:tc>
        <w:tc>
          <w:tcPr>
            <w:tcW w:w="1710" w:type="dxa"/>
            <w:shd w:val="clear" w:color="auto" w:fill="D9D9D9" w:themeFill="background1" w:themeFillShade="D9"/>
            <w:vAlign w:val="center"/>
          </w:tcPr>
          <w:p w14:paraId="3A9F22DA" w14:textId="77777777" w:rsidR="002757DF" w:rsidRPr="004022C5" w:rsidRDefault="002757DF" w:rsidP="0092067D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  <w:lang w:val="en-IE"/>
              </w:rPr>
              <w:t>Status in SAP</w:t>
            </w:r>
          </w:p>
        </w:tc>
        <w:tc>
          <w:tcPr>
            <w:tcW w:w="1987" w:type="dxa"/>
            <w:shd w:val="clear" w:color="auto" w:fill="D9D9D9" w:themeFill="background1" w:themeFillShade="D9"/>
            <w:vAlign w:val="center"/>
          </w:tcPr>
          <w:p w14:paraId="0608C689" w14:textId="77777777" w:rsidR="002757DF" w:rsidRPr="004022C5" w:rsidRDefault="002757DF" w:rsidP="0092067D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4C0139" w:rsidRPr="002174CE" w14:paraId="4C13AD9E" w14:textId="77777777" w:rsidTr="00974E46">
        <w:trPr>
          <w:trHeight w:val="576"/>
          <w:jc w:val="center"/>
        </w:trPr>
        <w:tc>
          <w:tcPr>
            <w:tcW w:w="2595" w:type="dxa"/>
            <w:gridSpan w:val="2"/>
            <w:shd w:val="clear" w:color="auto" w:fill="F2F2F2" w:themeFill="background1" w:themeFillShade="F2"/>
            <w:vAlign w:val="center"/>
          </w:tcPr>
          <w:p w14:paraId="583B0DB1" w14:textId="07EA52A9" w:rsidR="00981C1B" w:rsidRPr="003D6442" w:rsidRDefault="00974E46" w:rsidP="009A08DC">
            <w:pPr>
              <w:pStyle w:val="Style1"/>
              <w:jc w:val="center"/>
              <w:rPr>
                <w:rFonts w:ascii="Arial" w:hAnsi="Arial" w:cs="Arial"/>
                <w:sz w:val="20"/>
                <w:szCs w:val="20"/>
                <w:lang w:val="en-IE"/>
              </w:rPr>
            </w:pPr>
            <w:bookmarkStart w:id="3" w:name="_GoBack" w:colFirst="3" w:colLast="3"/>
            <w:r w:rsidRPr="003D6442">
              <w:rPr>
                <w:rFonts w:ascii="Arial" w:hAnsi="Arial" w:cs="Arial"/>
                <w:sz w:val="20"/>
                <w:szCs w:val="20"/>
                <w:lang w:val="en-IE"/>
              </w:rPr>
              <w:t>TSP</w:t>
            </w:r>
          </w:p>
        </w:tc>
        <w:tc>
          <w:tcPr>
            <w:tcW w:w="4593" w:type="dxa"/>
            <w:gridSpan w:val="3"/>
            <w:shd w:val="clear" w:color="auto" w:fill="F2F2F2" w:themeFill="background1" w:themeFillShade="F2"/>
            <w:vAlign w:val="center"/>
          </w:tcPr>
          <w:p w14:paraId="6C892C78" w14:textId="3EA8A55A" w:rsidR="00981C1B" w:rsidRPr="003D6442" w:rsidRDefault="00974E46" w:rsidP="009A08DC">
            <w:pPr>
              <w:spacing w:before="0"/>
              <w:rPr>
                <w:rFonts w:cs="Arial"/>
                <w:lang w:val="en-IE"/>
              </w:rPr>
            </w:pPr>
            <w:r w:rsidRPr="003D6442">
              <w:rPr>
                <w:rFonts w:cs="Arial"/>
                <w:lang w:val="en-IE"/>
              </w:rPr>
              <w:t>TEST SPECIFICATION AND PROCEDURE, ALLIANCE PUMPTRAY, Rev 09</w:t>
            </w:r>
          </w:p>
        </w:tc>
        <w:tc>
          <w:tcPr>
            <w:tcW w:w="1710" w:type="dxa"/>
            <w:vAlign w:val="center"/>
          </w:tcPr>
          <w:p w14:paraId="61D5D6ED" w14:textId="77777777" w:rsidR="00981C1B" w:rsidRDefault="00262EFC" w:rsidP="00974E46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Release</w:t>
            </w:r>
          </w:p>
          <w:p w14:paraId="657BEA62" w14:textId="025C5E4D" w:rsidR="00262EFC" w:rsidRDefault="00262EFC" w:rsidP="00974E46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General</w:t>
            </w:r>
          </w:p>
        </w:tc>
        <w:tc>
          <w:tcPr>
            <w:tcW w:w="1987" w:type="dxa"/>
            <w:vAlign w:val="center"/>
          </w:tcPr>
          <w:p w14:paraId="5DDB95EE" w14:textId="1753A49B" w:rsidR="00981C1B" w:rsidRDefault="00117CBA" w:rsidP="00312864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HZ 27Mar20</w:t>
            </w:r>
          </w:p>
        </w:tc>
      </w:tr>
      <w:bookmarkEnd w:id="3"/>
      <w:tr w:rsidR="00D86458" w:rsidRPr="002174CE" w14:paraId="72F5C848" w14:textId="77777777" w:rsidTr="00661C5B">
        <w:trPr>
          <w:trHeight w:val="5984"/>
          <w:jc w:val="center"/>
        </w:trPr>
        <w:tc>
          <w:tcPr>
            <w:tcW w:w="10885" w:type="dxa"/>
            <w:gridSpan w:val="7"/>
          </w:tcPr>
          <w:p w14:paraId="2B12CDA7" w14:textId="452868AE" w:rsidR="002757DF" w:rsidRPr="004022C5" w:rsidRDefault="002757DF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Comments:</w:t>
            </w:r>
            <w:r w:rsidR="00FE553E">
              <w:rPr>
                <w:rFonts w:cs="Arial"/>
                <w:b/>
                <w:lang w:val="en-IE"/>
              </w:rPr>
              <w:t xml:space="preserve"> N/A</w:t>
            </w:r>
          </w:p>
          <w:p w14:paraId="507A1AC8" w14:textId="433864E0" w:rsidR="007950C5" w:rsidRPr="001E22AF" w:rsidRDefault="007950C5" w:rsidP="00A0729C">
            <w:pPr>
              <w:rPr>
                <w:rFonts w:cs="Arial"/>
                <w:color w:val="0000FF"/>
                <w:lang w:val="en-IE"/>
              </w:rPr>
            </w:pPr>
          </w:p>
          <w:p w14:paraId="77624BE9" w14:textId="77777777" w:rsidR="007950C5" w:rsidRPr="001E22AF" w:rsidRDefault="007950C5" w:rsidP="00A0729C">
            <w:pPr>
              <w:rPr>
                <w:rFonts w:cs="Arial"/>
                <w:color w:val="0000FF"/>
                <w:lang w:val="en-IE"/>
              </w:rPr>
            </w:pPr>
          </w:p>
          <w:p w14:paraId="11072102" w14:textId="77777777" w:rsidR="00A0729C" w:rsidRDefault="00A0729C" w:rsidP="00A0729C">
            <w:pPr>
              <w:rPr>
                <w:rFonts w:cs="Arial"/>
                <w:lang w:val="en-IE"/>
              </w:rPr>
            </w:pPr>
          </w:p>
          <w:p w14:paraId="598A0AD7" w14:textId="77777777" w:rsidR="007A55DE" w:rsidRDefault="007A55DE" w:rsidP="00A0729C">
            <w:pPr>
              <w:rPr>
                <w:rFonts w:cs="Arial"/>
                <w:lang w:val="en-IE"/>
              </w:rPr>
            </w:pPr>
          </w:p>
          <w:p w14:paraId="1FCEAE07" w14:textId="77777777" w:rsidR="00DA5C76" w:rsidRDefault="00DA5C76" w:rsidP="00A0729C">
            <w:pPr>
              <w:rPr>
                <w:rFonts w:cs="Arial"/>
                <w:lang w:val="en-IE"/>
              </w:rPr>
            </w:pPr>
          </w:p>
          <w:p w14:paraId="56F706CD" w14:textId="77777777" w:rsidR="00DA5C76" w:rsidRDefault="00DA5C76" w:rsidP="00A0729C">
            <w:pPr>
              <w:rPr>
                <w:rFonts w:cs="Arial"/>
                <w:lang w:val="en-IE"/>
              </w:rPr>
            </w:pPr>
          </w:p>
          <w:p w14:paraId="5DCCD285" w14:textId="77777777" w:rsidR="00DA5C76" w:rsidRDefault="00DA5C76" w:rsidP="00A0729C">
            <w:pPr>
              <w:rPr>
                <w:rFonts w:cs="Arial"/>
                <w:lang w:val="en-IE"/>
              </w:rPr>
            </w:pPr>
          </w:p>
          <w:p w14:paraId="15B50F50" w14:textId="77777777" w:rsidR="00DA5C76" w:rsidRDefault="00DA5C76" w:rsidP="00A0729C">
            <w:pPr>
              <w:rPr>
                <w:rFonts w:cs="Arial"/>
                <w:lang w:val="en-IE"/>
              </w:rPr>
            </w:pPr>
          </w:p>
          <w:p w14:paraId="5E191F1E" w14:textId="77777777" w:rsidR="00F72232" w:rsidRDefault="00F72232" w:rsidP="00A0729C">
            <w:pPr>
              <w:rPr>
                <w:rFonts w:cs="Arial"/>
                <w:lang w:val="en-IE"/>
              </w:rPr>
            </w:pPr>
          </w:p>
          <w:p w14:paraId="04CB9E70" w14:textId="77777777" w:rsidR="00F72232" w:rsidRDefault="00F72232" w:rsidP="00A0729C">
            <w:pPr>
              <w:rPr>
                <w:rFonts w:cs="Arial"/>
                <w:lang w:val="en-IE"/>
              </w:rPr>
            </w:pPr>
          </w:p>
          <w:p w14:paraId="1289EEAE" w14:textId="77777777" w:rsidR="00F72232" w:rsidRDefault="00F72232" w:rsidP="00A0729C">
            <w:pPr>
              <w:rPr>
                <w:rFonts w:cs="Arial"/>
                <w:lang w:val="en-IE"/>
              </w:rPr>
            </w:pPr>
          </w:p>
          <w:p w14:paraId="50964155" w14:textId="77777777" w:rsidR="00F72232" w:rsidRDefault="00F72232" w:rsidP="00A0729C">
            <w:pPr>
              <w:rPr>
                <w:rFonts w:cs="Arial"/>
                <w:lang w:val="en-IE"/>
              </w:rPr>
            </w:pPr>
          </w:p>
          <w:p w14:paraId="2F553598" w14:textId="77777777" w:rsidR="00DA5C76" w:rsidRPr="004022C5" w:rsidRDefault="00DA5C76" w:rsidP="00A0729C">
            <w:pPr>
              <w:rPr>
                <w:rFonts w:cs="Arial"/>
                <w:lang w:val="en-IE"/>
              </w:rPr>
            </w:pPr>
          </w:p>
        </w:tc>
      </w:tr>
      <w:tr w:rsidR="00DA5C76" w:rsidRPr="002174CE" w14:paraId="31BA7A65" w14:textId="77777777" w:rsidTr="00974E46">
        <w:trPr>
          <w:trHeight w:val="432"/>
          <w:jc w:val="center"/>
        </w:trPr>
        <w:tc>
          <w:tcPr>
            <w:tcW w:w="5125" w:type="dxa"/>
            <w:gridSpan w:val="4"/>
            <w:shd w:val="clear" w:color="auto" w:fill="D9D9D9" w:themeFill="background1" w:themeFillShade="D9"/>
            <w:vAlign w:val="center"/>
          </w:tcPr>
          <w:p w14:paraId="5A11579C" w14:textId="77777777" w:rsidR="00005EBF" w:rsidRPr="002174CE" w:rsidRDefault="00005EBF" w:rsidP="00DF088E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760" w:type="dxa"/>
            <w:gridSpan w:val="3"/>
            <w:vMerge w:val="restart"/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450369" w14:paraId="0ED152CB" w14:textId="77777777" w:rsidTr="00540D91">
              <w:tc>
                <w:tcPr>
                  <w:tcW w:w="658" w:type="dxa"/>
                </w:tcPr>
                <w:p w14:paraId="665AD369" w14:textId="77777777" w:rsidR="00450369" w:rsidRPr="00450369" w:rsidRDefault="00450369" w:rsidP="004503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456D57E2" w14:textId="77777777" w:rsidR="00450369" w:rsidRPr="00450369" w:rsidRDefault="00450369" w:rsidP="00540D91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540D91" w14:paraId="4B1A81E7" w14:textId="77777777" w:rsidTr="00540D91">
              <w:tc>
                <w:tcPr>
                  <w:tcW w:w="658" w:type="dxa"/>
                </w:tcPr>
                <w:p w14:paraId="0F61F97C" w14:textId="77777777" w:rsidR="00540D91" w:rsidRPr="00450369" w:rsidRDefault="00540D91" w:rsidP="004503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3CACC551" w14:textId="77777777" w:rsidR="00540D91" w:rsidRPr="00450369" w:rsidRDefault="00540D91" w:rsidP="00540D91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540D91" w14:paraId="5EB37178" w14:textId="77777777" w:rsidTr="00540D91">
              <w:tc>
                <w:tcPr>
                  <w:tcW w:w="658" w:type="dxa"/>
                </w:tcPr>
                <w:p w14:paraId="52F64DB7" w14:textId="77777777" w:rsidR="00540D91" w:rsidRPr="00450369" w:rsidRDefault="00540D91" w:rsidP="004503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4E10344E" w14:textId="77777777" w:rsidR="00540D91" w:rsidRPr="00450369" w:rsidRDefault="00540D91" w:rsidP="00540D91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</w:t>
                  </w:r>
                  <w:proofErr w:type="gramStart"/>
                  <w:r>
                    <w:rPr>
                      <w:rFonts w:cs="Arial"/>
                      <w:color w:val="FF0000"/>
                      <w:lang w:val="en-IE"/>
                    </w:rPr>
                    <w:t>_  Page</w:t>
                  </w:r>
                  <w:proofErr w:type="gramEnd"/>
                  <w:r>
                    <w:rPr>
                      <w:rFonts w:cs="Arial"/>
                      <w:color w:val="FF0000"/>
                      <w:lang w:val="en-IE"/>
                    </w:rPr>
                    <w:t>: ___ of ___</w:t>
                  </w:r>
                </w:p>
              </w:tc>
            </w:tr>
          </w:tbl>
          <w:p w14:paraId="25150055" w14:textId="77777777" w:rsidR="00005EBF" w:rsidRPr="00F05870" w:rsidRDefault="00005EBF" w:rsidP="00450369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</w:p>
        </w:tc>
      </w:tr>
      <w:tr w:rsidR="00DA5C76" w:rsidRPr="002174CE" w14:paraId="0F8B808D" w14:textId="77777777" w:rsidTr="00974E46">
        <w:trPr>
          <w:trHeight w:val="432"/>
          <w:jc w:val="center"/>
        </w:trPr>
        <w:tc>
          <w:tcPr>
            <w:tcW w:w="5125" w:type="dxa"/>
            <w:gridSpan w:val="4"/>
            <w:vAlign w:val="center"/>
          </w:tcPr>
          <w:p w14:paraId="59F65366" w14:textId="05E306BF" w:rsidR="00981C1B" w:rsidRDefault="00FE553E" w:rsidP="00981C1B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sz w:val="24"/>
                <w:lang w:val="en-IE"/>
              </w:rPr>
              <w:sym w:font="Wingdings" w:char="F0FE"/>
            </w:r>
            <w:r w:rsidR="004D1D26" w:rsidRPr="001E6A51">
              <w:rPr>
                <w:rFonts w:cs="Arial"/>
                <w:lang w:val="en-IE"/>
              </w:rPr>
              <w:t xml:space="preserve"> Pass</w:t>
            </w:r>
            <w:r w:rsidR="004D1D26" w:rsidRPr="001E6A51">
              <w:rPr>
                <w:rFonts w:cs="Arial"/>
                <w:lang w:val="en-IE"/>
              </w:rPr>
              <w:tab/>
            </w:r>
            <w:r w:rsidR="004D1D26" w:rsidRPr="001E6A51">
              <w:rPr>
                <w:rFonts w:cs="Arial"/>
                <w:lang w:val="en-IE"/>
              </w:rPr>
              <w:tab/>
            </w:r>
            <w:r w:rsidR="004D1D26" w:rsidRPr="001E6A51">
              <w:rPr>
                <w:rFonts w:cs="Arial"/>
                <w:lang w:val="en-IE"/>
              </w:rPr>
              <w:tab/>
            </w:r>
            <w:r w:rsidR="004D1D26"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="004D1D26"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760" w:type="dxa"/>
            <w:gridSpan w:val="3"/>
            <w:vMerge/>
            <w:vAlign w:val="center"/>
          </w:tcPr>
          <w:p w14:paraId="59EA60AC" w14:textId="77777777" w:rsidR="004D1D26" w:rsidRPr="00F05870" w:rsidRDefault="004D1D26" w:rsidP="00500F83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bookmarkEnd w:id="0"/>
    </w:tbl>
    <w:p w14:paraId="75CF616F" w14:textId="77777777" w:rsidR="00F72232" w:rsidRDefault="00F72232"/>
    <w:tbl>
      <w:tblPr>
        <w:tblW w:w="108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94"/>
        <w:gridCol w:w="271"/>
        <w:gridCol w:w="1080"/>
        <w:gridCol w:w="1132"/>
        <w:gridCol w:w="849"/>
        <w:gridCol w:w="15"/>
        <w:gridCol w:w="2111"/>
        <w:gridCol w:w="1258"/>
        <w:gridCol w:w="2375"/>
      </w:tblGrid>
      <w:tr w:rsidR="004C0139" w:rsidRPr="002174CE" w14:paraId="491340D1" w14:textId="77777777" w:rsidTr="00F72232">
        <w:trPr>
          <w:trHeight w:val="360"/>
          <w:jc w:val="center"/>
        </w:trPr>
        <w:tc>
          <w:tcPr>
            <w:tcW w:w="1794" w:type="dxa"/>
            <w:tcBorders>
              <w:right w:val="nil"/>
            </w:tcBorders>
            <w:shd w:val="clear" w:color="auto" w:fill="D9D9D9" w:themeFill="background1" w:themeFillShade="D9"/>
            <w:vAlign w:val="center"/>
          </w:tcPr>
          <w:p w14:paraId="2FD9D2B7" w14:textId="77777777" w:rsidR="007A55DE" w:rsidRDefault="007A55DE" w:rsidP="000A2E13">
            <w:pPr>
              <w:spacing w:before="0"/>
              <w:ind w:left="-21"/>
              <w:rPr>
                <w:rFonts w:cs="Arial"/>
                <w:b/>
                <w:bCs/>
                <w:iCs/>
                <w:lang w:val="en-IE"/>
              </w:rPr>
            </w:pPr>
            <w:r>
              <w:lastRenderedPageBreak/>
              <w:br w:type="page"/>
            </w:r>
            <w:r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b/>
                <w:bCs/>
              </w:rPr>
              <w:br w:type="page"/>
            </w:r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</w:p>
        </w:tc>
        <w:tc>
          <w:tcPr>
            <w:tcW w:w="1351" w:type="dxa"/>
            <w:gridSpan w:val="2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14:paraId="527585D4" w14:textId="77777777" w:rsidR="007A55DE" w:rsidRDefault="007A55DE" w:rsidP="000A2E13">
            <w:pPr>
              <w:spacing w:before="0"/>
              <w:ind w:left="-21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</w:t>
            </w:r>
            <w:r w:rsidR="00352F32">
              <w:rPr>
                <w:rFonts w:cs="Arial"/>
                <w:bCs/>
                <w:color w:val="548DD4" w:themeColor="text2" w:themeTint="99"/>
                <w:lang w:val="en-IE"/>
              </w:rPr>
              <w:t xml:space="preserve"> </w:t>
            </w:r>
            <w:r w:rsidRPr="004022C5">
              <w:rPr>
                <w:rFonts w:cs="Arial"/>
                <w:lang w:val="en-IE"/>
              </w:rPr>
              <w:t>-02</w:t>
            </w:r>
          </w:p>
        </w:tc>
        <w:tc>
          <w:tcPr>
            <w:tcW w:w="1996" w:type="dxa"/>
            <w:gridSpan w:val="3"/>
            <w:tcBorders>
              <w:right w:val="nil"/>
            </w:tcBorders>
            <w:shd w:val="clear" w:color="auto" w:fill="D9D9D9" w:themeFill="background1" w:themeFillShade="D9"/>
            <w:vAlign w:val="center"/>
          </w:tcPr>
          <w:p w14:paraId="019BFD92" w14:textId="77777777" w:rsidR="007A55DE" w:rsidRPr="004022C5" w:rsidRDefault="007A55DE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</w:rPr>
              <w:t>I</w:t>
            </w:r>
            <w:r w:rsidRPr="004022C5">
              <w:rPr>
                <w:rFonts w:cs="Arial"/>
                <w:b/>
                <w:bCs/>
              </w:rPr>
              <w:t xml:space="preserve">Q 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Test </w:t>
            </w:r>
            <w:r>
              <w:rPr>
                <w:rFonts w:cs="Arial"/>
                <w:b/>
                <w:bCs/>
                <w:i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ame:</w:t>
            </w:r>
          </w:p>
        </w:tc>
        <w:tc>
          <w:tcPr>
            <w:tcW w:w="5744" w:type="dxa"/>
            <w:gridSpan w:val="3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14:paraId="585B7E90" w14:textId="77777777" w:rsidR="007A55DE" w:rsidRPr="004022C5" w:rsidRDefault="007A55DE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lang w:val="en-IE"/>
              </w:rPr>
              <w:t>Site Verification</w:t>
            </w:r>
          </w:p>
        </w:tc>
      </w:tr>
      <w:tr w:rsidR="004C0139" w:rsidRPr="002174CE" w14:paraId="3D073C0D" w14:textId="77777777" w:rsidTr="00F72232">
        <w:trPr>
          <w:trHeight w:val="360"/>
          <w:jc w:val="center"/>
        </w:trPr>
        <w:tc>
          <w:tcPr>
            <w:tcW w:w="1794" w:type="dxa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2AA6374" w14:textId="77777777" w:rsidR="007A55DE" w:rsidRDefault="007A55DE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>#</w:t>
            </w:r>
          </w:p>
        </w:tc>
        <w:tc>
          <w:tcPr>
            <w:tcW w:w="1351" w:type="dxa"/>
            <w:gridSpan w:val="2"/>
            <w:tcBorders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DB5FE3B" w14:textId="2E2A089E" w:rsidR="007A55DE" w:rsidRDefault="008234E2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sdt>
              <w:sdtPr>
                <w:rPr>
                  <w:rFonts w:cs="Arial"/>
                  <w:lang w:val="en-IE"/>
                </w:rPr>
                <w:alias w:val="TEorVal#"/>
                <w:tag w:val="TEorVal#"/>
                <w:id w:val="2630322"/>
                <w:placeholder>
                  <w:docPart w:val="58222DD9819343ABB80344B21BB6EFC2"/>
                </w:placeholder>
                <w:dataBinding w:prefixMappings="xmlns:ns0='http://schemas.microsoft.com/office/2006/coverPageProps' " w:xpath="/ns0:CoverPageProperties[1]/ns0:CompanyAddress[1]" w:storeItemID="{55AF091B-3C7A-41E3-B477-F2FDAA23CFDA}"/>
                <w:text/>
              </w:sdtPr>
              <w:sdtEndPr/>
              <w:sdtContent>
                <w:r w:rsidR="00A051E8">
                  <w:rPr>
                    <w:rFonts w:cs="Arial"/>
                    <w:lang w:val="en-IE"/>
                  </w:rPr>
                  <w:t>TE82526-4</w:t>
                </w:r>
              </w:sdtContent>
            </w:sdt>
          </w:p>
        </w:tc>
        <w:tc>
          <w:tcPr>
            <w:tcW w:w="1996" w:type="dxa"/>
            <w:gridSpan w:val="3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29E6F3E8" w14:textId="77777777" w:rsidR="007A55DE" w:rsidRDefault="007A55DE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</w:p>
        </w:tc>
        <w:sdt>
          <w:sdtPr>
            <w:rPr>
              <w:rFonts w:cs="Arial"/>
              <w:bCs/>
              <w:lang w:val="en-IE"/>
            </w:rPr>
            <w:alias w:val="EquipmentName"/>
            <w:tag w:val="EquipmentName"/>
            <w:id w:val="2630470"/>
            <w:placeholder>
              <w:docPart w:val="60472F1A6BE44E5799E994A7FC14778E"/>
            </w:placeholder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EndPr/>
          <w:sdtContent>
            <w:tc>
              <w:tcPr>
                <w:tcW w:w="5744" w:type="dxa"/>
                <w:gridSpan w:val="3"/>
                <w:tcBorders>
                  <w:left w:val="nil"/>
                  <w:bottom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1C27C6ED" w14:textId="5596C6E4" w:rsidR="007A55DE" w:rsidRPr="004C0BA4" w:rsidRDefault="00B668F8" w:rsidP="000A2E13">
                <w:pPr>
                  <w:spacing w:before="0"/>
                  <w:rPr>
                    <w:rFonts w:cs="Arial"/>
                    <w:bCs/>
                    <w:lang w:val="en-IE"/>
                  </w:rPr>
                </w:pPr>
                <w:r>
                  <w:rPr>
                    <w:rFonts w:cs="Arial"/>
                    <w:bCs/>
                    <w:lang w:val="en-IE"/>
                  </w:rPr>
                  <w:t>Pump Tray Tester</w:t>
                </w:r>
              </w:p>
            </w:tc>
          </w:sdtContent>
        </w:sdt>
      </w:tr>
      <w:tr w:rsidR="00F72232" w:rsidRPr="002174CE" w14:paraId="5642CC4D" w14:textId="77777777" w:rsidTr="00F72232">
        <w:trPr>
          <w:trHeight w:val="360"/>
          <w:jc w:val="center"/>
        </w:trPr>
        <w:tc>
          <w:tcPr>
            <w:tcW w:w="1794" w:type="dxa"/>
            <w:tcBorders>
              <w:right w:val="nil"/>
            </w:tcBorders>
            <w:shd w:val="clear" w:color="auto" w:fill="F2F2F2" w:themeFill="background1" w:themeFillShade="F2"/>
            <w:vAlign w:val="center"/>
          </w:tcPr>
          <w:p w14:paraId="5997A346" w14:textId="77777777" w:rsidR="007A55DE" w:rsidRPr="006C2322" w:rsidRDefault="007A55DE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</w:p>
        </w:tc>
        <w:sdt>
          <w:sdtPr>
            <w:rPr>
              <w:rStyle w:val="BodyTextChar"/>
            </w:rPr>
            <w:alias w:val="InstallSite"/>
            <w:tag w:val="InstallSite"/>
            <w:id w:val="2630487"/>
            <w:placeholder>
              <w:docPart w:val="D607A4B69E584A5D98B6C9AB12767873"/>
            </w:placeholder>
            <w:dataBinding w:prefixMappings="xmlns:ns0='http://schemas.microsoft.com/office/2006/coverPageProps' " w:xpath="/ns0:CoverPageProperties[1]/ns0:CompanyFax[1]" w:storeItemID="{55AF091B-3C7A-41E3-B477-F2FDAA23CFDA}"/>
            <w:text/>
          </w:sdtPr>
          <w:sdtEndPr>
            <w:rPr>
              <w:rStyle w:val="DefaultParagraphFont"/>
              <w:rFonts w:cs="Arial"/>
              <w:bCs/>
              <w:color w:val="548DD4" w:themeColor="text2" w:themeTint="99"/>
              <w:lang w:val="en-IE"/>
            </w:rPr>
          </w:sdtEndPr>
          <w:sdtContent>
            <w:tc>
              <w:tcPr>
                <w:tcW w:w="9091" w:type="dxa"/>
                <w:gridSpan w:val="8"/>
                <w:tcBorders>
                  <w:left w:val="nil"/>
                </w:tcBorders>
                <w:shd w:val="clear" w:color="auto" w:fill="F2F2F2" w:themeFill="background1" w:themeFillShade="F2"/>
                <w:vAlign w:val="center"/>
              </w:tcPr>
              <w:p w14:paraId="295FAB7E" w14:textId="19CCC111" w:rsidR="007A55DE" w:rsidRPr="006C2322" w:rsidRDefault="00847427" w:rsidP="000A2E13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Style w:val="BodyTextChar"/>
                  </w:rPr>
                  <w:t>Flextronics Contract Manufacturing Site in Singapore</w:t>
                </w:r>
              </w:p>
            </w:tc>
          </w:sdtContent>
        </w:sdt>
      </w:tr>
      <w:tr w:rsidR="00D86458" w:rsidRPr="002174CE" w14:paraId="125CF814" w14:textId="77777777" w:rsidTr="004C0139">
        <w:trPr>
          <w:trHeight w:val="567"/>
          <w:jc w:val="center"/>
        </w:trPr>
        <w:tc>
          <w:tcPr>
            <w:tcW w:w="10885" w:type="dxa"/>
            <w:gridSpan w:val="9"/>
          </w:tcPr>
          <w:p w14:paraId="5BA48368" w14:textId="77777777" w:rsidR="000B7389" w:rsidRPr="004022C5" w:rsidRDefault="000B7389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  <w:r w:rsidR="00352F32">
              <w:rPr>
                <w:rFonts w:cs="Arial"/>
                <w:lang w:val="en-IE"/>
              </w:rPr>
              <w:t xml:space="preserve"> </w:t>
            </w:r>
          </w:p>
          <w:p w14:paraId="51521A07" w14:textId="77777777" w:rsidR="000B7389" w:rsidRDefault="000B7389" w:rsidP="00981C1B">
            <w:pPr>
              <w:pStyle w:val="BodyText2"/>
              <w:spacing w:before="0" w:after="0" w:line="240" w:lineRule="auto"/>
              <w:rPr>
                <w:rFonts w:cs="Arial"/>
                <w:lang w:val="en-IE"/>
              </w:rPr>
            </w:pPr>
            <w:r w:rsidRPr="008919A7">
              <w:rPr>
                <w:rFonts w:cs="Arial"/>
                <w:lang w:val="en-IE"/>
              </w:rPr>
              <w:t xml:space="preserve">To verify the location in which the </w:t>
            </w:r>
            <w:r w:rsidRPr="008919A7">
              <w:rPr>
                <w:rFonts w:cs="Arial"/>
              </w:rPr>
              <w:t xml:space="preserve">test equipment </w:t>
            </w:r>
            <w:r w:rsidRPr="008919A7">
              <w:rPr>
                <w:rFonts w:cs="Arial"/>
                <w:lang w:val="en-IE"/>
              </w:rPr>
              <w:t>is to be installed is suitable for use.</w:t>
            </w:r>
          </w:p>
          <w:p w14:paraId="55BD51F0" w14:textId="77777777" w:rsidR="000B7389" w:rsidRDefault="000B7389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xecution:</w:t>
            </w:r>
          </w:p>
          <w:p w14:paraId="5AFD4465" w14:textId="77777777" w:rsidR="000B7389" w:rsidRDefault="000B7389" w:rsidP="00981C1B">
            <w:pPr>
              <w:pStyle w:val="ListParagraph"/>
              <w:numPr>
                <w:ilvl w:val="0"/>
                <w:numId w:val="34"/>
              </w:numPr>
              <w:ind w:left="356"/>
            </w:pPr>
            <w:r w:rsidRPr="00981C1B">
              <w:t>List additional applicable parameters in the Parameters column. Rows may be added as needed.</w:t>
            </w:r>
          </w:p>
          <w:p w14:paraId="4135B939" w14:textId="77777777" w:rsidR="000B7389" w:rsidRDefault="000B7389" w:rsidP="00981C1B">
            <w:pPr>
              <w:pStyle w:val="ListParagraph"/>
              <w:numPr>
                <w:ilvl w:val="0"/>
                <w:numId w:val="34"/>
              </w:numPr>
              <w:ind w:left="356"/>
            </w:pPr>
            <w:r w:rsidRPr="001532C8">
              <w:t xml:space="preserve">Using the applicable </w:t>
            </w:r>
            <w:r w:rsidRPr="00981C1B">
              <w:t>equipment documentation, define the</w:t>
            </w:r>
            <w:r w:rsidR="00D86458">
              <w:t xml:space="preserve"> </w:t>
            </w:r>
            <w:r w:rsidRPr="00981C1B">
              <w:t xml:space="preserve">specification(s) in the Acceptance Criteria column. </w:t>
            </w:r>
          </w:p>
          <w:p w14:paraId="450F9414" w14:textId="77777777" w:rsidR="000B7389" w:rsidRPr="00981C1B" w:rsidRDefault="000B7389" w:rsidP="00981C1B">
            <w:pPr>
              <w:pStyle w:val="ListParagraph"/>
              <w:numPr>
                <w:ilvl w:val="0"/>
                <w:numId w:val="34"/>
              </w:numPr>
              <w:ind w:left="356"/>
            </w:pPr>
            <w:r w:rsidRPr="001532C8">
              <w:t xml:space="preserve">Verify and/or measure the applicable parameters and complete the </w:t>
            </w:r>
            <w:r w:rsidR="00B40F62">
              <w:t>T</w:t>
            </w:r>
            <w:r w:rsidRPr="001532C8">
              <w:t>able below. Do not delete any of the listed defined parameters. Enter N/A for any par</w:t>
            </w:r>
            <w:r w:rsidRPr="00981C1B">
              <w:t xml:space="preserve">ameter or cell that is not used or applicable. </w:t>
            </w:r>
            <w:r w:rsidR="007A55DE">
              <w:t>The reason for why the parameter is not used or applicable shall be explained within the corresponding Installation Qualification Report.</w:t>
            </w:r>
          </w:p>
          <w:p w14:paraId="01B08AFA" w14:textId="77777777" w:rsidR="000B7389" w:rsidRDefault="000B7389" w:rsidP="005C33B0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vidence:</w:t>
            </w:r>
          </w:p>
          <w:p w14:paraId="6CD045C6" w14:textId="77777777" w:rsidR="000B7389" w:rsidRDefault="000B7389" w:rsidP="00981C1B">
            <w:pPr>
              <w:pStyle w:val="ListParagraph"/>
            </w:pPr>
            <w:r w:rsidRPr="007F5C8F">
              <w:t xml:space="preserve">Completed </w:t>
            </w:r>
            <w:r>
              <w:t xml:space="preserve">IQ-02 </w:t>
            </w:r>
            <w:r w:rsidRPr="007F5C8F">
              <w:t>Test Script Data Sheet</w:t>
            </w:r>
          </w:p>
          <w:p w14:paraId="0D11BC8A" w14:textId="77777777" w:rsidR="000B7389" w:rsidRDefault="000B7389" w:rsidP="00981C1B">
            <w:pPr>
              <w:pStyle w:val="ListParagraph"/>
            </w:pPr>
            <w:r w:rsidRPr="007F5C8F">
              <w:t xml:space="preserve">Photo(s) of the work area, </w:t>
            </w:r>
            <w:r>
              <w:t>as</w:t>
            </w:r>
            <w:r w:rsidRPr="007F5C8F">
              <w:t xml:space="preserve"> applicable</w:t>
            </w:r>
          </w:p>
          <w:p w14:paraId="7C7AAB0F" w14:textId="77777777" w:rsidR="000B7389" w:rsidRPr="00981C1B" w:rsidRDefault="000B7389" w:rsidP="00981C1B">
            <w:pPr>
              <w:pStyle w:val="ListParagraph"/>
            </w:pPr>
            <w:r w:rsidRPr="0078445C">
              <w:t>The s</w:t>
            </w:r>
            <w:r w:rsidRPr="00B670F6">
              <w:t xml:space="preserve">ource of </w:t>
            </w:r>
            <w:r w:rsidRPr="007F5C8F">
              <w:t>each</w:t>
            </w:r>
            <w:r w:rsidRPr="001532C8">
              <w:t xml:space="preserve"> Acceptance Criteri</w:t>
            </w:r>
            <w:r w:rsidRPr="00981C1B">
              <w:t>on shall be referenced in the IQR if stored in SAP. If not i</w:t>
            </w:r>
            <w:r>
              <w:t>n</w:t>
            </w:r>
            <w:r w:rsidRPr="00981C1B">
              <w:t xml:space="preserve"> SAP objective evidence specifying the Acceptance Criterion shall be provided </w:t>
            </w:r>
            <w:r>
              <w:t xml:space="preserve">in or as </w:t>
            </w:r>
            <w:r w:rsidRPr="00981C1B">
              <w:t>an attachment to the IQR</w:t>
            </w:r>
            <w:r>
              <w:t>.</w:t>
            </w:r>
          </w:p>
          <w:p w14:paraId="09014FBF" w14:textId="77777777" w:rsidR="000B7389" w:rsidRDefault="000B7389" w:rsidP="00543E39">
            <w:pPr>
              <w:pStyle w:val="ListParagraph"/>
            </w:pPr>
            <w:r w:rsidRPr="00981C1B">
              <w:t xml:space="preserve">Copies of calibration certificates for </w:t>
            </w:r>
            <w:r>
              <w:t>measurement tools</w:t>
            </w:r>
            <w:r w:rsidRPr="00981C1B">
              <w:t>, if applicable</w:t>
            </w:r>
          </w:p>
        </w:tc>
      </w:tr>
      <w:tr w:rsidR="004C0139" w:rsidRPr="002174CE" w14:paraId="3C930E68" w14:textId="77777777" w:rsidTr="00F72232">
        <w:trPr>
          <w:trHeight w:val="360"/>
          <w:jc w:val="center"/>
        </w:trPr>
        <w:tc>
          <w:tcPr>
            <w:tcW w:w="2065" w:type="dxa"/>
            <w:gridSpan w:val="2"/>
            <w:shd w:val="clear" w:color="auto" w:fill="D9D9D9" w:themeFill="background1" w:themeFillShade="D9"/>
            <w:vAlign w:val="center"/>
          </w:tcPr>
          <w:p w14:paraId="13A5D8C2" w14:textId="77777777" w:rsidR="000B7389" w:rsidRPr="004022C5" w:rsidRDefault="000B7389" w:rsidP="00500F83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  <w:lang w:val="en-IE"/>
              </w:rPr>
              <w:t>Parameters</w:t>
            </w:r>
          </w:p>
        </w:tc>
        <w:tc>
          <w:tcPr>
            <w:tcW w:w="2212" w:type="dxa"/>
            <w:gridSpan w:val="2"/>
            <w:shd w:val="clear" w:color="auto" w:fill="D9D9D9" w:themeFill="background1" w:themeFillShade="D9"/>
            <w:vAlign w:val="center"/>
          </w:tcPr>
          <w:p w14:paraId="5C793483" w14:textId="77777777" w:rsidR="000B7389" w:rsidRDefault="000B7389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Acceptance </w:t>
            </w:r>
            <w:r>
              <w:rPr>
                <w:rFonts w:cs="Arial"/>
                <w:b/>
                <w:lang w:val="en-IE"/>
              </w:rPr>
              <w:t>C</w:t>
            </w:r>
            <w:r w:rsidRPr="004022C5">
              <w:rPr>
                <w:rFonts w:cs="Arial"/>
                <w:b/>
                <w:lang w:val="en-IE"/>
              </w:rPr>
              <w:t>riteria</w:t>
            </w:r>
          </w:p>
        </w:tc>
        <w:tc>
          <w:tcPr>
            <w:tcW w:w="2975" w:type="dxa"/>
            <w:gridSpan w:val="3"/>
            <w:shd w:val="clear" w:color="auto" w:fill="D9D9D9" w:themeFill="background1" w:themeFillShade="D9"/>
            <w:vAlign w:val="center"/>
          </w:tcPr>
          <w:p w14:paraId="30E05B9C" w14:textId="77777777" w:rsidR="000B7389" w:rsidRDefault="000B7389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 xml:space="preserve">As </w:t>
            </w:r>
            <w:r>
              <w:rPr>
                <w:rFonts w:cs="Arial"/>
                <w:b/>
                <w:bCs/>
                <w:lang w:val="en-IE"/>
              </w:rPr>
              <w:t>F</w:t>
            </w:r>
            <w:r w:rsidRPr="004022C5">
              <w:rPr>
                <w:rFonts w:cs="Arial"/>
                <w:b/>
                <w:bCs/>
                <w:lang w:val="en-IE"/>
              </w:rPr>
              <w:t>ound</w:t>
            </w:r>
          </w:p>
        </w:tc>
        <w:tc>
          <w:tcPr>
            <w:tcW w:w="1258" w:type="dxa"/>
            <w:shd w:val="clear" w:color="auto" w:fill="D9D9D9" w:themeFill="background1" w:themeFillShade="D9"/>
            <w:vAlign w:val="center"/>
          </w:tcPr>
          <w:p w14:paraId="2A27373B" w14:textId="77777777" w:rsidR="000B7389" w:rsidRPr="004022C5" w:rsidRDefault="000B7389" w:rsidP="00500F83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Pass/Fail</w:t>
            </w:r>
          </w:p>
        </w:tc>
        <w:tc>
          <w:tcPr>
            <w:tcW w:w="2375" w:type="dxa"/>
            <w:shd w:val="clear" w:color="auto" w:fill="D9D9D9" w:themeFill="background1" w:themeFillShade="D9"/>
            <w:vAlign w:val="center"/>
          </w:tcPr>
          <w:p w14:paraId="3D7E97D1" w14:textId="77777777" w:rsidR="000B7389" w:rsidRPr="004022C5" w:rsidRDefault="000B7389" w:rsidP="00500F83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4C0139" w:rsidRPr="002174CE" w14:paraId="4D189129" w14:textId="77777777" w:rsidTr="00F72232">
        <w:trPr>
          <w:trHeight w:val="576"/>
          <w:jc w:val="center"/>
        </w:trPr>
        <w:tc>
          <w:tcPr>
            <w:tcW w:w="2065" w:type="dxa"/>
            <w:gridSpan w:val="2"/>
            <w:shd w:val="clear" w:color="auto" w:fill="F2F2F2" w:themeFill="background1" w:themeFillShade="F2"/>
            <w:vAlign w:val="center"/>
          </w:tcPr>
          <w:p w14:paraId="709C91AE" w14:textId="77777777" w:rsidR="000B7389" w:rsidRPr="00F05870" w:rsidRDefault="000B7389" w:rsidP="0092067D">
            <w:pPr>
              <w:pStyle w:val="Style1"/>
              <w:jc w:val="center"/>
              <w:rPr>
                <w:rFonts w:ascii="Arial" w:hAnsi="Arial" w:cs="Arial"/>
                <w:sz w:val="20"/>
                <w:szCs w:val="20"/>
                <w:lang w:val="en-IE"/>
              </w:rPr>
            </w:pPr>
            <w:r w:rsidRPr="00F05870">
              <w:rPr>
                <w:rFonts w:ascii="Arial" w:hAnsi="Arial" w:cs="Arial"/>
                <w:sz w:val="20"/>
                <w:szCs w:val="20"/>
                <w:lang w:val="en-IE"/>
              </w:rPr>
              <w:t>Ambient Temperature</w:t>
            </w:r>
          </w:p>
        </w:tc>
        <w:tc>
          <w:tcPr>
            <w:tcW w:w="2212" w:type="dxa"/>
            <w:gridSpan w:val="2"/>
            <w:shd w:val="clear" w:color="auto" w:fill="F2F2F2" w:themeFill="background1" w:themeFillShade="F2"/>
            <w:vAlign w:val="center"/>
          </w:tcPr>
          <w:p w14:paraId="418DC19D" w14:textId="77777777" w:rsidR="000B7389" w:rsidRPr="002E71FF" w:rsidRDefault="000B7389">
            <w:pPr>
              <w:pStyle w:val="Footer"/>
              <w:spacing w:before="0"/>
              <w:jc w:val="center"/>
              <w:rPr>
                <w:rFonts w:cs="Arial"/>
                <w:bCs/>
                <w:iCs/>
                <w:lang w:val="en-IE"/>
              </w:rPr>
            </w:pPr>
            <w:r w:rsidRPr="002E71FF">
              <w:rPr>
                <w:rFonts w:cs="Arial"/>
                <w:bCs/>
                <w:iCs/>
                <w:lang w:val="en-IE"/>
              </w:rPr>
              <w:t>18 ºC to 28 ºC</w:t>
            </w:r>
          </w:p>
        </w:tc>
        <w:tc>
          <w:tcPr>
            <w:tcW w:w="2975" w:type="dxa"/>
            <w:gridSpan w:val="3"/>
            <w:vAlign w:val="center"/>
          </w:tcPr>
          <w:p w14:paraId="7649722F" w14:textId="26E24D09" w:rsidR="000B7389" w:rsidRPr="002E71FF" w:rsidRDefault="008C4601" w:rsidP="008C4601">
            <w:pPr>
              <w:jc w:val="center"/>
              <w:rPr>
                <w:rFonts w:cs="Arial"/>
                <w:b/>
                <w:lang w:val="en-IE"/>
              </w:rPr>
            </w:pPr>
            <w:r>
              <w:rPr>
                <w:rFonts w:cs="Arial"/>
                <w:b/>
                <w:lang w:val="en-IE"/>
              </w:rPr>
              <w:t xml:space="preserve">21 </w:t>
            </w:r>
            <w:r w:rsidRPr="002E71FF">
              <w:rPr>
                <w:rFonts w:cs="Arial"/>
                <w:bCs/>
                <w:iCs/>
                <w:lang w:val="en-IE"/>
              </w:rPr>
              <w:t>ºC</w:t>
            </w:r>
            <w:r>
              <w:rPr>
                <w:rFonts w:cs="Arial"/>
                <w:b/>
                <w:lang w:val="en-IE"/>
              </w:rPr>
              <w:t xml:space="preserve"> - 22 </w:t>
            </w:r>
            <w:r w:rsidRPr="002E71FF">
              <w:rPr>
                <w:rFonts w:cs="Arial"/>
                <w:bCs/>
                <w:iCs/>
                <w:lang w:val="en-IE"/>
              </w:rPr>
              <w:t>ºC</w:t>
            </w:r>
          </w:p>
        </w:tc>
        <w:tc>
          <w:tcPr>
            <w:tcW w:w="1258" w:type="dxa"/>
            <w:shd w:val="clear" w:color="auto" w:fill="auto"/>
            <w:vAlign w:val="center"/>
          </w:tcPr>
          <w:p w14:paraId="7AAE6038" w14:textId="7E516F8E" w:rsidR="000B7389" w:rsidRPr="004022C5" w:rsidRDefault="008C4601" w:rsidP="008C4601">
            <w:pPr>
              <w:jc w:val="center"/>
              <w:rPr>
                <w:rFonts w:cs="Arial"/>
                <w:b/>
                <w:lang w:val="en-IE"/>
              </w:rPr>
            </w:pPr>
            <w:r>
              <w:rPr>
                <w:rFonts w:cs="Arial"/>
                <w:b/>
                <w:lang w:val="en-IE"/>
              </w:rPr>
              <w:t>Pass</w:t>
            </w:r>
          </w:p>
        </w:tc>
        <w:tc>
          <w:tcPr>
            <w:tcW w:w="2375" w:type="dxa"/>
            <w:shd w:val="clear" w:color="auto" w:fill="auto"/>
            <w:vAlign w:val="center"/>
          </w:tcPr>
          <w:p w14:paraId="0EAE3AF5" w14:textId="1DE074ED" w:rsidR="000B7389" w:rsidRPr="004022C5" w:rsidRDefault="008C4601" w:rsidP="008C4601">
            <w:pPr>
              <w:jc w:val="center"/>
              <w:rPr>
                <w:rFonts w:cs="Arial"/>
                <w:b/>
                <w:lang w:val="en-IE"/>
              </w:rPr>
            </w:pPr>
            <w:r>
              <w:rPr>
                <w:rFonts w:cs="Arial"/>
                <w:b/>
                <w:lang w:val="en-IE"/>
              </w:rPr>
              <w:t xml:space="preserve">HZ </w:t>
            </w:r>
            <w:r w:rsidR="006315DE">
              <w:rPr>
                <w:rFonts w:cs="Arial"/>
                <w:b/>
                <w:lang w:val="en-IE"/>
              </w:rPr>
              <w:t>27Mar2020</w:t>
            </w:r>
          </w:p>
        </w:tc>
      </w:tr>
      <w:tr w:rsidR="004C0139" w:rsidRPr="002174CE" w14:paraId="7AA14AE2" w14:textId="77777777" w:rsidTr="00F72232">
        <w:trPr>
          <w:trHeight w:val="576"/>
          <w:jc w:val="center"/>
        </w:trPr>
        <w:tc>
          <w:tcPr>
            <w:tcW w:w="2065" w:type="dxa"/>
            <w:gridSpan w:val="2"/>
            <w:shd w:val="clear" w:color="auto" w:fill="F2F2F2" w:themeFill="background1" w:themeFillShade="F2"/>
            <w:vAlign w:val="center"/>
          </w:tcPr>
          <w:p w14:paraId="4285A8A9" w14:textId="77777777" w:rsidR="000B7389" w:rsidRPr="00F05870" w:rsidRDefault="000B7389" w:rsidP="0092067D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 w:rsidRPr="00F05870">
              <w:rPr>
                <w:rFonts w:cs="Arial"/>
                <w:lang w:val="en-IE"/>
              </w:rPr>
              <w:t>Relative Humidity</w:t>
            </w:r>
          </w:p>
        </w:tc>
        <w:tc>
          <w:tcPr>
            <w:tcW w:w="2212" w:type="dxa"/>
            <w:gridSpan w:val="2"/>
            <w:shd w:val="clear" w:color="auto" w:fill="F2F2F2" w:themeFill="background1" w:themeFillShade="F2"/>
            <w:vAlign w:val="center"/>
          </w:tcPr>
          <w:p w14:paraId="1CA44246" w14:textId="77777777" w:rsidR="000B7389" w:rsidRPr="002E71FF" w:rsidRDefault="000B7389">
            <w:pPr>
              <w:pStyle w:val="Header"/>
              <w:spacing w:before="0"/>
              <w:jc w:val="center"/>
              <w:rPr>
                <w:rFonts w:cs="Arial"/>
                <w:bCs/>
                <w:iCs/>
                <w:lang w:val="en-IE"/>
              </w:rPr>
            </w:pPr>
            <w:r w:rsidRPr="002E71FF">
              <w:rPr>
                <w:rFonts w:cs="Arial"/>
                <w:bCs/>
                <w:iCs/>
                <w:lang w:val="en-IE"/>
              </w:rPr>
              <w:t xml:space="preserve">10 % to 80 %, </w:t>
            </w:r>
            <w:r w:rsidRPr="002E71FF">
              <w:rPr>
                <w:rFonts w:cs="Arial"/>
                <w:bCs/>
                <w:iCs/>
                <w:lang w:val="en-IE"/>
              </w:rPr>
              <w:br/>
              <w:t>Non-Condensing</w:t>
            </w:r>
          </w:p>
        </w:tc>
        <w:tc>
          <w:tcPr>
            <w:tcW w:w="2975" w:type="dxa"/>
            <w:gridSpan w:val="3"/>
            <w:vAlign w:val="center"/>
          </w:tcPr>
          <w:p w14:paraId="648F39F7" w14:textId="4A77CD0D" w:rsidR="000B7389" w:rsidRPr="002E71FF" w:rsidRDefault="005801A5" w:rsidP="008C4601">
            <w:pPr>
              <w:jc w:val="center"/>
              <w:rPr>
                <w:rFonts w:cs="Arial"/>
                <w:b/>
                <w:lang w:val="en-IE"/>
              </w:rPr>
            </w:pPr>
            <w:r>
              <w:rPr>
                <w:rFonts w:cs="Arial"/>
                <w:b/>
                <w:lang w:val="en-IE"/>
              </w:rPr>
              <w:t>54 % to 55%</w:t>
            </w:r>
          </w:p>
        </w:tc>
        <w:tc>
          <w:tcPr>
            <w:tcW w:w="1258" w:type="dxa"/>
            <w:shd w:val="clear" w:color="auto" w:fill="auto"/>
            <w:vAlign w:val="center"/>
          </w:tcPr>
          <w:p w14:paraId="65AF9DF5" w14:textId="00E95653" w:rsidR="000B7389" w:rsidRPr="004022C5" w:rsidRDefault="005801A5" w:rsidP="008C4601">
            <w:pPr>
              <w:jc w:val="center"/>
              <w:rPr>
                <w:rFonts w:cs="Arial"/>
                <w:b/>
                <w:lang w:val="en-IE"/>
              </w:rPr>
            </w:pPr>
            <w:r>
              <w:rPr>
                <w:rFonts w:cs="Arial"/>
                <w:b/>
                <w:lang w:val="en-IE"/>
              </w:rPr>
              <w:t>Pass</w:t>
            </w:r>
          </w:p>
        </w:tc>
        <w:tc>
          <w:tcPr>
            <w:tcW w:w="2375" w:type="dxa"/>
            <w:shd w:val="clear" w:color="auto" w:fill="auto"/>
            <w:vAlign w:val="center"/>
          </w:tcPr>
          <w:p w14:paraId="1D4BA90E" w14:textId="20FD09FD" w:rsidR="000B7389" w:rsidRPr="004022C5" w:rsidRDefault="006315DE" w:rsidP="008C4601">
            <w:pPr>
              <w:jc w:val="center"/>
              <w:rPr>
                <w:rFonts w:cs="Arial"/>
                <w:b/>
                <w:lang w:val="en-IE"/>
              </w:rPr>
            </w:pPr>
            <w:r>
              <w:rPr>
                <w:rFonts w:cs="Arial"/>
                <w:b/>
                <w:lang w:val="en-IE"/>
              </w:rPr>
              <w:t>HZ 27Mar2020</w:t>
            </w:r>
          </w:p>
        </w:tc>
      </w:tr>
      <w:tr w:rsidR="004C0139" w:rsidRPr="002174CE" w14:paraId="1F0B9384" w14:textId="77777777" w:rsidTr="00F72232">
        <w:trPr>
          <w:trHeight w:val="576"/>
          <w:jc w:val="center"/>
        </w:trPr>
        <w:tc>
          <w:tcPr>
            <w:tcW w:w="2065" w:type="dxa"/>
            <w:gridSpan w:val="2"/>
            <w:shd w:val="clear" w:color="auto" w:fill="F2F2F2" w:themeFill="background1" w:themeFillShade="F2"/>
            <w:vAlign w:val="center"/>
          </w:tcPr>
          <w:p w14:paraId="18C2C746" w14:textId="77777777" w:rsidR="00C11845" w:rsidRPr="00F05870" w:rsidRDefault="00C11845" w:rsidP="00C11845">
            <w:pPr>
              <w:pStyle w:val="Style1"/>
              <w:jc w:val="center"/>
              <w:rPr>
                <w:rFonts w:ascii="Arial" w:hAnsi="Arial" w:cs="Arial"/>
                <w:sz w:val="20"/>
                <w:szCs w:val="20"/>
                <w:lang w:val="en-IE"/>
              </w:rPr>
            </w:pPr>
            <w:r w:rsidRPr="00F05870">
              <w:rPr>
                <w:rFonts w:ascii="Arial" w:hAnsi="Arial" w:cs="Arial"/>
                <w:sz w:val="20"/>
                <w:szCs w:val="20"/>
                <w:lang w:val="en-IE"/>
              </w:rPr>
              <w:t>Electrical Supply</w:t>
            </w:r>
          </w:p>
        </w:tc>
        <w:tc>
          <w:tcPr>
            <w:tcW w:w="2212" w:type="dxa"/>
            <w:gridSpan w:val="2"/>
            <w:shd w:val="clear" w:color="auto" w:fill="F2F2F2" w:themeFill="background1" w:themeFillShade="F2"/>
            <w:vAlign w:val="center"/>
          </w:tcPr>
          <w:p w14:paraId="036395FC" w14:textId="77777777" w:rsidR="00C11845" w:rsidRPr="002E71FF" w:rsidRDefault="00C11845" w:rsidP="00C11845">
            <w:pPr>
              <w:spacing w:before="0"/>
              <w:jc w:val="center"/>
              <w:rPr>
                <w:rFonts w:cs="Arial"/>
                <w:bCs/>
                <w:iCs/>
                <w:lang w:val="en-IE"/>
              </w:rPr>
            </w:pPr>
            <w:r w:rsidRPr="002E71FF">
              <w:rPr>
                <w:rFonts w:cs="Arial"/>
                <w:bCs/>
                <w:iCs/>
                <w:lang w:val="en-IE"/>
              </w:rPr>
              <w:t xml:space="preserve">100 </w:t>
            </w:r>
            <w:proofErr w:type="gramStart"/>
            <w:r w:rsidRPr="002E71FF">
              <w:rPr>
                <w:rFonts w:cs="Arial"/>
                <w:bCs/>
                <w:iCs/>
                <w:lang w:val="en-IE"/>
              </w:rPr>
              <w:t>VAC</w:t>
            </w:r>
            <w:proofErr w:type="gramEnd"/>
            <w:r w:rsidRPr="002E71FF">
              <w:rPr>
                <w:rFonts w:cs="Arial"/>
                <w:bCs/>
                <w:iCs/>
                <w:lang w:val="en-IE"/>
              </w:rPr>
              <w:t xml:space="preserve"> to 240 VAC, </w:t>
            </w:r>
            <w:r w:rsidRPr="002E71FF">
              <w:rPr>
                <w:rFonts w:cs="Arial"/>
                <w:bCs/>
                <w:iCs/>
                <w:lang w:val="en-IE"/>
              </w:rPr>
              <w:br/>
              <w:t>50 Hz/60 Hz ±5%</w:t>
            </w:r>
          </w:p>
        </w:tc>
        <w:tc>
          <w:tcPr>
            <w:tcW w:w="2975" w:type="dxa"/>
            <w:gridSpan w:val="3"/>
            <w:vAlign w:val="center"/>
          </w:tcPr>
          <w:p w14:paraId="7F3CEFD6" w14:textId="77777777" w:rsidR="00C11845" w:rsidRDefault="0001715F" w:rsidP="008C4601">
            <w:pPr>
              <w:jc w:val="center"/>
              <w:rPr>
                <w:rFonts w:cs="Arial"/>
                <w:b/>
                <w:lang w:val="en-IE"/>
              </w:rPr>
            </w:pPr>
            <w:r>
              <w:rPr>
                <w:rFonts w:cs="Arial"/>
                <w:b/>
                <w:lang w:val="en-IE"/>
              </w:rPr>
              <w:t>23</w:t>
            </w:r>
            <w:r w:rsidR="00BD46B7">
              <w:rPr>
                <w:rFonts w:cs="Arial"/>
                <w:b/>
                <w:lang w:val="en-IE"/>
              </w:rPr>
              <w:t>9.7 VAC</w:t>
            </w:r>
          </w:p>
          <w:p w14:paraId="1E7D97F3" w14:textId="5D21FD12" w:rsidR="00BD46B7" w:rsidRPr="002E71FF" w:rsidRDefault="00BD46B7" w:rsidP="008C4601">
            <w:pPr>
              <w:jc w:val="center"/>
              <w:rPr>
                <w:rFonts w:cs="Arial"/>
                <w:b/>
                <w:lang w:val="en-IE"/>
              </w:rPr>
            </w:pPr>
            <w:r>
              <w:rPr>
                <w:rFonts w:cs="Arial"/>
                <w:b/>
                <w:lang w:val="en-IE"/>
              </w:rPr>
              <w:t>50 HZ</w:t>
            </w:r>
          </w:p>
        </w:tc>
        <w:tc>
          <w:tcPr>
            <w:tcW w:w="1258" w:type="dxa"/>
            <w:shd w:val="clear" w:color="auto" w:fill="auto"/>
            <w:vAlign w:val="center"/>
          </w:tcPr>
          <w:p w14:paraId="533B0FFB" w14:textId="1F776F23" w:rsidR="00C11845" w:rsidRPr="004022C5" w:rsidRDefault="00E163EA" w:rsidP="008C4601">
            <w:pPr>
              <w:jc w:val="center"/>
              <w:rPr>
                <w:rFonts w:cs="Arial"/>
                <w:b/>
                <w:lang w:val="en-IE"/>
              </w:rPr>
            </w:pPr>
            <w:r>
              <w:rPr>
                <w:rFonts w:cs="Arial"/>
                <w:b/>
                <w:lang w:val="en-IE"/>
              </w:rPr>
              <w:t>Pass</w:t>
            </w:r>
          </w:p>
        </w:tc>
        <w:tc>
          <w:tcPr>
            <w:tcW w:w="2375" w:type="dxa"/>
            <w:shd w:val="clear" w:color="auto" w:fill="auto"/>
            <w:vAlign w:val="center"/>
          </w:tcPr>
          <w:p w14:paraId="1BE0EDB2" w14:textId="69FE3013" w:rsidR="00C11845" w:rsidRPr="004022C5" w:rsidRDefault="006315DE" w:rsidP="008C4601">
            <w:pPr>
              <w:jc w:val="center"/>
              <w:rPr>
                <w:rFonts w:cs="Arial"/>
                <w:b/>
                <w:lang w:val="en-IE"/>
              </w:rPr>
            </w:pPr>
            <w:r>
              <w:rPr>
                <w:rFonts w:cs="Arial"/>
                <w:b/>
                <w:lang w:val="en-IE"/>
              </w:rPr>
              <w:t>HZ 27Mar2020</w:t>
            </w:r>
          </w:p>
        </w:tc>
      </w:tr>
      <w:tr w:rsidR="004C0139" w:rsidRPr="002174CE" w14:paraId="629E3300" w14:textId="77777777" w:rsidTr="00F72232">
        <w:trPr>
          <w:trHeight w:val="576"/>
          <w:jc w:val="center"/>
        </w:trPr>
        <w:tc>
          <w:tcPr>
            <w:tcW w:w="2065" w:type="dxa"/>
            <w:gridSpan w:val="2"/>
            <w:shd w:val="clear" w:color="auto" w:fill="F2F2F2" w:themeFill="background1" w:themeFillShade="F2"/>
            <w:vAlign w:val="center"/>
          </w:tcPr>
          <w:p w14:paraId="1A26FE3B" w14:textId="77777777" w:rsidR="00C11845" w:rsidRPr="00F05870" w:rsidRDefault="00C11845" w:rsidP="00C11845">
            <w:pPr>
              <w:spacing w:before="0"/>
              <w:jc w:val="center"/>
              <w:rPr>
                <w:rFonts w:cs="Arial"/>
                <w:lang w:val="en-IE"/>
              </w:rPr>
            </w:pPr>
            <w:r w:rsidRPr="00F05870">
              <w:rPr>
                <w:rFonts w:cs="Arial"/>
                <w:lang w:val="en-IE"/>
              </w:rPr>
              <w:t>Electrical Outlets</w:t>
            </w:r>
          </w:p>
        </w:tc>
        <w:tc>
          <w:tcPr>
            <w:tcW w:w="2212" w:type="dxa"/>
            <w:gridSpan w:val="2"/>
            <w:shd w:val="clear" w:color="auto" w:fill="F2F2F2" w:themeFill="background1" w:themeFillShade="F2"/>
            <w:vAlign w:val="center"/>
          </w:tcPr>
          <w:p w14:paraId="64F3D7A7" w14:textId="77777777" w:rsidR="00C11845" w:rsidRPr="002E71FF" w:rsidRDefault="00C11845" w:rsidP="00C11845">
            <w:pPr>
              <w:spacing w:before="0"/>
              <w:jc w:val="center"/>
              <w:rPr>
                <w:rFonts w:cs="Arial"/>
                <w:bCs/>
                <w:iCs/>
                <w:lang w:val="en-IE"/>
              </w:rPr>
            </w:pPr>
            <w:r w:rsidRPr="002E71FF">
              <w:rPr>
                <w:rFonts w:cs="Arial"/>
                <w:bCs/>
                <w:iCs/>
                <w:lang w:val="en-IE"/>
              </w:rPr>
              <w:t xml:space="preserve">Minimum of 4 </w:t>
            </w:r>
            <w:r w:rsidRPr="002E71FF">
              <w:rPr>
                <w:rFonts w:cs="Arial"/>
                <w:bCs/>
                <w:iCs/>
                <w:lang w:val="en-IE"/>
              </w:rPr>
              <w:br/>
              <w:t>dedicated outlets</w:t>
            </w:r>
          </w:p>
        </w:tc>
        <w:tc>
          <w:tcPr>
            <w:tcW w:w="2975" w:type="dxa"/>
            <w:gridSpan w:val="3"/>
            <w:vAlign w:val="center"/>
          </w:tcPr>
          <w:p w14:paraId="79A500AD" w14:textId="08412C24" w:rsidR="00C11845" w:rsidRPr="002E71FF" w:rsidRDefault="00E163EA" w:rsidP="008C4601">
            <w:pPr>
              <w:jc w:val="center"/>
              <w:rPr>
                <w:rFonts w:cs="Arial"/>
                <w:b/>
                <w:lang w:val="en-IE"/>
              </w:rPr>
            </w:pPr>
            <w:r>
              <w:rPr>
                <w:rFonts w:cs="Arial"/>
                <w:b/>
                <w:lang w:val="en-IE"/>
              </w:rPr>
              <w:t>4</w:t>
            </w:r>
          </w:p>
        </w:tc>
        <w:tc>
          <w:tcPr>
            <w:tcW w:w="1258" w:type="dxa"/>
            <w:shd w:val="clear" w:color="auto" w:fill="auto"/>
            <w:vAlign w:val="center"/>
          </w:tcPr>
          <w:p w14:paraId="4A17D2FA" w14:textId="0265AE90" w:rsidR="00C11845" w:rsidRPr="004022C5" w:rsidRDefault="00E163EA" w:rsidP="008C4601">
            <w:pPr>
              <w:jc w:val="center"/>
              <w:rPr>
                <w:rFonts w:cs="Arial"/>
                <w:b/>
                <w:lang w:val="en-IE"/>
              </w:rPr>
            </w:pPr>
            <w:r>
              <w:rPr>
                <w:rFonts w:cs="Arial"/>
                <w:b/>
                <w:lang w:val="en-IE"/>
              </w:rPr>
              <w:t>Pass</w:t>
            </w:r>
          </w:p>
        </w:tc>
        <w:tc>
          <w:tcPr>
            <w:tcW w:w="2375" w:type="dxa"/>
            <w:shd w:val="clear" w:color="auto" w:fill="auto"/>
            <w:vAlign w:val="center"/>
          </w:tcPr>
          <w:p w14:paraId="0F058A7A" w14:textId="2B3DC0EC" w:rsidR="00C11845" w:rsidRPr="004022C5" w:rsidRDefault="006315DE" w:rsidP="008C4601">
            <w:pPr>
              <w:jc w:val="center"/>
              <w:rPr>
                <w:rFonts w:cs="Arial"/>
                <w:b/>
                <w:lang w:val="en-IE"/>
              </w:rPr>
            </w:pPr>
            <w:r>
              <w:rPr>
                <w:rFonts w:cs="Arial"/>
                <w:b/>
                <w:lang w:val="en-IE"/>
              </w:rPr>
              <w:t>HZ 27Mar2020</w:t>
            </w:r>
          </w:p>
        </w:tc>
      </w:tr>
      <w:tr w:rsidR="004C0139" w:rsidRPr="002174CE" w14:paraId="60661CE1" w14:textId="77777777" w:rsidTr="00F72232">
        <w:trPr>
          <w:trHeight w:val="576"/>
          <w:jc w:val="center"/>
        </w:trPr>
        <w:tc>
          <w:tcPr>
            <w:tcW w:w="2065" w:type="dxa"/>
            <w:gridSpan w:val="2"/>
            <w:shd w:val="clear" w:color="auto" w:fill="F2F2F2" w:themeFill="background1" w:themeFillShade="F2"/>
            <w:vAlign w:val="center"/>
          </w:tcPr>
          <w:p w14:paraId="6A17682E" w14:textId="77777777" w:rsidR="00C11845" w:rsidRPr="00F05870" w:rsidRDefault="00C11845" w:rsidP="00C11845">
            <w:pPr>
              <w:spacing w:before="0"/>
              <w:jc w:val="center"/>
              <w:rPr>
                <w:rFonts w:cs="Arial"/>
                <w:lang w:val="en-IE"/>
              </w:rPr>
            </w:pPr>
            <w:r w:rsidRPr="00F05870">
              <w:rPr>
                <w:rFonts w:cs="Arial"/>
                <w:lang w:val="en-IE"/>
              </w:rPr>
              <w:t>Network Available</w:t>
            </w:r>
          </w:p>
        </w:tc>
        <w:tc>
          <w:tcPr>
            <w:tcW w:w="2212" w:type="dxa"/>
            <w:gridSpan w:val="2"/>
            <w:shd w:val="clear" w:color="auto" w:fill="F2F2F2" w:themeFill="background1" w:themeFillShade="F2"/>
            <w:vAlign w:val="center"/>
          </w:tcPr>
          <w:p w14:paraId="1F049D1B" w14:textId="77777777" w:rsidR="00C11845" w:rsidRPr="002E71FF" w:rsidRDefault="00C11845" w:rsidP="00C11845">
            <w:pPr>
              <w:spacing w:before="0"/>
              <w:jc w:val="center"/>
              <w:rPr>
                <w:rFonts w:cs="Arial"/>
                <w:bCs/>
                <w:iCs/>
                <w:lang w:val="en-IE"/>
              </w:rPr>
            </w:pPr>
            <w:r w:rsidRPr="002E71FF">
              <w:rPr>
                <w:rFonts w:cs="Arial"/>
                <w:bCs/>
                <w:iCs/>
                <w:lang w:val="en-IE"/>
              </w:rPr>
              <w:t>Minimum of 1</w:t>
            </w:r>
            <w:r w:rsidRPr="002E71FF">
              <w:rPr>
                <w:rFonts w:cs="Arial"/>
                <w:bCs/>
                <w:iCs/>
                <w:lang w:val="en-IE"/>
              </w:rPr>
              <w:br/>
              <w:t>dedicated network</w:t>
            </w:r>
          </w:p>
        </w:tc>
        <w:tc>
          <w:tcPr>
            <w:tcW w:w="2975" w:type="dxa"/>
            <w:gridSpan w:val="3"/>
            <w:vAlign w:val="center"/>
          </w:tcPr>
          <w:p w14:paraId="0F0BD9F9" w14:textId="2BA79FAC" w:rsidR="00C11845" w:rsidRPr="002E71FF" w:rsidRDefault="00E163EA" w:rsidP="008C4601">
            <w:pPr>
              <w:jc w:val="center"/>
              <w:rPr>
                <w:rFonts w:cs="Arial"/>
                <w:b/>
                <w:lang w:val="en-IE"/>
              </w:rPr>
            </w:pPr>
            <w:r>
              <w:rPr>
                <w:rFonts w:cs="Arial"/>
                <w:b/>
                <w:lang w:val="en-IE"/>
              </w:rPr>
              <w:t>1</w:t>
            </w:r>
          </w:p>
        </w:tc>
        <w:tc>
          <w:tcPr>
            <w:tcW w:w="1258" w:type="dxa"/>
            <w:shd w:val="clear" w:color="auto" w:fill="auto"/>
            <w:vAlign w:val="center"/>
          </w:tcPr>
          <w:p w14:paraId="54B5CBAB" w14:textId="050F8967" w:rsidR="00C11845" w:rsidRPr="004022C5" w:rsidRDefault="00E163EA" w:rsidP="008C4601">
            <w:pPr>
              <w:jc w:val="center"/>
              <w:rPr>
                <w:rFonts w:cs="Arial"/>
                <w:b/>
                <w:lang w:val="en-IE"/>
              </w:rPr>
            </w:pPr>
            <w:r>
              <w:rPr>
                <w:rFonts w:cs="Arial"/>
                <w:b/>
                <w:lang w:val="en-IE"/>
              </w:rPr>
              <w:t>Pass</w:t>
            </w:r>
          </w:p>
        </w:tc>
        <w:tc>
          <w:tcPr>
            <w:tcW w:w="2375" w:type="dxa"/>
            <w:shd w:val="clear" w:color="auto" w:fill="auto"/>
            <w:vAlign w:val="center"/>
          </w:tcPr>
          <w:p w14:paraId="5D535163" w14:textId="2217EE34" w:rsidR="00C11845" w:rsidRPr="004022C5" w:rsidRDefault="006315DE" w:rsidP="008C4601">
            <w:pPr>
              <w:jc w:val="center"/>
              <w:rPr>
                <w:rFonts w:cs="Arial"/>
                <w:b/>
                <w:lang w:val="en-IE"/>
              </w:rPr>
            </w:pPr>
            <w:r>
              <w:rPr>
                <w:rFonts w:cs="Arial"/>
                <w:b/>
                <w:lang w:val="en-IE"/>
              </w:rPr>
              <w:t>HZ 27Mar2020</w:t>
            </w:r>
          </w:p>
        </w:tc>
      </w:tr>
      <w:tr w:rsidR="004C0139" w:rsidRPr="002174CE" w14:paraId="43762A9F" w14:textId="77777777" w:rsidTr="00F72232">
        <w:trPr>
          <w:trHeight w:val="576"/>
          <w:jc w:val="center"/>
        </w:trPr>
        <w:tc>
          <w:tcPr>
            <w:tcW w:w="2065" w:type="dxa"/>
            <w:gridSpan w:val="2"/>
            <w:shd w:val="clear" w:color="auto" w:fill="F2F2F2" w:themeFill="background1" w:themeFillShade="F2"/>
            <w:vAlign w:val="center"/>
          </w:tcPr>
          <w:p w14:paraId="486EBC61" w14:textId="77777777" w:rsidR="00C11845" w:rsidRPr="00F05870" w:rsidRDefault="00C11845" w:rsidP="00C11845">
            <w:pPr>
              <w:spacing w:before="0"/>
              <w:jc w:val="center"/>
              <w:rPr>
                <w:rFonts w:cs="Arial"/>
                <w:lang w:val="en-IE"/>
              </w:rPr>
            </w:pPr>
            <w:r w:rsidRPr="00F05870">
              <w:rPr>
                <w:rFonts w:cs="Arial"/>
                <w:lang w:val="en-IE"/>
              </w:rPr>
              <w:t>Workspace</w:t>
            </w:r>
          </w:p>
        </w:tc>
        <w:tc>
          <w:tcPr>
            <w:tcW w:w="5187" w:type="dxa"/>
            <w:gridSpan w:val="5"/>
            <w:shd w:val="clear" w:color="auto" w:fill="F2F2F2" w:themeFill="background1" w:themeFillShade="F2"/>
            <w:vAlign w:val="center"/>
          </w:tcPr>
          <w:p w14:paraId="5B3DAA81" w14:textId="77777777" w:rsidR="00C11845" w:rsidRPr="002E71FF" w:rsidRDefault="00C11845" w:rsidP="008C4601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 w:rsidRPr="002E71FF">
              <w:rPr>
                <w:rFonts w:cs="Arial"/>
                <w:bCs/>
                <w:iCs/>
                <w:lang w:val="en-IE"/>
              </w:rPr>
              <w:t xml:space="preserve">The system has </w:t>
            </w:r>
            <w:proofErr w:type="gramStart"/>
            <w:r w:rsidRPr="002E71FF">
              <w:rPr>
                <w:rFonts w:cs="Arial"/>
                <w:bCs/>
                <w:iCs/>
                <w:lang w:val="en-IE"/>
              </w:rPr>
              <w:t>sufficient</w:t>
            </w:r>
            <w:proofErr w:type="gramEnd"/>
            <w:r w:rsidRPr="002E71FF">
              <w:rPr>
                <w:rFonts w:cs="Arial"/>
                <w:bCs/>
                <w:iCs/>
                <w:lang w:val="en-IE"/>
              </w:rPr>
              <w:t xml:space="preserve"> room </w:t>
            </w:r>
            <w:r w:rsidRPr="002E71FF">
              <w:rPr>
                <w:rFonts w:cs="Arial"/>
                <w:bCs/>
                <w:iCs/>
                <w:lang w:val="en-IE"/>
              </w:rPr>
              <w:br/>
              <w:t>for the test station, UUT and service</w:t>
            </w:r>
          </w:p>
        </w:tc>
        <w:tc>
          <w:tcPr>
            <w:tcW w:w="1258" w:type="dxa"/>
            <w:shd w:val="clear" w:color="auto" w:fill="auto"/>
            <w:vAlign w:val="center"/>
          </w:tcPr>
          <w:p w14:paraId="67C30BD3" w14:textId="3D5E90FE" w:rsidR="00C11845" w:rsidRPr="004022C5" w:rsidRDefault="00E163EA" w:rsidP="008C4601">
            <w:pPr>
              <w:jc w:val="center"/>
              <w:rPr>
                <w:rFonts w:cs="Arial"/>
                <w:b/>
                <w:lang w:val="en-IE"/>
              </w:rPr>
            </w:pPr>
            <w:r>
              <w:rPr>
                <w:rFonts w:cs="Arial"/>
                <w:b/>
                <w:lang w:val="en-IE"/>
              </w:rPr>
              <w:t>Pass</w:t>
            </w:r>
          </w:p>
        </w:tc>
        <w:tc>
          <w:tcPr>
            <w:tcW w:w="2375" w:type="dxa"/>
            <w:shd w:val="clear" w:color="auto" w:fill="auto"/>
            <w:vAlign w:val="center"/>
          </w:tcPr>
          <w:p w14:paraId="40A98C3F" w14:textId="3B7B1398" w:rsidR="00C11845" w:rsidRPr="004022C5" w:rsidRDefault="006315DE" w:rsidP="008C4601">
            <w:pPr>
              <w:jc w:val="center"/>
              <w:rPr>
                <w:rFonts w:cs="Arial"/>
                <w:b/>
                <w:lang w:val="en-IE"/>
              </w:rPr>
            </w:pPr>
            <w:r>
              <w:rPr>
                <w:rFonts w:cs="Arial"/>
                <w:b/>
                <w:lang w:val="en-IE"/>
              </w:rPr>
              <w:t>HZ 27Mar2020</w:t>
            </w:r>
          </w:p>
        </w:tc>
      </w:tr>
      <w:tr w:rsidR="004C0139" w:rsidRPr="002174CE" w14:paraId="575FFE55" w14:textId="77777777" w:rsidTr="00F72232">
        <w:trPr>
          <w:trHeight w:val="576"/>
          <w:jc w:val="center"/>
        </w:trPr>
        <w:tc>
          <w:tcPr>
            <w:tcW w:w="2065" w:type="dxa"/>
            <w:gridSpan w:val="2"/>
            <w:shd w:val="clear" w:color="auto" w:fill="F2F2F2" w:themeFill="background1" w:themeFillShade="F2"/>
            <w:vAlign w:val="center"/>
          </w:tcPr>
          <w:p w14:paraId="274DF885" w14:textId="77777777" w:rsidR="00C11845" w:rsidRPr="00F05870" w:rsidRDefault="00C11845" w:rsidP="00C11845">
            <w:pPr>
              <w:spacing w:before="0"/>
              <w:jc w:val="center"/>
              <w:rPr>
                <w:rFonts w:cs="Arial"/>
                <w:lang w:val="en-IE"/>
              </w:rPr>
            </w:pPr>
            <w:r w:rsidRPr="00F05870">
              <w:rPr>
                <w:rFonts w:cs="Arial"/>
              </w:rPr>
              <w:t>Test Station Bench</w:t>
            </w:r>
          </w:p>
        </w:tc>
        <w:tc>
          <w:tcPr>
            <w:tcW w:w="5187" w:type="dxa"/>
            <w:gridSpan w:val="5"/>
            <w:shd w:val="clear" w:color="auto" w:fill="F2F2F2" w:themeFill="background1" w:themeFillShade="F2"/>
            <w:vAlign w:val="center"/>
          </w:tcPr>
          <w:p w14:paraId="7543C939" w14:textId="77777777" w:rsidR="00C11845" w:rsidRPr="002E71FF" w:rsidRDefault="00C11845" w:rsidP="008C4601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 w:rsidRPr="002E71FF">
              <w:rPr>
                <w:rFonts w:cs="Arial"/>
                <w:bCs/>
                <w:iCs/>
                <w:lang w:val="en-IE"/>
              </w:rPr>
              <w:t xml:space="preserve">The Test Station Bench is large and </w:t>
            </w:r>
            <w:r w:rsidRPr="002E71FF">
              <w:rPr>
                <w:rFonts w:cs="Arial"/>
                <w:bCs/>
                <w:iCs/>
                <w:lang w:val="en-IE"/>
              </w:rPr>
              <w:br/>
              <w:t>strong enough to support the station</w:t>
            </w:r>
          </w:p>
        </w:tc>
        <w:tc>
          <w:tcPr>
            <w:tcW w:w="1258" w:type="dxa"/>
            <w:shd w:val="clear" w:color="auto" w:fill="auto"/>
            <w:vAlign w:val="center"/>
          </w:tcPr>
          <w:p w14:paraId="448B97C7" w14:textId="38EC92DE" w:rsidR="00C11845" w:rsidRPr="004022C5" w:rsidRDefault="00E163EA" w:rsidP="008C4601">
            <w:pPr>
              <w:jc w:val="center"/>
              <w:rPr>
                <w:rFonts w:cs="Arial"/>
                <w:b/>
                <w:lang w:val="en-IE"/>
              </w:rPr>
            </w:pPr>
            <w:r>
              <w:rPr>
                <w:rFonts w:cs="Arial"/>
                <w:b/>
                <w:lang w:val="en-IE"/>
              </w:rPr>
              <w:t>Pass</w:t>
            </w:r>
          </w:p>
        </w:tc>
        <w:tc>
          <w:tcPr>
            <w:tcW w:w="2375" w:type="dxa"/>
            <w:shd w:val="clear" w:color="auto" w:fill="auto"/>
            <w:vAlign w:val="center"/>
          </w:tcPr>
          <w:p w14:paraId="3A4A81BD" w14:textId="6FB746FD" w:rsidR="00C11845" w:rsidRPr="004022C5" w:rsidRDefault="006315DE" w:rsidP="008C4601">
            <w:pPr>
              <w:jc w:val="center"/>
              <w:rPr>
                <w:rFonts w:cs="Arial"/>
                <w:b/>
                <w:lang w:val="en-IE"/>
              </w:rPr>
            </w:pPr>
            <w:r>
              <w:rPr>
                <w:rFonts w:cs="Arial"/>
                <w:b/>
                <w:lang w:val="en-IE"/>
              </w:rPr>
              <w:t>HZ 27Mar2020</w:t>
            </w:r>
          </w:p>
        </w:tc>
      </w:tr>
      <w:tr w:rsidR="00D86458" w:rsidRPr="002174CE" w14:paraId="142CA326" w14:textId="77777777" w:rsidTr="00F72232">
        <w:trPr>
          <w:trHeight w:val="1925"/>
          <w:jc w:val="center"/>
        </w:trPr>
        <w:tc>
          <w:tcPr>
            <w:tcW w:w="10885" w:type="dxa"/>
            <w:gridSpan w:val="9"/>
          </w:tcPr>
          <w:p w14:paraId="18ACF872" w14:textId="77777777" w:rsidR="00C11845" w:rsidRPr="002E71FF" w:rsidRDefault="00C11845" w:rsidP="00ED2768">
            <w:pPr>
              <w:spacing w:after="60"/>
              <w:rPr>
                <w:rFonts w:cs="Arial"/>
                <w:lang w:val="en-IE"/>
              </w:rPr>
            </w:pPr>
            <w:r w:rsidRPr="002E71FF">
              <w:rPr>
                <w:rFonts w:cs="Arial"/>
                <w:b/>
                <w:lang w:val="en-IE"/>
              </w:rPr>
              <w:t>Comments:</w:t>
            </w:r>
          </w:p>
          <w:p w14:paraId="3EC3E0AA" w14:textId="4A6A36CB" w:rsidR="00C11845" w:rsidRPr="002E71FF" w:rsidRDefault="00C11845" w:rsidP="00C11845">
            <w:pPr>
              <w:spacing w:before="0"/>
              <w:rPr>
                <w:rFonts w:cs="Arial"/>
                <w:bCs/>
                <w:iCs/>
                <w:lang w:val="en-IE"/>
              </w:rPr>
            </w:pPr>
            <w:r w:rsidRPr="002E71FF">
              <w:rPr>
                <w:rFonts w:ascii="Calibri" w:hAnsi="Calibri" w:cs="Arial"/>
                <w:bCs/>
                <w:iCs/>
                <w:lang w:val="en-IE"/>
              </w:rPr>
              <w:t>•</w:t>
            </w:r>
            <w:r w:rsidRPr="002E71FF">
              <w:rPr>
                <w:rFonts w:cs="Arial"/>
                <w:bCs/>
                <w:iCs/>
                <w:lang w:val="en-IE"/>
              </w:rPr>
              <w:t xml:space="preserve"> Ambient temperature/humidity measured using a</w:t>
            </w:r>
            <w:r w:rsidR="007F3908" w:rsidRPr="002E71FF">
              <w:rPr>
                <w:rFonts w:cs="Arial"/>
                <w:bCs/>
                <w:iCs/>
                <w:lang w:val="en-IE"/>
              </w:rPr>
              <w:t xml:space="preserve"> Temperature/Humidity Meter, </w:t>
            </w:r>
            <w:r w:rsidRPr="002E71FF">
              <w:rPr>
                <w:rFonts w:cs="Arial"/>
                <w:bCs/>
                <w:iCs/>
                <w:lang w:val="en-IE"/>
              </w:rPr>
              <w:t xml:space="preserve">Control Number </w:t>
            </w:r>
            <w:r w:rsidR="00521E6A" w:rsidRPr="00521E6A">
              <w:rPr>
                <w:rFonts w:cs="Arial"/>
                <w:bCs/>
                <w:iCs/>
                <w:lang w:val="en-IE"/>
              </w:rPr>
              <w:t>EQID: 0418</w:t>
            </w:r>
          </w:p>
          <w:p w14:paraId="7B8EBCE2" w14:textId="4A090127" w:rsidR="00C11845" w:rsidRPr="002E71FF" w:rsidRDefault="00C11845" w:rsidP="00C11845">
            <w:pPr>
              <w:spacing w:before="0"/>
              <w:rPr>
                <w:rFonts w:cs="Arial"/>
                <w:bCs/>
                <w:iCs/>
                <w:lang w:val="en-IE"/>
              </w:rPr>
            </w:pPr>
            <w:r w:rsidRPr="002E71FF">
              <w:rPr>
                <w:rFonts w:ascii="Calibri" w:hAnsi="Calibri" w:cs="Arial"/>
                <w:bCs/>
                <w:iCs/>
                <w:lang w:val="en-IE"/>
              </w:rPr>
              <w:t>•</w:t>
            </w:r>
            <w:r w:rsidRPr="002E71FF">
              <w:rPr>
                <w:rFonts w:cs="Arial"/>
                <w:bCs/>
                <w:iCs/>
                <w:lang w:val="en-IE"/>
              </w:rPr>
              <w:t xml:space="preserve"> Electrical supply measured using a </w:t>
            </w:r>
            <w:proofErr w:type="spellStart"/>
            <w:r w:rsidRPr="002E71FF">
              <w:rPr>
                <w:rFonts w:cs="Arial"/>
                <w:bCs/>
                <w:iCs/>
                <w:lang w:val="en-IE"/>
              </w:rPr>
              <w:t>Multimeter</w:t>
            </w:r>
            <w:proofErr w:type="spellEnd"/>
            <w:r w:rsidRPr="002E71FF">
              <w:rPr>
                <w:rFonts w:cs="Arial"/>
                <w:bCs/>
                <w:iCs/>
                <w:lang w:val="en-IE"/>
              </w:rPr>
              <w:t>, Control Number</w:t>
            </w:r>
            <w:r w:rsidR="009A79A8">
              <w:rPr>
                <w:rFonts w:cs="Arial"/>
                <w:bCs/>
                <w:iCs/>
                <w:lang w:val="en-IE"/>
              </w:rPr>
              <w:t xml:space="preserve"> </w:t>
            </w:r>
            <w:r w:rsidR="009A79A8" w:rsidRPr="009A79A8">
              <w:rPr>
                <w:rFonts w:cs="Arial"/>
                <w:bCs/>
                <w:iCs/>
                <w:lang w:val="en-IE"/>
              </w:rPr>
              <w:t>EQID: 0245</w:t>
            </w:r>
          </w:p>
          <w:p w14:paraId="2DF13638" w14:textId="77777777" w:rsidR="007F3908" w:rsidRPr="002E71FF" w:rsidRDefault="007F3908" w:rsidP="00C11845">
            <w:pPr>
              <w:spacing w:before="0"/>
              <w:rPr>
                <w:rFonts w:cs="Arial"/>
                <w:lang w:val="en-IE"/>
              </w:rPr>
            </w:pPr>
          </w:p>
          <w:p w14:paraId="19B9CF99" w14:textId="77777777" w:rsidR="007F3908" w:rsidRPr="002E71FF" w:rsidRDefault="007F3908" w:rsidP="00C11845">
            <w:pPr>
              <w:spacing w:before="0"/>
              <w:rPr>
                <w:rFonts w:cs="Arial"/>
                <w:bCs/>
                <w:iCs/>
                <w:lang w:val="en-IE"/>
              </w:rPr>
            </w:pPr>
            <w:r w:rsidRPr="002E71FF">
              <w:rPr>
                <w:rFonts w:cs="Arial"/>
                <w:bCs/>
                <w:iCs/>
                <w:lang w:val="en-IE"/>
              </w:rPr>
              <w:t>Note: If the electrical supply range or tolerance is not specified</w:t>
            </w:r>
            <w:r w:rsidR="00ED2768" w:rsidRPr="002E71FF">
              <w:rPr>
                <w:rFonts w:cs="Arial"/>
                <w:bCs/>
                <w:iCs/>
                <w:lang w:val="en-IE"/>
              </w:rPr>
              <w:t xml:space="preserve"> for voltage and/or frequency,</w:t>
            </w:r>
            <w:r w:rsidRPr="002E71FF">
              <w:rPr>
                <w:rFonts w:cs="Arial"/>
                <w:bCs/>
                <w:iCs/>
                <w:lang w:val="en-IE"/>
              </w:rPr>
              <w:t xml:space="preserve"> </w:t>
            </w:r>
            <w:r w:rsidR="00ED2768" w:rsidRPr="002E71FF">
              <w:rPr>
                <w:rFonts w:cs="Arial"/>
                <w:bCs/>
                <w:iCs/>
                <w:lang w:val="en-IE"/>
              </w:rPr>
              <w:t>a tolerance of ±5% may be used in accordance with ANSI C84.1 – Voltage Tolerance Standard.</w:t>
            </w:r>
          </w:p>
          <w:p w14:paraId="085DDE7A" w14:textId="77777777" w:rsidR="00F72232" w:rsidRPr="002E71FF" w:rsidRDefault="00F72232" w:rsidP="00C11845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DA5C76" w:rsidRPr="002174CE" w14:paraId="0E56B7F6" w14:textId="77777777" w:rsidTr="00F72232">
        <w:trPr>
          <w:trHeight w:val="432"/>
          <w:jc w:val="center"/>
        </w:trPr>
        <w:tc>
          <w:tcPr>
            <w:tcW w:w="5126" w:type="dxa"/>
            <w:gridSpan w:val="5"/>
            <w:shd w:val="clear" w:color="auto" w:fill="D9D9D9" w:themeFill="background1" w:themeFillShade="D9"/>
            <w:vAlign w:val="center"/>
          </w:tcPr>
          <w:p w14:paraId="0F7B9E75" w14:textId="77777777" w:rsidR="00C11845" w:rsidRPr="002174CE" w:rsidRDefault="00C11845" w:rsidP="00C11845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759" w:type="dxa"/>
            <w:gridSpan w:val="4"/>
            <w:vMerge w:val="restart"/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C11845" w14:paraId="44AC9EE3" w14:textId="77777777" w:rsidTr="00562569">
              <w:tc>
                <w:tcPr>
                  <w:tcW w:w="658" w:type="dxa"/>
                </w:tcPr>
                <w:p w14:paraId="147AA415" w14:textId="77777777" w:rsidR="00C11845" w:rsidRPr="00450369" w:rsidRDefault="00C11845" w:rsidP="00C11845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3FF5683C" w14:textId="77777777" w:rsidR="00C11845" w:rsidRPr="00450369" w:rsidRDefault="00C11845" w:rsidP="00C11845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C11845" w14:paraId="20A18FC2" w14:textId="77777777" w:rsidTr="00562569">
              <w:tc>
                <w:tcPr>
                  <w:tcW w:w="658" w:type="dxa"/>
                </w:tcPr>
                <w:p w14:paraId="2D58432E" w14:textId="77777777" w:rsidR="00C11845" w:rsidRPr="00450369" w:rsidRDefault="00C11845" w:rsidP="00C11845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2E1617F3" w14:textId="77777777" w:rsidR="00C11845" w:rsidRPr="00450369" w:rsidRDefault="00C11845" w:rsidP="00C11845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C11845" w14:paraId="27428D9F" w14:textId="77777777" w:rsidTr="00562569">
              <w:tc>
                <w:tcPr>
                  <w:tcW w:w="658" w:type="dxa"/>
                </w:tcPr>
                <w:p w14:paraId="7114CE14" w14:textId="77777777" w:rsidR="00C11845" w:rsidRPr="00450369" w:rsidRDefault="00C11845" w:rsidP="00C11845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4632D5D8" w14:textId="77777777" w:rsidR="00C11845" w:rsidRPr="00450369" w:rsidRDefault="00C11845" w:rsidP="00C11845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</w:t>
                  </w:r>
                  <w:proofErr w:type="gramStart"/>
                  <w:r>
                    <w:rPr>
                      <w:rFonts w:cs="Arial"/>
                      <w:color w:val="FF0000"/>
                      <w:lang w:val="en-IE"/>
                    </w:rPr>
                    <w:t>_  Page</w:t>
                  </w:r>
                  <w:proofErr w:type="gramEnd"/>
                  <w:r>
                    <w:rPr>
                      <w:rFonts w:cs="Arial"/>
                      <w:color w:val="FF0000"/>
                      <w:lang w:val="en-IE"/>
                    </w:rPr>
                    <w:t>: ___ of ___</w:t>
                  </w:r>
                </w:p>
              </w:tc>
            </w:tr>
          </w:tbl>
          <w:p w14:paraId="3F3FD18C" w14:textId="77777777" w:rsidR="00C11845" w:rsidRPr="002174CE" w:rsidRDefault="00C11845" w:rsidP="00C11845">
            <w:pPr>
              <w:jc w:val="center"/>
              <w:rPr>
                <w:rFonts w:cs="Arial"/>
                <w:b/>
                <w:lang w:val="en-IE"/>
              </w:rPr>
            </w:pPr>
          </w:p>
        </w:tc>
      </w:tr>
      <w:tr w:rsidR="00DA5C76" w:rsidRPr="002174CE" w14:paraId="42FB21BD" w14:textId="77777777" w:rsidTr="00F72232">
        <w:trPr>
          <w:trHeight w:val="432"/>
          <w:jc w:val="center"/>
        </w:trPr>
        <w:tc>
          <w:tcPr>
            <w:tcW w:w="5126" w:type="dxa"/>
            <w:gridSpan w:val="5"/>
            <w:vAlign w:val="center"/>
          </w:tcPr>
          <w:p w14:paraId="2FDC1283" w14:textId="63B74711" w:rsidR="00C11845" w:rsidRDefault="00912B1F" w:rsidP="00C11845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sz w:val="24"/>
                <w:lang w:val="en-IE"/>
              </w:rPr>
              <w:sym w:font="Wingdings" w:char="F0FE"/>
            </w:r>
            <w:r w:rsidR="00C11845" w:rsidRPr="001E6A51">
              <w:rPr>
                <w:rFonts w:cs="Arial"/>
                <w:lang w:val="en-IE"/>
              </w:rPr>
              <w:t xml:space="preserve"> Pass</w:t>
            </w:r>
            <w:r w:rsidR="00C11845" w:rsidRPr="001E6A51">
              <w:rPr>
                <w:rFonts w:cs="Arial"/>
                <w:lang w:val="en-IE"/>
              </w:rPr>
              <w:tab/>
            </w:r>
            <w:r w:rsidR="00C11845" w:rsidRPr="001E6A51">
              <w:rPr>
                <w:rFonts w:cs="Arial"/>
                <w:lang w:val="en-IE"/>
              </w:rPr>
              <w:tab/>
            </w:r>
            <w:r w:rsidR="00C11845" w:rsidRPr="001E6A51">
              <w:rPr>
                <w:rFonts w:cs="Arial"/>
                <w:lang w:val="en-IE"/>
              </w:rPr>
              <w:tab/>
            </w:r>
            <w:r w:rsidR="00C11845"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="00C11845"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759" w:type="dxa"/>
            <w:gridSpan w:val="4"/>
            <w:vMerge/>
            <w:vAlign w:val="center"/>
          </w:tcPr>
          <w:p w14:paraId="28BF03A2" w14:textId="77777777" w:rsidR="00C11845" w:rsidRPr="00F05870" w:rsidRDefault="00C11845" w:rsidP="00C11845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</w:tbl>
    <w:p w14:paraId="374A18DE" w14:textId="77777777" w:rsidR="00F72232" w:rsidRDefault="00F72232" w:rsidP="00F72232">
      <w:pPr>
        <w:spacing w:before="0"/>
      </w:pPr>
    </w:p>
    <w:tbl>
      <w:tblPr>
        <w:tblW w:w="10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94"/>
        <w:gridCol w:w="1008"/>
        <w:gridCol w:w="343"/>
        <w:gridCol w:w="1981"/>
        <w:gridCol w:w="3024"/>
        <w:gridCol w:w="2735"/>
      </w:tblGrid>
      <w:tr w:rsidR="004C0139" w:rsidRPr="002174CE" w14:paraId="6FD05B46" w14:textId="77777777" w:rsidTr="00F72232">
        <w:trPr>
          <w:trHeight w:val="360"/>
        </w:trPr>
        <w:tc>
          <w:tcPr>
            <w:tcW w:w="1794" w:type="dxa"/>
            <w:tcBorders>
              <w:right w:val="nil"/>
            </w:tcBorders>
            <w:shd w:val="clear" w:color="auto" w:fill="D9D9D9" w:themeFill="background1" w:themeFillShade="D9"/>
            <w:vAlign w:val="center"/>
          </w:tcPr>
          <w:p w14:paraId="30A8C1E2" w14:textId="77777777" w:rsidR="00C11845" w:rsidRDefault="00C11845" w:rsidP="000A2E13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br w:type="page"/>
            </w:r>
            <w:r w:rsidRPr="004022C5">
              <w:rPr>
                <w:rFonts w:cs="Arial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bookmarkStart w:id="4" w:name="_Toc266368353"/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  <w:bookmarkEnd w:id="4"/>
          </w:p>
        </w:tc>
        <w:tc>
          <w:tcPr>
            <w:tcW w:w="1351" w:type="dxa"/>
            <w:gridSpan w:val="2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14:paraId="5522CEA5" w14:textId="77777777" w:rsidR="00C11845" w:rsidRDefault="00C11845" w:rsidP="000A2E13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Q-03</w:t>
            </w:r>
          </w:p>
        </w:tc>
        <w:tc>
          <w:tcPr>
            <w:tcW w:w="1981" w:type="dxa"/>
            <w:tcBorders>
              <w:right w:val="nil"/>
            </w:tcBorders>
            <w:shd w:val="clear" w:color="auto" w:fill="D9D9D9" w:themeFill="background1" w:themeFillShade="D9"/>
            <w:vAlign w:val="center"/>
          </w:tcPr>
          <w:p w14:paraId="335E7E16" w14:textId="77777777" w:rsidR="00C11845" w:rsidRPr="004022C5" w:rsidRDefault="00C11845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>I</w:t>
            </w:r>
            <w:r w:rsidRPr="004022C5">
              <w:rPr>
                <w:rFonts w:cs="Arial"/>
                <w:b/>
                <w:lang w:val="en-IE"/>
              </w:rPr>
              <w:t>Q</w:t>
            </w:r>
            <w:r w:rsidRPr="004022C5">
              <w:rPr>
                <w:rFonts w:cs="Arial"/>
                <w:lang w:val="en-IE"/>
              </w:rPr>
              <w:t xml:space="preserve"> </w:t>
            </w:r>
            <w:r w:rsidRPr="004022C5">
              <w:rPr>
                <w:rFonts w:cs="Arial"/>
                <w:b/>
                <w:bCs/>
                <w:lang w:val="en-IE"/>
              </w:rPr>
              <w:t xml:space="preserve">Test </w:t>
            </w:r>
            <w:r>
              <w:rPr>
                <w:rFonts w:cs="Arial"/>
                <w:b/>
                <w:b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lang w:val="en-IE"/>
              </w:rPr>
              <w:t>ame:</w:t>
            </w:r>
          </w:p>
        </w:tc>
        <w:tc>
          <w:tcPr>
            <w:tcW w:w="5759" w:type="dxa"/>
            <w:gridSpan w:val="2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14:paraId="4B17EC48" w14:textId="77777777" w:rsidR="00C11845" w:rsidRPr="004022C5" w:rsidRDefault="00C11845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lang w:val="en-IE"/>
              </w:rPr>
              <w:t>Instrumentation Calibration Verification</w:t>
            </w:r>
          </w:p>
        </w:tc>
      </w:tr>
      <w:tr w:rsidR="004C0139" w:rsidRPr="002174CE" w14:paraId="183DB0EC" w14:textId="77777777" w:rsidTr="00F72232">
        <w:trPr>
          <w:trHeight w:val="360"/>
        </w:trPr>
        <w:tc>
          <w:tcPr>
            <w:tcW w:w="1794" w:type="dxa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274A7375" w14:textId="77777777" w:rsidR="00C11845" w:rsidRDefault="00C11845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>#</w:t>
            </w:r>
          </w:p>
        </w:tc>
        <w:sdt>
          <w:sdtPr>
            <w:rPr>
              <w:rFonts w:cs="Arial"/>
              <w:lang w:val="en-IE"/>
            </w:rPr>
            <w:alias w:val="TEorVal#"/>
            <w:tag w:val="TEorVal#"/>
            <w:id w:val="2630350"/>
            <w:placeholder>
              <w:docPart w:val="C79FDA74366043F0B941BC43D6BD8BB3"/>
            </w:placeholder>
            <w:dataBinding w:prefixMappings="xmlns:ns0='http://schemas.microsoft.com/office/2006/coverPageProps' " w:xpath="/ns0:CoverPageProperties[1]/ns0:CompanyAddress[1]" w:storeItemID="{55AF091B-3C7A-41E3-B477-F2FDAA23CFDA}"/>
            <w:text/>
          </w:sdtPr>
          <w:sdtEndPr/>
          <w:sdtContent>
            <w:tc>
              <w:tcPr>
                <w:tcW w:w="1351" w:type="dxa"/>
                <w:gridSpan w:val="2"/>
                <w:tcBorders>
                  <w:left w:val="nil"/>
                  <w:bottom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6E3C200D" w14:textId="5CF7E0B0" w:rsidR="00C11845" w:rsidRDefault="00A051E8" w:rsidP="000A2E13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Fonts w:cs="Arial"/>
                    <w:lang w:val="en-IE"/>
                  </w:rPr>
                  <w:t>TE82526-4</w:t>
                </w:r>
              </w:p>
            </w:tc>
          </w:sdtContent>
        </w:sdt>
        <w:tc>
          <w:tcPr>
            <w:tcW w:w="1981" w:type="dxa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13A676AE" w14:textId="77777777" w:rsidR="00C11845" w:rsidRDefault="00C11845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</w:p>
        </w:tc>
        <w:sdt>
          <w:sdtPr>
            <w:rPr>
              <w:rFonts w:cs="Arial"/>
              <w:bCs/>
              <w:lang w:val="en-IE"/>
            </w:rPr>
            <w:alias w:val="EquipmentName"/>
            <w:tag w:val="EquipmentName"/>
            <w:id w:val="2630471"/>
            <w:placeholder>
              <w:docPart w:val="7148C8C8E320420A806FB17D7F3CF699"/>
            </w:placeholder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EndPr/>
          <w:sdtContent>
            <w:tc>
              <w:tcPr>
                <w:tcW w:w="5759" w:type="dxa"/>
                <w:gridSpan w:val="2"/>
                <w:tcBorders>
                  <w:left w:val="nil"/>
                  <w:bottom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7423B0AC" w14:textId="6495A9E1" w:rsidR="00C11845" w:rsidRDefault="00B668F8" w:rsidP="000A2E13">
                <w:pPr>
                  <w:spacing w:before="0"/>
                  <w:rPr>
                    <w:rFonts w:cs="Arial"/>
                    <w:b/>
                    <w:bCs/>
                    <w:lang w:val="en-IE"/>
                  </w:rPr>
                </w:pPr>
                <w:r>
                  <w:rPr>
                    <w:rFonts w:cs="Arial"/>
                    <w:bCs/>
                    <w:lang w:val="en-IE"/>
                  </w:rPr>
                  <w:t>Pump Tray Tester</w:t>
                </w:r>
              </w:p>
            </w:tc>
          </w:sdtContent>
        </w:sdt>
      </w:tr>
      <w:tr w:rsidR="00F72232" w:rsidRPr="002174CE" w14:paraId="37C40135" w14:textId="77777777" w:rsidTr="00F72232">
        <w:trPr>
          <w:trHeight w:val="360"/>
        </w:trPr>
        <w:tc>
          <w:tcPr>
            <w:tcW w:w="1794" w:type="dxa"/>
            <w:tcBorders>
              <w:right w:val="nil"/>
            </w:tcBorders>
            <w:shd w:val="clear" w:color="auto" w:fill="F2F2F2" w:themeFill="background1" w:themeFillShade="F2"/>
            <w:vAlign w:val="center"/>
          </w:tcPr>
          <w:p w14:paraId="11B8F9B8" w14:textId="77777777" w:rsidR="00C11845" w:rsidRPr="006C2322" w:rsidRDefault="00C11845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</w:p>
        </w:tc>
        <w:sdt>
          <w:sdtPr>
            <w:rPr>
              <w:rStyle w:val="BodyTextChar"/>
            </w:rPr>
            <w:alias w:val="InstallSite"/>
            <w:tag w:val="InstallSite"/>
            <w:id w:val="2630488"/>
            <w:placeholder>
              <w:docPart w:val="9C792F7E32CC45F7A15328053F094810"/>
            </w:placeholder>
            <w:dataBinding w:prefixMappings="xmlns:ns0='http://schemas.microsoft.com/office/2006/coverPageProps' " w:xpath="/ns0:CoverPageProperties[1]/ns0:CompanyFax[1]" w:storeItemID="{55AF091B-3C7A-41E3-B477-F2FDAA23CFDA}"/>
            <w:text/>
          </w:sdtPr>
          <w:sdtEndPr>
            <w:rPr>
              <w:rStyle w:val="DefaultParagraphFont"/>
              <w:rFonts w:cs="Arial"/>
              <w:bCs/>
              <w:color w:val="548DD4" w:themeColor="text2" w:themeTint="99"/>
              <w:lang w:val="en-IE"/>
            </w:rPr>
          </w:sdtEndPr>
          <w:sdtContent>
            <w:tc>
              <w:tcPr>
                <w:tcW w:w="9091" w:type="dxa"/>
                <w:gridSpan w:val="5"/>
                <w:tcBorders>
                  <w:left w:val="nil"/>
                </w:tcBorders>
                <w:shd w:val="clear" w:color="auto" w:fill="F2F2F2" w:themeFill="background1" w:themeFillShade="F2"/>
                <w:vAlign w:val="center"/>
              </w:tcPr>
              <w:p w14:paraId="0050D33A" w14:textId="04900FE9" w:rsidR="00C11845" w:rsidRPr="006C2322" w:rsidRDefault="00847427" w:rsidP="000A2E13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Style w:val="BodyTextChar"/>
                  </w:rPr>
                  <w:t>Flextronics Contract Manufacturing Site in Singapore</w:t>
                </w:r>
              </w:p>
            </w:tc>
          </w:sdtContent>
        </w:sdt>
      </w:tr>
      <w:tr w:rsidR="00D86458" w:rsidRPr="002174CE" w14:paraId="29CEC56A" w14:textId="77777777" w:rsidTr="004C0139">
        <w:trPr>
          <w:trHeight w:val="567"/>
        </w:trPr>
        <w:tc>
          <w:tcPr>
            <w:tcW w:w="10885" w:type="dxa"/>
            <w:gridSpan w:val="6"/>
          </w:tcPr>
          <w:p w14:paraId="756F1D60" w14:textId="77777777" w:rsidR="00C11845" w:rsidRPr="004022C5" w:rsidRDefault="00C11845" w:rsidP="00C11845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</w:p>
          <w:p w14:paraId="42C6F345" w14:textId="77777777" w:rsidR="00C11845" w:rsidRDefault="00C11845" w:rsidP="00C11845">
            <w:pPr>
              <w:pStyle w:val="BodyText2"/>
              <w:spacing w:before="0" w:after="0" w:line="240" w:lineRule="auto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 xml:space="preserve">To verify that all critical instruments are in the calibration </w:t>
            </w:r>
            <w:r>
              <w:rPr>
                <w:rFonts w:cs="Arial"/>
                <w:lang w:val="en-IE"/>
              </w:rPr>
              <w:t>database</w:t>
            </w:r>
            <w:r w:rsidRPr="004022C5">
              <w:rPr>
                <w:rFonts w:cs="Arial"/>
                <w:lang w:val="en-IE"/>
              </w:rPr>
              <w:t xml:space="preserve"> and </w:t>
            </w:r>
            <w:r>
              <w:rPr>
                <w:rFonts w:cs="Arial"/>
                <w:lang w:val="en-IE"/>
              </w:rPr>
              <w:t xml:space="preserve">that a </w:t>
            </w:r>
            <w:r w:rsidRPr="004022C5">
              <w:rPr>
                <w:rFonts w:cs="Arial"/>
                <w:lang w:val="en-IE"/>
              </w:rPr>
              <w:t>calibrat</w:t>
            </w:r>
            <w:r>
              <w:rPr>
                <w:rFonts w:cs="Arial"/>
                <w:lang w:val="en-IE"/>
              </w:rPr>
              <w:t>ion and/or a preventive maintenance has been performed, as appropriate.</w:t>
            </w:r>
          </w:p>
          <w:p w14:paraId="656F8098" w14:textId="77777777" w:rsidR="00C11845" w:rsidRDefault="00C11845" w:rsidP="00C11845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xecution:</w:t>
            </w:r>
          </w:p>
          <w:p w14:paraId="01A541F5" w14:textId="77777777" w:rsidR="00C11845" w:rsidRDefault="00C11845" w:rsidP="00C11845">
            <w:pPr>
              <w:pStyle w:val="ListParagraph"/>
            </w:pPr>
            <w:r w:rsidRPr="00981C1B">
              <w:t xml:space="preserve">List all critical instruments/components and/or sub-systems that require calibration and/or preventive maintenance in the Description column. Rows may be added as needed. </w:t>
            </w:r>
          </w:p>
          <w:p w14:paraId="3BDFF559" w14:textId="77777777" w:rsidR="00C11845" w:rsidRPr="00981C1B" w:rsidRDefault="00C11845" w:rsidP="00C11845">
            <w:pPr>
              <w:pStyle w:val="ListParagraph"/>
            </w:pPr>
            <w:r w:rsidRPr="001532C8">
              <w:t xml:space="preserve">Verify that all </w:t>
            </w:r>
            <w:r w:rsidRPr="00981C1B">
              <w:t xml:space="preserve">listed critical instruments/components have had a preventive maintenance and/or calibration performed in accordance with the PM and/or Calibration procedure(s) or by an outside source, and are listed within the associated calibration database, then complete the table below. </w:t>
            </w:r>
          </w:p>
          <w:p w14:paraId="19D42AA8" w14:textId="77777777" w:rsidR="00C11845" w:rsidRDefault="00C11845" w:rsidP="00C11845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vidence:</w:t>
            </w:r>
          </w:p>
          <w:p w14:paraId="7B752D5E" w14:textId="77777777" w:rsidR="00C11845" w:rsidRDefault="00C11845" w:rsidP="00C11845">
            <w:pPr>
              <w:pStyle w:val="ListParagraph"/>
            </w:pPr>
            <w:r w:rsidRPr="007F5C8F">
              <w:t xml:space="preserve">Completed </w:t>
            </w:r>
            <w:r>
              <w:t xml:space="preserve">IQ-03 </w:t>
            </w:r>
            <w:r w:rsidRPr="007F5C8F">
              <w:t>Test Script Data Sheet</w:t>
            </w:r>
          </w:p>
          <w:p w14:paraId="595A7425" w14:textId="77777777" w:rsidR="00C11845" w:rsidRDefault="00C11845" w:rsidP="00C11845">
            <w:pPr>
              <w:pStyle w:val="ListParagraph"/>
            </w:pPr>
            <w:r w:rsidRPr="007F5C8F">
              <w:t>Copies of calibration and/or maintenance certificates</w:t>
            </w:r>
          </w:p>
          <w:p w14:paraId="7E269929" w14:textId="77777777" w:rsidR="00C11845" w:rsidRDefault="00C11845" w:rsidP="00C11845">
            <w:pPr>
              <w:pStyle w:val="ListParagraph"/>
            </w:pPr>
            <w:r w:rsidRPr="007F5C8F">
              <w:t>Screen capture</w:t>
            </w:r>
            <w:r w:rsidRPr="001532C8">
              <w:t>s</w:t>
            </w:r>
            <w:r w:rsidRPr="00981C1B">
              <w:t xml:space="preserve"> from the associated Calibration database</w:t>
            </w:r>
          </w:p>
        </w:tc>
      </w:tr>
      <w:tr w:rsidR="00F72232" w:rsidRPr="002174CE" w14:paraId="5686938A" w14:textId="77777777" w:rsidTr="00F72232">
        <w:trPr>
          <w:trHeight w:val="360"/>
        </w:trPr>
        <w:tc>
          <w:tcPr>
            <w:tcW w:w="2802" w:type="dxa"/>
            <w:gridSpan w:val="2"/>
            <w:shd w:val="clear" w:color="auto" w:fill="D9D9D9" w:themeFill="background1" w:themeFillShade="D9"/>
            <w:vAlign w:val="center"/>
          </w:tcPr>
          <w:p w14:paraId="7C782F5F" w14:textId="77777777" w:rsidR="00C11845" w:rsidRPr="004022C5" w:rsidRDefault="00C11845" w:rsidP="00C11845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Description</w:t>
            </w:r>
          </w:p>
        </w:tc>
        <w:tc>
          <w:tcPr>
            <w:tcW w:w="2324" w:type="dxa"/>
            <w:gridSpan w:val="2"/>
            <w:shd w:val="clear" w:color="auto" w:fill="D9D9D9" w:themeFill="background1" w:themeFillShade="D9"/>
            <w:vAlign w:val="center"/>
          </w:tcPr>
          <w:p w14:paraId="29BE54BC" w14:textId="77777777" w:rsidR="00C11845" w:rsidRDefault="00C11845" w:rsidP="00C11845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 xml:space="preserve">Asset </w:t>
            </w:r>
            <w:r>
              <w:rPr>
                <w:rFonts w:cs="Arial"/>
                <w:b/>
                <w:bCs/>
                <w:lang w:val="en-IE"/>
              </w:rPr>
              <w:t>#</w:t>
            </w:r>
          </w:p>
        </w:tc>
        <w:tc>
          <w:tcPr>
            <w:tcW w:w="3024" w:type="dxa"/>
            <w:shd w:val="clear" w:color="auto" w:fill="D9D9D9" w:themeFill="background1" w:themeFillShade="D9"/>
            <w:vAlign w:val="center"/>
          </w:tcPr>
          <w:p w14:paraId="05C588A4" w14:textId="77777777" w:rsidR="00C11845" w:rsidRPr="004022C5" w:rsidRDefault="00C11845" w:rsidP="00C11845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>
              <w:rPr>
                <w:rFonts w:cs="Arial"/>
                <w:b/>
                <w:lang w:val="en-IE"/>
              </w:rPr>
              <w:t>Cal/PM Dates</w:t>
            </w:r>
          </w:p>
        </w:tc>
        <w:tc>
          <w:tcPr>
            <w:tcW w:w="2735" w:type="dxa"/>
            <w:shd w:val="clear" w:color="auto" w:fill="D9D9D9" w:themeFill="background1" w:themeFillShade="D9"/>
            <w:vAlign w:val="center"/>
          </w:tcPr>
          <w:p w14:paraId="0617B4FA" w14:textId="77777777" w:rsidR="00C11845" w:rsidRPr="004022C5" w:rsidRDefault="00C11845" w:rsidP="00C11845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Initial &amp; Date</w:t>
            </w:r>
          </w:p>
        </w:tc>
      </w:tr>
      <w:tr w:rsidR="00F72232" w:rsidRPr="002174CE" w14:paraId="180BCCD1" w14:textId="77777777" w:rsidTr="00F72232">
        <w:trPr>
          <w:trHeight w:val="576"/>
        </w:trPr>
        <w:tc>
          <w:tcPr>
            <w:tcW w:w="2802" w:type="dxa"/>
            <w:gridSpan w:val="2"/>
            <w:shd w:val="clear" w:color="auto" w:fill="F2F2F2" w:themeFill="background1" w:themeFillShade="F2"/>
            <w:vAlign w:val="center"/>
          </w:tcPr>
          <w:p w14:paraId="03D7023B" w14:textId="3CD57E60" w:rsidR="00C11845" w:rsidRDefault="00A01F51" w:rsidP="00C11845">
            <w:pPr>
              <w:spacing w:before="0"/>
              <w:jc w:val="center"/>
              <w:rPr>
                <w:rFonts w:cs="Arial"/>
                <w:lang w:val="en-IE"/>
              </w:rPr>
            </w:pPr>
            <w:r w:rsidRPr="00C54BBA">
              <w:rPr>
                <w:rFonts w:cs="Arial"/>
                <w:color w:val="000000" w:themeColor="text1"/>
                <w:lang w:val="en-IE"/>
              </w:rPr>
              <w:t>Electronics Weigh Balance</w:t>
            </w:r>
          </w:p>
        </w:tc>
        <w:tc>
          <w:tcPr>
            <w:tcW w:w="2324" w:type="dxa"/>
            <w:gridSpan w:val="2"/>
            <w:shd w:val="clear" w:color="auto" w:fill="FFFFFF" w:themeFill="background1"/>
            <w:vAlign w:val="center"/>
          </w:tcPr>
          <w:p w14:paraId="6A7D56E4" w14:textId="2714BE66" w:rsidR="00C11845" w:rsidRDefault="00B313A6" w:rsidP="00C11845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SG"/>
              </w:rPr>
              <w:t>12200404</w:t>
            </w:r>
          </w:p>
        </w:tc>
        <w:tc>
          <w:tcPr>
            <w:tcW w:w="3024" w:type="dxa"/>
            <w:vAlign w:val="center"/>
          </w:tcPr>
          <w:p w14:paraId="657B5147" w14:textId="649DE8FA" w:rsidR="00C11845" w:rsidRPr="004022C5" w:rsidRDefault="00C11845" w:rsidP="00C11845">
            <w:pPr>
              <w:spacing w:line="360" w:lineRule="auto"/>
              <w:rPr>
                <w:rFonts w:cs="Arial"/>
                <w:b/>
                <w:lang w:val="en-IE"/>
              </w:rPr>
            </w:pPr>
            <w:r w:rsidRPr="002243D7">
              <w:rPr>
                <w:rFonts w:cs="Arial"/>
                <w:lang w:val="en-IE"/>
              </w:rPr>
              <w:t xml:space="preserve">Last Cal/PM: </w:t>
            </w:r>
            <w:r w:rsidR="00933C78">
              <w:rPr>
                <w:rFonts w:cs="Arial"/>
                <w:lang w:val="en-SG"/>
              </w:rPr>
              <w:t>13-Jan-2020</w:t>
            </w:r>
            <w:r w:rsidRPr="002243D7">
              <w:rPr>
                <w:rFonts w:cs="Arial"/>
                <w:lang w:val="en-IE"/>
              </w:rPr>
              <w:br/>
              <w:t xml:space="preserve">Cal/PM </w:t>
            </w:r>
            <w:r>
              <w:rPr>
                <w:rFonts w:cs="Arial"/>
                <w:lang w:val="en-IE"/>
              </w:rPr>
              <w:t>Due</w:t>
            </w:r>
            <w:r w:rsidRPr="002243D7">
              <w:rPr>
                <w:rFonts w:cs="Arial"/>
                <w:lang w:val="en-IE"/>
              </w:rPr>
              <w:t>:</w:t>
            </w:r>
            <w:r w:rsidR="001E22AF">
              <w:rPr>
                <w:rFonts w:cs="Arial"/>
                <w:lang w:val="en-IE"/>
              </w:rPr>
              <w:t xml:space="preserve"> </w:t>
            </w:r>
            <w:r w:rsidR="00933C78">
              <w:rPr>
                <w:rFonts w:cs="Arial"/>
                <w:lang w:val="en-SG"/>
              </w:rPr>
              <w:t>13-</w:t>
            </w:r>
            <w:r w:rsidR="00933C78">
              <w:rPr>
                <w:rFonts w:cs="Arial"/>
                <w:lang w:val="en-SG"/>
              </w:rPr>
              <w:t>Feb</w:t>
            </w:r>
            <w:r w:rsidR="00933C78">
              <w:rPr>
                <w:rFonts w:cs="Arial"/>
                <w:lang w:val="en-SG"/>
              </w:rPr>
              <w:t>-2020</w:t>
            </w:r>
          </w:p>
        </w:tc>
        <w:tc>
          <w:tcPr>
            <w:tcW w:w="2735" w:type="dxa"/>
            <w:shd w:val="clear" w:color="auto" w:fill="auto"/>
            <w:vAlign w:val="center"/>
          </w:tcPr>
          <w:p w14:paraId="46E9F293" w14:textId="68A254DA" w:rsidR="00C11845" w:rsidRPr="004022C5" w:rsidRDefault="00B4440E" w:rsidP="00312864">
            <w:pPr>
              <w:jc w:val="center"/>
              <w:rPr>
                <w:rFonts w:cs="Arial"/>
                <w:b/>
                <w:lang w:val="en-IE"/>
              </w:rPr>
            </w:pPr>
            <w:r>
              <w:rPr>
                <w:rFonts w:cs="Arial"/>
                <w:b/>
                <w:lang w:val="en-IE"/>
              </w:rPr>
              <w:t>HZ 27</w:t>
            </w:r>
            <w:r w:rsidR="008B1F9D">
              <w:rPr>
                <w:rFonts w:cs="Arial"/>
                <w:b/>
                <w:lang w:val="en-IE"/>
              </w:rPr>
              <w:t xml:space="preserve"> Mar 2020</w:t>
            </w:r>
          </w:p>
        </w:tc>
      </w:tr>
      <w:tr w:rsidR="00D86458" w:rsidRPr="002174CE" w14:paraId="636A36DD" w14:textId="77777777" w:rsidTr="000A2E13">
        <w:trPr>
          <w:trHeight w:val="5309"/>
        </w:trPr>
        <w:tc>
          <w:tcPr>
            <w:tcW w:w="10885" w:type="dxa"/>
            <w:gridSpan w:val="6"/>
          </w:tcPr>
          <w:p w14:paraId="512C9642" w14:textId="186E8908" w:rsidR="00C11845" w:rsidRDefault="00C11845" w:rsidP="00C11845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Comments:</w:t>
            </w:r>
          </w:p>
          <w:p w14:paraId="1C102271" w14:textId="4B209A71" w:rsidR="00C11845" w:rsidRDefault="00C11845" w:rsidP="00C11845">
            <w:pPr>
              <w:rPr>
                <w:rFonts w:cs="Arial"/>
                <w:b/>
                <w:lang w:val="en-IE"/>
              </w:rPr>
            </w:pPr>
          </w:p>
          <w:p w14:paraId="216BCE66" w14:textId="2EDD2055" w:rsidR="00C11845" w:rsidRPr="00F83D01" w:rsidRDefault="004424E3" w:rsidP="004424E3">
            <w:pPr>
              <w:pStyle w:val="ListParagraph"/>
              <w:numPr>
                <w:ilvl w:val="0"/>
                <w:numId w:val="39"/>
              </w:numPr>
              <w:rPr>
                <w:bCs/>
              </w:rPr>
            </w:pPr>
            <w:r w:rsidRPr="00F83D01">
              <w:rPr>
                <w:bCs/>
              </w:rPr>
              <w:t>Electronics Weigh</w:t>
            </w:r>
            <w:r w:rsidR="00AD1B20" w:rsidRPr="00F83D01">
              <w:rPr>
                <w:bCs/>
              </w:rPr>
              <w:t xml:space="preserve"> Balance is the only equipment that require calibration</w:t>
            </w:r>
          </w:p>
          <w:p w14:paraId="3FD9D8F9" w14:textId="77777777" w:rsidR="004C0139" w:rsidRDefault="004C0139" w:rsidP="00C11845">
            <w:pPr>
              <w:rPr>
                <w:rFonts w:cs="Arial"/>
                <w:b/>
                <w:lang w:val="en-IE"/>
              </w:rPr>
            </w:pPr>
          </w:p>
          <w:p w14:paraId="2365B1F5" w14:textId="77777777" w:rsidR="004C0139" w:rsidRDefault="004C0139" w:rsidP="00C11845">
            <w:pPr>
              <w:rPr>
                <w:rFonts w:cs="Arial"/>
                <w:b/>
                <w:lang w:val="en-IE"/>
              </w:rPr>
            </w:pPr>
          </w:p>
          <w:p w14:paraId="0F68D441" w14:textId="77777777" w:rsidR="004C0139" w:rsidRDefault="004C0139" w:rsidP="00C11845">
            <w:pPr>
              <w:rPr>
                <w:rFonts w:cs="Arial"/>
                <w:b/>
                <w:lang w:val="en-IE"/>
              </w:rPr>
            </w:pPr>
          </w:p>
          <w:p w14:paraId="43A389B2" w14:textId="77777777" w:rsidR="004C0139" w:rsidRDefault="004C0139" w:rsidP="00C11845">
            <w:pPr>
              <w:rPr>
                <w:rFonts w:cs="Arial"/>
                <w:b/>
                <w:lang w:val="en-IE"/>
              </w:rPr>
            </w:pPr>
          </w:p>
          <w:p w14:paraId="73E64176" w14:textId="77777777" w:rsidR="00C11845" w:rsidRPr="007950C5" w:rsidRDefault="00C11845" w:rsidP="00C11845">
            <w:pPr>
              <w:rPr>
                <w:rFonts w:cs="Arial"/>
                <w:b/>
                <w:lang w:val="en-IE"/>
              </w:rPr>
            </w:pPr>
          </w:p>
        </w:tc>
      </w:tr>
      <w:tr w:rsidR="00DA5C76" w:rsidRPr="002174CE" w14:paraId="5DC86122" w14:textId="77777777" w:rsidTr="00F72232">
        <w:trPr>
          <w:trHeight w:val="432"/>
        </w:trPr>
        <w:tc>
          <w:tcPr>
            <w:tcW w:w="5126" w:type="dxa"/>
            <w:gridSpan w:val="4"/>
            <w:shd w:val="clear" w:color="auto" w:fill="D9D9D9" w:themeFill="background1" w:themeFillShade="D9"/>
            <w:vAlign w:val="center"/>
          </w:tcPr>
          <w:p w14:paraId="7CC7A4CF" w14:textId="77777777" w:rsidR="00C11845" w:rsidRPr="002174CE" w:rsidRDefault="00C11845" w:rsidP="00C11845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759" w:type="dxa"/>
            <w:gridSpan w:val="2"/>
            <w:vMerge w:val="restart"/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C11845" w14:paraId="762F51B5" w14:textId="77777777" w:rsidTr="00C7628E">
              <w:tc>
                <w:tcPr>
                  <w:tcW w:w="658" w:type="dxa"/>
                </w:tcPr>
                <w:p w14:paraId="120A81F4" w14:textId="77777777" w:rsidR="00C11845" w:rsidRPr="00450369" w:rsidRDefault="00C11845" w:rsidP="00C11845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38281EB8" w14:textId="77777777" w:rsidR="00C11845" w:rsidRPr="00450369" w:rsidRDefault="00C7628E" w:rsidP="00C11845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C11845" w14:paraId="4D125E41" w14:textId="77777777" w:rsidTr="00C7628E">
              <w:tc>
                <w:tcPr>
                  <w:tcW w:w="658" w:type="dxa"/>
                </w:tcPr>
                <w:p w14:paraId="105E76EE" w14:textId="77777777" w:rsidR="00C11845" w:rsidRPr="00450369" w:rsidRDefault="00C11845" w:rsidP="00C11845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13054AC7" w14:textId="77777777" w:rsidR="00C11845" w:rsidRPr="00450369" w:rsidRDefault="00C7628E" w:rsidP="00C11845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C11845" w14:paraId="591E60B2" w14:textId="77777777" w:rsidTr="00C7628E">
              <w:trPr>
                <w:trHeight w:val="260"/>
              </w:trPr>
              <w:tc>
                <w:tcPr>
                  <w:tcW w:w="658" w:type="dxa"/>
                </w:tcPr>
                <w:p w14:paraId="54B6B2A9" w14:textId="77777777" w:rsidR="00C11845" w:rsidRPr="00450369" w:rsidRDefault="00C11845" w:rsidP="00C11845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7FF0EF6F" w14:textId="77777777" w:rsidR="00C11845" w:rsidRPr="00450369" w:rsidRDefault="00C7628E" w:rsidP="00C11845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</w:t>
                  </w:r>
                  <w:proofErr w:type="gramStart"/>
                  <w:r>
                    <w:rPr>
                      <w:rFonts w:cs="Arial"/>
                      <w:color w:val="FF0000"/>
                      <w:lang w:val="en-IE"/>
                    </w:rPr>
                    <w:t>_  Page</w:t>
                  </w:r>
                  <w:proofErr w:type="gramEnd"/>
                  <w:r>
                    <w:rPr>
                      <w:rFonts w:cs="Arial"/>
                      <w:color w:val="FF0000"/>
                      <w:lang w:val="en-IE"/>
                    </w:rPr>
                    <w:t>: ___ of ___</w:t>
                  </w:r>
                </w:p>
              </w:tc>
            </w:tr>
          </w:tbl>
          <w:p w14:paraId="7D7071BD" w14:textId="77777777" w:rsidR="00C11845" w:rsidRPr="002174CE" w:rsidRDefault="00C11845" w:rsidP="00C11845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DA5C76" w:rsidRPr="002174CE" w14:paraId="4D341683" w14:textId="77777777" w:rsidTr="00F72232">
        <w:trPr>
          <w:trHeight w:val="432"/>
        </w:trPr>
        <w:tc>
          <w:tcPr>
            <w:tcW w:w="5126" w:type="dxa"/>
            <w:gridSpan w:val="4"/>
            <w:vAlign w:val="center"/>
          </w:tcPr>
          <w:p w14:paraId="6B4350C2" w14:textId="52D8269B" w:rsidR="00C11845" w:rsidRDefault="009A2CAF" w:rsidP="00C11845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sz w:val="24"/>
                <w:lang w:val="en-IE"/>
              </w:rPr>
              <w:sym w:font="Wingdings" w:char="F0FE"/>
            </w:r>
            <w:r w:rsidR="00C11845" w:rsidRPr="001E6A51">
              <w:rPr>
                <w:rFonts w:cs="Arial"/>
                <w:lang w:val="en-IE"/>
              </w:rPr>
              <w:t xml:space="preserve"> Pass</w:t>
            </w:r>
            <w:r w:rsidR="00C11845" w:rsidRPr="001E6A51">
              <w:rPr>
                <w:rFonts w:cs="Arial"/>
                <w:lang w:val="en-IE"/>
              </w:rPr>
              <w:tab/>
            </w:r>
            <w:r w:rsidR="00C11845" w:rsidRPr="001E6A51">
              <w:rPr>
                <w:rFonts w:cs="Arial"/>
                <w:lang w:val="en-IE"/>
              </w:rPr>
              <w:tab/>
            </w:r>
            <w:r w:rsidR="00C11845" w:rsidRPr="001E6A51">
              <w:rPr>
                <w:rFonts w:cs="Arial"/>
                <w:lang w:val="en-IE"/>
              </w:rPr>
              <w:tab/>
            </w:r>
            <w:r w:rsidR="00C11845"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="00C11845"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759" w:type="dxa"/>
            <w:gridSpan w:val="2"/>
            <w:vMerge/>
            <w:vAlign w:val="center"/>
          </w:tcPr>
          <w:p w14:paraId="107E028A" w14:textId="77777777" w:rsidR="00C11845" w:rsidRPr="002174CE" w:rsidRDefault="00C11845" w:rsidP="00C11845">
            <w:pPr>
              <w:spacing w:before="0"/>
              <w:rPr>
                <w:rFonts w:cs="Arial"/>
                <w:lang w:val="en-IE"/>
              </w:rPr>
            </w:pPr>
          </w:p>
        </w:tc>
      </w:tr>
    </w:tbl>
    <w:p w14:paraId="62508A23" w14:textId="77777777" w:rsidR="00F72232" w:rsidRDefault="00F72232" w:rsidP="00F72232">
      <w:pPr>
        <w:spacing w:before="0"/>
      </w:pPr>
    </w:p>
    <w:tbl>
      <w:tblPr>
        <w:tblW w:w="108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94"/>
        <w:gridCol w:w="1007"/>
        <w:gridCol w:w="344"/>
        <w:gridCol w:w="1980"/>
        <w:gridCol w:w="1963"/>
        <w:gridCol w:w="1258"/>
        <w:gridCol w:w="2539"/>
      </w:tblGrid>
      <w:tr w:rsidR="004C0139" w:rsidRPr="002174CE" w14:paraId="02E16FFB" w14:textId="77777777" w:rsidTr="00F72232">
        <w:trPr>
          <w:trHeight w:val="360"/>
          <w:jc w:val="center"/>
        </w:trPr>
        <w:tc>
          <w:tcPr>
            <w:tcW w:w="1794" w:type="dxa"/>
            <w:tcBorders>
              <w:right w:val="nil"/>
            </w:tcBorders>
            <w:shd w:val="clear" w:color="auto" w:fill="D9D9D9" w:themeFill="background1" w:themeFillShade="D9"/>
            <w:vAlign w:val="center"/>
          </w:tcPr>
          <w:p w14:paraId="46D045CB" w14:textId="77777777" w:rsidR="00C11845" w:rsidRDefault="00C11845" w:rsidP="000A2E13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lastRenderedPageBreak/>
              <w:br w:type="page"/>
            </w:r>
            <w:bookmarkStart w:id="5" w:name="_Toc266368355"/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  <w:bookmarkEnd w:id="5"/>
          </w:p>
        </w:tc>
        <w:tc>
          <w:tcPr>
            <w:tcW w:w="1351" w:type="dxa"/>
            <w:gridSpan w:val="2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14:paraId="3F1257DC" w14:textId="77777777" w:rsidR="00C11845" w:rsidRDefault="00C11845" w:rsidP="000A2E13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Q-04</w:t>
            </w:r>
          </w:p>
        </w:tc>
        <w:tc>
          <w:tcPr>
            <w:tcW w:w="1980" w:type="dxa"/>
            <w:tcBorders>
              <w:right w:val="nil"/>
            </w:tcBorders>
            <w:shd w:val="clear" w:color="auto" w:fill="D9D9D9" w:themeFill="background1" w:themeFillShade="D9"/>
            <w:vAlign w:val="center"/>
          </w:tcPr>
          <w:p w14:paraId="3DC167F7" w14:textId="77777777" w:rsidR="00C11845" w:rsidRPr="004022C5" w:rsidRDefault="00C11845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  <w:iCs/>
                <w:lang w:val="en-IE"/>
              </w:rPr>
              <w:t>I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Q Test </w:t>
            </w:r>
            <w:r>
              <w:rPr>
                <w:rFonts w:cs="Arial"/>
                <w:b/>
                <w:bCs/>
                <w:i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ame:</w:t>
            </w:r>
          </w:p>
        </w:tc>
        <w:tc>
          <w:tcPr>
            <w:tcW w:w="5760" w:type="dxa"/>
            <w:gridSpan w:val="3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14:paraId="3FBE4ECA" w14:textId="77777777" w:rsidR="00C11845" w:rsidRPr="004022C5" w:rsidRDefault="00C11845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lang w:val="en-IE"/>
              </w:rPr>
              <w:t>Test Software and Instrument Firmware Version</w:t>
            </w:r>
          </w:p>
        </w:tc>
      </w:tr>
      <w:tr w:rsidR="004C0139" w:rsidRPr="002174CE" w14:paraId="3266E7B4" w14:textId="77777777" w:rsidTr="00F72232">
        <w:trPr>
          <w:trHeight w:val="360"/>
          <w:jc w:val="center"/>
        </w:trPr>
        <w:tc>
          <w:tcPr>
            <w:tcW w:w="1794" w:type="dxa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1D91A66F" w14:textId="77777777" w:rsidR="00C11845" w:rsidRDefault="00C11845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>#</w:t>
            </w:r>
          </w:p>
        </w:tc>
        <w:sdt>
          <w:sdtPr>
            <w:rPr>
              <w:rFonts w:cs="Arial"/>
              <w:lang w:val="en-IE"/>
            </w:rPr>
            <w:alias w:val="TEorVal#"/>
            <w:tag w:val="TEorVal#"/>
            <w:id w:val="2630351"/>
            <w:placeholder>
              <w:docPart w:val="DF74B8EBD12F4F26B3541997169C3947"/>
            </w:placeholder>
            <w:dataBinding w:prefixMappings="xmlns:ns0='http://schemas.microsoft.com/office/2006/coverPageProps' " w:xpath="/ns0:CoverPageProperties[1]/ns0:CompanyAddress[1]" w:storeItemID="{55AF091B-3C7A-41E3-B477-F2FDAA23CFDA}"/>
            <w:text/>
          </w:sdtPr>
          <w:sdtEndPr/>
          <w:sdtContent>
            <w:tc>
              <w:tcPr>
                <w:tcW w:w="1351" w:type="dxa"/>
                <w:gridSpan w:val="2"/>
                <w:tcBorders>
                  <w:left w:val="nil"/>
                  <w:bottom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77AAB748" w14:textId="5B95902F" w:rsidR="00C11845" w:rsidRDefault="00A051E8" w:rsidP="000A2E13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Fonts w:cs="Arial"/>
                    <w:lang w:val="en-IE"/>
                  </w:rPr>
                  <w:t>TE82526-4</w:t>
                </w:r>
              </w:p>
            </w:tc>
          </w:sdtContent>
        </w:sdt>
        <w:tc>
          <w:tcPr>
            <w:tcW w:w="1980" w:type="dxa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B463685" w14:textId="77777777" w:rsidR="00C11845" w:rsidRDefault="00C11845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</w:p>
        </w:tc>
        <w:sdt>
          <w:sdtPr>
            <w:rPr>
              <w:rFonts w:cs="Arial"/>
              <w:bCs/>
              <w:lang w:val="en-IE"/>
            </w:rPr>
            <w:alias w:val="EquipmentName"/>
            <w:tag w:val="EquipmentName"/>
            <w:id w:val="2630472"/>
            <w:placeholder>
              <w:docPart w:val="1B8332FAEB3B4D0390955DBC46BB5313"/>
            </w:placeholder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EndPr/>
          <w:sdtContent>
            <w:tc>
              <w:tcPr>
                <w:tcW w:w="5760" w:type="dxa"/>
                <w:gridSpan w:val="3"/>
                <w:tcBorders>
                  <w:left w:val="nil"/>
                  <w:bottom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7FA685C6" w14:textId="3ED497BD" w:rsidR="00C11845" w:rsidRDefault="00B668F8" w:rsidP="000A2E13">
                <w:pPr>
                  <w:spacing w:before="0"/>
                  <w:rPr>
                    <w:rFonts w:cs="Arial"/>
                    <w:b/>
                    <w:bCs/>
                    <w:lang w:val="en-IE"/>
                  </w:rPr>
                </w:pPr>
                <w:r>
                  <w:rPr>
                    <w:rFonts w:cs="Arial"/>
                    <w:bCs/>
                    <w:lang w:val="en-IE"/>
                  </w:rPr>
                  <w:t>Pump Tray Tester</w:t>
                </w:r>
              </w:p>
            </w:tc>
          </w:sdtContent>
        </w:sdt>
      </w:tr>
      <w:tr w:rsidR="00DA5C76" w:rsidRPr="002174CE" w14:paraId="41FD8D2A" w14:textId="77777777" w:rsidTr="00F72232">
        <w:trPr>
          <w:trHeight w:val="360"/>
          <w:jc w:val="center"/>
        </w:trPr>
        <w:tc>
          <w:tcPr>
            <w:tcW w:w="1794" w:type="dxa"/>
            <w:tcBorders>
              <w:right w:val="nil"/>
            </w:tcBorders>
            <w:shd w:val="clear" w:color="auto" w:fill="F2F2F2" w:themeFill="background1" w:themeFillShade="F2"/>
            <w:vAlign w:val="center"/>
          </w:tcPr>
          <w:p w14:paraId="30D3B816" w14:textId="77777777" w:rsidR="00C11845" w:rsidRPr="006C2322" w:rsidRDefault="00C11845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</w:p>
        </w:tc>
        <w:sdt>
          <w:sdtPr>
            <w:rPr>
              <w:rStyle w:val="BodyTextChar"/>
            </w:rPr>
            <w:alias w:val="InstallSite"/>
            <w:tag w:val="InstallSite"/>
            <w:id w:val="2630489"/>
            <w:placeholder>
              <w:docPart w:val="EF190EC258884A80B334CE39155DC2CE"/>
            </w:placeholder>
            <w:dataBinding w:prefixMappings="xmlns:ns0='http://schemas.microsoft.com/office/2006/coverPageProps' " w:xpath="/ns0:CoverPageProperties[1]/ns0:CompanyFax[1]" w:storeItemID="{55AF091B-3C7A-41E3-B477-F2FDAA23CFDA}"/>
            <w:text/>
          </w:sdtPr>
          <w:sdtEndPr>
            <w:rPr>
              <w:rStyle w:val="DefaultParagraphFont"/>
              <w:rFonts w:cs="Arial"/>
              <w:bCs/>
              <w:color w:val="548DD4" w:themeColor="text2" w:themeTint="99"/>
              <w:lang w:val="en-IE"/>
            </w:rPr>
          </w:sdtEndPr>
          <w:sdtContent>
            <w:tc>
              <w:tcPr>
                <w:tcW w:w="9091" w:type="dxa"/>
                <w:gridSpan w:val="6"/>
                <w:tcBorders>
                  <w:left w:val="nil"/>
                </w:tcBorders>
                <w:shd w:val="clear" w:color="auto" w:fill="F2F2F2" w:themeFill="background1" w:themeFillShade="F2"/>
                <w:vAlign w:val="center"/>
              </w:tcPr>
              <w:p w14:paraId="4549F9B6" w14:textId="59024E78" w:rsidR="00C11845" w:rsidRPr="006C2322" w:rsidRDefault="00847427" w:rsidP="000A2E13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Style w:val="BodyTextChar"/>
                  </w:rPr>
                  <w:t>Flextronics Contract Manufacturing Site in Singapore</w:t>
                </w:r>
              </w:p>
            </w:tc>
          </w:sdtContent>
        </w:sdt>
      </w:tr>
      <w:tr w:rsidR="00D86458" w:rsidRPr="002174CE" w14:paraId="783CF081" w14:textId="77777777" w:rsidTr="00F72232">
        <w:trPr>
          <w:trHeight w:val="567"/>
          <w:jc w:val="center"/>
        </w:trPr>
        <w:tc>
          <w:tcPr>
            <w:tcW w:w="10885" w:type="dxa"/>
            <w:gridSpan w:val="7"/>
          </w:tcPr>
          <w:p w14:paraId="371D5A20" w14:textId="77777777" w:rsidR="00C11845" w:rsidRPr="004022C5" w:rsidRDefault="00C11845" w:rsidP="00C11845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</w:p>
          <w:p w14:paraId="7C175D9B" w14:textId="77777777" w:rsidR="00C11845" w:rsidRDefault="00C11845" w:rsidP="00C11845">
            <w:pPr>
              <w:pStyle w:val="BodyText2"/>
              <w:spacing w:before="0" w:after="0" w:line="240" w:lineRule="auto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>To verify that the installed software</w:t>
            </w:r>
            <w:r>
              <w:rPr>
                <w:rFonts w:cs="Arial"/>
                <w:lang w:val="en-IE"/>
              </w:rPr>
              <w:t>/</w:t>
            </w:r>
            <w:r w:rsidRPr="004022C5">
              <w:rPr>
                <w:rFonts w:cs="Arial"/>
                <w:lang w:val="en-IE"/>
              </w:rPr>
              <w:t>firmware</w:t>
            </w:r>
            <w:r>
              <w:rPr>
                <w:rFonts w:cs="Arial"/>
                <w:lang w:val="en-IE"/>
              </w:rPr>
              <w:t xml:space="preserve"> is correct per the applicable design and/or operational document(s)</w:t>
            </w:r>
            <w:r w:rsidRPr="004022C5">
              <w:rPr>
                <w:rFonts w:cs="Arial"/>
                <w:lang w:val="en-IE"/>
              </w:rPr>
              <w:t>.</w:t>
            </w:r>
          </w:p>
          <w:p w14:paraId="276EF74D" w14:textId="77777777" w:rsidR="00C11845" w:rsidRDefault="00C11845" w:rsidP="00C11845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xecution:</w:t>
            </w:r>
            <w:r>
              <w:rPr>
                <w:rFonts w:cs="Arial"/>
                <w:b/>
                <w:lang w:val="en-IE"/>
              </w:rPr>
              <w:t xml:space="preserve"> </w:t>
            </w:r>
          </w:p>
          <w:p w14:paraId="6711FF57" w14:textId="77777777" w:rsidR="00C11845" w:rsidRDefault="00C11845" w:rsidP="00C11845">
            <w:pPr>
              <w:pStyle w:val="ListParagraph"/>
            </w:pPr>
            <w:r w:rsidRPr="001532C8">
              <w:t xml:space="preserve">List all </w:t>
            </w:r>
            <w:r w:rsidRPr="00981C1B">
              <w:t>relevant Equipment software and/or instrument firmware in the Description column. Specify the associated part number for the instrument firmware, if applicable. Rows may be added</w:t>
            </w:r>
            <w:r>
              <w:t>/removed</w:t>
            </w:r>
            <w:r w:rsidRPr="00981C1B">
              <w:t xml:space="preserve"> as needed. </w:t>
            </w:r>
          </w:p>
          <w:p w14:paraId="387D998D" w14:textId="77777777" w:rsidR="00C11845" w:rsidRDefault="00C11845" w:rsidP="00C11845">
            <w:pPr>
              <w:pStyle w:val="ListParagraph"/>
            </w:pPr>
            <w:r w:rsidRPr="001532C8">
              <w:t xml:space="preserve">List the associated required </w:t>
            </w:r>
            <w:r>
              <w:t>e</w:t>
            </w:r>
            <w:r w:rsidRPr="00981C1B">
              <w:t xml:space="preserve">quipment software and/or </w:t>
            </w:r>
            <w:r>
              <w:t xml:space="preserve">critical </w:t>
            </w:r>
            <w:r w:rsidRPr="00981C1B">
              <w:t>instrument</w:t>
            </w:r>
            <w:r>
              <w:t>/internet connection</w:t>
            </w:r>
            <w:r w:rsidRPr="00981C1B">
              <w:t xml:space="preserve"> </w:t>
            </w:r>
            <w:r>
              <w:t xml:space="preserve">sharing </w:t>
            </w:r>
            <w:r w:rsidRPr="00981C1B">
              <w:t>firmware version(s), as defined in the applicable design/operational document(s), in the Acceptance Criteria column.</w:t>
            </w:r>
          </w:p>
          <w:p w14:paraId="4578941C" w14:textId="77777777" w:rsidR="00C11845" w:rsidRPr="00981C1B" w:rsidRDefault="00C11845" w:rsidP="00C11845">
            <w:pPr>
              <w:pStyle w:val="ListParagraph"/>
            </w:pPr>
            <w:r w:rsidRPr="00981C1B">
              <w:t xml:space="preserve">Verify that the software version displayed on the Operator Interface of the program and/or the firmware loaded on the </w:t>
            </w:r>
            <w:r>
              <w:t>instruments/PC</w:t>
            </w:r>
            <w:r w:rsidRPr="00981C1B">
              <w:t xml:space="preserve"> match the acceptance criteria identically, if applicable, then complete the table below.</w:t>
            </w:r>
          </w:p>
          <w:p w14:paraId="3DD6C080" w14:textId="77777777" w:rsidR="00C11845" w:rsidRDefault="00C11845" w:rsidP="00C11845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vidence:</w:t>
            </w:r>
          </w:p>
          <w:p w14:paraId="72A3CF88" w14:textId="77777777" w:rsidR="00C11845" w:rsidRDefault="00C11845" w:rsidP="00C11845">
            <w:pPr>
              <w:pStyle w:val="ListParagraph"/>
            </w:pPr>
            <w:r w:rsidRPr="007F5C8F">
              <w:t xml:space="preserve">Completed </w:t>
            </w:r>
            <w:r>
              <w:t xml:space="preserve">IQ-04 </w:t>
            </w:r>
            <w:r w:rsidRPr="007F5C8F">
              <w:t>Test Script Data Sheet</w:t>
            </w:r>
          </w:p>
          <w:p w14:paraId="115D76DD" w14:textId="77777777" w:rsidR="00C11845" w:rsidRDefault="00C11845" w:rsidP="00C11845">
            <w:pPr>
              <w:pStyle w:val="ListParagraph"/>
            </w:pPr>
            <w:r w:rsidRPr="007F5C8F">
              <w:t>Identify</w:t>
            </w:r>
            <w:r>
              <w:t xml:space="preserve"> and/or provide a screen capture/print out/copy of</w:t>
            </w:r>
            <w:r w:rsidRPr="007F5C8F">
              <w:t xml:space="preserve"> the applicable design/operational document that </w:t>
            </w:r>
            <w:r w:rsidRPr="00981C1B">
              <w:t>define</w:t>
            </w:r>
            <w:r>
              <w:t>s</w:t>
            </w:r>
            <w:r w:rsidRPr="007F5C8F">
              <w:t xml:space="preserve"> </w:t>
            </w:r>
            <w:r w:rsidRPr="001532C8">
              <w:t xml:space="preserve">the required software/firmware version(s) </w:t>
            </w:r>
            <w:r>
              <w:t>within or as an attachment to</w:t>
            </w:r>
            <w:r w:rsidRPr="001532C8">
              <w:t xml:space="preserve"> the </w:t>
            </w:r>
            <w:r w:rsidRPr="00981C1B">
              <w:t>associated Installation Qualification Report.</w:t>
            </w:r>
          </w:p>
          <w:p w14:paraId="49A5C9D6" w14:textId="77777777" w:rsidR="00C11845" w:rsidRPr="00981C1B" w:rsidRDefault="00C11845" w:rsidP="00C11845">
            <w:pPr>
              <w:pStyle w:val="ListParagraph"/>
              <w:rPr>
                <w:rFonts w:ascii="Calibri" w:hAnsi="Calibri"/>
                <w:sz w:val="22"/>
                <w:szCs w:val="22"/>
              </w:rPr>
            </w:pPr>
            <w:r>
              <w:t>Screen capture and/or test record displaying/indicating the software and/or firmware version(s), as applicable</w:t>
            </w:r>
          </w:p>
        </w:tc>
      </w:tr>
      <w:tr w:rsidR="004C0139" w:rsidRPr="002174CE" w14:paraId="3234AE03" w14:textId="77777777" w:rsidTr="00F72232">
        <w:trPr>
          <w:trHeight w:val="360"/>
          <w:jc w:val="center"/>
        </w:trPr>
        <w:tc>
          <w:tcPr>
            <w:tcW w:w="2801" w:type="dxa"/>
            <w:gridSpan w:val="2"/>
            <w:shd w:val="clear" w:color="auto" w:fill="D9D9D9" w:themeFill="background1" w:themeFillShade="D9"/>
            <w:vAlign w:val="center"/>
          </w:tcPr>
          <w:p w14:paraId="54E375EE" w14:textId="77777777" w:rsidR="00C11845" w:rsidRPr="004022C5" w:rsidRDefault="00C11845" w:rsidP="00C11845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  <w:lang w:val="en-IE"/>
              </w:rPr>
              <w:t>Description</w:t>
            </w:r>
          </w:p>
        </w:tc>
        <w:tc>
          <w:tcPr>
            <w:tcW w:w="2324" w:type="dxa"/>
            <w:gridSpan w:val="2"/>
            <w:shd w:val="clear" w:color="auto" w:fill="D9D9D9" w:themeFill="background1" w:themeFillShade="D9"/>
            <w:vAlign w:val="center"/>
          </w:tcPr>
          <w:p w14:paraId="3530090C" w14:textId="77777777" w:rsidR="00C11845" w:rsidRDefault="00C11845" w:rsidP="00C11845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Acceptance </w:t>
            </w:r>
            <w:r>
              <w:rPr>
                <w:rFonts w:cs="Arial"/>
                <w:b/>
                <w:lang w:val="en-IE"/>
              </w:rPr>
              <w:t>C</w:t>
            </w:r>
            <w:r w:rsidRPr="004022C5">
              <w:rPr>
                <w:rFonts w:cs="Arial"/>
                <w:b/>
                <w:lang w:val="en-IE"/>
              </w:rPr>
              <w:t>riteria</w:t>
            </w:r>
          </w:p>
        </w:tc>
        <w:tc>
          <w:tcPr>
            <w:tcW w:w="1963" w:type="dxa"/>
            <w:shd w:val="clear" w:color="auto" w:fill="D9D9D9" w:themeFill="background1" w:themeFillShade="D9"/>
            <w:vAlign w:val="center"/>
          </w:tcPr>
          <w:p w14:paraId="0ED7E62E" w14:textId="77777777" w:rsidR="00C11845" w:rsidRDefault="00C11845" w:rsidP="00C11845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 xml:space="preserve">As </w:t>
            </w:r>
            <w:r>
              <w:rPr>
                <w:rFonts w:cs="Arial"/>
                <w:b/>
                <w:bCs/>
                <w:lang w:val="en-IE"/>
              </w:rPr>
              <w:t>F</w:t>
            </w:r>
            <w:r w:rsidRPr="004022C5">
              <w:rPr>
                <w:rFonts w:cs="Arial"/>
                <w:b/>
                <w:bCs/>
                <w:lang w:val="en-IE"/>
              </w:rPr>
              <w:t>ound</w:t>
            </w:r>
          </w:p>
        </w:tc>
        <w:tc>
          <w:tcPr>
            <w:tcW w:w="1258" w:type="dxa"/>
            <w:shd w:val="clear" w:color="auto" w:fill="D9D9D9" w:themeFill="background1" w:themeFillShade="D9"/>
            <w:vAlign w:val="center"/>
          </w:tcPr>
          <w:p w14:paraId="0BA63DDE" w14:textId="77777777" w:rsidR="00C11845" w:rsidRPr="004022C5" w:rsidRDefault="00C11845" w:rsidP="00C11845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Pass/Fail</w:t>
            </w:r>
          </w:p>
        </w:tc>
        <w:tc>
          <w:tcPr>
            <w:tcW w:w="2539" w:type="dxa"/>
            <w:shd w:val="clear" w:color="auto" w:fill="D9D9D9" w:themeFill="background1" w:themeFillShade="D9"/>
            <w:vAlign w:val="center"/>
          </w:tcPr>
          <w:p w14:paraId="03A0283F" w14:textId="77777777" w:rsidR="00C11845" w:rsidRPr="004022C5" w:rsidRDefault="00C11845" w:rsidP="00C11845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4C0139" w:rsidRPr="002174CE" w14:paraId="1B1CF0BA" w14:textId="77777777" w:rsidTr="00F72232">
        <w:trPr>
          <w:trHeight w:val="576"/>
          <w:jc w:val="center"/>
        </w:trPr>
        <w:tc>
          <w:tcPr>
            <w:tcW w:w="2801" w:type="dxa"/>
            <w:gridSpan w:val="2"/>
            <w:shd w:val="clear" w:color="auto" w:fill="F2F2F2" w:themeFill="background1" w:themeFillShade="F2"/>
            <w:vAlign w:val="center"/>
          </w:tcPr>
          <w:p w14:paraId="2A047A9D" w14:textId="11953035" w:rsidR="00C11845" w:rsidRPr="005E3123" w:rsidRDefault="00DC6ED0" w:rsidP="00C11845">
            <w:pPr>
              <w:spacing w:before="0"/>
              <w:jc w:val="center"/>
              <w:rPr>
                <w:rFonts w:cs="Arial"/>
                <w:lang w:val="en-IE"/>
              </w:rPr>
            </w:pPr>
            <w:r w:rsidRPr="005E3123">
              <w:t>TE82526</w:t>
            </w:r>
            <w:r w:rsidR="00235DE0" w:rsidRPr="005E3123">
              <w:t xml:space="preserve"> Test Software</w:t>
            </w:r>
          </w:p>
        </w:tc>
        <w:tc>
          <w:tcPr>
            <w:tcW w:w="2324" w:type="dxa"/>
            <w:gridSpan w:val="2"/>
            <w:shd w:val="clear" w:color="auto" w:fill="F2F2F2" w:themeFill="background1" w:themeFillShade="F2"/>
            <w:vAlign w:val="center"/>
          </w:tcPr>
          <w:p w14:paraId="08E0A47E" w14:textId="77777777" w:rsidR="00C11845" w:rsidRPr="005E3123" w:rsidRDefault="00C11845" w:rsidP="00C11845">
            <w:pPr>
              <w:pStyle w:val="Header"/>
              <w:spacing w:before="0"/>
              <w:jc w:val="center"/>
              <w:rPr>
                <w:rFonts w:cs="Arial"/>
                <w:bCs/>
                <w:iCs/>
                <w:lang w:val="en-IE"/>
              </w:rPr>
            </w:pPr>
            <w:r w:rsidRPr="005E3123">
              <w:rPr>
                <w:rFonts w:cs="Arial"/>
                <w:lang w:val="en-IE"/>
              </w:rPr>
              <w:t>Version:  1.0</w:t>
            </w:r>
          </w:p>
        </w:tc>
        <w:tc>
          <w:tcPr>
            <w:tcW w:w="1963" w:type="dxa"/>
            <w:vAlign w:val="center"/>
          </w:tcPr>
          <w:p w14:paraId="2D1325E1" w14:textId="21CCD6A8" w:rsidR="00C11845" w:rsidRPr="005E3123" w:rsidRDefault="00C11845" w:rsidP="00C11845">
            <w:pPr>
              <w:spacing w:before="0"/>
              <w:rPr>
                <w:rFonts w:cs="Arial"/>
                <w:lang w:val="en-IE"/>
              </w:rPr>
            </w:pPr>
            <w:r w:rsidRPr="005E3123">
              <w:rPr>
                <w:rFonts w:cs="Arial"/>
                <w:lang w:val="en-IE"/>
              </w:rPr>
              <w:t xml:space="preserve">  Version: </w:t>
            </w:r>
            <w:r w:rsidR="009A2CAF">
              <w:rPr>
                <w:rFonts w:cs="Arial"/>
                <w:lang w:val="en-IE"/>
              </w:rPr>
              <w:t>1.0</w:t>
            </w:r>
          </w:p>
        </w:tc>
        <w:tc>
          <w:tcPr>
            <w:tcW w:w="1258" w:type="dxa"/>
            <w:shd w:val="clear" w:color="auto" w:fill="auto"/>
            <w:vAlign w:val="center"/>
          </w:tcPr>
          <w:p w14:paraId="52A0F3BE" w14:textId="68B6AA0F" w:rsidR="00C11845" w:rsidRDefault="009A2CAF" w:rsidP="00C11845">
            <w:pPr>
              <w:spacing w:before="0"/>
              <w:rPr>
                <w:rFonts w:cs="Arial"/>
                <w:b/>
                <w:lang w:val="en-IE"/>
              </w:rPr>
            </w:pPr>
            <w:r>
              <w:rPr>
                <w:rFonts w:cs="Arial"/>
                <w:b/>
                <w:lang w:val="en-IE"/>
              </w:rPr>
              <w:t>Pass</w:t>
            </w:r>
          </w:p>
        </w:tc>
        <w:tc>
          <w:tcPr>
            <w:tcW w:w="2539" w:type="dxa"/>
            <w:shd w:val="clear" w:color="auto" w:fill="auto"/>
            <w:vAlign w:val="center"/>
          </w:tcPr>
          <w:p w14:paraId="03B3930C" w14:textId="50B1FB5A" w:rsidR="00C11845" w:rsidRDefault="009A2CAF" w:rsidP="00C11845">
            <w:pPr>
              <w:spacing w:before="0"/>
              <w:rPr>
                <w:rFonts w:cs="Arial"/>
                <w:b/>
                <w:lang w:val="en-IE"/>
              </w:rPr>
            </w:pPr>
            <w:r>
              <w:rPr>
                <w:rFonts w:cs="Arial"/>
                <w:b/>
                <w:lang w:val="en-IE"/>
              </w:rPr>
              <w:t>HZ 27 Mar 2020</w:t>
            </w:r>
          </w:p>
        </w:tc>
      </w:tr>
      <w:tr w:rsidR="00D86458" w:rsidRPr="002174CE" w14:paraId="10C97969" w14:textId="77777777" w:rsidTr="00F72232">
        <w:trPr>
          <w:trHeight w:val="4625"/>
          <w:jc w:val="center"/>
        </w:trPr>
        <w:tc>
          <w:tcPr>
            <w:tcW w:w="10885" w:type="dxa"/>
            <w:gridSpan w:val="7"/>
          </w:tcPr>
          <w:p w14:paraId="1B954E87" w14:textId="60BEA7DC" w:rsidR="00C11845" w:rsidRDefault="00C11845" w:rsidP="00C11845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Comments:</w:t>
            </w:r>
          </w:p>
          <w:p w14:paraId="0D3A99C3" w14:textId="77777777" w:rsidR="00F83D01" w:rsidRPr="007950C5" w:rsidRDefault="00F83D01" w:rsidP="00C11845">
            <w:pPr>
              <w:rPr>
                <w:rFonts w:cs="Arial"/>
                <w:b/>
                <w:lang w:val="en-IE"/>
              </w:rPr>
            </w:pPr>
          </w:p>
          <w:p w14:paraId="49F2614A" w14:textId="0A60EB87" w:rsidR="00C11845" w:rsidRPr="00434E91" w:rsidRDefault="00434E91" w:rsidP="00434E91">
            <w:pPr>
              <w:pStyle w:val="ListParagraph"/>
              <w:numPr>
                <w:ilvl w:val="0"/>
                <w:numId w:val="39"/>
              </w:numPr>
            </w:pPr>
            <w:r w:rsidRPr="002F5502">
              <w:t>This test station does not download firmware</w:t>
            </w:r>
            <w:r w:rsidR="00A4164B">
              <w:t>.</w:t>
            </w:r>
          </w:p>
          <w:p w14:paraId="1C07D61A" w14:textId="77777777" w:rsidR="00C11845" w:rsidRDefault="00C11845" w:rsidP="00C11845">
            <w:pPr>
              <w:rPr>
                <w:rFonts w:cs="Arial"/>
                <w:lang w:val="en-IE"/>
              </w:rPr>
            </w:pPr>
          </w:p>
          <w:p w14:paraId="73AD54BF" w14:textId="77777777" w:rsidR="00C11845" w:rsidRDefault="00C11845" w:rsidP="00C11845">
            <w:pPr>
              <w:rPr>
                <w:rFonts w:cs="Arial"/>
                <w:lang w:val="en-IE"/>
              </w:rPr>
            </w:pPr>
          </w:p>
          <w:p w14:paraId="595A1833" w14:textId="77777777" w:rsidR="00C11845" w:rsidRDefault="00C11845" w:rsidP="00C11845">
            <w:pPr>
              <w:rPr>
                <w:rFonts w:cs="Arial"/>
                <w:lang w:val="en-IE"/>
              </w:rPr>
            </w:pPr>
          </w:p>
          <w:p w14:paraId="705F3D8F" w14:textId="77777777" w:rsidR="00C11845" w:rsidRPr="004022C5" w:rsidRDefault="00C11845" w:rsidP="00C11845">
            <w:pPr>
              <w:rPr>
                <w:rFonts w:cs="Arial"/>
                <w:lang w:val="en-IE"/>
              </w:rPr>
            </w:pPr>
          </w:p>
        </w:tc>
      </w:tr>
      <w:tr w:rsidR="00DA5C76" w:rsidRPr="002174CE" w14:paraId="3203234D" w14:textId="77777777" w:rsidTr="00F72232">
        <w:trPr>
          <w:trHeight w:val="432"/>
          <w:jc w:val="center"/>
        </w:trPr>
        <w:tc>
          <w:tcPr>
            <w:tcW w:w="5125" w:type="dxa"/>
            <w:gridSpan w:val="4"/>
            <w:shd w:val="clear" w:color="auto" w:fill="D9D9D9" w:themeFill="background1" w:themeFillShade="D9"/>
            <w:vAlign w:val="center"/>
          </w:tcPr>
          <w:p w14:paraId="1C435856" w14:textId="77777777" w:rsidR="00C11845" w:rsidRPr="002174CE" w:rsidRDefault="00C11845" w:rsidP="00C11845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760" w:type="dxa"/>
            <w:gridSpan w:val="3"/>
            <w:vMerge w:val="restart"/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C11845" w14:paraId="50440974" w14:textId="77777777" w:rsidTr="00562569">
              <w:tc>
                <w:tcPr>
                  <w:tcW w:w="658" w:type="dxa"/>
                </w:tcPr>
                <w:p w14:paraId="5EA08EA4" w14:textId="77777777" w:rsidR="00C11845" w:rsidRPr="00450369" w:rsidRDefault="00C11845" w:rsidP="00C11845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508D1AA5" w14:textId="77777777" w:rsidR="00C11845" w:rsidRPr="00450369" w:rsidRDefault="00C11845" w:rsidP="00C11845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C11845" w14:paraId="5178F271" w14:textId="77777777" w:rsidTr="00562569">
              <w:tc>
                <w:tcPr>
                  <w:tcW w:w="658" w:type="dxa"/>
                </w:tcPr>
                <w:p w14:paraId="5D2B74FD" w14:textId="77777777" w:rsidR="00C11845" w:rsidRPr="00450369" w:rsidRDefault="00C11845" w:rsidP="00C11845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6734038C" w14:textId="77777777" w:rsidR="00C11845" w:rsidRPr="00450369" w:rsidRDefault="00C11845" w:rsidP="00C11845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C11845" w14:paraId="370AE059" w14:textId="77777777" w:rsidTr="004C0139">
              <w:trPr>
                <w:trHeight w:val="261"/>
              </w:trPr>
              <w:tc>
                <w:tcPr>
                  <w:tcW w:w="658" w:type="dxa"/>
                </w:tcPr>
                <w:p w14:paraId="27F9B810" w14:textId="77777777" w:rsidR="00C11845" w:rsidRPr="00450369" w:rsidRDefault="00C11845" w:rsidP="00C11845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3216FD94" w14:textId="77777777" w:rsidR="00C11845" w:rsidRPr="00450369" w:rsidRDefault="00C11845" w:rsidP="00C11845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</w:t>
                  </w:r>
                  <w:proofErr w:type="gramStart"/>
                  <w:r>
                    <w:rPr>
                      <w:rFonts w:cs="Arial"/>
                      <w:color w:val="FF0000"/>
                      <w:lang w:val="en-IE"/>
                    </w:rPr>
                    <w:t>_  Page</w:t>
                  </w:r>
                  <w:proofErr w:type="gramEnd"/>
                  <w:r>
                    <w:rPr>
                      <w:rFonts w:cs="Arial"/>
                      <w:color w:val="FF0000"/>
                      <w:lang w:val="en-IE"/>
                    </w:rPr>
                    <w:t>: ___ of ___</w:t>
                  </w:r>
                </w:p>
              </w:tc>
            </w:tr>
          </w:tbl>
          <w:p w14:paraId="374D780C" w14:textId="77777777" w:rsidR="00C11845" w:rsidRPr="00F05870" w:rsidRDefault="00C11845" w:rsidP="00C11845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DA5C76" w:rsidRPr="002174CE" w14:paraId="60D9D1CD" w14:textId="77777777" w:rsidTr="00F72232">
        <w:trPr>
          <w:trHeight w:val="432"/>
          <w:jc w:val="center"/>
        </w:trPr>
        <w:tc>
          <w:tcPr>
            <w:tcW w:w="5125" w:type="dxa"/>
            <w:gridSpan w:val="4"/>
            <w:vAlign w:val="center"/>
          </w:tcPr>
          <w:p w14:paraId="3D6E0AA1" w14:textId="0EA72DAA" w:rsidR="00C11845" w:rsidRDefault="009A2CAF" w:rsidP="00C11845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sz w:val="24"/>
                <w:lang w:val="en-IE"/>
              </w:rPr>
              <w:sym w:font="Wingdings" w:char="F0FE"/>
            </w:r>
            <w:r w:rsidR="00C11845" w:rsidRPr="001E6A51">
              <w:rPr>
                <w:rFonts w:cs="Arial"/>
                <w:lang w:val="en-IE"/>
              </w:rPr>
              <w:t xml:space="preserve"> Pass</w:t>
            </w:r>
            <w:r w:rsidR="00C11845" w:rsidRPr="001E6A51">
              <w:rPr>
                <w:rFonts w:cs="Arial"/>
                <w:lang w:val="en-IE"/>
              </w:rPr>
              <w:tab/>
            </w:r>
            <w:r w:rsidR="00C11845" w:rsidRPr="001E6A51">
              <w:rPr>
                <w:rFonts w:cs="Arial"/>
                <w:lang w:val="en-IE"/>
              </w:rPr>
              <w:tab/>
            </w:r>
            <w:r w:rsidR="00C11845" w:rsidRPr="001E6A51">
              <w:rPr>
                <w:rFonts w:cs="Arial"/>
                <w:lang w:val="en-IE"/>
              </w:rPr>
              <w:tab/>
            </w:r>
            <w:r w:rsidR="00C11845"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="00C11845"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760" w:type="dxa"/>
            <w:gridSpan w:val="3"/>
            <w:vMerge/>
            <w:vAlign w:val="center"/>
          </w:tcPr>
          <w:p w14:paraId="419A8B2B" w14:textId="77777777" w:rsidR="00C11845" w:rsidRPr="00F05870" w:rsidRDefault="00C11845" w:rsidP="00C11845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</w:tbl>
    <w:p w14:paraId="1F5295DE" w14:textId="4C3D1C18" w:rsidR="007A55DE" w:rsidRDefault="007A55DE" w:rsidP="007A55DE">
      <w:pPr>
        <w:spacing w:before="0"/>
      </w:pPr>
    </w:p>
    <w:p w14:paraId="5F6B9C29" w14:textId="0768D40A" w:rsidR="00740843" w:rsidRDefault="00740843" w:rsidP="007A55DE">
      <w:pPr>
        <w:spacing w:before="0"/>
      </w:pPr>
    </w:p>
    <w:p w14:paraId="5B9B2965" w14:textId="77777777" w:rsidR="00740843" w:rsidRDefault="00740843" w:rsidP="007A55DE">
      <w:pPr>
        <w:spacing w:before="0"/>
      </w:pPr>
    </w:p>
    <w:tbl>
      <w:tblPr>
        <w:tblW w:w="10885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95"/>
        <w:gridCol w:w="1350"/>
        <w:gridCol w:w="289"/>
        <w:gridCol w:w="1694"/>
        <w:gridCol w:w="329"/>
        <w:gridCol w:w="156"/>
        <w:gridCol w:w="1942"/>
        <w:gridCol w:w="9"/>
        <w:gridCol w:w="1152"/>
        <w:gridCol w:w="99"/>
        <w:gridCol w:w="2070"/>
      </w:tblGrid>
      <w:tr w:rsidR="007A55DE" w:rsidRPr="004022C5" w14:paraId="6AD73CE7" w14:textId="77777777" w:rsidTr="00F63E45">
        <w:trPr>
          <w:trHeight w:val="360"/>
          <w:jc w:val="center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3E4C2ACF" w14:textId="77777777" w:rsidR="007A55DE" w:rsidRDefault="007A55DE" w:rsidP="000A2E13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 w:rsidRPr="004022C5">
              <w:rPr>
                <w:rFonts w:cs="Arial"/>
                <w:bCs/>
              </w:rPr>
              <w:lastRenderedPageBreak/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B1313C8" w14:textId="77777777" w:rsidR="007A55DE" w:rsidRDefault="007A55DE" w:rsidP="000A2E13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Q-05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75EA8531" w14:textId="77777777" w:rsidR="007A55DE" w:rsidRPr="004022C5" w:rsidRDefault="007A55DE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>I</w:t>
            </w:r>
            <w:r w:rsidRPr="004022C5">
              <w:rPr>
                <w:rFonts w:cs="Arial"/>
                <w:b/>
                <w:lang w:val="en-IE"/>
              </w:rPr>
              <w:t xml:space="preserve">Q 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Test </w:t>
            </w:r>
            <w:r>
              <w:rPr>
                <w:rFonts w:cs="Arial"/>
                <w:b/>
                <w:bCs/>
                <w:i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ame:</w:t>
            </w:r>
          </w:p>
        </w:tc>
        <w:tc>
          <w:tcPr>
            <w:tcW w:w="575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104A914" w14:textId="77777777" w:rsidR="007A55DE" w:rsidRPr="004022C5" w:rsidRDefault="007A55DE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lang w:val="en-IE"/>
              </w:rPr>
              <w:t xml:space="preserve">General Safety </w:t>
            </w:r>
            <w:r>
              <w:rPr>
                <w:rFonts w:cs="Arial"/>
                <w:lang w:val="en-IE"/>
              </w:rPr>
              <w:t>and Alarms</w:t>
            </w:r>
          </w:p>
        </w:tc>
      </w:tr>
      <w:tr w:rsidR="007A55DE" w:rsidRPr="004022C5" w14:paraId="69CAB9E7" w14:textId="77777777" w:rsidTr="00F63E45">
        <w:trPr>
          <w:trHeight w:val="360"/>
          <w:jc w:val="center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E48658C" w14:textId="77777777" w:rsidR="007A55DE" w:rsidRDefault="007A55DE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>#</w:t>
            </w:r>
          </w:p>
        </w:tc>
        <w:sdt>
          <w:sdtPr>
            <w:rPr>
              <w:rFonts w:cs="Arial"/>
              <w:lang w:val="en-IE"/>
            </w:rPr>
            <w:alias w:val="TEorVal#"/>
            <w:tag w:val="TEorVal#"/>
            <w:id w:val="2630352"/>
            <w:placeholder>
              <w:docPart w:val="4975605F5D654937A8784081E3CA5A1B"/>
            </w:placeholder>
            <w:dataBinding w:prefixMappings="xmlns:ns0='http://schemas.microsoft.com/office/2006/coverPageProps' " w:xpath="/ns0:CoverPageProperties[1]/ns0:CompanyAddress[1]" w:storeItemID="{55AF091B-3C7A-41E3-B477-F2FDAA23CFDA}"/>
            <w:text/>
          </w:sdtPr>
          <w:sdtEndPr/>
          <w:sdtContent>
            <w:tc>
              <w:tcPr>
                <w:tcW w:w="135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1A6CA0FA" w14:textId="1EAE04C5" w:rsidR="007A55DE" w:rsidRDefault="00A051E8" w:rsidP="000A2E13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Fonts w:cs="Arial"/>
                    <w:lang w:val="en-IE"/>
                  </w:rPr>
                  <w:t>TE82526-4</w:t>
                </w:r>
              </w:p>
            </w:tc>
          </w:sdtContent>
        </w:sdt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46846A0" w14:textId="77777777" w:rsidR="007A55DE" w:rsidRDefault="007A55DE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</w:p>
        </w:tc>
        <w:sdt>
          <w:sdtPr>
            <w:rPr>
              <w:rFonts w:cs="Arial"/>
              <w:bCs/>
              <w:lang w:val="en-IE"/>
            </w:rPr>
            <w:alias w:val="EquipmentName"/>
            <w:tag w:val="EquipmentName"/>
            <w:id w:val="2630473"/>
            <w:placeholder>
              <w:docPart w:val="342B7729437345B6B4A9BC18C7F14692"/>
            </w:placeholder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EndPr/>
          <w:sdtContent>
            <w:tc>
              <w:tcPr>
                <w:tcW w:w="5757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3F6A3D9E" w14:textId="5D63C28E" w:rsidR="007A55DE" w:rsidRDefault="00B668F8" w:rsidP="000A2E13">
                <w:pPr>
                  <w:spacing w:before="0"/>
                  <w:rPr>
                    <w:rFonts w:cs="Arial"/>
                    <w:b/>
                    <w:bCs/>
                    <w:lang w:val="en-IE"/>
                  </w:rPr>
                </w:pPr>
                <w:r>
                  <w:rPr>
                    <w:rFonts w:cs="Arial"/>
                    <w:bCs/>
                    <w:lang w:val="en-IE"/>
                  </w:rPr>
                  <w:t>Pump Tray Tester</w:t>
                </w:r>
              </w:p>
            </w:tc>
          </w:sdtContent>
        </w:sdt>
      </w:tr>
      <w:tr w:rsidR="007A55DE" w:rsidRPr="004022C5" w14:paraId="088DBEF4" w14:textId="77777777" w:rsidTr="00F63E45">
        <w:trPr>
          <w:trHeight w:val="360"/>
          <w:jc w:val="center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214AB527" w14:textId="77777777" w:rsidR="007A55DE" w:rsidRPr="006C2322" w:rsidRDefault="007A55DE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</w:p>
        </w:tc>
        <w:sdt>
          <w:sdtPr>
            <w:rPr>
              <w:rStyle w:val="BodyTextChar"/>
            </w:rPr>
            <w:alias w:val="InstallSite"/>
            <w:tag w:val="InstallSite"/>
            <w:id w:val="2630490"/>
            <w:placeholder>
              <w:docPart w:val="F1A91854A30841BCB1288CA8078F0505"/>
            </w:placeholder>
            <w:dataBinding w:prefixMappings="xmlns:ns0='http://schemas.microsoft.com/office/2006/coverPageProps' " w:xpath="/ns0:CoverPageProperties[1]/ns0:CompanyFax[1]" w:storeItemID="{55AF091B-3C7A-41E3-B477-F2FDAA23CFDA}"/>
            <w:text/>
          </w:sdtPr>
          <w:sdtEndPr>
            <w:rPr>
              <w:rStyle w:val="DefaultParagraphFont"/>
              <w:rFonts w:cs="Arial"/>
              <w:bCs/>
              <w:color w:val="548DD4" w:themeColor="text2" w:themeTint="99"/>
              <w:lang w:val="en-IE"/>
            </w:rPr>
          </w:sdtEndPr>
          <w:sdtContent>
            <w:tc>
              <w:tcPr>
                <w:tcW w:w="9090" w:type="dxa"/>
                <w:gridSpan w:val="10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4A1451AA" w14:textId="6D63B776" w:rsidR="007A55DE" w:rsidRPr="006C2322" w:rsidRDefault="00847427" w:rsidP="000A2E13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Style w:val="BodyTextChar"/>
                  </w:rPr>
                  <w:t>Flextronics Contract Manufacturing Site in Singapore</w:t>
                </w:r>
              </w:p>
            </w:tc>
          </w:sdtContent>
        </w:sdt>
      </w:tr>
      <w:tr w:rsidR="000B7389" w:rsidRPr="004022C5" w14:paraId="4A90F77C" w14:textId="77777777" w:rsidTr="00F63E45">
        <w:trPr>
          <w:jc w:val="center"/>
        </w:trPr>
        <w:tc>
          <w:tcPr>
            <w:tcW w:w="108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34219" w14:textId="77777777" w:rsidR="000B7389" w:rsidRDefault="000B7389" w:rsidP="005C33B0">
            <w:pPr>
              <w:jc w:val="both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</w:p>
          <w:p w14:paraId="696BA068" w14:textId="77777777" w:rsidR="000B7389" w:rsidRDefault="000B7389" w:rsidP="00981C1B">
            <w:pPr>
              <w:spacing w:before="0"/>
              <w:jc w:val="both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 xml:space="preserve">To verify that the </w:t>
            </w:r>
            <w:r w:rsidRPr="004022C5">
              <w:rPr>
                <w:rFonts w:cs="Arial"/>
              </w:rPr>
              <w:t xml:space="preserve">equipment </w:t>
            </w:r>
            <w:r w:rsidRPr="004022C5">
              <w:rPr>
                <w:rFonts w:cs="Arial"/>
                <w:lang w:val="en-IE"/>
              </w:rPr>
              <w:t>can operate in a safe manner, within its designated location.</w:t>
            </w:r>
          </w:p>
          <w:p w14:paraId="60F5A220" w14:textId="77777777" w:rsidR="000B7389" w:rsidRDefault="000B7389" w:rsidP="001E6A51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xecution:</w:t>
            </w:r>
          </w:p>
          <w:p w14:paraId="4A59987D" w14:textId="77777777" w:rsidR="000B7389" w:rsidRDefault="000B7389" w:rsidP="00981C1B">
            <w:pPr>
              <w:pStyle w:val="ListParagraph"/>
            </w:pPr>
            <w:r w:rsidRPr="001532C8">
              <w:t>List</w:t>
            </w:r>
            <w:r w:rsidRPr="00981C1B">
              <w:t xml:space="preserve"> any additional safety related conditions or alarms in the Safety Inspection column, such as: guarding, interlocks, thermal or mechanical safety, chemical, secured gas tanks, restart or power loss, emergency stop, environmental exhaust, electrical safety, noise, safety labels, etc. Rows may be added as needed. </w:t>
            </w:r>
            <w:r>
              <w:t>EH&amp;S shall be consulted as necessary.</w:t>
            </w:r>
          </w:p>
          <w:p w14:paraId="6A3BDEB5" w14:textId="77777777" w:rsidR="000B7389" w:rsidRDefault="000B7389" w:rsidP="00981C1B">
            <w:pPr>
              <w:pStyle w:val="ListParagraph"/>
            </w:pPr>
            <w:r w:rsidRPr="001532C8">
              <w:t>List the associated safety requirement</w:t>
            </w:r>
            <w:r w:rsidRPr="00981C1B">
              <w:t xml:space="preserve">(s)/specification(s) in the Acceptance Criteria column. </w:t>
            </w:r>
          </w:p>
          <w:p w14:paraId="15DBA3CB" w14:textId="77777777" w:rsidR="000B7389" w:rsidRPr="00981C1B" w:rsidRDefault="000B7389" w:rsidP="00981C1B">
            <w:pPr>
              <w:pStyle w:val="ListParagraph"/>
            </w:pPr>
            <w:r w:rsidRPr="001532C8">
              <w:t>Perform an inspection/test of the equipment to assess its safety related conditions</w:t>
            </w:r>
            <w:r w:rsidRPr="00981C1B">
              <w:t>, then complete the table below.</w:t>
            </w:r>
          </w:p>
          <w:p w14:paraId="262754A6" w14:textId="77777777" w:rsidR="000B7389" w:rsidRDefault="000B7389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vidence:</w:t>
            </w:r>
          </w:p>
          <w:p w14:paraId="4DE73D18" w14:textId="77777777" w:rsidR="000B7389" w:rsidRDefault="000B7389" w:rsidP="00981C1B">
            <w:pPr>
              <w:pStyle w:val="ListParagraph"/>
            </w:pPr>
            <w:r w:rsidRPr="007F5C8F">
              <w:t xml:space="preserve">Completed </w:t>
            </w:r>
            <w:r>
              <w:t xml:space="preserve">IQ-05 </w:t>
            </w:r>
            <w:r w:rsidRPr="007F5C8F">
              <w:t>Test Script Data Sheet</w:t>
            </w:r>
          </w:p>
          <w:p w14:paraId="3B1FA4ED" w14:textId="77777777" w:rsidR="000B7389" w:rsidRDefault="000B7389" w:rsidP="00981C1B">
            <w:pPr>
              <w:pStyle w:val="ListParagraph"/>
            </w:pPr>
            <w:r w:rsidRPr="007F5C8F">
              <w:t>Photo</w:t>
            </w:r>
            <w:r w:rsidRPr="001532C8">
              <w:t>(s)</w:t>
            </w:r>
            <w:r w:rsidRPr="00981C1B">
              <w:t xml:space="preserve"> of the secured glass bottles, tanks, etc., if applicable</w:t>
            </w:r>
          </w:p>
          <w:p w14:paraId="4806DE75" w14:textId="77777777" w:rsidR="000B7389" w:rsidRDefault="000B7389" w:rsidP="003F0408">
            <w:pPr>
              <w:pStyle w:val="ListParagraph"/>
            </w:pPr>
            <w:r w:rsidRPr="007F5C8F">
              <w:t>The source of any applicable Acceptance Criteri</w:t>
            </w:r>
            <w:r>
              <w:t>on</w:t>
            </w:r>
            <w:r w:rsidRPr="007F5C8F">
              <w:t xml:space="preserve"> shall be summarized in the IQR if stored in SAP. If the source is not stored in SAP, at a minimum the page specifying the </w:t>
            </w:r>
            <w:r w:rsidRPr="001532C8">
              <w:t xml:space="preserve">applicable </w:t>
            </w:r>
            <w:r w:rsidRPr="00981C1B">
              <w:t>Acceptance Criteri</w:t>
            </w:r>
            <w:r>
              <w:t>on</w:t>
            </w:r>
            <w:r w:rsidRPr="00981C1B">
              <w:t xml:space="preserve"> shall be provided as an attachment.</w:t>
            </w:r>
          </w:p>
        </w:tc>
      </w:tr>
      <w:tr w:rsidR="000B7389" w:rsidRPr="004022C5" w14:paraId="49B36065" w14:textId="77777777" w:rsidTr="00F63E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3"/>
          <w:jc w:val="center"/>
        </w:trPr>
        <w:tc>
          <w:tcPr>
            <w:tcW w:w="3434" w:type="dxa"/>
            <w:gridSpan w:val="3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67326BD" w14:textId="77777777"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 xml:space="preserve">Safety </w:t>
            </w:r>
            <w:r w:rsidRPr="004022C5">
              <w:rPr>
                <w:rFonts w:cs="Arial"/>
                <w:b/>
                <w:lang w:val="en-IE"/>
              </w:rPr>
              <w:t>Inspection</w:t>
            </w:r>
          </w:p>
        </w:tc>
        <w:tc>
          <w:tcPr>
            <w:tcW w:w="4130" w:type="dxa"/>
            <w:gridSpan w:val="5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AA20091" w14:textId="77777777"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Acceptance </w:t>
            </w:r>
            <w:r>
              <w:rPr>
                <w:rFonts w:cs="Arial"/>
                <w:b/>
                <w:lang w:val="en-IE"/>
              </w:rPr>
              <w:t>C</w:t>
            </w:r>
            <w:r w:rsidRPr="004022C5">
              <w:rPr>
                <w:rFonts w:cs="Arial"/>
                <w:b/>
                <w:lang w:val="en-IE"/>
              </w:rPr>
              <w:t>riteria</w:t>
            </w:r>
          </w:p>
        </w:tc>
        <w:tc>
          <w:tcPr>
            <w:tcW w:w="1152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3FCA7B3" w14:textId="77777777"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Pass/Fail</w:t>
            </w:r>
          </w:p>
        </w:tc>
        <w:tc>
          <w:tcPr>
            <w:tcW w:w="2169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EBA3C97" w14:textId="77777777"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0B7389" w:rsidRPr="004022C5" w14:paraId="0F39AF8E" w14:textId="77777777" w:rsidTr="00F63E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6"/>
          <w:jc w:val="center"/>
        </w:trPr>
        <w:tc>
          <w:tcPr>
            <w:tcW w:w="3434" w:type="dxa"/>
            <w:gridSpan w:val="3"/>
            <w:shd w:val="clear" w:color="auto" w:fill="F2F2F2" w:themeFill="background1" w:themeFillShade="F2"/>
            <w:vAlign w:val="center"/>
          </w:tcPr>
          <w:p w14:paraId="0185E022" w14:textId="77777777" w:rsidR="000B7389" w:rsidRPr="00E221A6" w:rsidRDefault="000B7389" w:rsidP="005C33B0">
            <w:pPr>
              <w:spacing w:before="0"/>
              <w:jc w:val="center"/>
              <w:rPr>
                <w:rFonts w:cs="Arial"/>
                <w:lang w:val="en-IE"/>
              </w:rPr>
            </w:pPr>
            <w:r w:rsidRPr="00E221A6">
              <w:rPr>
                <w:rFonts w:cs="Arial"/>
                <w:lang w:val="en-IE"/>
              </w:rPr>
              <w:t>Mechanical Safety/</w:t>
            </w:r>
            <w:r w:rsidRPr="00E221A6">
              <w:rPr>
                <w:rFonts w:cs="Arial"/>
                <w:lang w:val="en-IE"/>
              </w:rPr>
              <w:br/>
              <w:t>Pinch Points/Sharp Edges</w:t>
            </w:r>
          </w:p>
        </w:tc>
        <w:tc>
          <w:tcPr>
            <w:tcW w:w="4130" w:type="dxa"/>
            <w:gridSpan w:val="5"/>
            <w:shd w:val="clear" w:color="auto" w:fill="F2F2F2" w:themeFill="background1" w:themeFillShade="F2"/>
            <w:vAlign w:val="center"/>
          </w:tcPr>
          <w:p w14:paraId="07F418E0" w14:textId="77777777" w:rsidR="000B7389" w:rsidRPr="00E221A6" w:rsidRDefault="000B7389">
            <w:pPr>
              <w:spacing w:before="0"/>
              <w:jc w:val="center"/>
              <w:rPr>
                <w:rFonts w:cs="Arial"/>
                <w:lang w:val="en-IE"/>
              </w:rPr>
            </w:pPr>
            <w:r w:rsidRPr="00E221A6">
              <w:rPr>
                <w:rFonts w:cs="Arial"/>
                <w:lang w:val="en-IE"/>
              </w:rPr>
              <w:t>None Found (or mitigated appropriately)</w:t>
            </w:r>
          </w:p>
        </w:tc>
        <w:tc>
          <w:tcPr>
            <w:tcW w:w="1152" w:type="dxa"/>
            <w:shd w:val="clear" w:color="auto" w:fill="auto"/>
            <w:vAlign w:val="center"/>
          </w:tcPr>
          <w:p w14:paraId="3A6AF669" w14:textId="3E1AEA3A" w:rsidR="000B7389" w:rsidRPr="004022C5" w:rsidRDefault="00FF174C" w:rsidP="00FF174C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Pass</w:t>
            </w:r>
          </w:p>
        </w:tc>
        <w:tc>
          <w:tcPr>
            <w:tcW w:w="2169" w:type="dxa"/>
            <w:gridSpan w:val="2"/>
            <w:shd w:val="clear" w:color="auto" w:fill="auto"/>
            <w:vAlign w:val="center"/>
          </w:tcPr>
          <w:p w14:paraId="347BDF7E" w14:textId="39FAE0D6" w:rsidR="000B7389" w:rsidRPr="004022C5" w:rsidRDefault="00FF174C" w:rsidP="00FF174C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HZ 27 Mar 20</w:t>
            </w:r>
          </w:p>
        </w:tc>
      </w:tr>
      <w:tr w:rsidR="00634A15" w:rsidRPr="004022C5" w14:paraId="71383028" w14:textId="77777777" w:rsidTr="00F63E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6"/>
          <w:jc w:val="center"/>
        </w:trPr>
        <w:tc>
          <w:tcPr>
            <w:tcW w:w="3434" w:type="dxa"/>
            <w:gridSpan w:val="3"/>
            <w:shd w:val="clear" w:color="auto" w:fill="F2F2F2" w:themeFill="background1" w:themeFillShade="F2"/>
            <w:vAlign w:val="center"/>
          </w:tcPr>
          <w:p w14:paraId="331098B4" w14:textId="77777777" w:rsidR="00634A15" w:rsidRPr="00E221A6" w:rsidRDefault="00634A15" w:rsidP="00634A15">
            <w:pPr>
              <w:spacing w:before="0"/>
              <w:jc w:val="center"/>
              <w:rPr>
                <w:rFonts w:cs="Arial"/>
                <w:lang w:val="en-IE"/>
              </w:rPr>
            </w:pPr>
            <w:r w:rsidRPr="00E221A6">
              <w:rPr>
                <w:rFonts w:cs="Arial"/>
                <w:lang w:val="en-IE"/>
              </w:rPr>
              <w:t>Glass Bottles</w:t>
            </w:r>
          </w:p>
        </w:tc>
        <w:tc>
          <w:tcPr>
            <w:tcW w:w="4130" w:type="dxa"/>
            <w:gridSpan w:val="5"/>
            <w:shd w:val="clear" w:color="auto" w:fill="F2F2F2" w:themeFill="background1" w:themeFillShade="F2"/>
            <w:vAlign w:val="center"/>
          </w:tcPr>
          <w:p w14:paraId="1EBEFB1F" w14:textId="77777777" w:rsidR="00634A15" w:rsidRPr="00E221A6" w:rsidRDefault="00634A15" w:rsidP="00634A15">
            <w:pPr>
              <w:spacing w:before="0"/>
              <w:jc w:val="center"/>
              <w:rPr>
                <w:rFonts w:cs="Arial"/>
                <w:lang w:val="en-IE"/>
              </w:rPr>
            </w:pPr>
            <w:r w:rsidRPr="00E221A6">
              <w:rPr>
                <w:rFonts w:cs="Arial"/>
                <w:lang w:val="en-IE"/>
              </w:rPr>
              <w:t>Secure</w:t>
            </w:r>
          </w:p>
        </w:tc>
        <w:tc>
          <w:tcPr>
            <w:tcW w:w="1152" w:type="dxa"/>
            <w:shd w:val="clear" w:color="auto" w:fill="auto"/>
            <w:vAlign w:val="center"/>
          </w:tcPr>
          <w:p w14:paraId="1FB4A3EA" w14:textId="559028C5" w:rsidR="00634A15" w:rsidRPr="004022C5" w:rsidRDefault="00634A15" w:rsidP="00634A15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Pass</w:t>
            </w:r>
          </w:p>
        </w:tc>
        <w:tc>
          <w:tcPr>
            <w:tcW w:w="2169" w:type="dxa"/>
            <w:gridSpan w:val="2"/>
            <w:shd w:val="clear" w:color="auto" w:fill="auto"/>
            <w:vAlign w:val="center"/>
          </w:tcPr>
          <w:p w14:paraId="7000FEB4" w14:textId="1678FB0A" w:rsidR="00634A15" w:rsidRPr="004022C5" w:rsidRDefault="00634A15" w:rsidP="00634A15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HZ 27 Mar 20</w:t>
            </w:r>
          </w:p>
        </w:tc>
      </w:tr>
      <w:tr w:rsidR="00634A15" w:rsidRPr="004022C5" w14:paraId="1615C592" w14:textId="77777777" w:rsidTr="00F63E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6"/>
          <w:jc w:val="center"/>
        </w:trPr>
        <w:tc>
          <w:tcPr>
            <w:tcW w:w="3434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39C569C" w14:textId="77777777" w:rsidR="00634A15" w:rsidRPr="00E221A6" w:rsidRDefault="00634A15" w:rsidP="00634A15">
            <w:pPr>
              <w:spacing w:before="0"/>
              <w:jc w:val="center"/>
              <w:rPr>
                <w:rFonts w:cs="Arial"/>
                <w:lang w:val="en-IE"/>
              </w:rPr>
            </w:pPr>
            <w:r w:rsidRPr="00E221A6">
              <w:rPr>
                <w:rFonts w:cs="Arial"/>
                <w:lang w:val="en-IE"/>
              </w:rPr>
              <w:t>Waste Tanks</w:t>
            </w:r>
          </w:p>
        </w:tc>
        <w:tc>
          <w:tcPr>
            <w:tcW w:w="4130" w:type="dxa"/>
            <w:gridSpan w:val="5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FB35DAF" w14:textId="77777777" w:rsidR="00634A15" w:rsidRPr="00E221A6" w:rsidRDefault="00634A15" w:rsidP="00634A15">
            <w:pPr>
              <w:spacing w:before="0"/>
              <w:jc w:val="center"/>
              <w:rPr>
                <w:rFonts w:cs="Arial"/>
                <w:lang w:val="en-IE"/>
              </w:rPr>
            </w:pPr>
            <w:r w:rsidRPr="00E221A6">
              <w:rPr>
                <w:rFonts w:cs="Arial"/>
                <w:lang w:val="en-IE"/>
              </w:rPr>
              <w:t>Secure and located below the system</w:t>
            </w:r>
          </w:p>
        </w:tc>
        <w:tc>
          <w:tcPr>
            <w:tcW w:w="1152" w:type="dxa"/>
            <w:shd w:val="clear" w:color="auto" w:fill="auto"/>
            <w:vAlign w:val="center"/>
          </w:tcPr>
          <w:p w14:paraId="4F1DF98F" w14:textId="61A281CE" w:rsidR="00634A15" w:rsidRPr="004022C5" w:rsidRDefault="00634A15" w:rsidP="00634A15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Pass</w:t>
            </w:r>
          </w:p>
        </w:tc>
        <w:tc>
          <w:tcPr>
            <w:tcW w:w="2169" w:type="dxa"/>
            <w:gridSpan w:val="2"/>
            <w:shd w:val="clear" w:color="auto" w:fill="auto"/>
            <w:vAlign w:val="center"/>
          </w:tcPr>
          <w:p w14:paraId="4BFBCDDF" w14:textId="325AB12D" w:rsidR="00634A15" w:rsidRPr="004022C5" w:rsidRDefault="00634A15" w:rsidP="00634A15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HZ 27 Mar 20</w:t>
            </w:r>
          </w:p>
        </w:tc>
      </w:tr>
      <w:tr w:rsidR="00634A15" w:rsidRPr="004022C5" w14:paraId="4C39C8D3" w14:textId="77777777" w:rsidTr="00F63E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6"/>
          <w:jc w:val="center"/>
        </w:trPr>
        <w:tc>
          <w:tcPr>
            <w:tcW w:w="3434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C49388C" w14:textId="77777777" w:rsidR="00634A15" w:rsidRPr="00E221A6" w:rsidRDefault="00634A15" w:rsidP="00634A15">
            <w:pPr>
              <w:spacing w:before="0"/>
              <w:jc w:val="center"/>
              <w:rPr>
                <w:rFonts w:cs="Arial"/>
                <w:lang w:val="en-IE"/>
              </w:rPr>
            </w:pPr>
            <w:r w:rsidRPr="00E221A6">
              <w:rPr>
                <w:rFonts w:cs="Arial"/>
                <w:lang w:val="en-IE"/>
              </w:rPr>
              <w:t>Emergency Stop</w:t>
            </w:r>
          </w:p>
        </w:tc>
        <w:tc>
          <w:tcPr>
            <w:tcW w:w="4130" w:type="dxa"/>
            <w:gridSpan w:val="5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00B29C8" w14:textId="77777777" w:rsidR="00634A15" w:rsidRPr="00E221A6" w:rsidRDefault="00634A15" w:rsidP="00634A15">
            <w:pPr>
              <w:spacing w:before="0"/>
              <w:jc w:val="center"/>
              <w:rPr>
                <w:rFonts w:cs="Arial"/>
                <w:lang w:val="en-IE"/>
              </w:rPr>
            </w:pPr>
            <w:r w:rsidRPr="00E221A6">
              <w:rPr>
                <w:rFonts w:cs="Arial"/>
                <w:lang w:val="en-IE"/>
              </w:rPr>
              <w:t xml:space="preserve">System ceases operation upon </w:t>
            </w:r>
            <w:r w:rsidRPr="00E221A6">
              <w:rPr>
                <w:rFonts w:cs="Arial"/>
                <w:lang w:val="en-IE"/>
              </w:rPr>
              <w:br/>
              <w:t>depressing the Emergency Stop button</w:t>
            </w:r>
          </w:p>
        </w:tc>
        <w:tc>
          <w:tcPr>
            <w:tcW w:w="1152" w:type="dxa"/>
            <w:shd w:val="clear" w:color="auto" w:fill="auto"/>
            <w:vAlign w:val="center"/>
          </w:tcPr>
          <w:p w14:paraId="474E85BE" w14:textId="76BBB4E8" w:rsidR="00634A15" w:rsidRPr="004022C5" w:rsidRDefault="00634A15" w:rsidP="00634A15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N</w:t>
            </w:r>
            <w:r w:rsidR="0038229D">
              <w:rPr>
                <w:rFonts w:cs="Arial"/>
                <w:lang w:val="en-IE"/>
              </w:rPr>
              <w:t>/A</w:t>
            </w:r>
          </w:p>
        </w:tc>
        <w:tc>
          <w:tcPr>
            <w:tcW w:w="2169" w:type="dxa"/>
            <w:gridSpan w:val="2"/>
            <w:shd w:val="clear" w:color="auto" w:fill="auto"/>
            <w:vAlign w:val="center"/>
          </w:tcPr>
          <w:p w14:paraId="2A6DAAAF" w14:textId="62B6F584" w:rsidR="00634A15" w:rsidRPr="004022C5" w:rsidRDefault="00634A15" w:rsidP="00634A15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HZ 27 Mar 20</w:t>
            </w:r>
          </w:p>
        </w:tc>
      </w:tr>
      <w:tr w:rsidR="0038229D" w:rsidRPr="004022C5" w14:paraId="5C9077DB" w14:textId="77777777" w:rsidTr="00F63E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6"/>
          <w:jc w:val="center"/>
        </w:trPr>
        <w:tc>
          <w:tcPr>
            <w:tcW w:w="3434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FDA2AE8" w14:textId="77777777" w:rsidR="0038229D" w:rsidRPr="00E221A6" w:rsidRDefault="0038229D" w:rsidP="0038229D">
            <w:pPr>
              <w:spacing w:before="0"/>
              <w:jc w:val="center"/>
              <w:rPr>
                <w:rFonts w:cs="Arial"/>
                <w:lang w:val="en-IE"/>
              </w:rPr>
            </w:pPr>
            <w:r w:rsidRPr="00E221A6">
              <w:rPr>
                <w:rFonts w:cs="Arial"/>
                <w:lang w:val="en-IE"/>
              </w:rPr>
              <w:t>Guarding</w:t>
            </w:r>
          </w:p>
        </w:tc>
        <w:tc>
          <w:tcPr>
            <w:tcW w:w="4130" w:type="dxa"/>
            <w:gridSpan w:val="5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FACE178" w14:textId="77777777" w:rsidR="0038229D" w:rsidRPr="00E221A6" w:rsidRDefault="0038229D" w:rsidP="0038229D">
            <w:pPr>
              <w:spacing w:before="0"/>
              <w:jc w:val="center"/>
              <w:rPr>
                <w:rFonts w:cs="Arial"/>
                <w:lang w:val="en-IE"/>
              </w:rPr>
            </w:pPr>
            <w:r w:rsidRPr="00E221A6">
              <w:rPr>
                <w:rFonts w:cs="Arial"/>
                <w:lang w:val="en-IE"/>
              </w:rPr>
              <w:t xml:space="preserve">Shielding in place to prevent </w:t>
            </w:r>
            <w:r w:rsidRPr="00E221A6">
              <w:rPr>
                <w:rFonts w:cs="Arial"/>
                <w:lang w:val="en-IE"/>
              </w:rPr>
              <w:br/>
              <w:t>hazard during operation</w:t>
            </w:r>
          </w:p>
        </w:tc>
        <w:tc>
          <w:tcPr>
            <w:tcW w:w="1152" w:type="dxa"/>
            <w:shd w:val="clear" w:color="auto" w:fill="auto"/>
            <w:vAlign w:val="center"/>
          </w:tcPr>
          <w:p w14:paraId="3652949B" w14:textId="03E8C0C4" w:rsidR="0038229D" w:rsidRPr="004022C5" w:rsidRDefault="0038229D" w:rsidP="0038229D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Pass</w:t>
            </w:r>
          </w:p>
        </w:tc>
        <w:tc>
          <w:tcPr>
            <w:tcW w:w="2169" w:type="dxa"/>
            <w:gridSpan w:val="2"/>
            <w:shd w:val="clear" w:color="auto" w:fill="auto"/>
            <w:vAlign w:val="center"/>
          </w:tcPr>
          <w:p w14:paraId="191BDA40" w14:textId="1337DF45" w:rsidR="0038229D" w:rsidRPr="004022C5" w:rsidRDefault="0038229D" w:rsidP="0038229D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HZ 27 Mar 20</w:t>
            </w:r>
          </w:p>
        </w:tc>
      </w:tr>
      <w:tr w:rsidR="0038229D" w:rsidRPr="004022C5" w14:paraId="204CE6AA" w14:textId="77777777" w:rsidTr="00F63E45">
        <w:trPr>
          <w:trHeight w:val="2843"/>
          <w:jc w:val="center"/>
        </w:trPr>
        <w:tc>
          <w:tcPr>
            <w:tcW w:w="108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2E5A6" w14:textId="753ADBC1" w:rsidR="0038229D" w:rsidRPr="004022C5" w:rsidRDefault="0038229D" w:rsidP="0038229D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Comments:  </w:t>
            </w:r>
            <w:r>
              <w:rPr>
                <w:rFonts w:cs="Arial"/>
                <w:b/>
                <w:lang w:val="en-IE"/>
              </w:rPr>
              <w:t>N/A</w:t>
            </w:r>
          </w:p>
          <w:p w14:paraId="6040EA05" w14:textId="77777777" w:rsidR="0038229D" w:rsidRDefault="0038229D" w:rsidP="0038229D">
            <w:pPr>
              <w:rPr>
                <w:rFonts w:cs="Arial"/>
                <w:lang w:val="en-IE"/>
              </w:rPr>
            </w:pPr>
          </w:p>
          <w:p w14:paraId="355E9E0E" w14:textId="77777777" w:rsidR="0038229D" w:rsidRDefault="0038229D" w:rsidP="0038229D">
            <w:pPr>
              <w:rPr>
                <w:rFonts w:cs="Arial"/>
                <w:lang w:val="en-IE"/>
              </w:rPr>
            </w:pPr>
          </w:p>
          <w:p w14:paraId="09E24991" w14:textId="77777777" w:rsidR="0038229D" w:rsidRDefault="0038229D" w:rsidP="0038229D">
            <w:pPr>
              <w:rPr>
                <w:rFonts w:cs="Arial"/>
                <w:lang w:val="en-IE"/>
              </w:rPr>
            </w:pPr>
          </w:p>
          <w:p w14:paraId="492D0848" w14:textId="77777777" w:rsidR="0038229D" w:rsidRDefault="0038229D" w:rsidP="0038229D">
            <w:pPr>
              <w:rPr>
                <w:rFonts w:cs="Arial"/>
                <w:lang w:val="en-IE"/>
              </w:rPr>
            </w:pPr>
          </w:p>
          <w:p w14:paraId="5FA38C5E" w14:textId="77777777" w:rsidR="0038229D" w:rsidRPr="004022C5" w:rsidRDefault="0038229D" w:rsidP="0038229D">
            <w:pPr>
              <w:rPr>
                <w:rFonts w:cs="Arial"/>
                <w:lang w:val="en-IE"/>
              </w:rPr>
            </w:pPr>
          </w:p>
        </w:tc>
      </w:tr>
      <w:tr w:rsidR="0038229D" w:rsidRPr="002174CE" w14:paraId="5A3796A1" w14:textId="77777777" w:rsidTr="00F63E45">
        <w:trPr>
          <w:trHeight w:val="432"/>
          <w:jc w:val="center"/>
        </w:trPr>
        <w:tc>
          <w:tcPr>
            <w:tcW w:w="56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139CC8B" w14:textId="77777777" w:rsidR="0038229D" w:rsidRPr="002174CE" w:rsidRDefault="0038229D" w:rsidP="0038229D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272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38229D" w14:paraId="52E5229C" w14:textId="77777777" w:rsidTr="00562569">
              <w:tc>
                <w:tcPr>
                  <w:tcW w:w="658" w:type="dxa"/>
                </w:tcPr>
                <w:p w14:paraId="6168C098" w14:textId="77777777" w:rsidR="0038229D" w:rsidRPr="00450369" w:rsidRDefault="0038229D" w:rsidP="0038229D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0AB167BB" w14:textId="77777777" w:rsidR="0038229D" w:rsidRPr="00450369" w:rsidRDefault="0038229D" w:rsidP="0038229D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38229D" w14:paraId="187C74CA" w14:textId="77777777" w:rsidTr="00562569">
              <w:tc>
                <w:tcPr>
                  <w:tcW w:w="658" w:type="dxa"/>
                </w:tcPr>
                <w:p w14:paraId="3B6DA4EC" w14:textId="77777777" w:rsidR="0038229D" w:rsidRPr="00450369" w:rsidRDefault="0038229D" w:rsidP="0038229D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785CBAF0" w14:textId="77777777" w:rsidR="0038229D" w:rsidRPr="00450369" w:rsidRDefault="0038229D" w:rsidP="0038229D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38229D" w14:paraId="7E63E2F0" w14:textId="77777777" w:rsidTr="00F72232">
              <w:trPr>
                <w:trHeight w:val="261"/>
              </w:trPr>
              <w:tc>
                <w:tcPr>
                  <w:tcW w:w="658" w:type="dxa"/>
                </w:tcPr>
                <w:p w14:paraId="79991690" w14:textId="77777777" w:rsidR="0038229D" w:rsidRPr="00450369" w:rsidRDefault="0038229D" w:rsidP="0038229D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01038076" w14:textId="77777777" w:rsidR="0038229D" w:rsidRPr="00450369" w:rsidRDefault="0038229D" w:rsidP="0038229D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</w:t>
                  </w:r>
                  <w:proofErr w:type="gramStart"/>
                  <w:r>
                    <w:rPr>
                      <w:rFonts w:cs="Arial"/>
                      <w:color w:val="FF0000"/>
                      <w:lang w:val="en-IE"/>
                    </w:rPr>
                    <w:t>_  Page</w:t>
                  </w:r>
                  <w:proofErr w:type="gramEnd"/>
                  <w:r>
                    <w:rPr>
                      <w:rFonts w:cs="Arial"/>
                      <w:color w:val="FF0000"/>
                      <w:lang w:val="en-IE"/>
                    </w:rPr>
                    <w:t>: ___ of ___</w:t>
                  </w:r>
                </w:p>
              </w:tc>
            </w:tr>
          </w:tbl>
          <w:p w14:paraId="59061A9B" w14:textId="77777777" w:rsidR="0038229D" w:rsidRPr="00F05870" w:rsidRDefault="0038229D" w:rsidP="0038229D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38229D" w:rsidRPr="002174CE" w14:paraId="28F776F4" w14:textId="77777777" w:rsidTr="00F63E45">
        <w:trPr>
          <w:trHeight w:val="432"/>
          <w:jc w:val="center"/>
        </w:trPr>
        <w:tc>
          <w:tcPr>
            <w:tcW w:w="56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A9507" w14:textId="2D55389A" w:rsidR="0038229D" w:rsidRDefault="0038229D" w:rsidP="0038229D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sz w:val="24"/>
                <w:lang w:val="en-IE"/>
              </w:rPr>
              <w:sym w:font="Wingdings" w:char="F0FE"/>
            </w:r>
            <w:r w:rsidRPr="001E6A51">
              <w:rPr>
                <w:rFonts w:cs="Arial"/>
                <w:lang w:val="en-IE"/>
              </w:rPr>
              <w:t xml:space="preserve"> Pass</w:t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272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3EEA8" w14:textId="77777777" w:rsidR="0038229D" w:rsidRPr="00F05870" w:rsidRDefault="0038229D" w:rsidP="0038229D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38229D" w:rsidRPr="002174CE" w14:paraId="57D123F0" w14:textId="77777777" w:rsidTr="00F63E45">
        <w:trPr>
          <w:trHeight w:val="288"/>
          <w:jc w:val="center"/>
        </w:trPr>
        <w:tc>
          <w:tcPr>
            <w:tcW w:w="5613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89B32E7" w14:textId="77777777" w:rsidR="0038229D" w:rsidRPr="001E6A51" w:rsidRDefault="0038229D" w:rsidP="0038229D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5272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4FC8D9A" w14:textId="77777777" w:rsidR="0038229D" w:rsidRDefault="0038229D" w:rsidP="0038229D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</w:p>
        </w:tc>
      </w:tr>
      <w:tr w:rsidR="0038229D" w:rsidRPr="004022C5" w14:paraId="68E88AA4" w14:textId="77777777" w:rsidTr="000A2E13">
        <w:trPr>
          <w:trHeight w:val="360"/>
          <w:jc w:val="center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0D5C839C" w14:textId="77777777" w:rsidR="0038229D" w:rsidRDefault="0038229D" w:rsidP="0038229D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lastRenderedPageBreak/>
              <w:br w:type="page"/>
            </w:r>
            <w:r w:rsidRPr="004022C5">
              <w:rPr>
                <w:rFonts w:cs="Arial"/>
                <w:bCs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131ADD9" w14:textId="77777777" w:rsidR="0038229D" w:rsidRDefault="0038229D" w:rsidP="0038229D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Q-0</w:t>
            </w:r>
            <w:r>
              <w:rPr>
                <w:rFonts w:cs="Arial"/>
                <w:lang w:val="en-IE"/>
              </w:rPr>
              <w:t>6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59E71DD2" w14:textId="77777777" w:rsidR="0038229D" w:rsidRDefault="0038229D" w:rsidP="0038229D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>I</w:t>
            </w:r>
            <w:r w:rsidRPr="004022C5">
              <w:rPr>
                <w:rFonts w:cs="Arial"/>
                <w:b/>
                <w:lang w:val="en-IE"/>
              </w:rPr>
              <w:t xml:space="preserve">Q 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Test </w:t>
            </w:r>
            <w:r>
              <w:rPr>
                <w:rFonts w:cs="Arial"/>
                <w:b/>
                <w:bCs/>
                <w:i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ame:</w:t>
            </w:r>
          </w:p>
        </w:tc>
        <w:tc>
          <w:tcPr>
            <w:tcW w:w="575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26FDFC7" w14:textId="77777777" w:rsidR="0038229D" w:rsidRDefault="0038229D" w:rsidP="0038229D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lang w:val="en-IE"/>
              </w:rPr>
              <w:t>Functional Verification</w:t>
            </w:r>
          </w:p>
        </w:tc>
      </w:tr>
      <w:tr w:rsidR="0038229D" w:rsidRPr="004022C5" w14:paraId="4DF5C80B" w14:textId="77777777" w:rsidTr="000A2E13">
        <w:trPr>
          <w:trHeight w:val="360"/>
          <w:jc w:val="center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3C1B9C01" w14:textId="77777777" w:rsidR="0038229D" w:rsidRDefault="0038229D" w:rsidP="0038229D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>#</w:t>
            </w:r>
          </w:p>
        </w:tc>
        <w:sdt>
          <w:sdtPr>
            <w:rPr>
              <w:rFonts w:cs="Arial"/>
              <w:lang w:val="en-IE"/>
            </w:rPr>
            <w:alias w:val="TEorVal#"/>
            <w:tag w:val="TEorVal#"/>
            <w:id w:val="2630353"/>
            <w:placeholder>
              <w:docPart w:val="D175FDAEF87442C4B826B16E192410B4"/>
            </w:placeholder>
            <w:dataBinding w:prefixMappings="xmlns:ns0='http://schemas.microsoft.com/office/2006/coverPageProps' " w:xpath="/ns0:CoverPageProperties[1]/ns0:CompanyAddress[1]" w:storeItemID="{55AF091B-3C7A-41E3-B477-F2FDAA23CFDA}"/>
            <w:text/>
          </w:sdtPr>
          <w:sdtContent>
            <w:tc>
              <w:tcPr>
                <w:tcW w:w="135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0A3CB7D2" w14:textId="466DBC71" w:rsidR="0038229D" w:rsidRDefault="0038229D" w:rsidP="0038229D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Fonts w:cs="Arial"/>
                    <w:lang w:val="en-IE"/>
                  </w:rPr>
                  <w:t>TE82526-4</w:t>
                </w:r>
              </w:p>
            </w:tc>
          </w:sdtContent>
        </w:sdt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664A484" w14:textId="77777777" w:rsidR="0038229D" w:rsidRDefault="0038229D" w:rsidP="0038229D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</w:p>
        </w:tc>
        <w:sdt>
          <w:sdtPr>
            <w:rPr>
              <w:rFonts w:cs="Arial"/>
              <w:bCs/>
              <w:lang w:val="en-IE"/>
            </w:rPr>
            <w:alias w:val="EquipmentName"/>
            <w:tag w:val="EquipmentName"/>
            <w:id w:val="2630474"/>
            <w:placeholder>
              <w:docPart w:val="59A80A994A81420AA027CC5FA994E460"/>
            </w:placeholder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Content>
            <w:tc>
              <w:tcPr>
                <w:tcW w:w="5757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6E0842C1" w14:textId="1FF266AF" w:rsidR="0038229D" w:rsidRPr="004C0BA4" w:rsidRDefault="0038229D" w:rsidP="0038229D">
                <w:pPr>
                  <w:spacing w:before="0"/>
                  <w:rPr>
                    <w:rFonts w:cs="Arial"/>
                    <w:bCs/>
                    <w:lang w:val="en-IE"/>
                  </w:rPr>
                </w:pPr>
                <w:r>
                  <w:rPr>
                    <w:rFonts w:cs="Arial"/>
                    <w:bCs/>
                    <w:lang w:val="en-IE"/>
                  </w:rPr>
                  <w:t>Pump Tray Tester</w:t>
                </w:r>
              </w:p>
            </w:tc>
          </w:sdtContent>
        </w:sdt>
      </w:tr>
      <w:tr w:rsidR="0038229D" w:rsidRPr="004022C5" w14:paraId="5284DB28" w14:textId="77777777" w:rsidTr="000A2E13">
        <w:trPr>
          <w:trHeight w:val="360"/>
          <w:jc w:val="center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908376B" w14:textId="77777777" w:rsidR="0038229D" w:rsidRPr="006C2322" w:rsidRDefault="0038229D" w:rsidP="0038229D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</w:p>
        </w:tc>
        <w:sdt>
          <w:sdtPr>
            <w:rPr>
              <w:rStyle w:val="BodyTextChar"/>
            </w:rPr>
            <w:alias w:val="InstallSite"/>
            <w:tag w:val="InstallSite"/>
            <w:id w:val="2630491"/>
            <w:placeholder>
              <w:docPart w:val="404FC5CBD0854D3E9E399A0AC3489422"/>
            </w:placeholder>
            <w:dataBinding w:prefixMappings="xmlns:ns0='http://schemas.microsoft.com/office/2006/coverPageProps' " w:xpath="/ns0:CoverPageProperties[1]/ns0:CompanyFax[1]" w:storeItemID="{55AF091B-3C7A-41E3-B477-F2FDAA23CFDA}"/>
            <w:text/>
          </w:sdtPr>
          <w:sdtEndPr>
            <w:rPr>
              <w:rStyle w:val="DefaultParagraphFont"/>
              <w:rFonts w:cs="Arial"/>
              <w:bCs/>
              <w:color w:val="548DD4" w:themeColor="text2" w:themeTint="99"/>
              <w:lang w:val="en-IE"/>
            </w:rPr>
          </w:sdtEndPr>
          <w:sdtContent>
            <w:tc>
              <w:tcPr>
                <w:tcW w:w="9090" w:type="dxa"/>
                <w:gridSpan w:val="10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7B42F383" w14:textId="738E0B3D" w:rsidR="0038229D" w:rsidRPr="006C2322" w:rsidRDefault="0038229D" w:rsidP="0038229D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Style w:val="BodyTextChar"/>
                  </w:rPr>
                  <w:t>Flextronics Contract Manufacturing Site in Singapore</w:t>
                </w:r>
              </w:p>
            </w:tc>
          </w:sdtContent>
        </w:sdt>
      </w:tr>
      <w:tr w:rsidR="0038229D" w:rsidRPr="004022C5" w14:paraId="6676C7D8" w14:textId="77777777" w:rsidTr="00F63E45">
        <w:trPr>
          <w:jc w:val="center"/>
        </w:trPr>
        <w:tc>
          <w:tcPr>
            <w:tcW w:w="108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85D08" w14:textId="77777777" w:rsidR="0038229D" w:rsidRPr="004022C5" w:rsidRDefault="0038229D" w:rsidP="0038229D">
            <w:pPr>
              <w:jc w:val="both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</w:p>
          <w:p w14:paraId="0075CB09" w14:textId="77777777" w:rsidR="0038229D" w:rsidRDefault="0038229D" w:rsidP="0038229D">
            <w:pPr>
              <w:spacing w:before="0"/>
              <w:jc w:val="both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 xml:space="preserve">To verify </w:t>
            </w:r>
            <w:r>
              <w:rPr>
                <w:rFonts w:cs="Arial"/>
                <w:lang w:val="en-IE"/>
              </w:rPr>
              <w:t>that the system operates as expected</w:t>
            </w:r>
            <w:r w:rsidRPr="004022C5">
              <w:rPr>
                <w:rFonts w:cs="Arial"/>
                <w:lang w:val="en-IE"/>
              </w:rPr>
              <w:t>.</w:t>
            </w:r>
          </w:p>
          <w:p w14:paraId="41FAC48D" w14:textId="77777777" w:rsidR="0038229D" w:rsidRPr="004022C5" w:rsidRDefault="0038229D" w:rsidP="0038229D">
            <w:pPr>
              <w:jc w:val="both"/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xecution:</w:t>
            </w:r>
          </w:p>
          <w:p w14:paraId="4C533C79" w14:textId="77777777" w:rsidR="0038229D" w:rsidRDefault="0038229D" w:rsidP="0038229D">
            <w:pPr>
              <w:pStyle w:val="ListParagraph"/>
            </w:pPr>
            <w:r>
              <w:t>Select the UUT(s) or tests to be performed as defined within the Installation Qualification Section of 730001835</w:t>
            </w:r>
            <w:r w:rsidRPr="00981C1B">
              <w:t>.</w:t>
            </w:r>
          </w:p>
          <w:p w14:paraId="3043DECD" w14:textId="77777777" w:rsidR="0038229D" w:rsidRDefault="0038229D" w:rsidP="0038229D">
            <w:pPr>
              <w:pStyle w:val="ListParagraph"/>
            </w:pPr>
            <w:r w:rsidRPr="001532C8">
              <w:t>List the Part Number</w:t>
            </w:r>
            <w:r>
              <w:t xml:space="preserve"> and </w:t>
            </w:r>
            <w:r w:rsidRPr="001532C8">
              <w:t>Serial Number, if applicable, in the UUT Part Number/Serial Number column.</w:t>
            </w:r>
          </w:p>
          <w:p w14:paraId="36C72714" w14:textId="77777777" w:rsidR="0038229D" w:rsidRDefault="0038229D" w:rsidP="0038229D">
            <w:pPr>
              <w:pStyle w:val="ListParagraph"/>
            </w:pPr>
            <w:r w:rsidRPr="001532C8">
              <w:t xml:space="preserve">Define the appropriate Acceptance </w:t>
            </w:r>
            <w:r w:rsidRPr="00981C1B">
              <w:t>Criteria within the Acceptance Criteria column.</w:t>
            </w:r>
          </w:p>
          <w:p w14:paraId="1133047C" w14:textId="77777777" w:rsidR="0038229D" w:rsidRPr="00981C1B" w:rsidRDefault="0038229D" w:rsidP="0038229D">
            <w:pPr>
              <w:pStyle w:val="ListParagraph"/>
            </w:pPr>
            <w:r w:rsidRPr="001532C8">
              <w:t>Perform a test of the UUT</w:t>
            </w:r>
            <w:r>
              <w:t>(s)</w:t>
            </w:r>
            <w:r w:rsidRPr="001532C8">
              <w:t>, verify the Acceptance Criteria</w:t>
            </w:r>
            <w:r w:rsidRPr="00981C1B">
              <w:t xml:space="preserve">, </w:t>
            </w:r>
            <w:r>
              <w:t>t</w:t>
            </w:r>
            <w:r w:rsidRPr="00981C1B">
              <w:t>hen complete the table below.</w:t>
            </w:r>
            <w:r>
              <w:t xml:space="preserve"> If an associated Test Record is being used as objective evidence the Header/Footer information should be verified for accuracy.</w:t>
            </w:r>
          </w:p>
          <w:p w14:paraId="6D3FB0D5" w14:textId="77777777" w:rsidR="0038229D" w:rsidRPr="004022C5" w:rsidRDefault="0038229D" w:rsidP="0038229D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vidence:</w:t>
            </w:r>
          </w:p>
          <w:p w14:paraId="3F6FC687" w14:textId="77777777" w:rsidR="0038229D" w:rsidRDefault="0038229D" w:rsidP="0038229D">
            <w:pPr>
              <w:pStyle w:val="ListParagraph"/>
            </w:pPr>
            <w:r w:rsidRPr="007F5C8F">
              <w:t xml:space="preserve">Completed </w:t>
            </w:r>
            <w:r>
              <w:t xml:space="preserve">IQ-06 </w:t>
            </w:r>
            <w:r w:rsidRPr="007F5C8F">
              <w:t>Test Script Data Sheet</w:t>
            </w:r>
          </w:p>
          <w:p w14:paraId="3E1FF94B" w14:textId="77777777" w:rsidR="0038229D" w:rsidRDefault="0038229D" w:rsidP="0038229D">
            <w:pPr>
              <w:pStyle w:val="ListParagraph"/>
            </w:pPr>
            <w:r w:rsidRPr="007F5C8F">
              <w:t xml:space="preserve">Copy of the </w:t>
            </w:r>
            <w:r w:rsidRPr="00981C1B">
              <w:t>Test Record</w:t>
            </w:r>
            <w:r>
              <w:t>(s)</w:t>
            </w:r>
            <w:r w:rsidRPr="001532C8">
              <w:t xml:space="preserve"> for the UUT</w:t>
            </w:r>
            <w:r>
              <w:t>(s)</w:t>
            </w:r>
            <w:r w:rsidRPr="001532C8">
              <w:t xml:space="preserve">, </w:t>
            </w:r>
            <w:r>
              <w:t>as</w:t>
            </w:r>
            <w:r w:rsidRPr="001532C8">
              <w:t xml:space="preserve"> </w:t>
            </w:r>
            <w:r w:rsidRPr="00981C1B">
              <w:t>applicable</w:t>
            </w:r>
          </w:p>
          <w:p w14:paraId="6BAB7A53" w14:textId="77777777" w:rsidR="0038229D" w:rsidRDefault="0038229D" w:rsidP="0038229D">
            <w:pPr>
              <w:pStyle w:val="ListParagraph"/>
            </w:pPr>
            <w:r w:rsidRPr="007F5C8F">
              <w:t>The UUT</w:t>
            </w:r>
            <w:r w:rsidRPr="001532C8">
              <w:t xml:space="preserve">(s) </w:t>
            </w:r>
            <w:r w:rsidRPr="00981C1B">
              <w:t>selected for this Test Script and the reasoning for why it/they were selected shall be summarized within the associated Installation Qualification Report.</w:t>
            </w:r>
          </w:p>
          <w:p w14:paraId="2C80B851" w14:textId="77777777" w:rsidR="0038229D" w:rsidRDefault="0038229D" w:rsidP="0038229D">
            <w:pPr>
              <w:pStyle w:val="ListParagraph"/>
            </w:pPr>
            <w:r w:rsidRPr="007F5C8F">
              <w:t>If this Acceptance Criteria</w:t>
            </w:r>
            <w:r w:rsidRPr="001532C8">
              <w:t xml:space="preserve"> is other than “All required CTQ Specification measurements result in a Pass” then i</w:t>
            </w:r>
            <w:r w:rsidRPr="00981C1B">
              <w:t xml:space="preserve">t shall be summarized within the associated VAF, Process Validation Plan, </w:t>
            </w:r>
            <w:r>
              <w:t>and/</w:t>
            </w:r>
            <w:r w:rsidRPr="00981C1B">
              <w:t>or Installation Qualification Report.</w:t>
            </w:r>
            <w:r>
              <w:t xml:space="preserve">  </w:t>
            </w:r>
          </w:p>
          <w:p w14:paraId="612BC022" w14:textId="77777777" w:rsidR="0038229D" w:rsidRDefault="0038229D" w:rsidP="0038229D">
            <w:pPr>
              <w:pStyle w:val="ListParagraph"/>
            </w:pPr>
            <w:r>
              <w:t>For systems that download firmware to product the BOM showing the firmware requirement shall be provided within the IQR.</w:t>
            </w:r>
          </w:p>
        </w:tc>
      </w:tr>
      <w:tr w:rsidR="0038229D" w:rsidRPr="004022C5" w14:paraId="0A674444" w14:textId="77777777" w:rsidTr="00F63E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3"/>
          <w:jc w:val="center"/>
        </w:trPr>
        <w:tc>
          <w:tcPr>
            <w:tcW w:w="3434" w:type="dxa"/>
            <w:gridSpan w:val="3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5DD8E18" w14:textId="77777777" w:rsidR="0038229D" w:rsidRPr="00E77466" w:rsidRDefault="0038229D" w:rsidP="0038229D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E77466">
              <w:rPr>
                <w:rFonts w:cs="Arial"/>
                <w:b/>
                <w:lang w:val="en-IE"/>
              </w:rPr>
              <w:t xml:space="preserve">UUT </w:t>
            </w:r>
            <w:r w:rsidRPr="00E77466">
              <w:rPr>
                <w:rFonts w:cs="Arial"/>
                <w:lang w:val="en-IE"/>
              </w:rPr>
              <w:t>Part Number/Serial Number</w:t>
            </w:r>
          </w:p>
        </w:tc>
        <w:tc>
          <w:tcPr>
            <w:tcW w:w="4121" w:type="dxa"/>
            <w:gridSpan w:val="4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FA12CBF" w14:textId="77777777" w:rsidR="0038229D" w:rsidRPr="00E77466" w:rsidRDefault="0038229D" w:rsidP="0038229D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E77466">
              <w:rPr>
                <w:rFonts w:cs="Arial"/>
                <w:b/>
                <w:lang w:val="en-IE"/>
              </w:rPr>
              <w:t>Acceptance Criteria</w:t>
            </w:r>
          </w:p>
        </w:tc>
        <w:tc>
          <w:tcPr>
            <w:tcW w:w="1260" w:type="dxa"/>
            <w:gridSpan w:val="3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53E894E" w14:textId="77777777" w:rsidR="0038229D" w:rsidRDefault="0038229D" w:rsidP="0038229D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Pass/Fail</w:t>
            </w:r>
          </w:p>
        </w:tc>
        <w:tc>
          <w:tcPr>
            <w:tcW w:w="2070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B266114" w14:textId="77777777" w:rsidR="0038229D" w:rsidRDefault="0038229D" w:rsidP="0038229D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38229D" w:rsidRPr="004022C5" w14:paraId="5115F5AF" w14:textId="77777777" w:rsidTr="00F63E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6"/>
          <w:jc w:val="center"/>
        </w:trPr>
        <w:tc>
          <w:tcPr>
            <w:tcW w:w="3434" w:type="dxa"/>
            <w:gridSpan w:val="3"/>
            <w:shd w:val="clear" w:color="auto" w:fill="F2F2F2" w:themeFill="background1" w:themeFillShade="F2"/>
            <w:vAlign w:val="center"/>
          </w:tcPr>
          <w:p w14:paraId="36B28BE4" w14:textId="6C9CE34E" w:rsidR="0038229D" w:rsidRPr="00E77466" w:rsidRDefault="0038229D" w:rsidP="0038229D">
            <w:pPr>
              <w:spacing w:line="360" w:lineRule="auto"/>
              <w:rPr>
                <w:rFonts w:cs="Arial"/>
                <w:lang w:val="en-IE"/>
              </w:rPr>
            </w:pPr>
            <w:r w:rsidRPr="00E77466">
              <w:rPr>
                <w:rFonts w:cs="Arial"/>
                <w:lang w:val="en-IE"/>
              </w:rPr>
              <w:t xml:space="preserve">  Part Number:    </w:t>
            </w:r>
            <w:r w:rsidR="00ED5D83">
              <w:rPr>
                <w:rFonts w:cs="Arial"/>
                <w:lang w:val="en-IE"/>
              </w:rPr>
              <w:t>289</w:t>
            </w:r>
            <w:r w:rsidR="00775390">
              <w:rPr>
                <w:rFonts w:cs="Arial"/>
                <w:lang w:val="en-IE"/>
              </w:rPr>
              <w:t>000526</w:t>
            </w:r>
            <w:r w:rsidRPr="00E77466">
              <w:rPr>
                <w:rFonts w:cs="Arial"/>
                <w:lang w:val="en-IE"/>
              </w:rPr>
              <w:br/>
              <w:t xml:space="preserve">  Serial Number:  </w:t>
            </w:r>
            <w:r w:rsidR="00775390">
              <w:rPr>
                <w:rFonts w:cs="Arial"/>
                <w:lang w:val="en-IE"/>
              </w:rPr>
              <w:t>13LOH</w:t>
            </w:r>
            <w:r w:rsidR="00822B7E">
              <w:rPr>
                <w:rFonts w:cs="Arial"/>
                <w:lang w:val="en-IE"/>
              </w:rPr>
              <w:t>O42</w:t>
            </w:r>
          </w:p>
        </w:tc>
        <w:tc>
          <w:tcPr>
            <w:tcW w:w="4121" w:type="dxa"/>
            <w:gridSpan w:val="4"/>
            <w:shd w:val="clear" w:color="auto" w:fill="F2F2F2" w:themeFill="background1" w:themeFillShade="F2"/>
            <w:vAlign w:val="center"/>
          </w:tcPr>
          <w:p w14:paraId="7AAD8397" w14:textId="6461A121" w:rsidR="0038229D" w:rsidRPr="00E77466" w:rsidRDefault="0038229D" w:rsidP="0038229D">
            <w:pPr>
              <w:spacing w:before="60" w:after="60"/>
              <w:jc w:val="center"/>
              <w:rPr>
                <w:rFonts w:cs="Arial"/>
                <w:lang w:val="en-IE"/>
              </w:rPr>
            </w:pPr>
            <w:r w:rsidRPr="00E77466">
              <w:rPr>
                <w:rFonts w:cs="Arial"/>
                <w:lang w:val="en-IE"/>
              </w:rPr>
              <w:t>All required CTQ Specification measurements result in a Pass</w:t>
            </w:r>
          </w:p>
        </w:tc>
        <w:tc>
          <w:tcPr>
            <w:tcW w:w="1260" w:type="dxa"/>
            <w:gridSpan w:val="3"/>
            <w:shd w:val="clear" w:color="auto" w:fill="auto"/>
            <w:vAlign w:val="center"/>
          </w:tcPr>
          <w:p w14:paraId="6D9E28EB" w14:textId="60C95AB3" w:rsidR="0038229D" w:rsidRPr="004022C5" w:rsidRDefault="00822B7E" w:rsidP="00822B7E">
            <w:pPr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Pass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6794C351" w14:textId="5EE568AE" w:rsidR="0038229D" w:rsidRPr="004022C5" w:rsidRDefault="00822B7E" w:rsidP="0038229D">
            <w:pPr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HZ 27 Mar 2020</w:t>
            </w:r>
          </w:p>
        </w:tc>
      </w:tr>
      <w:tr w:rsidR="0038229D" w:rsidRPr="004022C5" w14:paraId="3D1277C7" w14:textId="77777777" w:rsidTr="000A2E13">
        <w:trPr>
          <w:trHeight w:val="3806"/>
          <w:jc w:val="center"/>
        </w:trPr>
        <w:tc>
          <w:tcPr>
            <w:tcW w:w="108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39B8F" w14:textId="43436E2B" w:rsidR="0038229D" w:rsidRPr="004022C5" w:rsidRDefault="0038229D" w:rsidP="0038229D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Comments:  </w:t>
            </w:r>
            <w:r w:rsidR="00A3123F">
              <w:rPr>
                <w:rFonts w:cs="Arial"/>
                <w:b/>
                <w:lang w:val="en-IE"/>
              </w:rPr>
              <w:t>N/A</w:t>
            </w:r>
          </w:p>
          <w:p w14:paraId="0F237719" w14:textId="77777777" w:rsidR="0038229D" w:rsidRDefault="0038229D" w:rsidP="0038229D">
            <w:pPr>
              <w:rPr>
                <w:rFonts w:cs="Arial"/>
                <w:lang w:val="en-IE"/>
              </w:rPr>
            </w:pPr>
          </w:p>
          <w:p w14:paraId="5E9CABC2" w14:textId="77777777" w:rsidR="0038229D" w:rsidRDefault="0038229D" w:rsidP="0038229D">
            <w:pPr>
              <w:rPr>
                <w:rFonts w:cs="Arial"/>
                <w:lang w:val="en-IE"/>
              </w:rPr>
            </w:pPr>
          </w:p>
          <w:p w14:paraId="3B761BBA" w14:textId="77777777" w:rsidR="0038229D" w:rsidRPr="004022C5" w:rsidRDefault="0038229D" w:rsidP="0038229D">
            <w:pPr>
              <w:rPr>
                <w:rFonts w:cs="Arial"/>
                <w:lang w:val="en-IE"/>
              </w:rPr>
            </w:pPr>
          </w:p>
        </w:tc>
      </w:tr>
      <w:tr w:rsidR="0038229D" w:rsidRPr="002174CE" w14:paraId="45ABBD00" w14:textId="77777777" w:rsidTr="00F63E45">
        <w:trPr>
          <w:trHeight w:val="432"/>
          <w:jc w:val="center"/>
        </w:trPr>
        <w:tc>
          <w:tcPr>
            <w:tcW w:w="54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889D288" w14:textId="77777777" w:rsidR="0038229D" w:rsidRPr="002174CE" w:rsidRDefault="0038229D" w:rsidP="0038229D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428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38229D" w14:paraId="4B7D2781" w14:textId="77777777" w:rsidTr="00562569">
              <w:tc>
                <w:tcPr>
                  <w:tcW w:w="658" w:type="dxa"/>
                </w:tcPr>
                <w:p w14:paraId="2A5E5897" w14:textId="77777777" w:rsidR="0038229D" w:rsidRPr="00450369" w:rsidRDefault="0038229D" w:rsidP="0038229D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007960A4" w14:textId="77777777" w:rsidR="0038229D" w:rsidRPr="00450369" w:rsidRDefault="0038229D" w:rsidP="0038229D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38229D" w14:paraId="042D9C4F" w14:textId="77777777" w:rsidTr="00562569">
              <w:tc>
                <w:tcPr>
                  <w:tcW w:w="658" w:type="dxa"/>
                </w:tcPr>
                <w:p w14:paraId="1B6154FC" w14:textId="77777777" w:rsidR="0038229D" w:rsidRPr="00450369" w:rsidRDefault="0038229D" w:rsidP="0038229D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000613AE" w14:textId="77777777" w:rsidR="0038229D" w:rsidRPr="00450369" w:rsidRDefault="0038229D" w:rsidP="0038229D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38229D" w14:paraId="07B65169" w14:textId="77777777" w:rsidTr="00562569">
              <w:tc>
                <w:tcPr>
                  <w:tcW w:w="658" w:type="dxa"/>
                </w:tcPr>
                <w:p w14:paraId="64D2289D" w14:textId="77777777" w:rsidR="0038229D" w:rsidRPr="00450369" w:rsidRDefault="0038229D" w:rsidP="0038229D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6D6CF315" w14:textId="77777777" w:rsidR="0038229D" w:rsidRPr="00450369" w:rsidRDefault="0038229D" w:rsidP="0038229D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</w:t>
                  </w:r>
                  <w:proofErr w:type="gramStart"/>
                  <w:r>
                    <w:rPr>
                      <w:rFonts w:cs="Arial"/>
                      <w:color w:val="FF0000"/>
                      <w:lang w:val="en-IE"/>
                    </w:rPr>
                    <w:t>_  Page</w:t>
                  </w:r>
                  <w:proofErr w:type="gramEnd"/>
                  <w:r>
                    <w:rPr>
                      <w:rFonts w:cs="Arial"/>
                      <w:color w:val="FF0000"/>
                      <w:lang w:val="en-IE"/>
                    </w:rPr>
                    <w:t>: ___ of ___</w:t>
                  </w:r>
                </w:p>
              </w:tc>
            </w:tr>
          </w:tbl>
          <w:p w14:paraId="785DE875" w14:textId="77777777" w:rsidR="0038229D" w:rsidRPr="005C33B0" w:rsidRDefault="0038229D" w:rsidP="0038229D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38229D" w:rsidRPr="002174CE" w14:paraId="0B5E51D0" w14:textId="77777777" w:rsidTr="00F63E45">
        <w:trPr>
          <w:trHeight w:val="432"/>
          <w:jc w:val="center"/>
        </w:trPr>
        <w:tc>
          <w:tcPr>
            <w:tcW w:w="54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E8370" w14:textId="542618C5" w:rsidR="0038229D" w:rsidRDefault="00A3123F" w:rsidP="0038229D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sz w:val="24"/>
                <w:lang w:val="en-IE"/>
              </w:rPr>
              <w:sym w:font="Wingdings" w:char="F0FE"/>
            </w:r>
            <w:r w:rsidR="0038229D" w:rsidRPr="001E6A51">
              <w:rPr>
                <w:rFonts w:cs="Arial"/>
                <w:lang w:val="en-IE"/>
              </w:rPr>
              <w:t xml:space="preserve"> Pass</w:t>
            </w:r>
            <w:r w:rsidR="0038229D" w:rsidRPr="001E6A51">
              <w:rPr>
                <w:rFonts w:cs="Arial"/>
                <w:lang w:val="en-IE"/>
              </w:rPr>
              <w:tab/>
            </w:r>
            <w:r w:rsidR="0038229D" w:rsidRPr="001E6A51">
              <w:rPr>
                <w:rFonts w:cs="Arial"/>
                <w:lang w:val="en-IE"/>
              </w:rPr>
              <w:tab/>
            </w:r>
            <w:r w:rsidR="0038229D" w:rsidRPr="001E6A51">
              <w:rPr>
                <w:rFonts w:cs="Arial"/>
                <w:lang w:val="en-IE"/>
              </w:rPr>
              <w:tab/>
            </w:r>
            <w:r w:rsidR="0038229D"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="0038229D"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428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542BE" w14:textId="77777777" w:rsidR="0038229D" w:rsidRPr="005C33B0" w:rsidRDefault="0038229D" w:rsidP="0038229D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38229D" w:rsidRPr="002174CE" w14:paraId="4AE5114C" w14:textId="77777777" w:rsidTr="00F63E45">
        <w:trPr>
          <w:trHeight w:val="288"/>
          <w:jc w:val="center"/>
        </w:trPr>
        <w:tc>
          <w:tcPr>
            <w:tcW w:w="5457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C75436C" w14:textId="77777777" w:rsidR="0038229D" w:rsidRPr="001E6A51" w:rsidRDefault="0038229D" w:rsidP="0038229D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5428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9A85C2D" w14:textId="77777777" w:rsidR="0038229D" w:rsidRDefault="0038229D" w:rsidP="0038229D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</w:p>
        </w:tc>
      </w:tr>
    </w:tbl>
    <w:p w14:paraId="654D957A" w14:textId="77777777" w:rsidR="00A53A4A" w:rsidRDefault="00A53A4A" w:rsidP="00B37CA3">
      <w:pPr>
        <w:overflowPunct/>
        <w:autoSpaceDE/>
        <w:autoSpaceDN/>
        <w:adjustRightInd/>
        <w:spacing w:before="0" w:after="120"/>
        <w:textAlignment w:val="auto"/>
        <w:rPr>
          <w:b/>
          <w:bCs/>
          <w:sz w:val="32"/>
          <w:szCs w:val="32"/>
        </w:rPr>
      </w:pPr>
    </w:p>
    <w:sectPr w:rsidR="00A53A4A" w:rsidSect="002757DF">
      <w:headerReference w:type="default" r:id="rId12"/>
      <w:footerReference w:type="default" r:id="rId13"/>
      <w:pgSz w:w="12240" w:h="15840" w:code="1"/>
      <w:pgMar w:top="720" w:right="630" w:bottom="720" w:left="720" w:header="397" w:footer="283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DA7AC0" w14:textId="77777777" w:rsidR="008234E2" w:rsidRDefault="008234E2">
      <w:r>
        <w:separator/>
      </w:r>
    </w:p>
  </w:endnote>
  <w:endnote w:type="continuationSeparator" w:id="0">
    <w:p w14:paraId="4DD0C47F" w14:textId="77777777" w:rsidR="008234E2" w:rsidRDefault="008234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E83662" w14:textId="77777777" w:rsidR="00F237A3" w:rsidRPr="00AD2712" w:rsidRDefault="00F237A3" w:rsidP="002757DF">
    <w:pPr>
      <w:pStyle w:val="Footer"/>
      <w:pBdr>
        <w:top w:val="single" w:sz="4" w:space="0" w:color="auto"/>
      </w:pBdr>
      <w:tabs>
        <w:tab w:val="clear" w:pos="4320"/>
        <w:tab w:val="clear" w:pos="8640"/>
        <w:tab w:val="center" w:pos="4860"/>
      </w:tabs>
      <w:jc w:val="center"/>
      <w:rPr>
        <w:rFonts w:cs="Arial"/>
        <w:b/>
      </w:rPr>
    </w:pPr>
    <w:r w:rsidRPr="00AD2712">
      <w:rPr>
        <w:rFonts w:cs="Arial"/>
      </w:rPr>
      <w:t>Waters Confidential</w:t>
    </w:r>
    <w:r w:rsidRPr="00AD2712">
      <w:rPr>
        <w:rFonts w:cs="Arial"/>
      </w:rPr>
      <w:tab/>
      <w:t xml:space="preserve">                                                                                            </w:t>
    </w:r>
    <w:r>
      <w:rPr>
        <w:rFonts w:cs="Arial"/>
      </w:rPr>
      <w:t xml:space="preserve">                          Template 730000483 V08</w:t>
    </w:r>
  </w:p>
  <w:p w14:paraId="267B29EA" w14:textId="77777777" w:rsidR="00F237A3" w:rsidRPr="00981C1B" w:rsidRDefault="00F237A3" w:rsidP="00981C1B">
    <w:pPr>
      <w:pStyle w:val="ListParagraph"/>
      <w:numPr>
        <w:ilvl w:val="0"/>
        <w:numId w:val="0"/>
      </w:numPr>
      <w:ind w:left="380"/>
      <w:jc w:val="center"/>
      <w:rPr>
        <w:b/>
        <w:sz w:val="16"/>
      </w:rPr>
    </w:pPr>
    <w:r w:rsidRPr="00981C1B">
      <w:rPr>
        <w:b/>
        <w:sz w:val="16"/>
      </w:rPr>
      <w:t>It is the responsibility of the user to verify they are using the current released version.</w:t>
    </w:r>
  </w:p>
  <w:p w14:paraId="5E03C774" w14:textId="77777777" w:rsidR="00F237A3" w:rsidRPr="00981C1B" w:rsidRDefault="00F237A3" w:rsidP="00981C1B">
    <w:pPr>
      <w:pStyle w:val="ListParagraph"/>
      <w:numPr>
        <w:ilvl w:val="0"/>
        <w:numId w:val="0"/>
      </w:numPr>
      <w:ind w:left="380"/>
      <w:jc w:val="center"/>
      <w:rPr>
        <w:i/>
        <w:sz w:val="14"/>
      </w:rPr>
    </w:pPr>
    <w:r w:rsidRPr="00981C1B">
      <w:rPr>
        <w:i/>
        <w:sz w:val="14"/>
      </w:rPr>
      <w:t>HARD COPY UNCONTROLLED UNLESS STAMPED, SIGNED AND DATED BY AUTHORISED PERSONNEL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393719" w14:textId="77777777" w:rsidR="008234E2" w:rsidRDefault="008234E2">
      <w:r>
        <w:separator/>
      </w:r>
    </w:p>
  </w:footnote>
  <w:footnote w:type="continuationSeparator" w:id="0">
    <w:p w14:paraId="3A6512FE" w14:textId="77777777" w:rsidR="008234E2" w:rsidRDefault="008234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Borders>
        <w:bottom w:val="single" w:sz="4" w:space="0" w:color="auto"/>
      </w:tblBorders>
      <w:tblLook w:val="01E0" w:firstRow="1" w:lastRow="1" w:firstColumn="1" w:lastColumn="1" w:noHBand="0" w:noVBand="0"/>
    </w:tblPr>
    <w:tblGrid>
      <w:gridCol w:w="3459"/>
      <w:gridCol w:w="3794"/>
      <w:gridCol w:w="3637"/>
    </w:tblGrid>
    <w:tr w:rsidR="00F237A3" w:rsidRPr="00247334" w14:paraId="2AB59C12" w14:textId="77777777" w:rsidTr="006E6D80">
      <w:trPr>
        <w:trHeight w:val="454"/>
      </w:trPr>
      <w:tc>
        <w:tcPr>
          <w:tcW w:w="1588" w:type="pct"/>
          <w:vMerge w:val="restart"/>
        </w:tcPr>
        <w:p w14:paraId="7BEA5AAB" w14:textId="77777777" w:rsidR="00F237A3" w:rsidRPr="004345C0" w:rsidRDefault="00F237A3" w:rsidP="00CC0664">
          <w:pPr>
            <w:pStyle w:val="Header"/>
            <w:rPr>
              <w:rFonts w:cs="Arial"/>
            </w:rPr>
          </w:pPr>
          <w:r>
            <w:rPr>
              <w:rFonts w:cs="Arial"/>
              <w:noProof/>
            </w:rPr>
            <w:drawing>
              <wp:inline distT="0" distB="0" distL="0" distR="0" wp14:anchorId="3119BC21" wp14:editId="43531488">
                <wp:extent cx="2028000" cy="468000"/>
                <wp:effectExtent l="19050" t="0" r="0" b="0"/>
                <wp:docPr id="2" name="Picture 1" descr="Waters_logo_K_web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Waters_logo_K_web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28000" cy="468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12" w:type="pct"/>
          <w:gridSpan w:val="2"/>
          <w:vAlign w:val="center"/>
        </w:tcPr>
        <w:p w14:paraId="68A55B8A" w14:textId="77777777" w:rsidR="00F237A3" w:rsidRPr="00C763E8" w:rsidRDefault="00F237A3" w:rsidP="00C763E8">
          <w:pPr>
            <w:pStyle w:val="Header"/>
            <w:spacing w:before="0"/>
            <w:jc w:val="right"/>
            <w:rPr>
              <w:rFonts w:cs="Arial"/>
              <w:i/>
              <w:color w:val="000000" w:themeColor="text1"/>
              <w:lang w:val="en-GB"/>
            </w:rPr>
          </w:pPr>
          <w:r w:rsidRPr="00C763E8">
            <w:rPr>
              <w:rFonts w:cs="Arial"/>
              <w:i/>
              <w:color w:val="000000" w:themeColor="text1"/>
            </w:rPr>
            <w:t xml:space="preserve">WORK INSTRUCTION      </w:t>
          </w:r>
        </w:p>
      </w:tc>
    </w:tr>
    <w:tr w:rsidR="00F237A3" w14:paraId="052C0441" w14:textId="77777777" w:rsidTr="006E6D80">
      <w:trPr>
        <w:trHeight w:val="454"/>
      </w:trPr>
      <w:tc>
        <w:tcPr>
          <w:tcW w:w="1588" w:type="pct"/>
          <w:vMerge/>
        </w:tcPr>
        <w:p w14:paraId="14311756" w14:textId="77777777" w:rsidR="00F237A3" w:rsidRPr="004345C0" w:rsidRDefault="00F237A3">
          <w:pPr>
            <w:pStyle w:val="Header"/>
            <w:rPr>
              <w:rFonts w:cs="Arial"/>
            </w:rPr>
          </w:pPr>
        </w:p>
      </w:tc>
      <w:tc>
        <w:tcPr>
          <w:tcW w:w="3412" w:type="pct"/>
          <w:gridSpan w:val="2"/>
          <w:vAlign w:val="center"/>
        </w:tcPr>
        <w:p w14:paraId="3A590BF2" w14:textId="77777777" w:rsidR="00F237A3" w:rsidRPr="00C849E9" w:rsidRDefault="00F237A3" w:rsidP="002757DF">
          <w:pPr>
            <w:pStyle w:val="Header"/>
            <w:spacing w:before="0"/>
            <w:jc w:val="center"/>
            <w:rPr>
              <w:rFonts w:cs="Arial"/>
              <w:b/>
              <w:i/>
              <w:color w:val="FF0000"/>
              <w:sz w:val="24"/>
              <w:szCs w:val="24"/>
              <w:lang w:val="en-GB"/>
            </w:rPr>
          </w:pPr>
          <w:r w:rsidRPr="008C11DE">
            <w:rPr>
              <w:rFonts w:cs="Arial"/>
              <w:sz w:val="32"/>
              <w:szCs w:val="24"/>
              <w:lang w:val="en-GB"/>
            </w:rPr>
            <w:t>Installation Qualification Protocol</w:t>
          </w:r>
        </w:p>
      </w:tc>
    </w:tr>
    <w:tr w:rsidR="00F237A3" w:rsidRPr="00A765C0" w14:paraId="3216559B" w14:textId="77777777" w:rsidTr="006E6D80">
      <w:trPr>
        <w:trHeight w:val="454"/>
      </w:trPr>
      <w:tc>
        <w:tcPr>
          <w:tcW w:w="1588" w:type="pct"/>
        </w:tcPr>
        <w:p w14:paraId="04ABF414" w14:textId="77777777" w:rsidR="00F237A3" w:rsidRPr="00CD3A90" w:rsidRDefault="00F237A3" w:rsidP="00C849E9">
          <w:pPr>
            <w:pStyle w:val="Header"/>
            <w:spacing w:after="120"/>
            <w:jc w:val="center"/>
            <w:rPr>
              <w:rFonts w:cs="Arial"/>
              <w:lang w:val="en-GB"/>
            </w:rPr>
          </w:pPr>
          <w:r w:rsidRPr="00C915DB">
            <w:rPr>
              <w:rFonts w:cs="Arial"/>
              <w:sz w:val="22"/>
              <w:lang w:val="en-GB"/>
            </w:rPr>
            <w:t>Document # 730004135</w:t>
          </w:r>
        </w:p>
      </w:tc>
      <w:tc>
        <w:tcPr>
          <w:tcW w:w="1742" w:type="pct"/>
        </w:tcPr>
        <w:p w14:paraId="53BF5B29" w14:textId="77777777" w:rsidR="00F237A3" w:rsidRDefault="00F237A3" w:rsidP="000C7311">
          <w:pPr>
            <w:pStyle w:val="Header"/>
            <w:spacing w:after="120"/>
            <w:jc w:val="center"/>
            <w:rPr>
              <w:rFonts w:cs="Arial"/>
              <w:lang w:val="en-GB"/>
            </w:rPr>
          </w:pPr>
          <w:r w:rsidRPr="00C915DB">
            <w:rPr>
              <w:rFonts w:cs="Arial"/>
              <w:sz w:val="22"/>
              <w:lang w:val="en-GB"/>
            </w:rPr>
            <w:t>Version # 03</w:t>
          </w:r>
        </w:p>
      </w:tc>
      <w:tc>
        <w:tcPr>
          <w:tcW w:w="1669" w:type="pct"/>
        </w:tcPr>
        <w:p w14:paraId="6F192110" w14:textId="27BF4CCA" w:rsidR="00F237A3" w:rsidRPr="004345C0" w:rsidRDefault="00F237A3" w:rsidP="002757DF">
          <w:pPr>
            <w:pStyle w:val="Header"/>
            <w:spacing w:after="120"/>
            <w:jc w:val="center"/>
            <w:rPr>
              <w:rFonts w:cs="Arial"/>
              <w:lang w:val="en-GB"/>
            </w:rPr>
          </w:pPr>
          <w:r w:rsidRPr="00C915DB">
            <w:rPr>
              <w:rFonts w:cs="Arial"/>
              <w:sz w:val="22"/>
            </w:rPr>
            <w:t xml:space="preserve">Page </w:t>
          </w:r>
          <w:r w:rsidRPr="00C915DB">
            <w:rPr>
              <w:rFonts w:cs="Arial"/>
              <w:sz w:val="22"/>
            </w:rPr>
            <w:fldChar w:fldCharType="begin"/>
          </w:r>
          <w:r w:rsidRPr="00C915DB">
            <w:rPr>
              <w:rFonts w:cs="Arial"/>
              <w:sz w:val="22"/>
            </w:rPr>
            <w:instrText xml:space="preserve"> PAGE   \* MERGEFORMAT </w:instrText>
          </w:r>
          <w:r w:rsidRPr="00C915DB">
            <w:rPr>
              <w:rFonts w:cs="Arial"/>
              <w:sz w:val="22"/>
            </w:rPr>
            <w:fldChar w:fldCharType="separate"/>
          </w:r>
          <w:r w:rsidRPr="00C915DB">
            <w:rPr>
              <w:rFonts w:cs="Arial"/>
              <w:noProof/>
              <w:sz w:val="22"/>
            </w:rPr>
            <w:t>10</w:t>
          </w:r>
          <w:r w:rsidRPr="00C915DB">
            <w:rPr>
              <w:rFonts w:cs="Arial"/>
              <w:sz w:val="22"/>
            </w:rPr>
            <w:fldChar w:fldCharType="end"/>
          </w:r>
          <w:r w:rsidRPr="00C915DB">
            <w:rPr>
              <w:rFonts w:cs="Arial"/>
              <w:sz w:val="22"/>
            </w:rPr>
            <w:t xml:space="preserve"> of </w:t>
          </w:r>
          <w:r w:rsidRPr="00C915DB">
            <w:rPr>
              <w:rFonts w:cs="Arial"/>
              <w:noProof/>
              <w:sz w:val="22"/>
            </w:rPr>
            <w:fldChar w:fldCharType="begin"/>
          </w:r>
          <w:r w:rsidRPr="00C915DB">
            <w:rPr>
              <w:rFonts w:cs="Arial"/>
              <w:noProof/>
              <w:sz w:val="22"/>
            </w:rPr>
            <w:instrText xml:space="preserve"> SECTIONPAGES   \* MERGEFORMAT </w:instrText>
          </w:r>
          <w:r w:rsidRPr="00C915DB">
            <w:rPr>
              <w:rFonts w:cs="Arial"/>
              <w:noProof/>
              <w:sz w:val="22"/>
            </w:rPr>
            <w:fldChar w:fldCharType="separate"/>
          </w:r>
          <w:r w:rsidR="00312864">
            <w:rPr>
              <w:rFonts w:cs="Arial"/>
              <w:noProof/>
              <w:sz w:val="22"/>
            </w:rPr>
            <w:t>6</w:t>
          </w:r>
          <w:r w:rsidRPr="00C915DB">
            <w:rPr>
              <w:rFonts w:cs="Arial"/>
              <w:noProof/>
              <w:sz w:val="22"/>
            </w:rPr>
            <w:fldChar w:fldCharType="end"/>
          </w:r>
        </w:p>
      </w:tc>
    </w:tr>
  </w:tbl>
  <w:p w14:paraId="1DDED947" w14:textId="77777777" w:rsidR="00F237A3" w:rsidRDefault="00F237A3" w:rsidP="001C7701">
    <w:pPr>
      <w:pStyle w:val="Header"/>
      <w:spacing w:befor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B"/>
    <w:multiLevelType w:val="multilevel"/>
    <w:tmpl w:val="973098BA"/>
    <w:lvl w:ilvl="0">
      <w:start w:val="1"/>
      <w:numFmt w:val="decimal"/>
      <w:pStyle w:val="Heading1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decimal"/>
      <w:pStyle w:val="Heading2"/>
      <w:lvlText w:val="%1.%2."/>
      <w:legacy w:legacy="1" w:legacySpace="0" w:legacyIndent="720"/>
      <w:lvlJc w:val="left"/>
      <w:pPr>
        <w:ind w:left="1620" w:hanging="720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auto"/>
        <w:spacing w:val="0"/>
        <w:w w:val="0"/>
        <w:kern w:val="0"/>
        <w:position w:val="0"/>
        <w:szCs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Heading3"/>
      <w:lvlText w:val="%1.%2.%3."/>
      <w:legacy w:legacy="1" w:legacySpace="0" w:legacyIndent="720"/>
      <w:lvlJc w:val="left"/>
      <w:pPr>
        <w:ind w:left="2970" w:hanging="720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auto"/>
        <w:spacing w:val="0"/>
        <w:w w:val="0"/>
        <w:kern w:val="0"/>
        <w:position w:val="0"/>
        <w:szCs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Heading4"/>
      <w:lvlText w:val="%1.%2.%3.%4."/>
      <w:legacy w:legacy="1" w:legacySpace="0" w:legacyIndent="720"/>
      <w:lvlJc w:val="left"/>
      <w:pPr>
        <w:ind w:left="2520" w:hanging="720"/>
      </w:pPr>
    </w:lvl>
    <w:lvl w:ilvl="4">
      <w:start w:val="1"/>
      <w:numFmt w:val="decimal"/>
      <w:pStyle w:val="Heading5"/>
      <w:lvlText w:val="%1.%2.%3.%4.%5."/>
      <w:legacy w:legacy="1" w:legacySpace="0" w:legacyIndent="720"/>
      <w:lvlJc w:val="left"/>
      <w:pPr>
        <w:ind w:left="3600" w:hanging="720"/>
      </w:pPr>
    </w:lvl>
    <w:lvl w:ilvl="5">
      <w:start w:val="1"/>
      <w:numFmt w:val="decimal"/>
      <w:pStyle w:val="Heading6"/>
      <w:lvlText w:val="%1.%2.%3.%4.%5.%6."/>
      <w:legacy w:legacy="1" w:legacySpace="0" w:legacyIndent="720"/>
      <w:lvlJc w:val="left"/>
      <w:pPr>
        <w:ind w:left="4320" w:hanging="720"/>
      </w:pPr>
    </w:lvl>
    <w:lvl w:ilvl="6">
      <w:start w:val="1"/>
      <w:numFmt w:val="decimal"/>
      <w:pStyle w:val="Heading7"/>
      <w:lvlText w:val="%1.%2.%3.%4.%5.%6.%7."/>
      <w:legacy w:legacy="1" w:legacySpace="0" w:legacyIndent="720"/>
      <w:lvlJc w:val="left"/>
      <w:pPr>
        <w:ind w:left="5040" w:hanging="720"/>
      </w:pPr>
    </w:lvl>
    <w:lvl w:ilvl="7">
      <w:start w:val="1"/>
      <w:numFmt w:val="decimal"/>
      <w:pStyle w:val="Heading8"/>
      <w:lvlText w:val="%1.%2.%3.%4.%5.%6.%7.%8."/>
      <w:legacy w:legacy="1" w:legacySpace="0" w:legacyIndent="720"/>
      <w:lvlJc w:val="left"/>
      <w:pPr>
        <w:ind w:left="5760" w:hanging="720"/>
      </w:pPr>
    </w:lvl>
    <w:lvl w:ilvl="8">
      <w:start w:val="1"/>
      <w:numFmt w:val="decimal"/>
      <w:pStyle w:val="Heading9"/>
      <w:lvlText w:val="%1.%2.%3.%4.%5.%6.%7.%8.%9."/>
      <w:legacy w:legacy="1" w:legacySpace="0" w:legacyIndent="720"/>
      <w:lvlJc w:val="left"/>
      <w:pPr>
        <w:ind w:left="6480" w:hanging="720"/>
      </w:pPr>
    </w:lvl>
  </w:abstractNum>
  <w:abstractNum w:abstractNumId="1" w15:restartNumberingAfterBreak="0">
    <w:nsid w:val="03EC3335"/>
    <w:multiLevelType w:val="hybridMultilevel"/>
    <w:tmpl w:val="748C7DEE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" w15:restartNumberingAfterBreak="0">
    <w:nsid w:val="048B088F"/>
    <w:multiLevelType w:val="hybridMultilevel"/>
    <w:tmpl w:val="3004904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091F0EA7"/>
    <w:multiLevelType w:val="hybridMultilevel"/>
    <w:tmpl w:val="5D40BA42"/>
    <w:lvl w:ilvl="0" w:tplc="F29268E6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E743E8"/>
    <w:multiLevelType w:val="hybridMultilevel"/>
    <w:tmpl w:val="523066EC"/>
    <w:lvl w:ilvl="0" w:tplc="BD061764">
      <w:start w:val="1"/>
      <w:numFmt w:val="bullet"/>
      <w:pStyle w:val="Note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5930DC"/>
    <w:multiLevelType w:val="hybridMultilevel"/>
    <w:tmpl w:val="5DB080B2"/>
    <w:lvl w:ilvl="0" w:tplc="04090001">
      <w:start w:val="1"/>
      <w:numFmt w:val="bullet"/>
      <w:lvlText w:val=""/>
      <w:lvlJc w:val="left"/>
      <w:pPr>
        <w:ind w:left="179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1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57" w:hanging="360"/>
      </w:pPr>
      <w:rPr>
        <w:rFonts w:ascii="Wingdings" w:hAnsi="Wingdings" w:hint="default"/>
      </w:rPr>
    </w:lvl>
  </w:abstractNum>
  <w:abstractNum w:abstractNumId="6" w15:restartNumberingAfterBreak="0">
    <w:nsid w:val="156338F4"/>
    <w:multiLevelType w:val="hybridMultilevel"/>
    <w:tmpl w:val="379A795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17430D20"/>
    <w:multiLevelType w:val="hybridMultilevel"/>
    <w:tmpl w:val="76A61AB4"/>
    <w:lvl w:ilvl="0" w:tplc="040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8" w15:restartNumberingAfterBreak="0">
    <w:nsid w:val="21F97349"/>
    <w:multiLevelType w:val="hybridMultilevel"/>
    <w:tmpl w:val="6ACA5B66"/>
    <w:lvl w:ilvl="0" w:tplc="B21EDAD2">
      <w:start w:val="1"/>
      <w:numFmt w:val="bullet"/>
      <w:lvlText w:val="—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627E090C">
      <w:start w:val="1"/>
      <w:numFmt w:val="bullet"/>
      <w:lvlText w:val="—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963CE672" w:tentative="1">
      <w:start w:val="1"/>
      <w:numFmt w:val="bullet"/>
      <w:lvlText w:val="—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40B248EA" w:tentative="1">
      <w:start w:val="1"/>
      <w:numFmt w:val="bullet"/>
      <w:lvlText w:val="—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8E86239A" w:tentative="1">
      <w:start w:val="1"/>
      <w:numFmt w:val="bullet"/>
      <w:lvlText w:val="—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27FA2868" w:tentative="1">
      <w:start w:val="1"/>
      <w:numFmt w:val="bullet"/>
      <w:lvlText w:val="—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7D8264F2" w:tentative="1">
      <w:start w:val="1"/>
      <w:numFmt w:val="bullet"/>
      <w:lvlText w:val="—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176005B8" w:tentative="1">
      <w:start w:val="1"/>
      <w:numFmt w:val="bullet"/>
      <w:lvlText w:val="—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E618B626" w:tentative="1">
      <w:start w:val="1"/>
      <w:numFmt w:val="bullet"/>
      <w:lvlText w:val="—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9" w15:restartNumberingAfterBreak="0">
    <w:nsid w:val="27FD6186"/>
    <w:multiLevelType w:val="hybridMultilevel"/>
    <w:tmpl w:val="4148F1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173B2B"/>
    <w:multiLevelType w:val="hybridMultilevel"/>
    <w:tmpl w:val="CEC60ABA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285575A1"/>
    <w:multiLevelType w:val="hybridMultilevel"/>
    <w:tmpl w:val="FEE89C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BC6840"/>
    <w:multiLevelType w:val="hybridMultilevel"/>
    <w:tmpl w:val="059ED82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DC87D0D"/>
    <w:multiLevelType w:val="hybridMultilevel"/>
    <w:tmpl w:val="5AAE1F40"/>
    <w:lvl w:ilvl="0" w:tplc="040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4" w15:restartNumberingAfterBreak="0">
    <w:nsid w:val="34072F84"/>
    <w:multiLevelType w:val="hybridMultilevel"/>
    <w:tmpl w:val="30E06C14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26508E"/>
    <w:multiLevelType w:val="hybridMultilevel"/>
    <w:tmpl w:val="21FE883E"/>
    <w:lvl w:ilvl="0" w:tplc="22B6E2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F27491"/>
    <w:multiLevelType w:val="hybridMultilevel"/>
    <w:tmpl w:val="6150B2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4D01D3"/>
    <w:multiLevelType w:val="hybridMultilevel"/>
    <w:tmpl w:val="3BB85418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C24168"/>
    <w:multiLevelType w:val="hybridMultilevel"/>
    <w:tmpl w:val="F24C0F54"/>
    <w:lvl w:ilvl="0" w:tplc="0409000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300"/>
        </w:tabs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020"/>
        </w:tabs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740"/>
        </w:tabs>
        <w:ind w:left="7740" w:hanging="360"/>
      </w:pPr>
      <w:rPr>
        <w:rFonts w:ascii="Wingdings" w:hAnsi="Wingdings" w:hint="default"/>
      </w:rPr>
    </w:lvl>
  </w:abstractNum>
  <w:abstractNum w:abstractNumId="19" w15:restartNumberingAfterBreak="0">
    <w:nsid w:val="42F91605"/>
    <w:multiLevelType w:val="hybridMultilevel"/>
    <w:tmpl w:val="0B225E0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0" w15:restartNumberingAfterBreak="0">
    <w:nsid w:val="4C7323FD"/>
    <w:multiLevelType w:val="hybridMultilevel"/>
    <w:tmpl w:val="A8484984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FFB11AB"/>
    <w:multiLevelType w:val="hybridMultilevel"/>
    <w:tmpl w:val="F2D8FC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08B22D6"/>
    <w:multiLevelType w:val="hybridMultilevel"/>
    <w:tmpl w:val="96E0B416"/>
    <w:lvl w:ilvl="0" w:tplc="7B781044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3" w15:restartNumberingAfterBreak="0">
    <w:nsid w:val="50CD18E5"/>
    <w:multiLevelType w:val="hybridMultilevel"/>
    <w:tmpl w:val="60C8385A"/>
    <w:lvl w:ilvl="0" w:tplc="04090001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24" w15:restartNumberingAfterBreak="0">
    <w:nsid w:val="52B364A9"/>
    <w:multiLevelType w:val="hybridMultilevel"/>
    <w:tmpl w:val="CC9616A8"/>
    <w:lvl w:ilvl="0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58020566"/>
    <w:multiLevelType w:val="hybridMultilevel"/>
    <w:tmpl w:val="92EA81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995766B"/>
    <w:multiLevelType w:val="hybridMultilevel"/>
    <w:tmpl w:val="5B183412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9BB1F19"/>
    <w:multiLevelType w:val="hybridMultilevel"/>
    <w:tmpl w:val="91E22440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72A09AD"/>
    <w:multiLevelType w:val="hybridMultilevel"/>
    <w:tmpl w:val="0BB21382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75C6F20"/>
    <w:multiLevelType w:val="multilevel"/>
    <w:tmpl w:val="2612E156"/>
    <w:lvl w:ilvl="0">
      <w:start w:val="5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1020"/>
        </w:tabs>
        <w:ind w:left="102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80"/>
        </w:tabs>
        <w:ind w:left="198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30" w15:restartNumberingAfterBreak="0">
    <w:nsid w:val="6A21401A"/>
    <w:multiLevelType w:val="hybridMultilevel"/>
    <w:tmpl w:val="BA6C343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CD16380"/>
    <w:multiLevelType w:val="hybridMultilevel"/>
    <w:tmpl w:val="F9721A3A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F235C35"/>
    <w:multiLevelType w:val="hybridMultilevel"/>
    <w:tmpl w:val="CA826C60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3" w15:restartNumberingAfterBreak="0">
    <w:nsid w:val="76B84D93"/>
    <w:multiLevelType w:val="hybridMultilevel"/>
    <w:tmpl w:val="95849026"/>
    <w:lvl w:ilvl="0" w:tplc="040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34" w15:restartNumberingAfterBreak="0">
    <w:nsid w:val="76F8649D"/>
    <w:multiLevelType w:val="hybridMultilevel"/>
    <w:tmpl w:val="632A9F1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9"/>
  </w:num>
  <w:num w:numId="3">
    <w:abstractNumId w:val="24"/>
  </w:num>
  <w:num w:numId="4">
    <w:abstractNumId w:val="28"/>
  </w:num>
  <w:num w:numId="5">
    <w:abstractNumId w:val="12"/>
  </w:num>
  <w:num w:numId="6">
    <w:abstractNumId w:val="23"/>
  </w:num>
  <w:num w:numId="7">
    <w:abstractNumId w:val="1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3"/>
  </w:num>
  <w:num w:numId="10">
    <w:abstractNumId w:val="18"/>
  </w:num>
  <w:num w:numId="11">
    <w:abstractNumId w:val="32"/>
  </w:num>
  <w:num w:numId="12">
    <w:abstractNumId w:val="33"/>
  </w:num>
  <w:num w:numId="13">
    <w:abstractNumId w:val="5"/>
  </w:num>
  <w:num w:numId="14">
    <w:abstractNumId w:val="6"/>
  </w:num>
  <w:num w:numId="15">
    <w:abstractNumId w:val="19"/>
  </w:num>
  <w:num w:numId="16">
    <w:abstractNumId w:val="7"/>
  </w:num>
  <w:num w:numId="17">
    <w:abstractNumId w:val="21"/>
  </w:num>
  <w:num w:numId="18">
    <w:abstractNumId w:val="2"/>
  </w:num>
  <w:num w:numId="19">
    <w:abstractNumId w:val="30"/>
  </w:num>
  <w:num w:numId="20">
    <w:abstractNumId w:val="22"/>
  </w:num>
  <w:num w:numId="21">
    <w:abstractNumId w:val="8"/>
  </w:num>
  <w:num w:numId="22">
    <w:abstractNumId w:val="1"/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5"/>
  </w:num>
  <w:num w:numId="25">
    <w:abstractNumId w:val="3"/>
  </w:num>
  <w:num w:numId="26">
    <w:abstractNumId w:val="4"/>
  </w:num>
  <w:num w:numId="27">
    <w:abstractNumId w:val="17"/>
  </w:num>
  <w:num w:numId="28">
    <w:abstractNumId w:val="26"/>
  </w:num>
  <w:num w:numId="29">
    <w:abstractNumId w:val="31"/>
  </w:num>
  <w:num w:numId="30">
    <w:abstractNumId w:val="27"/>
  </w:num>
  <w:num w:numId="31">
    <w:abstractNumId w:val="14"/>
  </w:num>
  <w:num w:numId="32">
    <w:abstractNumId w:val="34"/>
  </w:num>
  <w:num w:numId="33">
    <w:abstractNumId w:val="25"/>
  </w:num>
  <w:num w:numId="34">
    <w:abstractNumId w:val="9"/>
  </w:num>
  <w:num w:numId="35">
    <w:abstractNumId w:val="16"/>
  </w:num>
  <w:num w:numId="36">
    <w:abstractNumId w:val="11"/>
  </w:num>
  <w:num w:numId="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DCB"/>
    <w:rsid w:val="000008F5"/>
    <w:rsid w:val="000023EA"/>
    <w:rsid w:val="00003AE3"/>
    <w:rsid w:val="000044FE"/>
    <w:rsid w:val="00005EBF"/>
    <w:rsid w:val="0000738C"/>
    <w:rsid w:val="00012606"/>
    <w:rsid w:val="00013122"/>
    <w:rsid w:val="00014216"/>
    <w:rsid w:val="0001715F"/>
    <w:rsid w:val="000251F3"/>
    <w:rsid w:val="0002565E"/>
    <w:rsid w:val="00027599"/>
    <w:rsid w:val="00030687"/>
    <w:rsid w:val="00040BB1"/>
    <w:rsid w:val="000417F2"/>
    <w:rsid w:val="00042599"/>
    <w:rsid w:val="00043E15"/>
    <w:rsid w:val="00044AAA"/>
    <w:rsid w:val="00046E35"/>
    <w:rsid w:val="00050635"/>
    <w:rsid w:val="0005432B"/>
    <w:rsid w:val="00055FAA"/>
    <w:rsid w:val="000640A6"/>
    <w:rsid w:val="00064C2B"/>
    <w:rsid w:val="00073A56"/>
    <w:rsid w:val="00076B4B"/>
    <w:rsid w:val="000832D7"/>
    <w:rsid w:val="00085C3A"/>
    <w:rsid w:val="0009147C"/>
    <w:rsid w:val="00092124"/>
    <w:rsid w:val="00096183"/>
    <w:rsid w:val="000A2E13"/>
    <w:rsid w:val="000A4487"/>
    <w:rsid w:val="000B38EC"/>
    <w:rsid w:val="000B6144"/>
    <w:rsid w:val="000B7214"/>
    <w:rsid w:val="000B7389"/>
    <w:rsid w:val="000B7C2E"/>
    <w:rsid w:val="000C0655"/>
    <w:rsid w:val="000C35C8"/>
    <w:rsid w:val="000C5416"/>
    <w:rsid w:val="000C7311"/>
    <w:rsid w:val="000D090E"/>
    <w:rsid w:val="000D1FC3"/>
    <w:rsid w:val="000D7577"/>
    <w:rsid w:val="000E1252"/>
    <w:rsid w:val="000E1BB4"/>
    <w:rsid w:val="000E263F"/>
    <w:rsid w:val="000E4AD7"/>
    <w:rsid w:val="000E6518"/>
    <w:rsid w:val="000E7D3E"/>
    <w:rsid w:val="000F031B"/>
    <w:rsid w:val="000F419A"/>
    <w:rsid w:val="000F6F51"/>
    <w:rsid w:val="00111FE3"/>
    <w:rsid w:val="0011366A"/>
    <w:rsid w:val="001143E5"/>
    <w:rsid w:val="00117833"/>
    <w:rsid w:val="00117CBA"/>
    <w:rsid w:val="00120876"/>
    <w:rsid w:val="00122A13"/>
    <w:rsid w:val="0013134A"/>
    <w:rsid w:val="00134E07"/>
    <w:rsid w:val="00136554"/>
    <w:rsid w:val="001370D4"/>
    <w:rsid w:val="00141163"/>
    <w:rsid w:val="00144681"/>
    <w:rsid w:val="0014527A"/>
    <w:rsid w:val="001532C8"/>
    <w:rsid w:val="00157D87"/>
    <w:rsid w:val="0016014A"/>
    <w:rsid w:val="0016599B"/>
    <w:rsid w:val="0017129A"/>
    <w:rsid w:val="0017324F"/>
    <w:rsid w:val="0017586C"/>
    <w:rsid w:val="0018046C"/>
    <w:rsid w:val="00181774"/>
    <w:rsid w:val="001821D9"/>
    <w:rsid w:val="00183A84"/>
    <w:rsid w:val="00187E97"/>
    <w:rsid w:val="001966E3"/>
    <w:rsid w:val="001A4D5E"/>
    <w:rsid w:val="001A615F"/>
    <w:rsid w:val="001A7067"/>
    <w:rsid w:val="001B1180"/>
    <w:rsid w:val="001B2958"/>
    <w:rsid w:val="001B69F3"/>
    <w:rsid w:val="001C157F"/>
    <w:rsid w:val="001C7701"/>
    <w:rsid w:val="001D100A"/>
    <w:rsid w:val="001D34AC"/>
    <w:rsid w:val="001E22AF"/>
    <w:rsid w:val="001E4E03"/>
    <w:rsid w:val="001E6A51"/>
    <w:rsid w:val="001F0391"/>
    <w:rsid w:val="001F06DB"/>
    <w:rsid w:val="001F1130"/>
    <w:rsid w:val="001F2D65"/>
    <w:rsid w:val="001F536C"/>
    <w:rsid w:val="00200318"/>
    <w:rsid w:val="002015B7"/>
    <w:rsid w:val="002052E2"/>
    <w:rsid w:val="0020578E"/>
    <w:rsid w:val="00207F43"/>
    <w:rsid w:val="002109A0"/>
    <w:rsid w:val="00210C5E"/>
    <w:rsid w:val="00211DCD"/>
    <w:rsid w:val="00213D44"/>
    <w:rsid w:val="00216064"/>
    <w:rsid w:val="002243D7"/>
    <w:rsid w:val="00225403"/>
    <w:rsid w:val="00231392"/>
    <w:rsid w:val="00233AF3"/>
    <w:rsid w:val="00233D35"/>
    <w:rsid w:val="00235DE0"/>
    <w:rsid w:val="00247334"/>
    <w:rsid w:val="002513A0"/>
    <w:rsid w:val="00252884"/>
    <w:rsid w:val="00253E0D"/>
    <w:rsid w:val="00260C77"/>
    <w:rsid w:val="00260D52"/>
    <w:rsid w:val="00262EFC"/>
    <w:rsid w:val="00263444"/>
    <w:rsid w:val="0026425E"/>
    <w:rsid w:val="002652C8"/>
    <w:rsid w:val="002666A8"/>
    <w:rsid w:val="002737A5"/>
    <w:rsid w:val="00274B18"/>
    <w:rsid w:val="002757DF"/>
    <w:rsid w:val="0028011A"/>
    <w:rsid w:val="0028504C"/>
    <w:rsid w:val="002873E3"/>
    <w:rsid w:val="002932DB"/>
    <w:rsid w:val="002A12D4"/>
    <w:rsid w:val="002B55E3"/>
    <w:rsid w:val="002C22F2"/>
    <w:rsid w:val="002C2833"/>
    <w:rsid w:val="002C3F09"/>
    <w:rsid w:val="002D3781"/>
    <w:rsid w:val="002D5EC6"/>
    <w:rsid w:val="002D7D49"/>
    <w:rsid w:val="002E0445"/>
    <w:rsid w:val="002E2CE0"/>
    <w:rsid w:val="002E3190"/>
    <w:rsid w:val="002E71FF"/>
    <w:rsid w:val="002E75F3"/>
    <w:rsid w:val="002F24B1"/>
    <w:rsid w:val="002F3591"/>
    <w:rsid w:val="003010B2"/>
    <w:rsid w:val="00301F34"/>
    <w:rsid w:val="00302A95"/>
    <w:rsid w:val="00303DB1"/>
    <w:rsid w:val="00305429"/>
    <w:rsid w:val="00307CE7"/>
    <w:rsid w:val="00312864"/>
    <w:rsid w:val="00317BCA"/>
    <w:rsid w:val="00324EFA"/>
    <w:rsid w:val="0033029C"/>
    <w:rsid w:val="00330A39"/>
    <w:rsid w:val="00333E14"/>
    <w:rsid w:val="00340DFC"/>
    <w:rsid w:val="00345DB0"/>
    <w:rsid w:val="00352F32"/>
    <w:rsid w:val="00353ABC"/>
    <w:rsid w:val="003634B8"/>
    <w:rsid w:val="00363547"/>
    <w:rsid w:val="00365B39"/>
    <w:rsid w:val="003724C3"/>
    <w:rsid w:val="003807F3"/>
    <w:rsid w:val="00381427"/>
    <w:rsid w:val="0038229D"/>
    <w:rsid w:val="00385667"/>
    <w:rsid w:val="003864C6"/>
    <w:rsid w:val="00393B0A"/>
    <w:rsid w:val="003971E3"/>
    <w:rsid w:val="00397DA7"/>
    <w:rsid w:val="003A2AA4"/>
    <w:rsid w:val="003B1258"/>
    <w:rsid w:val="003C3430"/>
    <w:rsid w:val="003C5A60"/>
    <w:rsid w:val="003D1036"/>
    <w:rsid w:val="003D169C"/>
    <w:rsid w:val="003D1A02"/>
    <w:rsid w:val="003D2B91"/>
    <w:rsid w:val="003D3BDA"/>
    <w:rsid w:val="003D3E42"/>
    <w:rsid w:val="003D6058"/>
    <w:rsid w:val="003D6442"/>
    <w:rsid w:val="003E2118"/>
    <w:rsid w:val="003E25B6"/>
    <w:rsid w:val="003E2E6D"/>
    <w:rsid w:val="003E3B13"/>
    <w:rsid w:val="003F0408"/>
    <w:rsid w:val="003F2381"/>
    <w:rsid w:val="003F3B47"/>
    <w:rsid w:val="003F41D5"/>
    <w:rsid w:val="00403173"/>
    <w:rsid w:val="004032E5"/>
    <w:rsid w:val="00405AF7"/>
    <w:rsid w:val="00406C18"/>
    <w:rsid w:val="004079C9"/>
    <w:rsid w:val="00412494"/>
    <w:rsid w:val="00413AC5"/>
    <w:rsid w:val="00416276"/>
    <w:rsid w:val="00422259"/>
    <w:rsid w:val="00422D7E"/>
    <w:rsid w:val="0042472E"/>
    <w:rsid w:val="004259A2"/>
    <w:rsid w:val="00425CC8"/>
    <w:rsid w:val="0043146B"/>
    <w:rsid w:val="004345C0"/>
    <w:rsid w:val="00434E91"/>
    <w:rsid w:val="0044125D"/>
    <w:rsid w:val="004415C7"/>
    <w:rsid w:val="004424E3"/>
    <w:rsid w:val="00442BA3"/>
    <w:rsid w:val="00442D70"/>
    <w:rsid w:val="00444125"/>
    <w:rsid w:val="00450369"/>
    <w:rsid w:val="004579C8"/>
    <w:rsid w:val="00457DBB"/>
    <w:rsid w:val="0046531F"/>
    <w:rsid w:val="00465F26"/>
    <w:rsid w:val="004716CF"/>
    <w:rsid w:val="004773F9"/>
    <w:rsid w:val="00480C02"/>
    <w:rsid w:val="00483B69"/>
    <w:rsid w:val="00486467"/>
    <w:rsid w:val="00491D25"/>
    <w:rsid w:val="00495500"/>
    <w:rsid w:val="004A64A8"/>
    <w:rsid w:val="004B350D"/>
    <w:rsid w:val="004B6CE7"/>
    <w:rsid w:val="004C0139"/>
    <w:rsid w:val="004C0BA4"/>
    <w:rsid w:val="004C433D"/>
    <w:rsid w:val="004D0435"/>
    <w:rsid w:val="004D1213"/>
    <w:rsid w:val="004D1D26"/>
    <w:rsid w:val="004D474E"/>
    <w:rsid w:val="004D48C8"/>
    <w:rsid w:val="004E0B41"/>
    <w:rsid w:val="004E4F6B"/>
    <w:rsid w:val="004E728B"/>
    <w:rsid w:val="004F6FE7"/>
    <w:rsid w:val="004F7B10"/>
    <w:rsid w:val="00500F83"/>
    <w:rsid w:val="005138C2"/>
    <w:rsid w:val="00514478"/>
    <w:rsid w:val="00514B1B"/>
    <w:rsid w:val="0052072F"/>
    <w:rsid w:val="00521E6A"/>
    <w:rsid w:val="005315F5"/>
    <w:rsid w:val="0053558E"/>
    <w:rsid w:val="00536EBD"/>
    <w:rsid w:val="00537005"/>
    <w:rsid w:val="00540D91"/>
    <w:rsid w:val="00543E39"/>
    <w:rsid w:val="00544337"/>
    <w:rsid w:val="00546016"/>
    <w:rsid w:val="005476A1"/>
    <w:rsid w:val="0055104B"/>
    <w:rsid w:val="0056188E"/>
    <w:rsid w:val="0056203C"/>
    <w:rsid w:val="00562569"/>
    <w:rsid w:val="005741AA"/>
    <w:rsid w:val="0057479A"/>
    <w:rsid w:val="00574918"/>
    <w:rsid w:val="005801A5"/>
    <w:rsid w:val="00583C62"/>
    <w:rsid w:val="00585016"/>
    <w:rsid w:val="005906F7"/>
    <w:rsid w:val="00591957"/>
    <w:rsid w:val="00595073"/>
    <w:rsid w:val="0059601D"/>
    <w:rsid w:val="00596EAF"/>
    <w:rsid w:val="00597B39"/>
    <w:rsid w:val="005A042F"/>
    <w:rsid w:val="005A0529"/>
    <w:rsid w:val="005A794A"/>
    <w:rsid w:val="005A7A3C"/>
    <w:rsid w:val="005B128D"/>
    <w:rsid w:val="005B1785"/>
    <w:rsid w:val="005B2CC2"/>
    <w:rsid w:val="005B56D5"/>
    <w:rsid w:val="005C33B0"/>
    <w:rsid w:val="005C4E12"/>
    <w:rsid w:val="005D259E"/>
    <w:rsid w:val="005D62E1"/>
    <w:rsid w:val="005D7C6C"/>
    <w:rsid w:val="005E1CC8"/>
    <w:rsid w:val="005E3123"/>
    <w:rsid w:val="005E768F"/>
    <w:rsid w:val="005E76F8"/>
    <w:rsid w:val="005E7FA6"/>
    <w:rsid w:val="005F0F4B"/>
    <w:rsid w:val="005F18B7"/>
    <w:rsid w:val="00600BA0"/>
    <w:rsid w:val="006015ED"/>
    <w:rsid w:val="0060262B"/>
    <w:rsid w:val="00603647"/>
    <w:rsid w:val="006042EF"/>
    <w:rsid w:val="00604586"/>
    <w:rsid w:val="00605A8F"/>
    <w:rsid w:val="00605ACB"/>
    <w:rsid w:val="00620C7C"/>
    <w:rsid w:val="00625D1D"/>
    <w:rsid w:val="006315DE"/>
    <w:rsid w:val="00631B5E"/>
    <w:rsid w:val="00634A15"/>
    <w:rsid w:val="00636795"/>
    <w:rsid w:val="00641F4C"/>
    <w:rsid w:val="006442C1"/>
    <w:rsid w:val="00644631"/>
    <w:rsid w:val="00644A04"/>
    <w:rsid w:val="006450FA"/>
    <w:rsid w:val="006458BD"/>
    <w:rsid w:val="006505C7"/>
    <w:rsid w:val="00650E77"/>
    <w:rsid w:val="00661C5B"/>
    <w:rsid w:val="00663424"/>
    <w:rsid w:val="00666EB3"/>
    <w:rsid w:val="006924D8"/>
    <w:rsid w:val="0069484C"/>
    <w:rsid w:val="006973CF"/>
    <w:rsid w:val="00697F14"/>
    <w:rsid w:val="006A0CD8"/>
    <w:rsid w:val="006A38F8"/>
    <w:rsid w:val="006A5DD1"/>
    <w:rsid w:val="006B7170"/>
    <w:rsid w:val="006C2322"/>
    <w:rsid w:val="006C2C74"/>
    <w:rsid w:val="006C3708"/>
    <w:rsid w:val="006C3F20"/>
    <w:rsid w:val="006D3564"/>
    <w:rsid w:val="006D4B6B"/>
    <w:rsid w:val="006D6690"/>
    <w:rsid w:val="006E20D4"/>
    <w:rsid w:val="006E536B"/>
    <w:rsid w:val="006E57BF"/>
    <w:rsid w:val="006E6D80"/>
    <w:rsid w:val="007005DF"/>
    <w:rsid w:val="00703D33"/>
    <w:rsid w:val="00716F6E"/>
    <w:rsid w:val="007172BF"/>
    <w:rsid w:val="0072637D"/>
    <w:rsid w:val="007323B9"/>
    <w:rsid w:val="007357B2"/>
    <w:rsid w:val="00740843"/>
    <w:rsid w:val="007438C0"/>
    <w:rsid w:val="007476D1"/>
    <w:rsid w:val="007511B2"/>
    <w:rsid w:val="00752AA1"/>
    <w:rsid w:val="007602D5"/>
    <w:rsid w:val="00767A80"/>
    <w:rsid w:val="007720A5"/>
    <w:rsid w:val="0077379A"/>
    <w:rsid w:val="00775390"/>
    <w:rsid w:val="00780C84"/>
    <w:rsid w:val="0078142A"/>
    <w:rsid w:val="007817B5"/>
    <w:rsid w:val="0078445C"/>
    <w:rsid w:val="00791E30"/>
    <w:rsid w:val="00792AC0"/>
    <w:rsid w:val="007945BA"/>
    <w:rsid w:val="007950C5"/>
    <w:rsid w:val="00796708"/>
    <w:rsid w:val="007A55DE"/>
    <w:rsid w:val="007A63F2"/>
    <w:rsid w:val="007A72C0"/>
    <w:rsid w:val="007B3F88"/>
    <w:rsid w:val="007B4C94"/>
    <w:rsid w:val="007B5F9A"/>
    <w:rsid w:val="007B6DCB"/>
    <w:rsid w:val="007B730E"/>
    <w:rsid w:val="007C0604"/>
    <w:rsid w:val="007C7027"/>
    <w:rsid w:val="007D57BC"/>
    <w:rsid w:val="007D7AAE"/>
    <w:rsid w:val="007E5B39"/>
    <w:rsid w:val="007F357E"/>
    <w:rsid w:val="007F3908"/>
    <w:rsid w:val="007F5C8F"/>
    <w:rsid w:val="007F650C"/>
    <w:rsid w:val="007F69CD"/>
    <w:rsid w:val="007F71A4"/>
    <w:rsid w:val="007F793A"/>
    <w:rsid w:val="007F7F22"/>
    <w:rsid w:val="00800566"/>
    <w:rsid w:val="008022CF"/>
    <w:rsid w:val="00806234"/>
    <w:rsid w:val="0081344A"/>
    <w:rsid w:val="00814896"/>
    <w:rsid w:val="00815EE4"/>
    <w:rsid w:val="00816072"/>
    <w:rsid w:val="00822B7E"/>
    <w:rsid w:val="008234E2"/>
    <w:rsid w:val="00823A22"/>
    <w:rsid w:val="0082414A"/>
    <w:rsid w:val="00827EC7"/>
    <w:rsid w:val="0083050B"/>
    <w:rsid w:val="0083197C"/>
    <w:rsid w:val="00834C3B"/>
    <w:rsid w:val="00835DBB"/>
    <w:rsid w:val="0083647D"/>
    <w:rsid w:val="00837EEE"/>
    <w:rsid w:val="00843FE5"/>
    <w:rsid w:val="00844676"/>
    <w:rsid w:val="00847427"/>
    <w:rsid w:val="0085130B"/>
    <w:rsid w:val="008535A2"/>
    <w:rsid w:val="008535B1"/>
    <w:rsid w:val="00855ED4"/>
    <w:rsid w:val="00867BE0"/>
    <w:rsid w:val="008839EB"/>
    <w:rsid w:val="00886F21"/>
    <w:rsid w:val="00890B87"/>
    <w:rsid w:val="0089182F"/>
    <w:rsid w:val="00892B49"/>
    <w:rsid w:val="008A0005"/>
    <w:rsid w:val="008A462B"/>
    <w:rsid w:val="008A5EFB"/>
    <w:rsid w:val="008A6275"/>
    <w:rsid w:val="008A69C4"/>
    <w:rsid w:val="008A76D7"/>
    <w:rsid w:val="008A7B79"/>
    <w:rsid w:val="008B07B3"/>
    <w:rsid w:val="008B1F9D"/>
    <w:rsid w:val="008B7095"/>
    <w:rsid w:val="008C074C"/>
    <w:rsid w:val="008C0E20"/>
    <w:rsid w:val="008C11DE"/>
    <w:rsid w:val="008C24C0"/>
    <w:rsid w:val="008C269F"/>
    <w:rsid w:val="008C4601"/>
    <w:rsid w:val="008C4D97"/>
    <w:rsid w:val="008C532E"/>
    <w:rsid w:val="008C6038"/>
    <w:rsid w:val="008C6FE7"/>
    <w:rsid w:val="008D60F1"/>
    <w:rsid w:val="008E0C59"/>
    <w:rsid w:val="008E54CA"/>
    <w:rsid w:val="008E6AB2"/>
    <w:rsid w:val="008F00D2"/>
    <w:rsid w:val="008F7941"/>
    <w:rsid w:val="00900D21"/>
    <w:rsid w:val="00912B1F"/>
    <w:rsid w:val="009148A8"/>
    <w:rsid w:val="0092067D"/>
    <w:rsid w:val="0092355D"/>
    <w:rsid w:val="009245E2"/>
    <w:rsid w:val="009303A8"/>
    <w:rsid w:val="00933C78"/>
    <w:rsid w:val="00934C4D"/>
    <w:rsid w:val="009373A8"/>
    <w:rsid w:val="00941EC6"/>
    <w:rsid w:val="00942AF7"/>
    <w:rsid w:val="009445E1"/>
    <w:rsid w:val="00956586"/>
    <w:rsid w:val="00960C37"/>
    <w:rsid w:val="00963875"/>
    <w:rsid w:val="009639A3"/>
    <w:rsid w:val="009651C8"/>
    <w:rsid w:val="009741C7"/>
    <w:rsid w:val="00974E46"/>
    <w:rsid w:val="009773EE"/>
    <w:rsid w:val="00981C1B"/>
    <w:rsid w:val="00993527"/>
    <w:rsid w:val="009A08DC"/>
    <w:rsid w:val="009A16FF"/>
    <w:rsid w:val="009A2B86"/>
    <w:rsid w:val="009A2CAF"/>
    <w:rsid w:val="009A3693"/>
    <w:rsid w:val="009A79A8"/>
    <w:rsid w:val="009A7CC6"/>
    <w:rsid w:val="009B0F00"/>
    <w:rsid w:val="009B22F6"/>
    <w:rsid w:val="009B357B"/>
    <w:rsid w:val="009B389E"/>
    <w:rsid w:val="009B6A62"/>
    <w:rsid w:val="009C65BC"/>
    <w:rsid w:val="009C6C89"/>
    <w:rsid w:val="009C75C0"/>
    <w:rsid w:val="009D3F1F"/>
    <w:rsid w:val="009D7763"/>
    <w:rsid w:val="009E0879"/>
    <w:rsid w:val="009E47D0"/>
    <w:rsid w:val="00A01F51"/>
    <w:rsid w:val="00A043D3"/>
    <w:rsid w:val="00A051E8"/>
    <w:rsid w:val="00A0729C"/>
    <w:rsid w:val="00A15FC3"/>
    <w:rsid w:val="00A2222B"/>
    <w:rsid w:val="00A23EDE"/>
    <w:rsid w:val="00A2573E"/>
    <w:rsid w:val="00A271AA"/>
    <w:rsid w:val="00A3053F"/>
    <w:rsid w:val="00A30D68"/>
    <w:rsid w:val="00A3123F"/>
    <w:rsid w:val="00A3199B"/>
    <w:rsid w:val="00A33663"/>
    <w:rsid w:val="00A4164B"/>
    <w:rsid w:val="00A4454C"/>
    <w:rsid w:val="00A45B4A"/>
    <w:rsid w:val="00A45F6A"/>
    <w:rsid w:val="00A51745"/>
    <w:rsid w:val="00A53A4A"/>
    <w:rsid w:val="00A53C84"/>
    <w:rsid w:val="00A53F68"/>
    <w:rsid w:val="00A54ED9"/>
    <w:rsid w:val="00A5649B"/>
    <w:rsid w:val="00A737CA"/>
    <w:rsid w:val="00A765C0"/>
    <w:rsid w:val="00A76A8D"/>
    <w:rsid w:val="00A771B1"/>
    <w:rsid w:val="00A82EF8"/>
    <w:rsid w:val="00A95E3D"/>
    <w:rsid w:val="00AA09B3"/>
    <w:rsid w:val="00AB1BDD"/>
    <w:rsid w:val="00AB7649"/>
    <w:rsid w:val="00AC0B24"/>
    <w:rsid w:val="00AC3869"/>
    <w:rsid w:val="00AC644A"/>
    <w:rsid w:val="00AC65EB"/>
    <w:rsid w:val="00AC79B7"/>
    <w:rsid w:val="00AD1B20"/>
    <w:rsid w:val="00AD2712"/>
    <w:rsid w:val="00AE1A36"/>
    <w:rsid w:val="00AE6B6D"/>
    <w:rsid w:val="00AE7D97"/>
    <w:rsid w:val="00AF091E"/>
    <w:rsid w:val="00AF104F"/>
    <w:rsid w:val="00AF45BF"/>
    <w:rsid w:val="00AF4E93"/>
    <w:rsid w:val="00AF79FB"/>
    <w:rsid w:val="00B00EB5"/>
    <w:rsid w:val="00B0123D"/>
    <w:rsid w:val="00B21366"/>
    <w:rsid w:val="00B226BD"/>
    <w:rsid w:val="00B313A6"/>
    <w:rsid w:val="00B35F19"/>
    <w:rsid w:val="00B37CA3"/>
    <w:rsid w:val="00B40F62"/>
    <w:rsid w:val="00B43F54"/>
    <w:rsid w:val="00B4440E"/>
    <w:rsid w:val="00B45C5A"/>
    <w:rsid w:val="00B47B77"/>
    <w:rsid w:val="00B51ABB"/>
    <w:rsid w:val="00B57E10"/>
    <w:rsid w:val="00B63467"/>
    <w:rsid w:val="00B64CAA"/>
    <w:rsid w:val="00B668F8"/>
    <w:rsid w:val="00B670CD"/>
    <w:rsid w:val="00B670F6"/>
    <w:rsid w:val="00B72102"/>
    <w:rsid w:val="00B7257E"/>
    <w:rsid w:val="00B76854"/>
    <w:rsid w:val="00B84673"/>
    <w:rsid w:val="00B8688C"/>
    <w:rsid w:val="00B92ED0"/>
    <w:rsid w:val="00B96B1B"/>
    <w:rsid w:val="00B97139"/>
    <w:rsid w:val="00BA57E3"/>
    <w:rsid w:val="00BB070E"/>
    <w:rsid w:val="00BB469D"/>
    <w:rsid w:val="00BC1603"/>
    <w:rsid w:val="00BC3B83"/>
    <w:rsid w:val="00BC7BA8"/>
    <w:rsid w:val="00BD46B7"/>
    <w:rsid w:val="00BD4973"/>
    <w:rsid w:val="00BD6391"/>
    <w:rsid w:val="00BE5B67"/>
    <w:rsid w:val="00BF5D68"/>
    <w:rsid w:val="00C02235"/>
    <w:rsid w:val="00C0514B"/>
    <w:rsid w:val="00C07AD6"/>
    <w:rsid w:val="00C10762"/>
    <w:rsid w:val="00C11845"/>
    <w:rsid w:val="00C1758F"/>
    <w:rsid w:val="00C215CF"/>
    <w:rsid w:val="00C258DF"/>
    <w:rsid w:val="00C26206"/>
    <w:rsid w:val="00C41F56"/>
    <w:rsid w:val="00C42AB6"/>
    <w:rsid w:val="00C43EA2"/>
    <w:rsid w:val="00C5319D"/>
    <w:rsid w:val="00C54BBA"/>
    <w:rsid w:val="00C607CE"/>
    <w:rsid w:val="00C62316"/>
    <w:rsid w:val="00C625C6"/>
    <w:rsid w:val="00C635B6"/>
    <w:rsid w:val="00C64038"/>
    <w:rsid w:val="00C6748E"/>
    <w:rsid w:val="00C72167"/>
    <w:rsid w:val="00C7628E"/>
    <w:rsid w:val="00C763E8"/>
    <w:rsid w:val="00C76CAE"/>
    <w:rsid w:val="00C81750"/>
    <w:rsid w:val="00C841EF"/>
    <w:rsid w:val="00C849E9"/>
    <w:rsid w:val="00C915DB"/>
    <w:rsid w:val="00C95139"/>
    <w:rsid w:val="00C9625F"/>
    <w:rsid w:val="00CA1237"/>
    <w:rsid w:val="00CA1926"/>
    <w:rsid w:val="00CA6C57"/>
    <w:rsid w:val="00CB5E46"/>
    <w:rsid w:val="00CC0664"/>
    <w:rsid w:val="00CC159F"/>
    <w:rsid w:val="00CC69BE"/>
    <w:rsid w:val="00CD2DA7"/>
    <w:rsid w:val="00CD3A90"/>
    <w:rsid w:val="00CE5913"/>
    <w:rsid w:val="00CE6B39"/>
    <w:rsid w:val="00CE7B31"/>
    <w:rsid w:val="00CF10CD"/>
    <w:rsid w:val="00CF489D"/>
    <w:rsid w:val="00CF74D8"/>
    <w:rsid w:val="00D00A36"/>
    <w:rsid w:val="00D12F3E"/>
    <w:rsid w:val="00D13700"/>
    <w:rsid w:val="00D179FA"/>
    <w:rsid w:val="00D23910"/>
    <w:rsid w:val="00D3483A"/>
    <w:rsid w:val="00D36412"/>
    <w:rsid w:val="00D70FDE"/>
    <w:rsid w:val="00D71293"/>
    <w:rsid w:val="00D75306"/>
    <w:rsid w:val="00D86458"/>
    <w:rsid w:val="00D9185A"/>
    <w:rsid w:val="00D95866"/>
    <w:rsid w:val="00DA1BEA"/>
    <w:rsid w:val="00DA4CE8"/>
    <w:rsid w:val="00DA5C76"/>
    <w:rsid w:val="00DA65E0"/>
    <w:rsid w:val="00DB3C30"/>
    <w:rsid w:val="00DB41DB"/>
    <w:rsid w:val="00DB5030"/>
    <w:rsid w:val="00DC0446"/>
    <w:rsid w:val="00DC09DA"/>
    <w:rsid w:val="00DC5FDB"/>
    <w:rsid w:val="00DC6ED0"/>
    <w:rsid w:val="00DD524F"/>
    <w:rsid w:val="00DD5435"/>
    <w:rsid w:val="00DE1AC2"/>
    <w:rsid w:val="00DE2E36"/>
    <w:rsid w:val="00DE7C41"/>
    <w:rsid w:val="00DF088E"/>
    <w:rsid w:val="00DF0940"/>
    <w:rsid w:val="00DF4F48"/>
    <w:rsid w:val="00DF61C0"/>
    <w:rsid w:val="00DF6DC0"/>
    <w:rsid w:val="00E04D6E"/>
    <w:rsid w:val="00E1089B"/>
    <w:rsid w:val="00E16047"/>
    <w:rsid w:val="00E163EA"/>
    <w:rsid w:val="00E17A7D"/>
    <w:rsid w:val="00E221A6"/>
    <w:rsid w:val="00E24F27"/>
    <w:rsid w:val="00E26D12"/>
    <w:rsid w:val="00E33558"/>
    <w:rsid w:val="00E370F7"/>
    <w:rsid w:val="00E41271"/>
    <w:rsid w:val="00E46665"/>
    <w:rsid w:val="00E506C0"/>
    <w:rsid w:val="00E53548"/>
    <w:rsid w:val="00E5402B"/>
    <w:rsid w:val="00E54327"/>
    <w:rsid w:val="00E60166"/>
    <w:rsid w:val="00E63218"/>
    <w:rsid w:val="00E66FC8"/>
    <w:rsid w:val="00E733A7"/>
    <w:rsid w:val="00E77466"/>
    <w:rsid w:val="00E831D9"/>
    <w:rsid w:val="00E85AD8"/>
    <w:rsid w:val="00E9145E"/>
    <w:rsid w:val="00E96ADB"/>
    <w:rsid w:val="00EA6B14"/>
    <w:rsid w:val="00EB0121"/>
    <w:rsid w:val="00EB1F41"/>
    <w:rsid w:val="00EB3F3A"/>
    <w:rsid w:val="00EC3F36"/>
    <w:rsid w:val="00EC4536"/>
    <w:rsid w:val="00ED2768"/>
    <w:rsid w:val="00ED2F48"/>
    <w:rsid w:val="00ED3BA6"/>
    <w:rsid w:val="00ED5D83"/>
    <w:rsid w:val="00EF0522"/>
    <w:rsid w:val="00EF099B"/>
    <w:rsid w:val="00EF1497"/>
    <w:rsid w:val="00EF15DA"/>
    <w:rsid w:val="00EF4472"/>
    <w:rsid w:val="00F02561"/>
    <w:rsid w:val="00F03659"/>
    <w:rsid w:val="00F05870"/>
    <w:rsid w:val="00F0791A"/>
    <w:rsid w:val="00F15E70"/>
    <w:rsid w:val="00F20093"/>
    <w:rsid w:val="00F211DC"/>
    <w:rsid w:val="00F2160F"/>
    <w:rsid w:val="00F2184E"/>
    <w:rsid w:val="00F237A3"/>
    <w:rsid w:val="00F2522D"/>
    <w:rsid w:val="00F32BAD"/>
    <w:rsid w:val="00F35BE4"/>
    <w:rsid w:val="00F35DFC"/>
    <w:rsid w:val="00F416CE"/>
    <w:rsid w:val="00F416E1"/>
    <w:rsid w:val="00F57B4F"/>
    <w:rsid w:val="00F63E45"/>
    <w:rsid w:val="00F704D3"/>
    <w:rsid w:val="00F71820"/>
    <w:rsid w:val="00F72232"/>
    <w:rsid w:val="00F72CE2"/>
    <w:rsid w:val="00F75179"/>
    <w:rsid w:val="00F80515"/>
    <w:rsid w:val="00F83D01"/>
    <w:rsid w:val="00F9161C"/>
    <w:rsid w:val="00F961CE"/>
    <w:rsid w:val="00FA33F2"/>
    <w:rsid w:val="00FB3522"/>
    <w:rsid w:val="00FB5543"/>
    <w:rsid w:val="00FB6414"/>
    <w:rsid w:val="00FC28F6"/>
    <w:rsid w:val="00FD2101"/>
    <w:rsid w:val="00FD2863"/>
    <w:rsid w:val="00FD6CF5"/>
    <w:rsid w:val="00FE036B"/>
    <w:rsid w:val="00FE05EB"/>
    <w:rsid w:val="00FE3899"/>
    <w:rsid w:val="00FE553E"/>
    <w:rsid w:val="00FF174C"/>
    <w:rsid w:val="00FF2B85"/>
    <w:rsid w:val="00FF5431"/>
    <w:rsid w:val="00FF5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1BB9324"/>
  <w15:docId w15:val="{7EA42BC2-8ECD-4FEF-BB4A-8415E9E49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sid w:val="008C532E"/>
    <w:pPr>
      <w:overflowPunct w:val="0"/>
      <w:autoSpaceDE w:val="0"/>
      <w:autoSpaceDN w:val="0"/>
      <w:adjustRightInd w:val="0"/>
      <w:spacing w:before="120"/>
      <w:textAlignment w:val="baseline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qFormat/>
    <w:rsid w:val="00A765C0"/>
    <w:pPr>
      <w:keepNext/>
      <w:numPr>
        <w:numId w:val="1"/>
      </w:numPr>
      <w:spacing w:before="240"/>
      <w:outlineLvl w:val="0"/>
    </w:pPr>
    <w:rPr>
      <w:b/>
      <w:caps/>
      <w:kern w:val="28"/>
    </w:rPr>
  </w:style>
  <w:style w:type="paragraph" w:styleId="Heading2">
    <w:name w:val="heading 2"/>
    <w:basedOn w:val="Normal"/>
    <w:next w:val="Normal"/>
    <w:qFormat/>
    <w:rsid w:val="008B7095"/>
    <w:pPr>
      <w:keepNext/>
      <w:numPr>
        <w:ilvl w:val="1"/>
        <w:numId w:val="23"/>
      </w:numPr>
      <w:spacing w:after="120"/>
      <w:ind w:left="1276" w:hanging="567"/>
      <w:outlineLvl w:val="1"/>
    </w:pPr>
    <w:rPr>
      <w:rFonts w:cs="Arial"/>
      <w:b/>
      <w:bCs/>
      <w:lang w:val="en-GB"/>
    </w:rPr>
  </w:style>
  <w:style w:type="paragraph" w:styleId="Heading3">
    <w:name w:val="heading 3"/>
    <w:aliases w:val="Simon 3"/>
    <w:qFormat/>
    <w:rsid w:val="008B7095"/>
    <w:pPr>
      <w:numPr>
        <w:ilvl w:val="2"/>
        <w:numId w:val="23"/>
      </w:numPr>
      <w:tabs>
        <w:tab w:val="right" w:pos="10800"/>
      </w:tabs>
      <w:spacing w:before="120"/>
      <w:outlineLvl w:val="2"/>
    </w:pPr>
    <w:rPr>
      <w:rFonts w:ascii="Arial" w:hAnsi="Arial" w:cs="Arial"/>
      <w:bCs/>
      <w:color w:val="0000FF"/>
      <w:lang w:val="en-GB"/>
    </w:rPr>
  </w:style>
  <w:style w:type="paragraph" w:styleId="Heading4">
    <w:name w:val="heading 4"/>
    <w:basedOn w:val="Heading3"/>
    <w:next w:val="Normal"/>
    <w:qFormat/>
    <w:rsid w:val="008C532E"/>
    <w:pPr>
      <w:numPr>
        <w:ilvl w:val="3"/>
      </w:numPr>
      <w:outlineLvl w:val="3"/>
    </w:pPr>
  </w:style>
  <w:style w:type="paragraph" w:styleId="Heading5">
    <w:name w:val="heading 5"/>
    <w:basedOn w:val="Normal"/>
    <w:next w:val="Normal"/>
    <w:qFormat/>
    <w:rsid w:val="008C532E"/>
    <w:pPr>
      <w:numPr>
        <w:ilvl w:val="4"/>
        <w:numId w:val="1"/>
      </w:numPr>
      <w:spacing w:before="240" w:after="60"/>
      <w:outlineLvl w:val="4"/>
    </w:pPr>
  </w:style>
  <w:style w:type="paragraph" w:styleId="Heading6">
    <w:name w:val="heading 6"/>
    <w:basedOn w:val="Normal"/>
    <w:next w:val="Normal"/>
    <w:qFormat/>
    <w:rsid w:val="008C532E"/>
    <w:pPr>
      <w:numPr>
        <w:ilvl w:val="5"/>
        <w:numId w:val="1"/>
      </w:numPr>
      <w:spacing w:before="240" w:after="60"/>
      <w:outlineLvl w:val="5"/>
    </w:pPr>
    <w:rPr>
      <w:i/>
    </w:rPr>
  </w:style>
  <w:style w:type="paragraph" w:styleId="Heading7">
    <w:name w:val="heading 7"/>
    <w:basedOn w:val="Normal"/>
    <w:next w:val="Normal"/>
    <w:qFormat/>
    <w:rsid w:val="008C532E"/>
    <w:pPr>
      <w:numPr>
        <w:ilvl w:val="6"/>
        <w:numId w:val="1"/>
      </w:numPr>
      <w:spacing w:before="240" w:after="60"/>
      <w:outlineLvl w:val="6"/>
    </w:pPr>
  </w:style>
  <w:style w:type="paragraph" w:styleId="Heading8">
    <w:name w:val="heading 8"/>
    <w:basedOn w:val="Normal"/>
    <w:next w:val="Normal"/>
    <w:qFormat/>
    <w:rsid w:val="008C532E"/>
    <w:pPr>
      <w:numPr>
        <w:ilvl w:val="7"/>
        <w:numId w:val="1"/>
      </w:numPr>
      <w:spacing w:before="240" w:after="60"/>
      <w:outlineLvl w:val="7"/>
    </w:pPr>
    <w:rPr>
      <w:i/>
    </w:rPr>
  </w:style>
  <w:style w:type="paragraph" w:styleId="Heading9">
    <w:name w:val="heading 9"/>
    <w:basedOn w:val="Normal"/>
    <w:next w:val="Normal"/>
    <w:qFormat/>
    <w:rsid w:val="008C532E"/>
    <w:pPr>
      <w:numPr>
        <w:ilvl w:val="8"/>
        <w:numId w:val="1"/>
      </w:numPr>
      <w:spacing w:before="240" w:after="60"/>
      <w:outlineLvl w:val="8"/>
    </w:pPr>
    <w:rPr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8C532E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link w:val="HeaderChar"/>
    <w:rsid w:val="008C532E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8C532E"/>
  </w:style>
  <w:style w:type="paragraph" w:customStyle="1" w:styleId="Body1">
    <w:name w:val="Body 1"/>
    <w:basedOn w:val="Normal"/>
    <w:rsid w:val="008C532E"/>
    <w:pPr>
      <w:ind w:left="720"/>
    </w:pPr>
  </w:style>
  <w:style w:type="paragraph" w:customStyle="1" w:styleId="Body2">
    <w:name w:val="Body 2"/>
    <w:basedOn w:val="Normal"/>
    <w:rsid w:val="008C532E"/>
    <w:pPr>
      <w:spacing w:before="60"/>
      <w:ind w:left="1440"/>
    </w:pPr>
  </w:style>
  <w:style w:type="paragraph" w:customStyle="1" w:styleId="Body3">
    <w:name w:val="Body 3"/>
    <w:basedOn w:val="Normal"/>
    <w:rsid w:val="008C532E"/>
    <w:pPr>
      <w:spacing w:before="20"/>
      <w:ind w:left="2160" w:right="432"/>
    </w:pPr>
  </w:style>
  <w:style w:type="paragraph" w:styleId="TOC1">
    <w:name w:val="toc 1"/>
    <w:basedOn w:val="Normal"/>
    <w:next w:val="Normal"/>
    <w:uiPriority w:val="39"/>
    <w:rsid w:val="008C532E"/>
    <w:pPr>
      <w:tabs>
        <w:tab w:val="right" w:leader="dot" w:pos="10800"/>
      </w:tabs>
      <w:spacing w:before="60"/>
    </w:pPr>
    <w:rPr>
      <w:noProof/>
    </w:rPr>
  </w:style>
  <w:style w:type="paragraph" w:styleId="TOC2">
    <w:name w:val="toc 2"/>
    <w:basedOn w:val="Normal"/>
    <w:next w:val="Normal"/>
    <w:uiPriority w:val="39"/>
    <w:rsid w:val="008C532E"/>
    <w:pPr>
      <w:tabs>
        <w:tab w:val="right" w:leader="dot" w:pos="10800"/>
      </w:tabs>
      <w:spacing w:before="60"/>
      <w:ind w:left="288"/>
    </w:pPr>
    <w:rPr>
      <w:noProof/>
    </w:rPr>
  </w:style>
  <w:style w:type="paragraph" w:styleId="BodyTextIndent">
    <w:name w:val="Body Text Indent"/>
    <w:basedOn w:val="Normal"/>
    <w:link w:val="BodyTextIndentChar"/>
    <w:rsid w:val="008C532E"/>
    <w:pPr>
      <w:ind w:left="1620"/>
    </w:pPr>
  </w:style>
  <w:style w:type="character" w:customStyle="1" w:styleId="CharChar1">
    <w:name w:val="Char Char1"/>
    <w:basedOn w:val="DefaultParagraphFont"/>
    <w:rsid w:val="008C532E"/>
    <w:rPr>
      <w:rFonts w:ascii="Arial" w:hAnsi="Arial"/>
      <w:b/>
      <w:caps/>
      <w:kern w:val="28"/>
      <w:lang w:val="en-US" w:eastAsia="en-US" w:bidi="ar-SA"/>
    </w:rPr>
  </w:style>
  <w:style w:type="character" w:customStyle="1" w:styleId="CharChar">
    <w:name w:val="Char Char"/>
    <w:basedOn w:val="DefaultParagraphFont"/>
    <w:rsid w:val="008C532E"/>
    <w:rPr>
      <w:rFonts w:ascii="Arial" w:hAnsi="Arial"/>
      <w:b/>
      <w:bCs/>
      <w:lang w:val="en-US" w:eastAsia="en-US" w:bidi="ar-SA"/>
    </w:rPr>
  </w:style>
  <w:style w:type="paragraph" w:styleId="BalloonText">
    <w:name w:val="Balloon Text"/>
    <w:basedOn w:val="Normal"/>
    <w:semiHidden/>
    <w:rsid w:val="008C532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644A0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basedOn w:val="DefaultParagraphFont"/>
    <w:uiPriority w:val="99"/>
    <w:rsid w:val="008C532E"/>
    <w:rPr>
      <w:color w:val="0000FF"/>
      <w:u w:val="single"/>
    </w:rPr>
  </w:style>
  <w:style w:type="character" w:styleId="FollowedHyperlink">
    <w:name w:val="FollowedHyperlink"/>
    <w:basedOn w:val="DefaultParagraphFont"/>
    <w:rsid w:val="008C532E"/>
    <w:rPr>
      <w:color w:val="800080"/>
      <w:u w:val="single"/>
    </w:rPr>
  </w:style>
  <w:style w:type="paragraph" w:styleId="TOC3">
    <w:name w:val="toc 3"/>
    <w:basedOn w:val="Normal"/>
    <w:next w:val="Normal"/>
    <w:autoRedefine/>
    <w:uiPriority w:val="39"/>
    <w:rsid w:val="008C532E"/>
    <w:pPr>
      <w:ind w:left="440"/>
    </w:pPr>
  </w:style>
  <w:style w:type="paragraph" w:customStyle="1" w:styleId="Normal1">
    <w:name w:val="Normal 1"/>
    <w:basedOn w:val="Normal"/>
    <w:rsid w:val="008C532E"/>
    <w:pPr>
      <w:overflowPunct/>
      <w:autoSpaceDE/>
      <w:autoSpaceDN/>
      <w:adjustRightInd/>
      <w:spacing w:before="0" w:after="120"/>
      <w:ind w:left="284"/>
      <w:jc w:val="both"/>
      <w:textAlignment w:val="auto"/>
    </w:pPr>
    <w:rPr>
      <w:lang w:val="en-GB"/>
    </w:rPr>
  </w:style>
  <w:style w:type="paragraph" w:customStyle="1" w:styleId="tabletext">
    <w:name w:val="tabletext"/>
    <w:basedOn w:val="Normal"/>
    <w:rsid w:val="00A765C0"/>
    <w:pPr>
      <w:overflowPunct/>
      <w:autoSpaceDE/>
      <w:autoSpaceDN/>
      <w:adjustRightInd/>
      <w:spacing w:before="60" w:after="60"/>
      <w:textAlignment w:val="auto"/>
    </w:pPr>
    <w:rPr>
      <w:rFonts w:ascii="Times New Roman" w:hAnsi="Times New Roman"/>
      <w:sz w:val="24"/>
      <w:szCs w:val="24"/>
      <w:lang w:val="en-GB"/>
    </w:rPr>
  </w:style>
  <w:style w:type="paragraph" w:customStyle="1" w:styleId="tableleftcolumnbold">
    <w:name w:val="tableleftcolumnbold"/>
    <w:basedOn w:val="tabletext"/>
    <w:rsid w:val="00A765C0"/>
    <w:rPr>
      <w:b/>
      <w:lang w:val="en-US"/>
    </w:rPr>
  </w:style>
  <w:style w:type="paragraph" w:customStyle="1" w:styleId="tablecolumnhead">
    <w:name w:val="tablecolumnhead"/>
    <w:basedOn w:val="Normal"/>
    <w:rsid w:val="00A765C0"/>
    <w:pPr>
      <w:overflowPunct/>
      <w:autoSpaceDE/>
      <w:autoSpaceDN/>
      <w:adjustRightInd/>
      <w:spacing w:before="60" w:after="60"/>
      <w:jc w:val="center"/>
      <w:textAlignment w:val="auto"/>
    </w:pPr>
    <w:rPr>
      <w:b/>
      <w:sz w:val="22"/>
    </w:rPr>
  </w:style>
  <w:style w:type="paragraph" w:styleId="BodyText">
    <w:name w:val="Body Text"/>
    <w:basedOn w:val="Normal"/>
    <w:link w:val="BodyTextChar"/>
    <w:rsid w:val="009D3F1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9D3F1F"/>
    <w:rPr>
      <w:rFonts w:ascii="Arial" w:hAnsi="Arial"/>
      <w:lang w:val="en-US" w:eastAsia="en-US"/>
    </w:rPr>
  </w:style>
  <w:style w:type="paragraph" w:customStyle="1" w:styleId="QANoFormat">
    <w:name w:val="QA_No_#_Format"/>
    <w:rsid w:val="009C65BC"/>
    <w:pPr>
      <w:keepLines/>
      <w:tabs>
        <w:tab w:val="left" w:pos="720"/>
        <w:tab w:val="left" w:pos="1440"/>
        <w:tab w:val="left" w:pos="2304"/>
        <w:tab w:val="left" w:pos="3168"/>
        <w:tab w:val="left" w:pos="4320"/>
      </w:tabs>
      <w:spacing w:before="100" w:after="100"/>
      <w:jc w:val="both"/>
    </w:pPr>
    <w:rPr>
      <w:noProof/>
    </w:rPr>
  </w:style>
  <w:style w:type="paragraph" w:styleId="ListParagraph">
    <w:name w:val="List Paragraph"/>
    <w:basedOn w:val="Normal"/>
    <w:uiPriority w:val="34"/>
    <w:qFormat/>
    <w:rsid w:val="0020578E"/>
    <w:pPr>
      <w:numPr>
        <w:numId w:val="25"/>
      </w:numPr>
      <w:overflowPunct/>
      <w:autoSpaceDE/>
      <w:autoSpaceDN/>
      <w:adjustRightInd/>
      <w:spacing w:before="0" w:line="276" w:lineRule="auto"/>
      <w:ind w:left="380"/>
      <w:contextualSpacing/>
      <w:textAlignment w:val="auto"/>
    </w:pPr>
    <w:rPr>
      <w:rFonts w:eastAsia="Calibri" w:cs="Arial"/>
      <w:lang w:val="en-IE"/>
    </w:rPr>
  </w:style>
  <w:style w:type="character" w:customStyle="1" w:styleId="Heading1Char">
    <w:name w:val="Heading 1 Char"/>
    <w:basedOn w:val="DefaultParagraphFont"/>
    <w:link w:val="Heading1"/>
    <w:rsid w:val="00ED2F48"/>
    <w:rPr>
      <w:rFonts w:ascii="Arial" w:hAnsi="Arial"/>
      <w:b/>
      <w:caps/>
      <w:kern w:val="28"/>
    </w:rPr>
  </w:style>
  <w:style w:type="character" w:customStyle="1" w:styleId="BodyTextIndentChar">
    <w:name w:val="Body Text Indent Char"/>
    <w:basedOn w:val="DefaultParagraphFont"/>
    <w:link w:val="BodyTextIndent"/>
    <w:rsid w:val="00ED2F48"/>
    <w:rPr>
      <w:rFonts w:ascii="Arial" w:hAnsi="Arial"/>
    </w:rPr>
  </w:style>
  <w:style w:type="character" w:customStyle="1" w:styleId="HeaderChar">
    <w:name w:val="Header Char"/>
    <w:basedOn w:val="DefaultParagraphFont"/>
    <w:link w:val="Header"/>
    <w:rsid w:val="001143E5"/>
    <w:rPr>
      <w:rFonts w:ascii="Arial" w:hAnsi="Arial"/>
    </w:rPr>
  </w:style>
  <w:style w:type="character" w:styleId="CommentReference">
    <w:name w:val="annotation reference"/>
    <w:basedOn w:val="DefaultParagraphFont"/>
    <w:rsid w:val="00E5354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E53548"/>
  </w:style>
  <w:style w:type="character" w:customStyle="1" w:styleId="CommentTextChar">
    <w:name w:val="Comment Text Char"/>
    <w:basedOn w:val="DefaultParagraphFont"/>
    <w:link w:val="CommentText"/>
    <w:uiPriority w:val="99"/>
    <w:rsid w:val="00E53548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rsid w:val="00E5354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53548"/>
    <w:rPr>
      <w:rFonts w:ascii="Arial" w:hAnsi="Arial"/>
      <w:b/>
      <w:bCs/>
    </w:rPr>
  </w:style>
  <w:style w:type="paragraph" w:customStyle="1" w:styleId="Information">
    <w:name w:val="Information"/>
    <w:basedOn w:val="Normal"/>
    <w:link w:val="InformationChar"/>
    <w:qFormat/>
    <w:rsid w:val="00B8688C"/>
    <w:pPr>
      <w:keepNext/>
      <w:keepLines/>
      <w:ind w:left="180"/>
    </w:pPr>
    <w:rPr>
      <w:rFonts w:cs="Arial"/>
      <w:i/>
      <w:color w:val="0000FF"/>
      <w:sz w:val="18"/>
      <w:szCs w:val="18"/>
    </w:rPr>
  </w:style>
  <w:style w:type="character" w:customStyle="1" w:styleId="InformationChar">
    <w:name w:val="Information Char"/>
    <w:basedOn w:val="DefaultParagraphFont"/>
    <w:link w:val="Information"/>
    <w:rsid w:val="00B8688C"/>
    <w:rPr>
      <w:rFonts w:ascii="Arial" w:hAnsi="Arial" w:cs="Arial"/>
      <w:i/>
      <w:color w:val="0000FF"/>
      <w:sz w:val="18"/>
      <w:szCs w:val="18"/>
      <w:lang w:val="en-US" w:eastAsia="en-US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66EB3"/>
    <w:pPr>
      <w:keepLines/>
      <w:numPr>
        <w:numId w:val="0"/>
      </w:numPr>
      <w:overflowPunct/>
      <w:autoSpaceDE/>
      <w:autoSpaceDN/>
      <w:adjustRightInd/>
      <w:spacing w:before="480" w:line="276" w:lineRule="auto"/>
      <w:textAlignment w:val="auto"/>
      <w:outlineLvl w:val="9"/>
    </w:pPr>
    <w:rPr>
      <w:rFonts w:ascii="Cambria" w:hAnsi="Cambria"/>
      <w:bCs/>
      <w:caps w:val="0"/>
      <w:color w:val="365F91"/>
      <w:kern w:val="0"/>
      <w:sz w:val="28"/>
      <w:szCs w:val="28"/>
    </w:rPr>
  </w:style>
  <w:style w:type="paragraph" w:customStyle="1" w:styleId="NoteBullet">
    <w:name w:val="Note Bullet"/>
    <w:basedOn w:val="Normal"/>
    <w:rsid w:val="006E57BF"/>
    <w:pPr>
      <w:numPr>
        <w:numId w:val="26"/>
      </w:numPr>
      <w:overflowPunct/>
      <w:autoSpaceDE/>
      <w:autoSpaceDN/>
      <w:adjustRightInd/>
      <w:spacing w:before="0" w:after="120"/>
      <w:textAlignment w:val="auto"/>
    </w:pPr>
  </w:style>
  <w:style w:type="paragraph" w:styleId="BodyText2">
    <w:name w:val="Body Text 2"/>
    <w:basedOn w:val="Normal"/>
    <w:link w:val="BodyText2Char"/>
    <w:rsid w:val="002757D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2757DF"/>
    <w:rPr>
      <w:rFonts w:ascii="Arial" w:hAnsi="Arial"/>
    </w:rPr>
  </w:style>
  <w:style w:type="character" w:customStyle="1" w:styleId="FooterChar">
    <w:name w:val="Footer Char"/>
    <w:basedOn w:val="DefaultParagraphFont"/>
    <w:link w:val="Footer"/>
    <w:locked/>
    <w:rsid w:val="002757DF"/>
    <w:rPr>
      <w:rFonts w:ascii="Arial" w:hAnsi="Arial"/>
    </w:rPr>
  </w:style>
  <w:style w:type="paragraph" w:customStyle="1" w:styleId="Style1">
    <w:name w:val="Style1"/>
    <w:basedOn w:val="Normal"/>
    <w:rsid w:val="002757DF"/>
    <w:pPr>
      <w:overflowPunct/>
      <w:autoSpaceDE/>
      <w:autoSpaceDN/>
      <w:adjustRightInd/>
      <w:spacing w:before="0"/>
      <w:textAlignment w:val="auto"/>
    </w:pPr>
    <w:rPr>
      <w:rFonts w:ascii="Times New Roman" w:eastAsia="Calibri" w:hAnsi="Times New Roman"/>
      <w:sz w:val="22"/>
      <w:szCs w:val="24"/>
      <w:lang w:val="en-GB"/>
    </w:rPr>
  </w:style>
  <w:style w:type="character" w:styleId="PlaceholderText">
    <w:name w:val="Placeholder Text"/>
    <w:basedOn w:val="DefaultParagraphFont"/>
    <w:uiPriority w:val="99"/>
    <w:semiHidden/>
    <w:rsid w:val="000B7389"/>
    <w:rPr>
      <w:color w:val="808080"/>
    </w:rPr>
  </w:style>
  <w:style w:type="character" w:customStyle="1" w:styleId="fieldstyle">
    <w:name w:val="field style"/>
    <w:basedOn w:val="DefaultParagraphFont"/>
    <w:uiPriority w:val="1"/>
    <w:rsid w:val="009773EE"/>
    <w:rPr>
      <w:rFonts w:ascii="Arial" w:hAnsi="Arial"/>
      <w:sz w:val="20"/>
    </w:rPr>
  </w:style>
  <w:style w:type="character" w:customStyle="1" w:styleId="Style2">
    <w:name w:val="Style2"/>
    <w:basedOn w:val="DefaultParagraphFont"/>
    <w:uiPriority w:val="1"/>
    <w:rsid w:val="003D3BDA"/>
    <w:rPr>
      <w:rFonts w:ascii="Arial" w:hAnsi="Arial"/>
      <w:color w:val="548DD4" w:themeColor="text2" w:themeTint="99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76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4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4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3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7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2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200202">
          <w:marLeft w:val="108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77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glossaryDocument" Target="glossary/document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CLARKEK\Application%20Data\Microsoft\Templates\IT%20-%20A4\Requirements%20Specification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58222DD9819343ABB80344B21BB6EF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32A8DB-79C3-47E9-BDC5-18985C2F4105}"/>
      </w:docPartPr>
      <w:docPartBody>
        <w:p w:rsidR="001E2083" w:rsidRDefault="008F4574" w:rsidP="008F4574">
          <w:pPr>
            <w:pStyle w:val="58222DD9819343ABB80344B21BB6EFC228"/>
          </w:pPr>
          <w:r w:rsidRPr="00352F32">
            <w:rPr>
              <w:rStyle w:val="PlaceholderText"/>
              <w:color w:val="8496B0" w:themeColor="text2" w:themeTint="99"/>
            </w:rPr>
            <w:t>TE or Val #</w:t>
          </w:r>
        </w:p>
      </w:docPartBody>
    </w:docPart>
    <w:docPart>
      <w:docPartPr>
        <w:name w:val="4975605F5D654937A8784081E3CA5A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01C9C-ABC0-41F8-8D9D-415A8E048747}"/>
      </w:docPartPr>
      <w:docPartBody>
        <w:p w:rsidR="001E2083" w:rsidRDefault="008F4574" w:rsidP="008F4574">
          <w:pPr>
            <w:pStyle w:val="4975605F5D654937A8784081E3CA5A1B28"/>
          </w:pPr>
          <w:r w:rsidRPr="00352F32">
            <w:rPr>
              <w:rStyle w:val="PlaceholderText"/>
              <w:color w:val="8496B0" w:themeColor="text2" w:themeTint="99"/>
            </w:rPr>
            <w:t>TE or Val #</w:t>
          </w:r>
        </w:p>
      </w:docPartBody>
    </w:docPart>
    <w:docPart>
      <w:docPartPr>
        <w:name w:val="60472F1A6BE44E5799E994A7FC1477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63F4CB-68D1-4115-84AF-7E4073EC5A47}"/>
      </w:docPartPr>
      <w:docPartBody>
        <w:p w:rsidR="001E2083" w:rsidRDefault="008F4574" w:rsidP="008F4574">
          <w:pPr>
            <w:pStyle w:val="60472F1A6BE44E5799E994A7FC14778E14"/>
          </w:pPr>
          <w:r w:rsidRPr="004C0BA4">
            <w:rPr>
              <w:rStyle w:val="PlaceholderText"/>
              <w:color w:val="8496B0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342B7729437345B6B4A9BC18C7F146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C89EB8-D7D8-4537-8C8D-F954A02D0678}"/>
      </w:docPartPr>
      <w:docPartBody>
        <w:p w:rsidR="001E2083" w:rsidRDefault="008F4574" w:rsidP="008F4574">
          <w:pPr>
            <w:pStyle w:val="342B7729437345B6B4A9BC18C7F1469214"/>
          </w:pPr>
          <w:r w:rsidRPr="004C0BA4">
            <w:rPr>
              <w:rStyle w:val="PlaceholderText"/>
              <w:color w:val="8496B0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D607A4B69E584A5D98B6C9AB127678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709EA3-36FA-47BA-99FC-330E138E5750}"/>
      </w:docPartPr>
      <w:docPartBody>
        <w:p w:rsidR="001E2083" w:rsidRDefault="008F4574" w:rsidP="008F4574">
          <w:pPr>
            <w:pStyle w:val="D607A4B69E584A5D98B6C9AB1276787314"/>
          </w:pPr>
          <w:r w:rsidRPr="004C0BA4">
            <w:rPr>
              <w:rStyle w:val="PlaceholderText"/>
              <w:color w:val="8496B0" w:themeColor="text2" w:themeTint="99"/>
            </w:rPr>
            <w:t>Enter the equipment installation site, i.e. Milford Production Clean Room</w:t>
          </w:r>
        </w:p>
      </w:docPartBody>
    </w:docPart>
    <w:docPart>
      <w:docPartPr>
        <w:name w:val="F1A91854A30841BCB1288CA8078F05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69C449-59C3-422E-A5BA-5BB9F91C0AE6}"/>
      </w:docPartPr>
      <w:docPartBody>
        <w:p w:rsidR="001E2083" w:rsidRDefault="008F4574" w:rsidP="008F4574">
          <w:pPr>
            <w:pStyle w:val="F1A91854A30841BCB1288CA8078F050514"/>
          </w:pPr>
          <w:r w:rsidRPr="004C0BA4">
            <w:rPr>
              <w:rStyle w:val="PlaceholderText"/>
              <w:color w:val="8496B0" w:themeColor="text2" w:themeTint="99"/>
            </w:rPr>
            <w:t>Enter the equipment installation site, i.e. Milford Production Clean Room</w:t>
          </w:r>
        </w:p>
      </w:docPartBody>
    </w:docPart>
    <w:docPart>
      <w:docPartPr>
        <w:name w:val="C79FDA74366043F0B941BC43D6BD8B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6BB30D-8B11-447B-91D6-CE56D39E528A}"/>
      </w:docPartPr>
      <w:docPartBody>
        <w:p w:rsidR="008F4574" w:rsidRDefault="008F4574" w:rsidP="008F4574">
          <w:pPr>
            <w:pStyle w:val="C79FDA74366043F0B941BC43D6BD8BB31"/>
          </w:pPr>
          <w:r w:rsidRPr="00352F32">
            <w:rPr>
              <w:rStyle w:val="PlaceholderText"/>
              <w:color w:val="8496B0" w:themeColor="text2" w:themeTint="99"/>
            </w:rPr>
            <w:t>TE or Val #</w:t>
          </w:r>
        </w:p>
      </w:docPartBody>
    </w:docPart>
    <w:docPart>
      <w:docPartPr>
        <w:name w:val="7148C8C8E320420A806FB17D7F3CF6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AF1311-BA4F-4DA2-958A-704681FC8417}"/>
      </w:docPartPr>
      <w:docPartBody>
        <w:p w:rsidR="008F4574" w:rsidRDefault="008F4574" w:rsidP="008F4574">
          <w:pPr>
            <w:pStyle w:val="7148C8C8E320420A806FB17D7F3CF6991"/>
          </w:pPr>
          <w:r w:rsidRPr="004C0BA4">
            <w:rPr>
              <w:rStyle w:val="PlaceholderText"/>
              <w:color w:val="8496B0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9C792F7E32CC45F7A15328053F0948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E61E35-9D26-4126-8235-321465A6C8DC}"/>
      </w:docPartPr>
      <w:docPartBody>
        <w:p w:rsidR="008F4574" w:rsidRDefault="008F4574" w:rsidP="008F4574">
          <w:pPr>
            <w:pStyle w:val="9C792F7E32CC45F7A15328053F0948101"/>
          </w:pPr>
          <w:r w:rsidRPr="004C0BA4">
            <w:rPr>
              <w:rStyle w:val="PlaceholderText"/>
              <w:color w:val="8496B0" w:themeColor="text2" w:themeTint="99"/>
            </w:rPr>
            <w:t>Enter the equipment installation site, i.e. Milford Production Clean Room</w:t>
          </w:r>
        </w:p>
      </w:docPartBody>
    </w:docPart>
    <w:docPart>
      <w:docPartPr>
        <w:name w:val="DF74B8EBD12F4F26B3541997169C39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D3A23B-D6DB-4211-9396-A88EF721920A}"/>
      </w:docPartPr>
      <w:docPartBody>
        <w:p w:rsidR="008F4574" w:rsidRDefault="008F4574" w:rsidP="008F4574">
          <w:pPr>
            <w:pStyle w:val="DF74B8EBD12F4F26B3541997169C39471"/>
          </w:pPr>
          <w:r w:rsidRPr="00352F32">
            <w:rPr>
              <w:rStyle w:val="PlaceholderText"/>
              <w:color w:val="8496B0" w:themeColor="text2" w:themeTint="99"/>
            </w:rPr>
            <w:t>TE or Val #</w:t>
          </w:r>
        </w:p>
      </w:docPartBody>
    </w:docPart>
    <w:docPart>
      <w:docPartPr>
        <w:name w:val="1B8332FAEB3B4D0390955DBC46BB53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EB3045-FF6F-49F6-A4DD-B5CE528826CF}"/>
      </w:docPartPr>
      <w:docPartBody>
        <w:p w:rsidR="008F4574" w:rsidRDefault="008F4574" w:rsidP="008F4574">
          <w:pPr>
            <w:pStyle w:val="1B8332FAEB3B4D0390955DBC46BB53131"/>
          </w:pPr>
          <w:r w:rsidRPr="004C0BA4">
            <w:rPr>
              <w:rStyle w:val="PlaceholderText"/>
              <w:color w:val="8496B0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EF190EC258884A80B334CE39155DC2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7FC933-9870-4697-B85E-0236C9036CAF}"/>
      </w:docPartPr>
      <w:docPartBody>
        <w:p w:rsidR="008F4574" w:rsidRDefault="008F4574" w:rsidP="008F4574">
          <w:pPr>
            <w:pStyle w:val="EF190EC258884A80B334CE39155DC2CE1"/>
          </w:pPr>
          <w:r w:rsidRPr="004C0BA4">
            <w:rPr>
              <w:rStyle w:val="PlaceholderText"/>
              <w:color w:val="8496B0" w:themeColor="text2" w:themeTint="99"/>
            </w:rPr>
            <w:t>Enter the equipment installation site, i.e. Milford Production Clean Room</w:t>
          </w:r>
        </w:p>
      </w:docPartBody>
    </w:docPart>
    <w:docPart>
      <w:docPartPr>
        <w:name w:val="D4EE09FC539C4ADDB94207B6BDD79C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E420C5-669B-48AB-8AB8-8162C5FB8FF9}"/>
      </w:docPartPr>
      <w:docPartBody>
        <w:p w:rsidR="00750E5F" w:rsidRDefault="00D93A9C" w:rsidP="00D93A9C">
          <w:pPr>
            <w:pStyle w:val="D4EE09FC539C4ADDB94207B6BDD79CEB"/>
          </w:pPr>
          <w:r w:rsidRPr="00352F32">
            <w:rPr>
              <w:rStyle w:val="PlaceholderText"/>
              <w:color w:val="8496B0" w:themeColor="text2" w:themeTint="99"/>
            </w:rPr>
            <w:t>TE or Val #</w:t>
          </w:r>
        </w:p>
      </w:docPartBody>
    </w:docPart>
    <w:docPart>
      <w:docPartPr>
        <w:name w:val="2A7CE6B34B4244A5AB5AF3C4E81723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C0005D-C0A7-4848-8CC3-036CD6784085}"/>
      </w:docPartPr>
      <w:docPartBody>
        <w:p w:rsidR="00750E5F" w:rsidRDefault="00D93A9C" w:rsidP="00D93A9C">
          <w:pPr>
            <w:pStyle w:val="2A7CE6B34B4244A5AB5AF3C4E81723E4"/>
          </w:pPr>
          <w:r w:rsidRPr="004C0BA4">
            <w:rPr>
              <w:rStyle w:val="PlaceholderText"/>
              <w:color w:val="8496B0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49786C4A2F4E4532B29CA4A91D746A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F5C096-83EE-403F-B40B-D9C065107B97}"/>
      </w:docPartPr>
      <w:docPartBody>
        <w:p w:rsidR="00750E5F" w:rsidRDefault="00D93A9C" w:rsidP="00D93A9C">
          <w:pPr>
            <w:pStyle w:val="49786C4A2F4E4532B29CA4A91D746A9D"/>
          </w:pPr>
          <w:r w:rsidRPr="004C0BA4">
            <w:rPr>
              <w:rStyle w:val="PlaceholderText"/>
              <w:color w:val="8496B0" w:themeColor="text2" w:themeTint="99"/>
            </w:rPr>
            <w:t>Enter the equipment installation site, i.e. Milford Production Clean Room</w:t>
          </w:r>
        </w:p>
      </w:docPartBody>
    </w:docPart>
    <w:docPart>
      <w:docPartPr>
        <w:name w:val="D175FDAEF87442C4B826B16E192410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A03A0D-B4F0-4457-9C97-BC30DB33F7DC}"/>
      </w:docPartPr>
      <w:docPartBody>
        <w:p w:rsidR="00000000" w:rsidRDefault="006A5EBC" w:rsidP="006A5EBC">
          <w:pPr>
            <w:pStyle w:val="D175FDAEF87442C4B826B16E192410B4"/>
          </w:pPr>
          <w:r w:rsidRPr="00352F32">
            <w:rPr>
              <w:rStyle w:val="PlaceholderText"/>
              <w:color w:val="8496B0" w:themeColor="text2" w:themeTint="99"/>
            </w:rPr>
            <w:t>TE or Val #</w:t>
          </w:r>
        </w:p>
      </w:docPartBody>
    </w:docPart>
    <w:docPart>
      <w:docPartPr>
        <w:name w:val="59A80A994A81420AA027CC5FA994E4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8FFB89-5744-419D-8AE4-0818AA86D76E}"/>
      </w:docPartPr>
      <w:docPartBody>
        <w:p w:rsidR="00000000" w:rsidRDefault="006A5EBC" w:rsidP="006A5EBC">
          <w:pPr>
            <w:pStyle w:val="59A80A994A81420AA027CC5FA994E460"/>
          </w:pPr>
          <w:r w:rsidRPr="004C0BA4">
            <w:rPr>
              <w:rStyle w:val="PlaceholderText"/>
              <w:color w:val="8496B0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404FC5CBD0854D3E9E399A0AC34894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46A13A-A68D-4FD9-A5C7-6EA41EAFB56C}"/>
      </w:docPartPr>
      <w:docPartBody>
        <w:p w:rsidR="00000000" w:rsidRDefault="006A5EBC" w:rsidP="006A5EBC">
          <w:pPr>
            <w:pStyle w:val="404FC5CBD0854D3E9E399A0AC3489422"/>
          </w:pPr>
          <w:r w:rsidRPr="004C0BA4">
            <w:rPr>
              <w:rStyle w:val="PlaceholderText"/>
              <w:color w:val="8496B0" w:themeColor="text2" w:themeTint="99"/>
            </w:rPr>
            <w:t>Enter the equipment installation site, i.e. Milford Production Clean Room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402F2"/>
    <w:rsid w:val="000E29E1"/>
    <w:rsid w:val="001E2083"/>
    <w:rsid w:val="001E4D60"/>
    <w:rsid w:val="001F009E"/>
    <w:rsid w:val="001F0FC2"/>
    <w:rsid w:val="002B30C6"/>
    <w:rsid w:val="002E04E5"/>
    <w:rsid w:val="003E530B"/>
    <w:rsid w:val="003E69A2"/>
    <w:rsid w:val="00476EA9"/>
    <w:rsid w:val="00521029"/>
    <w:rsid w:val="00681A92"/>
    <w:rsid w:val="006A5EBC"/>
    <w:rsid w:val="007402F2"/>
    <w:rsid w:val="00746AC6"/>
    <w:rsid w:val="00750E5F"/>
    <w:rsid w:val="007C57B2"/>
    <w:rsid w:val="00834F68"/>
    <w:rsid w:val="00854A12"/>
    <w:rsid w:val="00896AC7"/>
    <w:rsid w:val="008E60A3"/>
    <w:rsid w:val="008F4574"/>
    <w:rsid w:val="00A354FA"/>
    <w:rsid w:val="00A50DB9"/>
    <w:rsid w:val="00BA05F0"/>
    <w:rsid w:val="00BA2AF0"/>
    <w:rsid w:val="00BA3173"/>
    <w:rsid w:val="00D30FE3"/>
    <w:rsid w:val="00D93A9C"/>
    <w:rsid w:val="00DD4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1E4D6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A5EBC"/>
    <w:rPr>
      <w:color w:val="808080"/>
    </w:rPr>
  </w:style>
  <w:style w:type="paragraph" w:customStyle="1" w:styleId="DF1AA4C7AADA4B9A8A8C216ABCC11FCF">
    <w:name w:val="DF1AA4C7AADA4B9A8A8C216ABCC11FCF"/>
    <w:rsid w:val="007402F2"/>
  </w:style>
  <w:style w:type="paragraph" w:customStyle="1" w:styleId="CF14E8B45DF64CF5A9E3FB5897D58225">
    <w:name w:val="CF14E8B45DF64CF5A9E3FB5897D58225"/>
    <w:rsid w:val="007402F2"/>
  </w:style>
  <w:style w:type="paragraph" w:customStyle="1" w:styleId="974458949D8344A888130257D3CF7654">
    <w:name w:val="974458949D8344A888130257D3CF7654"/>
    <w:rsid w:val="007402F2"/>
  </w:style>
  <w:style w:type="paragraph" w:customStyle="1" w:styleId="9C490BC78FEE41AB915957254580C7C8">
    <w:name w:val="9C490BC78FEE41AB915957254580C7C8"/>
    <w:rsid w:val="007402F2"/>
  </w:style>
  <w:style w:type="paragraph" w:customStyle="1" w:styleId="F2B63106F3434ABC920D1E4156CA5031">
    <w:name w:val="F2B63106F3434ABC920D1E4156CA5031"/>
    <w:rsid w:val="007402F2"/>
  </w:style>
  <w:style w:type="paragraph" w:customStyle="1" w:styleId="EE9629EB47384B3493105635857FFF2A">
    <w:name w:val="EE9629EB47384B3493105635857FFF2A"/>
    <w:rsid w:val="007402F2"/>
  </w:style>
  <w:style w:type="paragraph" w:customStyle="1" w:styleId="C1FE7CA6D8664F14B5A2198276DF265E">
    <w:name w:val="C1FE7CA6D8664F14B5A2198276DF265E"/>
    <w:rsid w:val="007402F2"/>
  </w:style>
  <w:style w:type="paragraph" w:customStyle="1" w:styleId="AF0980E980DA4DFCBF9555CC05D33E05">
    <w:name w:val="AF0980E980DA4DFCBF9555CC05D33E05"/>
    <w:rsid w:val="007402F2"/>
  </w:style>
  <w:style w:type="paragraph" w:customStyle="1" w:styleId="E85D1D67CC26458EAA5E1B1365998456">
    <w:name w:val="E85D1D67CC26458EAA5E1B1365998456"/>
    <w:rsid w:val="007402F2"/>
  </w:style>
  <w:style w:type="paragraph" w:customStyle="1" w:styleId="200F93D339DA4337BF3ABD8909823CA6">
    <w:name w:val="200F93D339DA4337BF3ABD8909823CA6"/>
    <w:rsid w:val="007402F2"/>
  </w:style>
  <w:style w:type="paragraph" w:customStyle="1" w:styleId="8811F587431540F791470D968DFF677A">
    <w:name w:val="8811F587431540F791470D968DFF677A"/>
    <w:rsid w:val="007402F2"/>
  </w:style>
  <w:style w:type="paragraph" w:customStyle="1" w:styleId="C0E9A9BC18DD4AFF8BCD75C0B276D45A">
    <w:name w:val="C0E9A9BC18DD4AFF8BCD75C0B276D45A"/>
    <w:rsid w:val="007402F2"/>
  </w:style>
  <w:style w:type="paragraph" w:customStyle="1" w:styleId="D8BFD3BD181D4AE6B6375474B4352DA9">
    <w:name w:val="D8BFD3BD181D4AE6B6375474B4352DA9"/>
    <w:rsid w:val="007402F2"/>
  </w:style>
  <w:style w:type="paragraph" w:customStyle="1" w:styleId="2AE42DF143C64FDE9298739CEAC6E2D3">
    <w:name w:val="2AE42DF143C64FDE9298739CEAC6E2D3"/>
    <w:rsid w:val="007402F2"/>
  </w:style>
  <w:style w:type="paragraph" w:customStyle="1" w:styleId="904C6042B86D44C88A6DCFBE642E80EF">
    <w:name w:val="904C6042B86D44C88A6DCFBE642E80EF"/>
    <w:rsid w:val="007402F2"/>
  </w:style>
  <w:style w:type="paragraph" w:customStyle="1" w:styleId="88BB5DD17068496781FD448D57538547">
    <w:name w:val="88BB5DD17068496781FD448D57538547"/>
    <w:rsid w:val="007402F2"/>
  </w:style>
  <w:style w:type="paragraph" w:customStyle="1" w:styleId="7F4C43BEFD194F50A94DC6B54BC4DA27">
    <w:name w:val="7F4C43BEFD194F50A94DC6B54BC4DA27"/>
    <w:rsid w:val="007402F2"/>
  </w:style>
  <w:style w:type="paragraph" w:customStyle="1" w:styleId="E54A78B757614472A7342F26F047B5EF">
    <w:name w:val="E54A78B757614472A7342F26F047B5EF"/>
    <w:rsid w:val="007402F2"/>
  </w:style>
  <w:style w:type="paragraph" w:customStyle="1" w:styleId="D4C253B886734EAD8066EBACD9078AF4">
    <w:name w:val="D4C253B886734EAD8066EBACD9078AF4"/>
    <w:rsid w:val="001F009E"/>
  </w:style>
  <w:style w:type="paragraph" w:customStyle="1" w:styleId="CA0EEF9DD2494153A8573EEF18C61C34">
    <w:name w:val="CA0EEF9DD2494153A8573EEF18C61C34"/>
    <w:rsid w:val="001F009E"/>
  </w:style>
  <w:style w:type="paragraph" w:customStyle="1" w:styleId="CA0EEF9DD2494153A8573EEF18C61C341">
    <w:name w:val="CA0EEF9DD2494153A8573EEF18C61C34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">
    <w:name w:val="24473BFC5EDC4D36AE0879DD565DF0B3"/>
    <w:rsid w:val="001F009E"/>
  </w:style>
  <w:style w:type="paragraph" w:customStyle="1" w:styleId="32EB9E430A3748B588D40254AF00776C">
    <w:name w:val="32EB9E430A3748B588D40254AF00776C"/>
    <w:rsid w:val="001F009E"/>
  </w:style>
  <w:style w:type="paragraph" w:customStyle="1" w:styleId="3FF146C3EA7940218A0D41F80308EF74">
    <w:name w:val="3FF146C3EA7940218A0D41F80308EF74"/>
    <w:rsid w:val="001F009E"/>
  </w:style>
  <w:style w:type="paragraph" w:customStyle="1" w:styleId="EBAFE57E53A74C0AA31B967023CCDE0C">
    <w:name w:val="EBAFE57E53A74C0AA31B967023CCDE0C"/>
    <w:rsid w:val="001F009E"/>
  </w:style>
  <w:style w:type="paragraph" w:customStyle="1" w:styleId="F810BFE3E4D64E1C96C69354A8FE8966">
    <w:name w:val="F810BFE3E4D64E1C96C69354A8FE8966"/>
    <w:rsid w:val="001F009E"/>
  </w:style>
  <w:style w:type="paragraph" w:customStyle="1" w:styleId="D5371125AFD441559C3B34FA94D66967">
    <w:name w:val="D5371125AFD441559C3B34FA94D66967"/>
    <w:rsid w:val="001F009E"/>
  </w:style>
  <w:style w:type="paragraph" w:customStyle="1" w:styleId="24473BFC5EDC4D36AE0879DD565DF0B31">
    <w:name w:val="24473BFC5EDC4D36AE0879DD565DF0B3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">
    <w:name w:val="24473BFC5EDC4D36AE0879DD565DF0B3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25F5B7D77A24C579D750FA150F36AAE">
    <w:name w:val="525F5B7D77A24C579D750FA150F36AAE"/>
    <w:rsid w:val="001F009E"/>
  </w:style>
  <w:style w:type="paragraph" w:customStyle="1" w:styleId="73236A91BB044985AD314579DE847026">
    <w:name w:val="73236A91BB044985AD314579DE847026"/>
    <w:rsid w:val="001F009E"/>
  </w:style>
  <w:style w:type="paragraph" w:customStyle="1" w:styleId="C17E160C626B48C3BB42BFF9108C3E93">
    <w:name w:val="C17E160C626B48C3BB42BFF9108C3E93"/>
    <w:rsid w:val="001F009E"/>
  </w:style>
  <w:style w:type="paragraph" w:customStyle="1" w:styleId="EB66B567FF8A40D9BDB705E486511F10">
    <w:name w:val="EB66B567FF8A40D9BDB705E486511F10"/>
    <w:rsid w:val="001F009E"/>
  </w:style>
  <w:style w:type="paragraph" w:customStyle="1" w:styleId="89BC3FECC7DA482C8F9A08D93FCA6D40">
    <w:name w:val="89BC3FECC7DA482C8F9A08D93FCA6D40"/>
    <w:rsid w:val="001F009E"/>
  </w:style>
  <w:style w:type="paragraph" w:customStyle="1" w:styleId="CB3437BB11434110898D28F269CB11F8">
    <w:name w:val="CB3437BB11434110898D28F269CB11F8"/>
    <w:rsid w:val="001F009E"/>
  </w:style>
  <w:style w:type="paragraph" w:customStyle="1" w:styleId="7301C00C97504397913E8F997088E1BF">
    <w:name w:val="7301C00C97504397913E8F997088E1BF"/>
    <w:rsid w:val="001F009E"/>
  </w:style>
  <w:style w:type="paragraph" w:customStyle="1" w:styleId="525F5B7D77A24C579D750FA150F36AAE1">
    <w:name w:val="525F5B7D77A24C579D750FA150F36AAE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9BC3FECC7DA482C8F9A08D93FCA6D401">
    <w:name w:val="89BC3FECC7DA482C8F9A08D93FCA6D40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B3437BB11434110898D28F269CB11F81">
    <w:name w:val="CB3437BB11434110898D28F269CB11F8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6D167E810064FCA84078085BA03C595">
    <w:name w:val="26D167E810064FCA84078085BA03C595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301C00C97504397913E8F997088E1BF1">
    <w:name w:val="7301C00C97504397913E8F997088E1BF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">
    <w:name w:val="24473BFC5EDC4D36AE0879DD565DF0B33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25F5B7D77A24C579D750FA150F36AAE2">
    <w:name w:val="525F5B7D77A24C579D750FA150F36AAE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9BC3FECC7DA482C8F9A08D93FCA6D402">
    <w:name w:val="89BC3FECC7DA482C8F9A08D93FCA6D40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B3437BB11434110898D28F269CB11F82">
    <w:name w:val="CB3437BB11434110898D28F269CB11F8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6D167E810064FCA84078085BA03C5951">
    <w:name w:val="26D167E810064FCA84078085BA03C595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301C00C97504397913E8F997088E1BF2">
    <w:name w:val="7301C00C97504397913E8F997088E1BF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4">
    <w:name w:val="24473BFC5EDC4D36AE0879DD565DF0B34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B7ECA86AC54DB4BF8FF9E5D2E038F0">
    <w:name w:val="5DB7ECA86AC54DB4BF8FF9E5D2E038F0"/>
    <w:rsid w:val="001F009E"/>
  </w:style>
  <w:style w:type="paragraph" w:customStyle="1" w:styleId="525F5B7D77A24C579D750FA150F36AAE3">
    <w:name w:val="525F5B7D77A24C579D750FA150F36AAE3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B7ECA86AC54DB4BF8FF9E5D2E038F01">
    <w:name w:val="5DB7ECA86AC54DB4BF8FF9E5D2E038F0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B3437BB11434110898D28F269CB11F83">
    <w:name w:val="CB3437BB11434110898D28F269CB11F83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6D167E810064FCA84078085BA03C5952">
    <w:name w:val="26D167E810064FCA84078085BA03C595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301C00C97504397913E8F997088E1BF3">
    <w:name w:val="7301C00C97504397913E8F997088E1BF3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5">
    <w:name w:val="24473BFC5EDC4D36AE0879DD565DF0B35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2FB1665D3B44F64B689E8AFE0445D52">
    <w:name w:val="22FB1665D3B44F64B689E8AFE0445D52"/>
    <w:rsid w:val="001F009E"/>
  </w:style>
  <w:style w:type="paragraph" w:customStyle="1" w:styleId="F6E4E118598A4D6A8B6DCFE2E6B1638D">
    <w:name w:val="F6E4E118598A4D6A8B6DCFE2E6B1638D"/>
    <w:rsid w:val="001F009E"/>
  </w:style>
  <w:style w:type="paragraph" w:customStyle="1" w:styleId="24473BFC5EDC4D36AE0879DD565DF0B36">
    <w:name w:val="24473BFC5EDC4D36AE0879DD565DF0B36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A21B725F7BEB47908833E44BF3007CA0">
    <w:name w:val="A21B725F7BEB47908833E44BF3007CA0"/>
    <w:rsid w:val="001F009E"/>
  </w:style>
  <w:style w:type="paragraph" w:customStyle="1" w:styleId="2C654F54FF28406DBA0F39610F6C933B">
    <w:name w:val="2C654F54FF28406DBA0F39610F6C933B"/>
    <w:rsid w:val="001F009E"/>
  </w:style>
  <w:style w:type="paragraph" w:customStyle="1" w:styleId="D69E7EB989E04D3BAC9EB5296C81E89F">
    <w:name w:val="D69E7EB989E04D3BAC9EB5296C81E89F"/>
    <w:rsid w:val="001F009E"/>
  </w:style>
  <w:style w:type="paragraph" w:customStyle="1" w:styleId="4FFBE0EAC8E24E0BBF29943A306E513D">
    <w:name w:val="4FFBE0EAC8E24E0BBF29943A306E513D"/>
    <w:rsid w:val="001F009E"/>
  </w:style>
  <w:style w:type="paragraph" w:customStyle="1" w:styleId="110540750CF542D3B72DDAD855CF7AC1">
    <w:name w:val="110540750CF542D3B72DDAD855CF7AC1"/>
    <w:rsid w:val="001F009E"/>
  </w:style>
  <w:style w:type="paragraph" w:customStyle="1" w:styleId="AF45FA0E44F84CB88CE26DE2BF8C35DF">
    <w:name w:val="AF45FA0E44F84CB88CE26DE2BF8C35DF"/>
    <w:rsid w:val="001F009E"/>
  </w:style>
  <w:style w:type="paragraph" w:customStyle="1" w:styleId="B976978195224675A82E089F3FC947E7">
    <w:name w:val="B976978195224675A82E089F3FC947E7"/>
    <w:rsid w:val="001F009E"/>
  </w:style>
  <w:style w:type="paragraph" w:customStyle="1" w:styleId="C741F5E0BBA04A06872C8F787B12A341">
    <w:name w:val="C741F5E0BBA04A06872C8F787B12A341"/>
    <w:rsid w:val="001F009E"/>
  </w:style>
  <w:style w:type="paragraph" w:customStyle="1" w:styleId="90C596CC8C5A40189E4AE7414F4D7A84">
    <w:name w:val="90C596CC8C5A40189E4AE7414F4D7A84"/>
    <w:rsid w:val="001F009E"/>
  </w:style>
  <w:style w:type="paragraph" w:customStyle="1" w:styleId="8CD3B05D846C4ED888FCCAFF8D11B450">
    <w:name w:val="8CD3B05D846C4ED888FCCAFF8D11B450"/>
    <w:rsid w:val="001F009E"/>
  </w:style>
  <w:style w:type="paragraph" w:customStyle="1" w:styleId="E71DF2F460F54981A72C7CB078BB1555">
    <w:name w:val="E71DF2F460F54981A72C7CB078BB1555"/>
    <w:rsid w:val="001F009E"/>
  </w:style>
  <w:style w:type="paragraph" w:customStyle="1" w:styleId="3961587E46334D45821B46E80A848D39">
    <w:name w:val="3961587E46334D45821B46E80A848D39"/>
    <w:rsid w:val="001F009E"/>
  </w:style>
  <w:style w:type="paragraph" w:customStyle="1" w:styleId="3404073C654E4A38A3EEBB590DBDA8CE">
    <w:name w:val="3404073C654E4A38A3EEBB590DBDA8CE"/>
    <w:rsid w:val="001F009E"/>
  </w:style>
  <w:style w:type="paragraph" w:customStyle="1" w:styleId="62157C51F99F450A9C6DEC49170DAC4B">
    <w:name w:val="62157C51F99F450A9C6DEC49170DAC4B"/>
    <w:rsid w:val="001F009E"/>
  </w:style>
  <w:style w:type="paragraph" w:customStyle="1" w:styleId="3A223220F6C241508FA9FA7125ABFB94">
    <w:name w:val="3A223220F6C241508FA9FA7125ABFB94"/>
    <w:rsid w:val="001F009E"/>
  </w:style>
  <w:style w:type="paragraph" w:customStyle="1" w:styleId="B577DB3029A049B6A6F3FAD299226233">
    <w:name w:val="B577DB3029A049B6A6F3FAD299226233"/>
    <w:rsid w:val="001F009E"/>
  </w:style>
  <w:style w:type="paragraph" w:customStyle="1" w:styleId="A55D2BC3FE1348B6BEA7C7C40F974878">
    <w:name w:val="A55D2BC3FE1348B6BEA7C7C40F974878"/>
    <w:rsid w:val="001F009E"/>
  </w:style>
  <w:style w:type="paragraph" w:customStyle="1" w:styleId="BE4BB49A3DC5452EBAE2DDB2C3C3FAFB">
    <w:name w:val="BE4BB49A3DC5452EBAE2DDB2C3C3FAFB"/>
    <w:rsid w:val="001F009E"/>
  </w:style>
  <w:style w:type="paragraph" w:customStyle="1" w:styleId="4EB2AF67017E426A8D9E530898A59B4C">
    <w:name w:val="4EB2AF67017E426A8D9E530898A59B4C"/>
    <w:rsid w:val="001F009E"/>
  </w:style>
  <w:style w:type="paragraph" w:customStyle="1" w:styleId="86119317069E4B909D4343A08A863265">
    <w:name w:val="86119317069E4B909D4343A08A863265"/>
    <w:rsid w:val="001F009E"/>
  </w:style>
  <w:style w:type="paragraph" w:customStyle="1" w:styleId="BB8040B72E444410AB2CA769E841D27F">
    <w:name w:val="BB8040B72E444410AB2CA769E841D27F"/>
    <w:rsid w:val="001F009E"/>
  </w:style>
  <w:style w:type="paragraph" w:customStyle="1" w:styleId="031A7AC6AA334C3F80E773B864B765D9">
    <w:name w:val="031A7AC6AA334C3F80E773B864B765D9"/>
    <w:rsid w:val="001F009E"/>
  </w:style>
  <w:style w:type="paragraph" w:customStyle="1" w:styleId="1A2B49D0A6154240A8D71F09078BE407">
    <w:name w:val="1A2B49D0A6154240A8D71F09078BE407"/>
    <w:rsid w:val="001F009E"/>
  </w:style>
  <w:style w:type="paragraph" w:customStyle="1" w:styleId="D0BBE7EC6479498BBBB5C66BF4752906">
    <w:name w:val="D0BBE7EC6479498BBBB5C66BF4752906"/>
    <w:rsid w:val="001F009E"/>
  </w:style>
  <w:style w:type="paragraph" w:customStyle="1" w:styleId="42D94BC15E654234900735CCA894FFF3">
    <w:name w:val="42D94BC15E654234900735CCA894FFF3"/>
    <w:rsid w:val="001F009E"/>
  </w:style>
  <w:style w:type="paragraph" w:customStyle="1" w:styleId="11523FC6ACDF48F581D33C26AE232BA6">
    <w:name w:val="11523FC6ACDF48F581D33C26AE232BA6"/>
    <w:rsid w:val="001F009E"/>
  </w:style>
  <w:style w:type="paragraph" w:customStyle="1" w:styleId="73719FFC80074CEBB2E7BB0DFB14322C">
    <w:name w:val="73719FFC80074CEBB2E7BB0DFB14322C"/>
    <w:rsid w:val="001F009E"/>
  </w:style>
  <w:style w:type="paragraph" w:customStyle="1" w:styleId="5D7E03DE7F9D48598522B3C4D308054E">
    <w:name w:val="5D7E03DE7F9D48598522B3C4D308054E"/>
    <w:rsid w:val="001F009E"/>
  </w:style>
  <w:style w:type="paragraph" w:customStyle="1" w:styleId="21989019EDB6424C91A6EEF8ED57D8D2">
    <w:name w:val="21989019EDB6424C91A6EEF8ED57D8D2"/>
    <w:rsid w:val="001F009E"/>
  </w:style>
  <w:style w:type="paragraph" w:customStyle="1" w:styleId="6BD61E898F10475F966CB97CC88D527A">
    <w:name w:val="6BD61E898F10475F966CB97CC88D527A"/>
    <w:rsid w:val="001F009E"/>
  </w:style>
  <w:style w:type="paragraph" w:customStyle="1" w:styleId="7F69599F7D6F4DD48687106F71BC38EF">
    <w:name w:val="7F69599F7D6F4DD48687106F71BC38EF"/>
    <w:rsid w:val="001F009E"/>
  </w:style>
  <w:style w:type="paragraph" w:customStyle="1" w:styleId="65C8E572E5F5405DB0C116DD51EA4249">
    <w:name w:val="65C8E572E5F5405DB0C116DD51EA4249"/>
    <w:rsid w:val="001F009E"/>
  </w:style>
  <w:style w:type="paragraph" w:customStyle="1" w:styleId="1502B6485CAC4EB2BAF325CB578D2C7A">
    <w:name w:val="1502B6485CAC4EB2BAF325CB578D2C7A"/>
    <w:rsid w:val="001F009E"/>
  </w:style>
  <w:style w:type="paragraph" w:customStyle="1" w:styleId="4860F3D96746494B859844ADA9D53AB2">
    <w:name w:val="4860F3D96746494B859844ADA9D53AB2"/>
    <w:rsid w:val="001F009E"/>
  </w:style>
  <w:style w:type="paragraph" w:customStyle="1" w:styleId="133520459A934FD09E008224A2200412">
    <w:name w:val="133520459A934FD09E008224A2200412"/>
    <w:rsid w:val="001F009E"/>
  </w:style>
  <w:style w:type="paragraph" w:customStyle="1" w:styleId="6ADCDE5977154B8DB48B7A931E4AFF10">
    <w:name w:val="6ADCDE5977154B8DB48B7A931E4AFF10"/>
    <w:rsid w:val="001F009E"/>
  </w:style>
  <w:style w:type="paragraph" w:customStyle="1" w:styleId="E84CAC21078746DBAA9675CE5FED20B6">
    <w:name w:val="E84CAC21078746DBAA9675CE5FED20B6"/>
    <w:rsid w:val="001F009E"/>
  </w:style>
  <w:style w:type="paragraph" w:customStyle="1" w:styleId="C6AC0A675E28435EB12E3495D9E08791">
    <w:name w:val="C6AC0A675E28435EB12E3495D9E08791"/>
    <w:rsid w:val="001F009E"/>
  </w:style>
  <w:style w:type="paragraph" w:customStyle="1" w:styleId="627D4ACBC75049D5A6F54DEC2854213B">
    <w:name w:val="627D4ACBC75049D5A6F54DEC2854213B"/>
    <w:rsid w:val="001F009E"/>
  </w:style>
  <w:style w:type="paragraph" w:customStyle="1" w:styleId="BDDEEEAB62A14D60B9F1190CC5E1A50E">
    <w:name w:val="BDDEEEAB62A14D60B9F1190CC5E1A50E"/>
    <w:rsid w:val="001F009E"/>
  </w:style>
  <w:style w:type="paragraph" w:customStyle="1" w:styleId="5BC790B6CF7E427AB68A835D220D337B">
    <w:name w:val="5BC790B6CF7E427AB68A835D220D337B"/>
    <w:rsid w:val="001F009E"/>
  </w:style>
  <w:style w:type="paragraph" w:customStyle="1" w:styleId="5F20B827AA9E4EA4A635162DF31D6CB2">
    <w:name w:val="5F20B827AA9E4EA4A635162DF31D6CB2"/>
    <w:rsid w:val="001F009E"/>
  </w:style>
  <w:style w:type="paragraph" w:customStyle="1" w:styleId="69E2A4D352074A679042D88AB5B42686">
    <w:name w:val="69E2A4D352074A679042D88AB5B42686"/>
    <w:rsid w:val="001F009E"/>
  </w:style>
  <w:style w:type="paragraph" w:customStyle="1" w:styleId="B991786349974A608AF4BD5174819E31">
    <w:name w:val="B991786349974A608AF4BD5174819E31"/>
    <w:rsid w:val="001F009E"/>
  </w:style>
  <w:style w:type="paragraph" w:customStyle="1" w:styleId="BF2C71CC22724E12AF0E3B8D819AB3E4">
    <w:name w:val="BF2C71CC22724E12AF0E3B8D819AB3E4"/>
    <w:rsid w:val="001F009E"/>
  </w:style>
  <w:style w:type="paragraph" w:customStyle="1" w:styleId="709658A129E844ED8A22A69A93DBE94B">
    <w:name w:val="709658A129E844ED8A22A69A93DBE94B"/>
    <w:rsid w:val="001F009E"/>
  </w:style>
  <w:style w:type="paragraph" w:customStyle="1" w:styleId="EE3B0AE2138E4134AAEE1ED200752CC5">
    <w:name w:val="EE3B0AE2138E4134AAEE1ED200752CC5"/>
    <w:rsid w:val="001F009E"/>
  </w:style>
  <w:style w:type="paragraph" w:customStyle="1" w:styleId="D05099A0537C4456B299892A28A4BD3E">
    <w:name w:val="D05099A0537C4456B299892A28A4BD3E"/>
    <w:rsid w:val="001F009E"/>
  </w:style>
  <w:style w:type="paragraph" w:customStyle="1" w:styleId="6FC1BF5B9EA84CB989E104CBDB574FEB">
    <w:name w:val="6FC1BF5B9EA84CB989E104CBDB574FEB"/>
    <w:rsid w:val="001F009E"/>
  </w:style>
  <w:style w:type="paragraph" w:customStyle="1" w:styleId="51958ECC3CE24BFE8ED313D58E772922">
    <w:name w:val="51958ECC3CE24BFE8ED313D58E772922"/>
    <w:rsid w:val="001F009E"/>
  </w:style>
  <w:style w:type="paragraph" w:customStyle="1" w:styleId="24473BFC5EDC4D36AE0879DD565DF0B37">
    <w:name w:val="24473BFC5EDC4D36AE0879DD565DF0B3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8">
    <w:name w:val="24473BFC5EDC4D36AE0879DD565DF0B3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04B092BF0E44891810CF0A3B3AF8704">
    <w:name w:val="404B092BF0E44891810CF0A3B3AF8704"/>
    <w:rsid w:val="003E69A2"/>
  </w:style>
  <w:style w:type="paragraph" w:customStyle="1" w:styleId="F647E167D71742A28F152E90A52B93D8">
    <w:name w:val="F647E167D71742A28F152E90A52B93D8"/>
    <w:rsid w:val="003E69A2"/>
  </w:style>
  <w:style w:type="paragraph" w:customStyle="1" w:styleId="211D2C2C1FD64F94B07D90BCCB6E8AD8">
    <w:name w:val="211D2C2C1FD64F94B07D90BCCB6E8AD8"/>
    <w:rsid w:val="003E69A2"/>
  </w:style>
  <w:style w:type="paragraph" w:customStyle="1" w:styleId="24473BFC5EDC4D36AE0879DD565DF0B39">
    <w:name w:val="24473BFC5EDC4D36AE0879DD565DF0B3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A6EAE4397594757AD2F6ABDB14FB97B">
    <w:name w:val="0A6EAE4397594757AD2F6ABDB14FB97B"/>
    <w:rsid w:val="003E69A2"/>
  </w:style>
  <w:style w:type="paragraph" w:customStyle="1" w:styleId="24473BFC5EDC4D36AE0879DD565DF0B310">
    <w:name w:val="24473BFC5EDC4D36AE0879DD565DF0B3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094CD08658245E08130F3695D7F1EF1">
    <w:name w:val="C094CD08658245E08130F3695D7F1EF1"/>
    <w:rsid w:val="003E69A2"/>
  </w:style>
  <w:style w:type="paragraph" w:customStyle="1" w:styleId="1F36807034A34D04B9D9D45C358F314F">
    <w:name w:val="1F36807034A34D04B9D9D45C358F314F"/>
    <w:rsid w:val="003E69A2"/>
  </w:style>
  <w:style w:type="paragraph" w:customStyle="1" w:styleId="24473BFC5EDC4D36AE0879DD565DF0B311">
    <w:name w:val="24473BFC5EDC4D36AE0879DD565DF0B3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2">
    <w:name w:val="24473BFC5EDC4D36AE0879DD565DF0B3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9EBA161D5BE4E989537C8697EC2EAAA">
    <w:name w:val="E9EBA161D5BE4E989537C8697EC2EAAA"/>
    <w:rsid w:val="003E69A2"/>
  </w:style>
  <w:style w:type="paragraph" w:customStyle="1" w:styleId="24473BFC5EDC4D36AE0879DD565DF0B313">
    <w:name w:val="24473BFC5EDC4D36AE0879DD565DF0B3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4">
    <w:name w:val="24473BFC5EDC4D36AE0879DD565DF0B3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5">
    <w:name w:val="24473BFC5EDC4D36AE0879DD565DF0B3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7C68FAD6798403CBF134572438C0364">
    <w:name w:val="E7C68FAD6798403CBF134572438C0364"/>
    <w:rsid w:val="003E69A2"/>
  </w:style>
  <w:style w:type="paragraph" w:customStyle="1" w:styleId="B32198B7F5BC47FB82A57FBA66BABD0A">
    <w:name w:val="B32198B7F5BC47FB82A57FBA66BABD0A"/>
    <w:rsid w:val="003E69A2"/>
  </w:style>
  <w:style w:type="paragraph" w:customStyle="1" w:styleId="24473BFC5EDC4D36AE0879DD565DF0B316">
    <w:name w:val="24473BFC5EDC4D36AE0879DD565DF0B3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7">
    <w:name w:val="24473BFC5EDC4D36AE0879DD565DF0B31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AA553A70F9D4D978226B91A01AEFC60">
    <w:name w:val="9AA553A70F9D4D978226B91A01AEFC60"/>
    <w:rsid w:val="003E69A2"/>
  </w:style>
  <w:style w:type="paragraph" w:customStyle="1" w:styleId="24473BFC5EDC4D36AE0879DD565DF0B318">
    <w:name w:val="24473BFC5EDC4D36AE0879DD565DF0B31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9">
    <w:name w:val="24473BFC5EDC4D36AE0879DD565DF0B31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0">
    <w:name w:val="24473BFC5EDC4D36AE0879DD565DF0B32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4C259AF2B684D0CAD4AF00C2542AEAE">
    <w:name w:val="94C259AF2B684D0CAD4AF00C2542AEAE"/>
    <w:rsid w:val="003E69A2"/>
  </w:style>
  <w:style w:type="paragraph" w:customStyle="1" w:styleId="24473BFC5EDC4D36AE0879DD565DF0B321">
    <w:name w:val="24473BFC5EDC4D36AE0879DD565DF0B32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F3AAC2BDEDE41ADA3C6D0F73B00C0A1">
    <w:name w:val="DF3AAC2BDEDE41ADA3C6D0F73B00C0A1"/>
    <w:rsid w:val="003E69A2"/>
  </w:style>
  <w:style w:type="paragraph" w:customStyle="1" w:styleId="24473BFC5EDC4D36AE0879DD565DF0B322">
    <w:name w:val="24473BFC5EDC4D36AE0879DD565DF0B32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3">
    <w:name w:val="24473BFC5EDC4D36AE0879DD565DF0B32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4">
    <w:name w:val="24473BFC5EDC4D36AE0879DD565DF0B32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5">
    <w:name w:val="24473BFC5EDC4D36AE0879DD565DF0B32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BFA39C494FA4A48B0E01463C7492052">
    <w:name w:val="9BFA39C494FA4A48B0E01463C7492052"/>
    <w:rsid w:val="003E69A2"/>
  </w:style>
  <w:style w:type="paragraph" w:customStyle="1" w:styleId="9BFA39C494FA4A48B0E01463C74920521">
    <w:name w:val="9BFA39C494FA4A48B0E01463C7492052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6">
    <w:name w:val="24473BFC5EDC4D36AE0879DD565DF0B32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BFA39C494FA4A48B0E01463C74920522">
    <w:name w:val="9BFA39C494FA4A48B0E01463C7492052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7">
    <w:name w:val="24473BFC5EDC4D36AE0879DD565DF0B32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19C1686F63492D9D5BEC295F813930">
    <w:name w:val="9E19C1686F63492D9D5BEC295F813930"/>
    <w:rsid w:val="003E69A2"/>
  </w:style>
  <w:style w:type="paragraph" w:customStyle="1" w:styleId="9BFA39C494FA4A48B0E01463C74920523">
    <w:name w:val="9BFA39C494FA4A48B0E01463C7492052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19C1686F63492D9D5BEC295F8139301">
    <w:name w:val="9E19C1686F63492D9D5BEC295F813930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8">
    <w:name w:val="24473BFC5EDC4D36AE0879DD565DF0B32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BFA39C494FA4A48B0E01463C74920524">
    <w:name w:val="9BFA39C494FA4A48B0E01463C7492052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19C1686F63492D9D5BEC295F8139302">
    <w:name w:val="9E19C1686F63492D9D5BEC295F813930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9">
    <w:name w:val="24473BFC5EDC4D36AE0879DD565DF0B32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90FD434786E4D60A74B81712CE304B1">
    <w:name w:val="290FD434786E4D60A74B81712CE304B1"/>
    <w:rsid w:val="003E69A2"/>
  </w:style>
  <w:style w:type="paragraph" w:customStyle="1" w:styleId="FBA25FFC799348E3BB0A38A5D4263D99">
    <w:name w:val="FBA25FFC799348E3BB0A38A5D4263D99"/>
    <w:rsid w:val="003E69A2"/>
  </w:style>
  <w:style w:type="paragraph" w:customStyle="1" w:styleId="9BFA39C494FA4A48B0E01463C74920525">
    <w:name w:val="9BFA39C494FA4A48B0E01463C7492052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BA25FFC799348E3BB0A38A5D4263D991">
    <w:name w:val="FBA25FFC799348E3BB0A38A5D4263D99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0">
    <w:name w:val="24473BFC5EDC4D36AE0879DD565DF0B33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5ADE3CEEA78454AA68AE0180D42924B">
    <w:name w:val="D5ADE3CEEA78454AA68AE0180D42924B"/>
    <w:rsid w:val="003E69A2"/>
  </w:style>
  <w:style w:type="paragraph" w:customStyle="1" w:styleId="9BFA39C494FA4A48B0E01463C74920526">
    <w:name w:val="9BFA39C494FA4A48B0E01463C7492052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1">
    <w:name w:val="24473BFC5EDC4D36AE0879DD565DF0B33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BFA39C494FA4A48B0E01463C74920527">
    <w:name w:val="9BFA39C494FA4A48B0E01463C7492052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2">
    <w:name w:val="24473BFC5EDC4D36AE0879DD565DF0B33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101292B448B248F7B6713D9F3CDBA268">
    <w:name w:val="101292B448B248F7B6713D9F3CDBA26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3">
    <w:name w:val="24473BFC5EDC4D36AE0879DD565DF0B33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3F293DB9D88441F95E8C16E976FD9A9">
    <w:name w:val="D3F293DB9D88441F95E8C16E976FD9A9"/>
    <w:rsid w:val="003E69A2"/>
  </w:style>
  <w:style w:type="paragraph" w:customStyle="1" w:styleId="9E54A5B411994F65AC5E9D8848FD884B">
    <w:name w:val="9E54A5B411994F65AC5E9D8848FD884B"/>
    <w:rsid w:val="003E69A2"/>
  </w:style>
  <w:style w:type="paragraph" w:customStyle="1" w:styleId="47AD3166B39D4C71A0D0B2DF9495568A">
    <w:name w:val="47AD3166B39D4C71A0D0B2DF9495568A"/>
    <w:rsid w:val="003E69A2"/>
  </w:style>
  <w:style w:type="paragraph" w:customStyle="1" w:styleId="F761787D5E09421198D0594C1C811F65">
    <w:name w:val="F761787D5E09421198D0594C1C811F65"/>
    <w:rsid w:val="003E69A2"/>
  </w:style>
  <w:style w:type="paragraph" w:customStyle="1" w:styleId="B62842C2CDB44765AF862C68EB4A465C">
    <w:name w:val="B62842C2CDB44765AF862C68EB4A465C"/>
    <w:rsid w:val="003E69A2"/>
  </w:style>
  <w:style w:type="paragraph" w:customStyle="1" w:styleId="96153D7E190F4DBA819909284645633D">
    <w:name w:val="96153D7E190F4DBA819909284645633D"/>
    <w:rsid w:val="003E69A2"/>
  </w:style>
  <w:style w:type="paragraph" w:customStyle="1" w:styleId="58222DD9819343ABB80344B21BB6EFC2">
    <w:name w:val="58222DD9819343ABB80344B21BB6EFC2"/>
    <w:rsid w:val="003E69A2"/>
  </w:style>
  <w:style w:type="paragraph" w:customStyle="1" w:styleId="1BF956428EC5480B9FBCF99F73D3937B">
    <w:name w:val="1BF956428EC5480B9FBCF99F73D3937B"/>
    <w:rsid w:val="003E69A2"/>
  </w:style>
  <w:style w:type="paragraph" w:customStyle="1" w:styleId="3BE86F4960B64F75B6576538A1469B6B">
    <w:name w:val="3BE86F4960B64F75B6576538A1469B6B"/>
    <w:rsid w:val="003E69A2"/>
  </w:style>
  <w:style w:type="paragraph" w:customStyle="1" w:styleId="C8D870E71E464E1CA2EB5F32125B9928">
    <w:name w:val="C8D870E71E464E1CA2EB5F32125B9928"/>
    <w:rsid w:val="003E69A2"/>
  </w:style>
  <w:style w:type="paragraph" w:customStyle="1" w:styleId="4975605F5D654937A8784081E3CA5A1B">
    <w:name w:val="4975605F5D654937A8784081E3CA5A1B"/>
    <w:rsid w:val="003E69A2"/>
  </w:style>
  <w:style w:type="paragraph" w:customStyle="1" w:styleId="88347D606B0741EEBB173EE56E4F98F4">
    <w:name w:val="88347D606B0741EEBB173EE56E4F98F4"/>
    <w:rsid w:val="003E69A2"/>
  </w:style>
  <w:style w:type="paragraph" w:customStyle="1" w:styleId="EE811A0ED65645ABAB504378F1C22894">
    <w:name w:val="EE811A0ED65645ABAB504378F1C22894"/>
    <w:rsid w:val="003E69A2"/>
  </w:style>
  <w:style w:type="paragraph" w:customStyle="1" w:styleId="9E54A5B411994F65AC5E9D8848FD884B1">
    <w:name w:val="9E54A5B411994F65AC5E9D8848FD884B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">
    <w:name w:val="BD8C74441A8949AAA82FEB854C3B96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">
    <w:name w:val="58222DD9819343ABB80344B21BB6EFC2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">
    <w:name w:val="3BE86F4960B64F75B6576538A1469B6B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">
    <w:name w:val="C8D870E71E464E1CA2EB5F32125B9928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">
    <w:name w:val="4975605F5D654937A8784081E3CA5A1B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4">
    <w:name w:val="24473BFC5EDC4D36AE0879DD565DF0B33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">
    <w:name w:val="88347D606B0741EEBB173EE56E4F98F4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">
    <w:name w:val="E501248F844942E89D3C4A3CE9924650"/>
    <w:rsid w:val="003E69A2"/>
  </w:style>
  <w:style w:type="paragraph" w:customStyle="1" w:styleId="02F7B0BEDA4545DF8AD6E0A8197EFF69">
    <w:name w:val="02F7B0BEDA4545DF8AD6E0A8197EFF69"/>
    <w:rsid w:val="003E69A2"/>
  </w:style>
  <w:style w:type="paragraph" w:customStyle="1" w:styleId="5D81CBE5ECC24EFC8CFD83F0453443C4">
    <w:name w:val="5D81CBE5ECC24EFC8CFD83F0453443C4"/>
    <w:rsid w:val="003E69A2"/>
  </w:style>
  <w:style w:type="paragraph" w:customStyle="1" w:styleId="2162668C6615429D8C7B00B3024282FD">
    <w:name w:val="2162668C6615429D8C7B00B3024282FD"/>
    <w:rsid w:val="003E69A2"/>
  </w:style>
  <w:style w:type="paragraph" w:customStyle="1" w:styleId="B25AAF99F7CC484EB07928206192A731">
    <w:name w:val="B25AAF99F7CC484EB07928206192A731"/>
    <w:rsid w:val="003E69A2"/>
  </w:style>
  <w:style w:type="paragraph" w:customStyle="1" w:styleId="9E54A5B411994F65AC5E9D8848FD884B2">
    <w:name w:val="9E54A5B411994F65AC5E9D8848FD884B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">
    <w:name w:val="BD8C74441A8949AAA82FEB854C3B9616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2">
    <w:name w:val="58222DD9819343ABB80344B21BB6EFC2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">
    <w:name w:val="E501248F844942E89D3C4A3CE9924650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">
    <w:name w:val="3BE86F4960B64F75B6576538A1469B6B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">
    <w:name w:val="02F7B0BEDA4545DF8AD6E0A8197EFF69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">
    <w:name w:val="C8D870E71E464E1CA2EB5F32125B9928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">
    <w:name w:val="5D81CBE5ECC24EFC8CFD83F0453443C4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">
    <w:name w:val="4975605F5D654937A8784081E3CA5A1B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">
    <w:name w:val="2162668C6615429D8C7B00B3024282FD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5">
    <w:name w:val="24473BFC5EDC4D36AE0879DD565DF0B33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">
    <w:name w:val="88347D606B0741EEBB173EE56E4F98F4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">
    <w:name w:val="B25AAF99F7CC484EB07928206192A73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3">
    <w:name w:val="9E54A5B411994F65AC5E9D8848FD884B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">
    <w:name w:val="BD8C74441A8949AAA82FEB854C3B9616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3">
    <w:name w:val="58222DD9819343ABB80344B21BB6EFC2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2">
    <w:name w:val="E501248F844942E89D3C4A3CE9924650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3">
    <w:name w:val="3BE86F4960B64F75B6576538A1469B6B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2">
    <w:name w:val="02F7B0BEDA4545DF8AD6E0A8197EFF69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3">
    <w:name w:val="C8D870E71E464E1CA2EB5F32125B9928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2">
    <w:name w:val="5D81CBE5ECC24EFC8CFD83F0453443C4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3">
    <w:name w:val="4975605F5D654937A8784081E3CA5A1B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2">
    <w:name w:val="2162668C6615429D8C7B00B3024282FD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6">
    <w:name w:val="24473BFC5EDC4D36AE0879DD565DF0B33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3">
    <w:name w:val="88347D606B0741EEBB173EE56E4F98F4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2">
    <w:name w:val="B25AAF99F7CC484EB07928206192A73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E4428467E074755AE57B0586897AE3C">
    <w:name w:val="EE4428467E074755AE57B0586897AE3C"/>
    <w:rsid w:val="003E69A2"/>
  </w:style>
  <w:style w:type="paragraph" w:customStyle="1" w:styleId="9E54A5B411994F65AC5E9D8848FD884B4">
    <w:name w:val="9E54A5B411994F65AC5E9D8848FD884B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3">
    <w:name w:val="BD8C74441A8949AAA82FEB854C3B9616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">
    <w:name w:val="5A826CB2A12C4B51AECC91FFA6DBD5EF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4">
    <w:name w:val="58222DD9819343ABB80344B21BB6EFC2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3">
    <w:name w:val="E501248F844942E89D3C4A3CE9924650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4">
    <w:name w:val="3BE86F4960B64F75B6576538A1469B6B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3">
    <w:name w:val="02F7B0BEDA4545DF8AD6E0A8197EFF69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4">
    <w:name w:val="C8D870E71E464E1CA2EB5F32125B9928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3">
    <w:name w:val="5D81CBE5ECC24EFC8CFD83F0453443C4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4">
    <w:name w:val="4975605F5D654937A8784081E3CA5A1B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3">
    <w:name w:val="2162668C6615429D8C7B00B3024282FD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4">
    <w:name w:val="88347D606B0741EEBB173EE56E4F98F4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3">
    <w:name w:val="B25AAF99F7CC484EB07928206192A73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5">
    <w:name w:val="9E54A5B411994F65AC5E9D8848FD884B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4">
    <w:name w:val="BD8C74441A8949AAA82FEB854C3B9616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">
    <w:name w:val="5A826CB2A12C4B51AECC91FFA6DBD5EF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5">
    <w:name w:val="58222DD9819343ABB80344B21BB6EFC2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4">
    <w:name w:val="E501248F844942E89D3C4A3CE9924650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5">
    <w:name w:val="3BE86F4960B64F75B6576538A1469B6B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4">
    <w:name w:val="02F7B0BEDA4545DF8AD6E0A8197EFF69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5">
    <w:name w:val="C8D870E71E464E1CA2EB5F32125B9928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4">
    <w:name w:val="5D81CBE5ECC24EFC8CFD83F0453443C4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5">
    <w:name w:val="4975605F5D654937A8784081E3CA5A1B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4">
    <w:name w:val="2162668C6615429D8C7B00B3024282FD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5">
    <w:name w:val="88347D606B0741EEBB173EE56E4F98F4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4">
    <w:name w:val="B25AAF99F7CC484EB07928206192A73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6">
    <w:name w:val="9E54A5B411994F65AC5E9D8848FD884B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5">
    <w:name w:val="BD8C74441A8949AAA82FEB854C3B9616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">
    <w:name w:val="5A826CB2A12C4B51AECC91FFA6DBD5EF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6">
    <w:name w:val="58222DD9819343ABB80344B21BB6EFC2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5">
    <w:name w:val="E501248F844942E89D3C4A3CE9924650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6">
    <w:name w:val="3BE86F4960B64F75B6576538A1469B6B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5">
    <w:name w:val="02F7B0BEDA4545DF8AD6E0A8197EFF69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6">
    <w:name w:val="C8D870E71E464E1CA2EB5F32125B9928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5">
    <w:name w:val="5D81CBE5ECC24EFC8CFD83F0453443C4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6">
    <w:name w:val="4975605F5D654937A8784081E3CA5A1B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5">
    <w:name w:val="2162668C6615429D8C7B00B3024282FD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6">
    <w:name w:val="88347D606B0741EEBB173EE56E4F98F4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5">
    <w:name w:val="B25AAF99F7CC484EB07928206192A73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DFB48406D2044E2BEC8C6D891C1878D">
    <w:name w:val="7DFB48406D2044E2BEC8C6D891C1878D"/>
    <w:rsid w:val="003E69A2"/>
  </w:style>
  <w:style w:type="paragraph" w:customStyle="1" w:styleId="BC196529E39446CC9E7E3F99CC380081">
    <w:name w:val="BC196529E39446CC9E7E3F99CC380081"/>
    <w:rsid w:val="003E69A2"/>
  </w:style>
  <w:style w:type="paragraph" w:customStyle="1" w:styleId="8D222BD7CEBD40E98FDD759F037147D8">
    <w:name w:val="8D222BD7CEBD40E98FDD759F037147D8"/>
    <w:rsid w:val="003E69A2"/>
  </w:style>
  <w:style w:type="paragraph" w:customStyle="1" w:styleId="6C391974458E457DB3D299074E8E7BF2">
    <w:name w:val="6C391974458E457DB3D299074E8E7BF2"/>
    <w:rsid w:val="003E69A2"/>
  </w:style>
  <w:style w:type="paragraph" w:customStyle="1" w:styleId="B55F7712A7074EF68D8D46107DB1F413">
    <w:name w:val="B55F7712A7074EF68D8D46107DB1F413"/>
    <w:rsid w:val="003E69A2"/>
  </w:style>
  <w:style w:type="paragraph" w:customStyle="1" w:styleId="41149B7DB6F641528945FDE7CBD33CD1">
    <w:name w:val="41149B7DB6F641528945FDE7CBD33CD1"/>
    <w:rsid w:val="003E69A2"/>
  </w:style>
  <w:style w:type="paragraph" w:customStyle="1" w:styleId="9E54A5B411994F65AC5E9D8848FD884B7">
    <w:name w:val="9E54A5B411994F65AC5E9D8848FD884B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6">
    <w:name w:val="BD8C74441A8949AAA82FEB854C3B9616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3">
    <w:name w:val="5A826CB2A12C4B51AECC91FFA6DBD5EF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7">
    <w:name w:val="58222DD9819343ABB80344B21BB6EFC2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6">
    <w:name w:val="E501248F844942E89D3C4A3CE9924650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1">
    <w:name w:val="BC196529E39446CC9E7E3F99CC38008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7">
    <w:name w:val="3BE86F4960B64F75B6576538A1469B6B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6">
    <w:name w:val="02F7B0BEDA4545DF8AD6E0A8197EFF69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1">
    <w:name w:val="8D222BD7CEBD40E98FDD759F037147D8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7">
    <w:name w:val="C8D870E71E464E1CA2EB5F32125B9928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6">
    <w:name w:val="5D81CBE5ECC24EFC8CFD83F0453443C4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1">
    <w:name w:val="6C391974458E457DB3D299074E8E7BF2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7">
    <w:name w:val="4975605F5D654937A8784081E3CA5A1B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6">
    <w:name w:val="2162668C6615429D8C7B00B3024282FD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1">
    <w:name w:val="B55F7712A7074EF68D8D46107DB1F413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7">
    <w:name w:val="88347D606B0741EEBB173EE56E4F98F4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6">
    <w:name w:val="B25AAF99F7CC484EB07928206192A73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1">
    <w:name w:val="41149B7DB6F641528945FDE7CBD33CD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FFC414E557448B85D29B54237711A2">
    <w:name w:val="49FFC414E557448B85D29B54237711A2"/>
    <w:rsid w:val="003E69A2"/>
  </w:style>
  <w:style w:type="paragraph" w:customStyle="1" w:styleId="9E54A5B411994F65AC5E9D8848FD884B8">
    <w:name w:val="9E54A5B411994F65AC5E9D8848FD884B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7">
    <w:name w:val="BD8C74441A8949AAA82FEB854C3B9616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4">
    <w:name w:val="5A826CB2A12C4B51AECC91FFA6DBD5EF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9">
    <w:name w:val="9E54A5B411994F65AC5E9D8848FD884B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8">
    <w:name w:val="BD8C74441A8949AAA82FEB854C3B9616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5">
    <w:name w:val="5A826CB2A12C4B51AECC91FFA6DBD5EF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F011E50BF824CEF8DF4DED1977442C9">
    <w:name w:val="7F011E50BF824CEF8DF4DED1977442C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8">
    <w:name w:val="58222DD9819343ABB80344B21BB6EFC2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7">
    <w:name w:val="E501248F844942E89D3C4A3CE9924650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2">
    <w:name w:val="BC196529E39446CC9E7E3F99CC38008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8">
    <w:name w:val="3BE86F4960B64F75B6576538A1469B6B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7">
    <w:name w:val="02F7B0BEDA4545DF8AD6E0A8197EFF69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2">
    <w:name w:val="8D222BD7CEBD40E98FDD759F037147D8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8">
    <w:name w:val="C8D870E71E464E1CA2EB5F32125B9928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7">
    <w:name w:val="5D81CBE5ECC24EFC8CFD83F0453443C4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2">
    <w:name w:val="6C391974458E457DB3D299074E8E7BF2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8">
    <w:name w:val="4975605F5D654937A8784081E3CA5A1B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7">
    <w:name w:val="2162668C6615429D8C7B00B3024282FD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2">
    <w:name w:val="B55F7712A7074EF68D8D46107DB1F413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8">
    <w:name w:val="88347D606B0741EEBB173EE56E4F98F4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7">
    <w:name w:val="B25AAF99F7CC484EB07928206192A731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2">
    <w:name w:val="41149B7DB6F641528945FDE7CBD33CD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0">
    <w:name w:val="9E54A5B411994F65AC5E9D8848FD884B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9">
    <w:name w:val="BD8C74441A8949AAA82FEB854C3B9616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6">
    <w:name w:val="5A826CB2A12C4B51AECC91FFA6DBD5EF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47268F23E46433CA739CA9E92C144D4">
    <w:name w:val="047268F23E46433CA739CA9E92C144D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9">
    <w:name w:val="58222DD9819343ABB80344B21BB6EFC2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8">
    <w:name w:val="E501248F844942E89D3C4A3CE9924650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3">
    <w:name w:val="BC196529E39446CC9E7E3F99CC38008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9">
    <w:name w:val="3BE86F4960B64F75B6576538A1469B6B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8">
    <w:name w:val="02F7B0BEDA4545DF8AD6E0A8197EFF69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3">
    <w:name w:val="8D222BD7CEBD40E98FDD759F037147D8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9">
    <w:name w:val="C8D870E71E464E1CA2EB5F32125B9928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8">
    <w:name w:val="5D81CBE5ECC24EFC8CFD83F0453443C4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3">
    <w:name w:val="6C391974458E457DB3D299074E8E7BF2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9">
    <w:name w:val="4975605F5D654937A8784081E3CA5A1B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8">
    <w:name w:val="2162668C6615429D8C7B00B3024282FD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3">
    <w:name w:val="B55F7712A7074EF68D8D46107DB1F413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9">
    <w:name w:val="88347D606B0741EEBB173EE56E4F98F4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8">
    <w:name w:val="B25AAF99F7CC484EB07928206192A731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3">
    <w:name w:val="41149B7DB6F641528945FDE7CBD33CD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08F11BD66A465BB01B9904262006C9">
    <w:name w:val="BC08F11BD66A465BB01B9904262006C9"/>
    <w:rsid w:val="003E69A2"/>
  </w:style>
  <w:style w:type="paragraph" w:customStyle="1" w:styleId="9E54A5B411994F65AC5E9D8848FD884B11">
    <w:name w:val="9E54A5B411994F65AC5E9D8848FD884B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0">
    <w:name w:val="BD8C74441A8949AAA82FEB854C3B9616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7">
    <w:name w:val="5A826CB2A12C4B51AECC91FFA6DBD5EF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08F11BD66A465BB01B9904262006C91">
    <w:name w:val="BC08F11BD66A465BB01B9904262006C9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0">
    <w:name w:val="58222DD9819343ABB80344B21BB6EFC2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9">
    <w:name w:val="E501248F844942E89D3C4A3CE9924650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4">
    <w:name w:val="BC196529E39446CC9E7E3F99CC38008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0">
    <w:name w:val="3BE86F4960B64F75B6576538A1469B6B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9">
    <w:name w:val="02F7B0BEDA4545DF8AD6E0A8197EFF69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4">
    <w:name w:val="8D222BD7CEBD40E98FDD759F037147D8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0">
    <w:name w:val="C8D870E71E464E1CA2EB5F32125B9928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9">
    <w:name w:val="5D81CBE5ECC24EFC8CFD83F0453443C4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4">
    <w:name w:val="6C391974458E457DB3D299074E8E7BF2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0">
    <w:name w:val="4975605F5D654937A8784081E3CA5A1B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9">
    <w:name w:val="2162668C6615429D8C7B00B3024282FD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4">
    <w:name w:val="B55F7712A7074EF68D8D46107DB1F413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0">
    <w:name w:val="88347D606B0741EEBB173EE56E4F98F4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9">
    <w:name w:val="B25AAF99F7CC484EB07928206192A731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4">
    <w:name w:val="41149B7DB6F641528945FDE7CBD33CD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2">
    <w:name w:val="9E54A5B411994F65AC5E9D8848FD884B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1">
    <w:name w:val="BD8C74441A8949AAA82FEB854C3B9616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8">
    <w:name w:val="5A826CB2A12C4B51AECC91FFA6DBD5EF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08F11BD66A465BB01B9904262006C92">
    <w:name w:val="BC08F11BD66A465BB01B9904262006C9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1">
    <w:name w:val="58222DD9819343ABB80344B21BB6EFC2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0">
    <w:name w:val="E501248F844942E89D3C4A3CE9924650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5">
    <w:name w:val="BC196529E39446CC9E7E3F99CC38008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1">
    <w:name w:val="3BE86F4960B64F75B6576538A1469B6B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0">
    <w:name w:val="02F7B0BEDA4545DF8AD6E0A8197EFF69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5">
    <w:name w:val="8D222BD7CEBD40E98FDD759F037147D8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1">
    <w:name w:val="C8D870E71E464E1CA2EB5F32125B9928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0">
    <w:name w:val="5D81CBE5ECC24EFC8CFD83F0453443C4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5">
    <w:name w:val="6C391974458E457DB3D299074E8E7BF2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1">
    <w:name w:val="4975605F5D654937A8784081E3CA5A1B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0">
    <w:name w:val="2162668C6615429D8C7B00B3024282FD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5">
    <w:name w:val="B55F7712A7074EF68D8D46107DB1F413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1">
    <w:name w:val="88347D606B0741EEBB173EE56E4F98F4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0">
    <w:name w:val="B25AAF99F7CC484EB07928206192A731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5">
    <w:name w:val="41149B7DB6F641528945FDE7CBD33CD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3">
    <w:name w:val="9E54A5B411994F65AC5E9D8848FD884B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2">
    <w:name w:val="BD8C74441A8949AAA82FEB854C3B9616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9">
    <w:name w:val="5A826CB2A12C4B51AECC91FFA6DBD5EF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2">
    <w:name w:val="58222DD9819343ABB80344B21BB6EFC2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1">
    <w:name w:val="E501248F844942E89D3C4A3CE9924650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6">
    <w:name w:val="BC196529E39446CC9E7E3F99CC38008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2">
    <w:name w:val="3BE86F4960B64F75B6576538A1469B6B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1">
    <w:name w:val="02F7B0BEDA4545DF8AD6E0A8197EFF69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6">
    <w:name w:val="8D222BD7CEBD40E98FDD759F037147D8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2">
    <w:name w:val="C8D870E71E464E1CA2EB5F32125B9928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1">
    <w:name w:val="5D81CBE5ECC24EFC8CFD83F0453443C4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6">
    <w:name w:val="6C391974458E457DB3D299074E8E7BF2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2">
    <w:name w:val="4975605F5D654937A8784081E3CA5A1B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1">
    <w:name w:val="2162668C6615429D8C7B00B3024282FD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6">
    <w:name w:val="B55F7712A7074EF68D8D46107DB1F413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2">
    <w:name w:val="88347D606B0741EEBB173EE56E4F98F4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1">
    <w:name w:val="B25AAF99F7CC484EB07928206192A731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6">
    <w:name w:val="41149B7DB6F641528945FDE7CBD33CD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4">
    <w:name w:val="9E54A5B411994F65AC5E9D8848FD884B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3">
    <w:name w:val="BD8C74441A8949AAA82FEB854C3B9616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0">
    <w:name w:val="5A826CB2A12C4B51AECC91FFA6DBD5EF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3">
    <w:name w:val="58222DD9819343ABB80344B21BB6EFC2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2">
    <w:name w:val="E501248F844942E89D3C4A3CE9924650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7">
    <w:name w:val="BC196529E39446CC9E7E3F99CC380081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3">
    <w:name w:val="3BE86F4960B64F75B6576538A1469B6B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2">
    <w:name w:val="02F7B0BEDA4545DF8AD6E0A8197EFF69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7">
    <w:name w:val="8D222BD7CEBD40E98FDD759F037147D8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3">
    <w:name w:val="C8D870E71E464E1CA2EB5F32125B9928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2">
    <w:name w:val="5D81CBE5ECC24EFC8CFD83F0453443C4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7">
    <w:name w:val="6C391974458E457DB3D299074E8E7BF2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3">
    <w:name w:val="4975605F5D654937A8784081E3CA5A1B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2">
    <w:name w:val="2162668C6615429D8C7B00B3024282FD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7">
    <w:name w:val="B55F7712A7074EF68D8D46107DB1F413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3">
    <w:name w:val="88347D606B0741EEBB173EE56E4F98F4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2">
    <w:name w:val="B25AAF99F7CC484EB07928206192A731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7">
    <w:name w:val="41149B7DB6F641528945FDE7CBD33CD1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5">
    <w:name w:val="9E54A5B411994F65AC5E9D8848FD884B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4">
    <w:name w:val="BD8C74441A8949AAA82FEB854C3B9616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1">
    <w:name w:val="5A826CB2A12C4B51AECC91FFA6DBD5EF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4">
    <w:name w:val="58222DD9819343ABB80344B21BB6EFC2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3">
    <w:name w:val="E501248F844942E89D3C4A3CE9924650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8">
    <w:name w:val="BC196529E39446CC9E7E3F99CC380081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4">
    <w:name w:val="3BE86F4960B64F75B6576538A1469B6B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3">
    <w:name w:val="02F7B0BEDA4545DF8AD6E0A8197EFF69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8">
    <w:name w:val="8D222BD7CEBD40E98FDD759F037147D8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4">
    <w:name w:val="C8D870E71E464E1CA2EB5F32125B9928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3">
    <w:name w:val="5D81CBE5ECC24EFC8CFD83F0453443C4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8">
    <w:name w:val="6C391974458E457DB3D299074E8E7BF2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4">
    <w:name w:val="4975605F5D654937A8784081E3CA5A1B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3">
    <w:name w:val="2162668C6615429D8C7B00B3024282FD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8">
    <w:name w:val="B55F7712A7074EF68D8D46107DB1F413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4">
    <w:name w:val="88347D606B0741EEBB173EE56E4F98F4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3">
    <w:name w:val="B25AAF99F7CC484EB07928206192A731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8">
    <w:name w:val="41149B7DB6F641528945FDE7CBD33CD1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">
    <w:name w:val="60472F1A6BE44E5799E994A7FC14778E"/>
    <w:rsid w:val="003E69A2"/>
  </w:style>
  <w:style w:type="paragraph" w:customStyle="1" w:styleId="66C25E74CA854996BD825FA58F127958">
    <w:name w:val="66C25E74CA854996BD825FA58F127958"/>
    <w:rsid w:val="003E69A2"/>
  </w:style>
  <w:style w:type="paragraph" w:customStyle="1" w:styleId="D968852E882D4BD48B03CF718721542B">
    <w:name w:val="D968852E882D4BD48B03CF718721542B"/>
    <w:rsid w:val="003E69A2"/>
  </w:style>
  <w:style w:type="paragraph" w:customStyle="1" w:styleId="342B7729437345B6B4A9BC18C7F14692">
    <w:name w:val="342B7729437345B6B4A9BC18C7F14692"/>
    <w:rsid w:val="003E69A2"/>
  </w:style>
  <w:style w:type="paragraph" w:customStyle="1" w:styleId="47AD6FB38AE74E71837972E7575162D8">
    <w:name w:val="47AD6FB38AE74E71837972E7575162D8"/>
    <w:rsid w:val="003E69A2"/>
  </w:style>
  <w:style w:type="paragraph" w:customStyle="1" w:styleId="D607A4B69E584A5D98B6C9AB12767873">
    <w:name w:val="D607A4B69E584A5D98B6C9AB12767873"/>
    <w:rsid w:val="003E69A2"/>
  </w:style>
  <w:style w:type="paragraph" w:customStyle="1" w:styleId="BB92A15507E748DAA3270820803908C1">
    <w:name w:val="BB92A15507E748DAA3270820803908C1"/>
    <w:rsid w:val="003E69A2"/>
  </w:style>
  <w:style w:type="paragraph" w:customStyle="1" w:styleId="5C9653C8AC944A378F737908D62BCD7D">
    <w:name w:val="5C9653C8AC944A378F737908D62BCD7D"/>
    <w:rsid w:val="003E69A2"/>
  </w:style>
  <w:style w:type="paragraph" w:customStyle="1" w:styleId="F1A91854A30841BCB1288CA8078F0505">
    <w:name w:val="F1A91854A30841BCB1288CA8078F0505"/>
    <w:rsid w:val="003E69A2"/>
  </w:style>
  <w:style w:type="paragraph" w:customStyle="1" w:styleId="6B4DAE558084412CA5C61BDEC934CD5A">
    <w:name w:val="6B4DAE558084412CA5C61BDEC934CD5A"/>
    <w:rsid w:val="003E69A2"/>
  </w:style>
  <w:style w:type="paragraph" w:customStyle="1" w:styleId="88A5957AF79B4CD3A25E6BA10F85F002">
    <w:name w:val="88A5957AF79B4CD3A25E6BA10F85F002"/>
    <w:rsid w:val="002E04E5"/>
  </w:style>
  <w:style w:type="paragraph" w:customStyle="1" w:styleId="9E54A5B411994F65AC5E9D8848FD884B16">
    <w:name w:val="9E54A5B411994F65AC5E9D8848FD884B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5">
    <w:name w:val="BD8C74441A8949AAA82FEB854C3B9616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2">
    <w:name w:val="5A826CB2A12C4B51AECC91FFA6DBD5EF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A5957AF79B4CD3A25E6BA10F85F0021">
    <w:name w:val="88A5957AF79B4CD3A25E6BA10F85F0021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5">
    <w:name w:val="58222DD9819343ABB80344B21BB6EFC2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">
    <w:name w:val="60472F1A6BE44E5799E994A7FC14778E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">
    <w:name w:val="D607A4B69E584A5D98B6C9AB12767873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5">
    <w:name w:val="3BE86F4960B64F75B6576538A1469B6B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">
    <w:name w:val="66C25E74CA854996BD825FA58F127958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">
    <w:name w:val="BB92A15507E748DAA3270820803908C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5">
    <w:name w:val="C8D870E71E464E1CA2EB5F32125B9928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">
    <w:name w:val="D968852E882D4BD48B03CF718721542B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">
    <w:name w:val="5C9653C8AC944A378F737908D62BCD7D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5">
    <w:name w:val="4975605F5D654937A8784081E3CA5A1B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">
    <w:name w:val="342B7729437345B6B4A9BC18C7F1469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">
    <w:name w:val="F1A91854A30841BCB1288CA8078F0505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5">
    <w:name w:val="88347D606B0741EEBB173EE56E4F98F4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">
    <w:name w:val="47AD6FB38AE74E71837972E7575162D8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">
    <w:name w:val="6B4DAE558084412CA5C61BDEC934CD5A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7">
    <w:name w:val="9E54A5B411994F65AC5E9D8848FD884B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6">
    <w:name w:val="BD8C74441A8949AAA82FEB854C3B9616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3">
    <w:name w:val="5A826CB2A12C4B51AECC91FFA6DBD5EF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A5957AF79B4CD3A25E6BA10F85F0022">
    <w:name w:val="88A5957AF79B4CD3A25E6BA10F85F0022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6">
    <w:name w:val="58222DD9819343ABB80344B21BB6EFC2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2">
    <w:name w:val="60472F1A6BE44E5799E994A7FC14778E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2">
    <w:name w:val="D607A4B69E584A5D98B6C9AB12767873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6">
    <w:name w:val="3BE86F4960B64F75B6576538A1469B6B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2">
    <w:name w:val="66C25E74CA854996BD825FA58F127958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2">
    <w:name w:val="BB92A15507E748DAA3270820803908C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6">
    <w:name w:val="C8D870E71E464E1CA2EB5F32125B9928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2">
    <w:name w:val="D968852E882D4BD48B03CF718721542B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2">
    <w:name w:val="5C9653C8AC944A378F737908D62BCD7D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6">
    <w:name w:val="4975605F5D654937A8784081E3CA5A1B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2">
    <w:name w:val="342B7729437345B6B4A9BC18C7F1469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2">
    <w:name w:val="F1A91854A30841BCB1288CA8078F0505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6">
    <w:name w:val="88347D606B0741EEBB173EE56E4F98F4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2">
    <w:name w:val="47AD6FB38AE74E71837972E7575162D8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2">
    <w:name w:val="6B4DAE558084412CA5C61BDEC934CD5A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">
    <w:name w:val="B4CCD81B134E4FE8AB4447B760220846"/>
    <w:rsid w:val="002E04E5"/>
  </w:style>
  <w:style w:type="paragraph" w:customStyle="1" w:styleId="9E54A5B411994F65AC5E9D8848FD884B18">
    <w:name w:val="9E54A5B411994F65AC5E9D8848FD884B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7">
    <w:name w:val="BD8C74441A8949AAA82FEB854C3B9616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4">
    <w:name w:val="5A826CB2A12C4B51AECC91FFA6DBD5EF1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1">
    <w:name w:val="B4CCD81B134E4FE8AB4447B7602208461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7">
    <w:name w:val="58222DD9819343ABB80344B21BB6EFC2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3">
    <w:name w:val="60472F1A6BE44E5799E994A7FC14778E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3">
    <w:name w:val="D607A4B69E584A5D98B6C9AB12767873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7">
    <w:name w:val="3BE86F4960B64F75B6576538A1469B6B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3">
    <w:name w:val="66C25E74CA854996BD825FA58F127958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3">
    <w:name w:val="BB92A15507E748DAA3270820803908C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7">
    <w:name w:val="C8D870E71E464E1CA2EB5F32125B9928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3">
    <w:name w:val="D968852E882D4BD48B03CF718721542B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3">
    <w:name w:val="5C9653C8AC944A378F737908D62BCD7D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7">
    <w:name w:val="4975605F5D654937A8784081E3CA5A1B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3">
    <w:name w:val="342B7729437345B6B4A9BC18C7F1469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3">
    <w:name w:val="F1A91854A30841BCB1288CA8078F0505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7">
    <w:name w:val="88347D606B0741EEBB173EE56E4F98F4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3">
    <w:name w:val="47AD6FB38AE74E71837972E7575162D8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3">
    <w:name w:val="6B4DAE558084412CA5C61BDEC934CD5A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9">
    <w:name w:val="9E54A5B411994F65AC5E9D8848FD884B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8">
    <w:name w:val="BD8C74441A8949AAA82FEB854C3B9616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5">
    <w:name w:val="5A826CB2A12C4B51AECC91FFA6DBD5EF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2">
    <w:name w:val="B4CCD81B134E4FE8AB4447B7602208462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8">
    <w:name w:val="58222DD9819343ABB80344B21BB6EFC2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4">
    <w:name w:val="60472F1A6BE44E5799E994A7FC14778E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4">
    <w:name w:val="D607A4B69E584A5D98B6C9AB12767873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8">
    <w:name w:val="3BE86F4960B64F75B6576538A1469B6B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4">
    <w:name w:val="66C25E74CA854996BD825FA58F127958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4">
    <w:name w:val="BB92A15507E748DAA3270820803908C1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8">
    <w:name w:val="C8D870E71E464E1CA2EB5F32125B9928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4">
    <w:name w:val="D968852E882D4BD48B03CF718721542B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4">
    <w:name w:val="5C9653C8AC944A378F737908D62BCD7D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8">
    <w:name w:val="4975605F5D654937A8784081E3CA5A1B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4">
    <w:name w:val="342B7729437345B6B4A9BC18C7F1469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4">
    <w:name w:val="F1A91854A30841BCB1288CA8078F0505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8">
    <w:name w:val="88347D606B0741EEBB173EE56E4F98F4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4">
    <w:name w:val="47AD6FB38AE74E71837972E7575162D8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4">
    <w:name w:val="6B4DAE558084412CA5C61BDEC934CD5A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0">
    <w:name w:val="9E54A5B411994F65AC5E9D8848FD884B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9">
    <w:name w:val="BD8C74441A8949AAA82FEB854C3B9616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6">
    <w:name w:val="5A826CB2A12C4B51AECC91FFA6DBD5EF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3">
    <w:name w:val="B4CCD81B134E4FE8AB4447B7602208463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9">
    <w:name w:val="58222DD9819343ABB80344B21BB6EFC2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5">
    <w:name w:val="60472F1A6BE44E5799E994A7FC14778E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5">
    <w:name w:val="D607A4B69E584A5D98B6C9AB12767873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9">
    <w:name w:val="3BE86F4960B64F75B6576538A1469B6B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5">
    <w:name w:val="66C25E74CA854996BD825FA58F127958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5">
    <w:name w:val="BB92A15507E748DAA3270820803908C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9">
    <w:name w:val="C8D870E71E464E1CA2EB5F32125B9928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5">
    <w:name w:val="D968852E882D4BD48B03CF718721542B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5">
    <w:name w:val="5C9653C8AC944A378F737908D62BCD7D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9">
    <w:name w:val="4975605F5D654937A8784081E3CA5A1B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5">
    <w:name w:val="342B7729437345B6B4A9BC18C7F1469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5">
    <w:name w:val="F1A91854A30841BCB1288CA8078F0505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9">
    <w:name w:val="88347D606B0741EEBB173EE56E4F98F4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5">
    <w:name w:val="47AD6FB38AE74E71837972E7575162D8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5">
    <w:name w:val="6B4DAE558084412CA5C61BDEC934CD5A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1">
    <w:name w:val="9E54A5B411994F65AC5E9D8848FD884B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0">
    <w:name w:val="BD8C74441A8949AAA82FEB854C3B9616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7">
    <w:name w:val="5A826CB2A12C4B51AECC91FFA6DBD5EF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4">
    <w:name w:val="B4CCD81B134E4FE8AB4447B7602208464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0">
    <w:name w:val="58222DD9819343ABB80344B21BB6EFC2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6">
    <w:name w:val="60472F1A6BE44E5799E994A7FC14778E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6">
    <w:name w:val="D607A4B69E584A5D98B6C9AB12767873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0">
    <w:name w:val="3BE86F4960B64F75B6576538A1469B6B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6">
    <w:name w:val="66C25E74CA854996BD825FA58F127958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6">
    <w:name w:val="BB92A15507E748DAA3270820803908C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0">
    <w:name w:val="C8D870E71E464E1CA2EB5F32125B9928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6">
    <w:name w:val="D968852E882D4BD48B03CF718721542B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6">
    <w:name w:val="5C9653C8AC944A378F737908D62BCD7D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0">
    <w:name w:val="4975605F5D654937A8784081E3CA5A1B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6">
    <w:name w:val="342B7729437345B6B4A9BC18C7F1469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6">
    <w:name w:val="F1A91854A30841BCB1288CA8078F0505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0">
    <w:name w:val="88347D606B0741EEBB173EE56E4F98F4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6">
    <w:name w:val="47AD6FB38AE74E71837972E7575162D8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6">
    <w:name w:val="6B4DAE558084412CA5C61BDEC934CD5A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2">
    <w:name w:val="9E54A5B411994F65AC5E9D8848FD884B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1">
    <w:name w:val="BD8C74441A8949AAA82FEB854C3B9616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8">
    <w:name w:val="5A826CB2A12C4B51AECC91FFA6DBD5EF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5">
    <w:name w:val="B4CCD81B134E4FE8AB4447B7602208465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1">
    <w:name w:val="58222DD9819343ABB80344B21BB6EFC2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7">
    <w:name w:val="60472F1A6BE44E5799E994A7FC14778E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7">
    <w:name w:val="D607A4B69E584A5D98B6C9AB12767873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1">
    <w:name w:val="3BE86F4960B64F75B6576538A1469B6B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7">
    <w:name w:val="66C25E74CA854996BD825FA58F127958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7">
    <w:name w:val="BB92A15507E748DAA3270820803908C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1">
    <w:name w:val="C8D870E71E464E1CA2EB5F32125B9928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7">
    <w:name w:val="D968852E882D4BD48B03CF718721542B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7">
    <w:name w:val="5C9653C8AC944A378F737908D62BCD7D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1">
    <w:name w:val="4975605F5D654937A8784081E3CA5A1B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7">
    <w:name w:val="342B7729437345B6B4A9BC18C7F1469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7">
    <w:name w:val="F1A91854A30841BCB1288CA8078F0505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1">
    <w:name w:val="88347D606B0741EEBB173EE56E4F98F4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7">
    <w:name w:val="47AD6FB38AE74E71837972E7575162D8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7">
    <w:name w:val="6B4DAE558084412CA5C61BDEC934CD5A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">
    <w:name w:val="4443D510381543AFA844BF34EE3275D6"/>
    <w:rsid w:val="002E04E5"/>
  </w:style>
  <w:style w:type="paragraph" w:customStyle="1" w:styleId="74008512890042EAB72E0559B18DAE0B">
    <w:name w:val="74008512890042EAB72E0559B18DAE0B"/>
    <w:rsid w:val="002E04E5"/>
  </w:style>
  <w:style w:type="paragraph" w:customStyle="1" w:styleId="9E54A5B411994F65AC5E9D8848FD884B23">
    <w:name w:val="9E54A5B411994F65AC5E9D8848FD884B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2">
    <w:name w:val="BD8C74441A8949AAA82FEB854C3B9616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9">
    <w:name w:val="5A826CB2A12C4B51AECC91FFA6DBD5EF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6">
    <w:name w:val="B4CCD81B134E4FE8AB4447B7602208466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1">
    <w:name w:val="74008512890042EAB72E0559B18DAE0B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1">
    <w:name w:val="4443D510381543AFA844BF34EE3275D61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2">
    <w:name w:val="58222DD9819343ABB80344B21BB6EFC2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8">
    <w:name w:val="60472F1A6BE44E5799E994A7FC14778E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8">
    <w:name w:val="D607A4B69E584A5D98B6C9AB12767873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2">
    <w:name w:val="3BE86F4960B64F75B6576538A1469B6B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8">
    <w:name w:val="66C25E74CA854996BD825FA58F127958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8">
    <w:name w:val="BB92A15507E748DAA3270820803908C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2">
    <w:name w:val="C8D870E71E464E1CA2EB5F32125B9928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8">
    <w:name w:val="D968852E882D4BD48B03CF718721542B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8">
    <w:name w:val="5C9653C8AC944A378F737908D62BCD7D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2">
    <w:name w:val="4975605F5D654937A8784081E3CA5A1B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8">
    <w:name w:val="342B7729437345B6B4A9BC18C7F14692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8">
    <w:name w:val="F1A91854A30841BCB1288CA8078F0505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2">
    <w:name w:val="88347D606B0741EEBB173EE56E4F98F4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8">
    <w:name w:val="47AD6FB38AE74E71837972E7575162D8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8">
    <w:name w:val="6B4DAE558084412CA5C61BDEC934CD5A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4">
    <w:name w:val="9E54A5B411994F65AC5E9D8848FD884B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3">
    <w:name w:val="BD8C74441A8949AAA82FEB854C3B9616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0">
    <w:name w:val="5A826CB2A12C4B51AECC91FFA6DBD5EF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7">
    <w:name w:val="B4CCD81B134E4FE8AB4447B7602208467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2">
    <w:name w:val="74008512890042EAB72E0559B18DAE0B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2">
    <w:name w:val="4443D510381543AFA844BF34EE3275D62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3">
    <w:name w:val="58222DD9819343ABB80344B21BB6EFC2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9">
    <w:name w:val="60472F1A6BE44E5799E994A7FC14778E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9">
    <w:name w:val="D607A4B69E584A5D98B6C9AB12767873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3">
    <w:name w:val="3BE86F4960B64F75B6576538A1469B6B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9">
    <w:name w:val="66C25E74CA854996BD825FA58F127958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9">
    <w:name w:val="BB92A15507E748DAA3270820803908C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3">
    <w:name w:val="C8D870E71E464E1CA2EB5F32125B9928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9">
    <w:name w:val="D968852E882D4BD48B03CF718721542B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9">
    <w:name w:val="5C9653C8AC944A378F737908D62BCD7D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3">
    <w:name w:val="4975605F5D654937A8784081E3CA5A1B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9">
    <w:name w:val="342B7729437345B6B4A9BC18C7F14692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9">
    <w:name w:val="F1A91854A30841BCB1288CA8078F0505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3">
    <w:name w:val="88347D606B0741EEBB173EE56E4F98F4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9">
    <w:name w:val="47AD6FB38AE74E71837972E7575162D8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9">
    <w:name w:val="6B4DAE558084412CA5C61BDEC934CD5A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5">
    <w:name w:val="9E54A5B411994F65AC5E9D8848FD884B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4">
    <w:name w:val="BD8C74441A8949AAA82FEB854C3B9616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1">
    <w:name w:val="5A826CB2A12C4B51AECC91FFA6DBD5EF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8">
    <w:name w:val="B4CCD81B134E4FE8AB4447B7602208468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3">
    <w:name w:val="74008512890042EAB72E0559B18DAE0B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3">
    <w:name w:val="4443D510381543AFA844BF34EE3275D63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4">
    <w:name w:val="58222DD9819343ABB80344B21BB6EFC2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0">
    <w:name w:val="60472F1A6BE44E5799E994A7FC14778E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0">
    <w:name w:val="D607A4B69E584A5D98B6C9AB12767873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4">
    <w:name w:val="3BE86F4960B64F75B6576538A1469B6B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0">
    <w:name w:val="66C25E74CA854996BD825FA58F127958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0">
    <w:name w:val="BB92A15507E748DAA3270820803908C1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4">
    <w:name w:val="C8D870E71E464E1CA2EB5F32125B9928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0">
    <w:name w:val="D968852E882D4BD48B03CF718721542B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0">
    <w:name w:val="5C9653C8AC944A378F737908D62BCD7D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4">
    <w:name w:val="4975605F5D654937A8784081E3CA5A1B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0">
    <w:name w:val="342B7729437345B6B4A9BC18C7F14692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0">
    <w:name w:val="F1A91854A30841BCB1288CA8078F0505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4">
    <w:name w:val="88347D606B0741EEBB173EE56E4F98F4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0">
    <w:name w:val="47AD6FB38AE74E71837972E7575162D8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0">
    <w:name w:val="6B4DAE558084412CA5C61BDEC934CD5A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6">
    <w:name w:val="9E54A5B411994F65AC5E9D8848FD884B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5">
    <w:name w:val="BD8C74441A8949AAA82FEB854C3B9616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2">
    <w:name w:val="5A826CB2A12C4B51AECC91FFA6DBD5EF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9">
    <w:name w:val="B4CCD81B134E4FE8AB4447B7602208469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4">
    <w:name w:val="74008512890042EAB72E0559B18DAE0B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4">
    <w:name w:val="4443D510381543AFA844BF34EE3275D64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5">
    <w:name w:val="58222DD9819343ABB80344B21BB6EFC2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1">
    <w:name w:val="60472F1A6BE44E5799E994A7FC14778E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1">
    <w:name w:val="D607A4B69E584A5D98B6C9AB12767873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5">
    <w:name w:val="3BE86F4960B64F75B6576538A1469B6B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1">
    <w:name w:val="66C25E74CA854996BD825FA58F127958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1">
    <w:name w:val="BB92A15507E748DAA3270820803908C1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5">
    <w:name w:val="C8D870E71E464E1CA2EB5F32125B9928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1">
    <w:name w:val="D968852E882D4BD48B03CF718721542B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1">
    <w:name w:val="5C9653C8AC944A378F737908D62BCD7D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5">
    <w:name w:val="4975605F5D654937A8784081E3CA5A1B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1">
    <w:name w:val="342B7729437345B6B4A9BC18C7F14692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1">
    <w:name w:val="F1A91854A30841BCB1288CA8078F0505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5">
    <w:name w:val="88347D606B0741EEBB173EE56E4F98F4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1">
    <w:name w:val="47AD6FB38AE74E71837972E7575162D8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1">
    <w:name w:val="6B4DAE558084412CA5C61BDEC934CD5A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E91A2FA5BC64EFC82AB4A33AAC68F97">
    <w:name w:val="DE91A2FA5BC64EFC82AB4A33AAC68F97"/>
    <w:rsid w:val="002E04E5"/>
  </w:style>
  <w:style w:type="paragraph" w:customStyle="1" w:styleId="9E54A5B411994F65AC5E9D8848FD884B27">
    <w:name w:val="9E54A5B411994F65AC5E9D8848FD884B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6">
    <w:name w:val="BD8C74441A8949AAA82FEB854C3B9616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3">
    <w:name w:val="5A826CB2A12C4B51AECC91FFA6DBD5EF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10">
    <w:name w:val="B4CCD81B134E4FE8AB4447B76022084610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5">
    <w:name w:val="74008512890042EAB72E0559B18DAE0B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5">
    <w:name w:val="4443D510381543AFA844BF34EE3275D65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DE91A2FA5BC64EFC82AB4A33AAC68F971">
    <w:name w:val="DE91A2FA5BC64EFC82AB4A33AAC68F97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26">
    <w:name w:val="58222DD9819343ABB80344B21BB6EFC2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2">
    <w:name w:val="60472F1A6BE44E5799E994A7FC14778E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2">
    <w:name w:val="D607A4B69E584A5D98B6C9AB12767873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6">
    <w:name w:val="3BE86F4960B64F75B6576538A1469B6B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2">
    <w:name w:val="66C25E74CA854996BD825FA58F127958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2">
    <w:name w:val="BB92A15507E748DAA3270820803908C1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6">
    <w:name w:val="C8D870E71E464E1CA2EB5F32125B9928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2">
    <w:name w:val="D968852E882D4BD48B03CF718721542B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2">
    <w:name w:val="5C9653C8AC944A378F737908D62BCD7D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6">
    <w:name w:val="4975605F5D654937A8784081E3CA5A1B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2">
    <w:name w:val="342B7729437345B6B4A9BC18C7F14692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2">
    <w:name w:val="F1A91854A30841BCB1288CA8078F0505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6">
    <w:name w:val="88347D606B0741EEBB173EE56E4F98F4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2">
    <w:name w:val="47AD6FB38AE74E71837972E7575162D8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2">
    <w:name w:val="6B4DAE558084412CA5C61BDEC934CD5A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C90C3772014F31B8CF34DB6216E03C">
    <w:name w:val="B5C90C3772014F31B8CF34DB6216E03C"/>
    <w:rsid w:val="002E04E5"/>
  </w:style>
  <w:style w:type="paragraph" w:customStyle="1" w:styleId="11A3000F6E944831B909F8DEC3D8D713">
    <w:name w:val="11A3000F6E944831B909F8DEC3D8D713"/>
    <w:rsid w:val="002E04E5"/>
  </w:style>
  <w:style w:type="paragraph" w:customStyle="1" w:styleId="9E54A5B411994F65AC5E9D8848FD884B28">
    <w:name w:val="9E54A5B411994F65AC5E9D8848FD884B2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7">
    <w:name w:val="BD8C74441A8949AAA82FEB854C3B9616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4">
    <w:name w:val="5A826CB2A12C4B51AECC91FFA6DBD5EF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C90C3772014F31B8CF34DB6216E03C1">
    <w:name w:val="B5C90C3772014F31B8CF34DB6216E03C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11A3000F6E944831B909F8DEC3D8D7131">
    <w:name w:val="11A3000F6E944831B909F8DEC3D8D713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27">
    <w:name w:val="58222DD9819343ABB80344B21BB6EFC2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3">
    <w:name w:val="60472F1A6BE44E5799E994A7FC14778E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3">
    <w:name w:val="D607A4B69E584A5D98B6C9AB12767873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7">
    <w:name w:val="3BE86F4960B64F75B6576538A1469B6B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3">
    <w:name w:val="66C25E74CA854996BD825FA58F127958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3">
    <w:name w:val="BB92A15507E748DAA3270820803908C1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7">
    <w:name w:val="C8D870E71E464E1CA2EB5F32125B9928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3">
    <w:name w:val="D968852E882D4BD48B03CF718721542B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3">
    <w:name w:val="5C9653C8AC944A378F737908D62BCD7D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7">
    <w:name w:val="4975605F5D654937A8784081E3CA5A1B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3">
    <w:name w:val="342B7729437345B6B4A9BC18C7F14692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3">
    <w:name w:val="F1A91854A30841BCB1288CA8078F0505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7">
    <w:name w:val="88347D606B0741EEBB173EE56E4F98F4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3">
    <w:name w:val="47AD6FB38AE74E71837972E7575162D8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3">
    <w:name w:val="6B4DAE558084412CA5C61BDEC934CD5A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5B8632684841DFBAF25962E4CDDAAE">
    <w:name w:val="245B8632684841DFBAF25962E4CDDAAE"/>
    <w:rsid w:val="00521029"/>
    <w:pPr>
      <w:spacing w:after="160" w:line="259" w:lineRule="auto"/>
    </w:pPr>
  </w:style>
  <w:style w:type="paragraph" w:customStyle="1" w:styleId="D20C182F03064AF789A36B5BD1623E59">
    <w:name w:val="D20C182F03064AF789A36B5BD1623E59"/>
    <w:rsid w:val="00521029"/>
    <w:pPr>
      <w:spacing w:after="160" w:line="259" w:lineRule="auto"/>
    </w:pPr>
  </w:style>
  <w:style w:type="paragraph" w:customStyle="1" w:styleId="0BAE1437FEE14598B3D694D774E5A435">
    <w:name w:val="0BAE1437FEE14598B3D694D774E5A435"/>
    <w:rsid w:val="00521029"/>
    <w:pPr>
      <w:spacing w:after="160" w:line="259" w:lineRule="auto"/>
    </w:pPr>
  </w:style>
  <w:style w:type="paragraph" w:customStyle="1" w:styleId="BC3D4F6F619F4EFE981D1DA9C0B8AD83">
    <w:name w:val="BC3D4F6F619F4EFE981D1DA9C0B8AD83"/>
    <w:rsid w:val="00521029"/>
    <w:pPr>
      <w:spacing w:after="160" w:line="259" w:lineRule="auto"/>
    </w:pPr>
  </w:style>
  <w:style w:type="paragraph" w:customStyle="1" w:styleId="93BBDE4D8B60447EB2702D34EE016E56">
    <w:name w:val="93BBDE4D8B60447EB2702D34EE016E56"/>
    <w:rsid w:val="00521029"/>
    <w:pPr>
      <w:spacing w:after="160" w:line="259" w:lineRule="auto"/>
    </w:pPr>
  </w:style>
  <w:style w:type="paragraph" w:customStyle="1" w:styleId="DC9A025FF49748B9BAB2821532E3CE29">
    <w:name w:val="DC9A025FF49748B9BAB2821532E3CE29"/>
    <w:rsid w:val="00521029"/>
    <w:pPr>
      <w:spacing w:after="160" w:line="259" w:lineRule="auto"/>
    </w:pPr>
  </w:style>
  <w:style w:type="paragraph" w:customStyle="1" w:styleId="4B20A5E9F0B04C62AEF8375800B2E5B7">
    <w:name w:val="4B20A5E9F0B04C62AEF8375800B2E5B7"/>
    <w:rsid w:val="00521029"/>
    <w:pPr>
      <w:spacing w:after="160" w:line="259" w:lineRule="auto"/>
    </w:pPr>
  </w:style>
  <w:style w:type="paragraph" w:customStyle="1" w:styleId="036DE8EBF9FE41FBBC38EF885AE25B89">
    <w:name w:val="036DE8EBF9FE41FBBC38EF885AE25B89"/>
    <w:rsid w:val="00521029"/>
    <w:pPr>
      <w:spacing w:after="160" w:line="259" w:lineRule="auto"/>
    </w:pPr>
  </w:style>
  <w:style w:type="paragraph" w:customStyle="1" w:styleId="3E0528CF174A4432838975BC6DD1F882">
    <w:name w:val="3E0528CF174A4432838975BC6DD1F882"/>
    <w:rsid w:val="00521029"/>
    <w:pPr>
      <w:spacing w:after="160" w:line="259" w:lineRule="auto"/>
    </w:pPr>
  </w:style>
  <w:style w:type="paragraph" w:customStyle="1" w:styleId="184C508A20A34CC38A0D9E41E69E6C9F">
    <w:name w:val="184C508A20A34CC38A0D9E41E69E6C9F"/>
    <w:rsid w:val="00521029"/>
    <w:pPr>
      <w:spacing w:after="160" w:line="259" w:lineRule="auto"/>
    </w:pPr>
  </w:style>
  <w:style w:type="paragraph" w:customStyle="1" w:styleId="A83AA3ADC0244A7080F2CA517CA2235B">
    <w:name w:val="A83AA3ADC0244A7080F2CA517CA2235B"/>
    <w:rsid w:val="00521029"/>
    <w:pPr>
      <w:spacing w:after="160" w:line="259" w:lineRule="auto"/>
    </w:pPr>
  </w:style>
  <w:style w:type="paragraph" w:customStyle="1" w:styleId="471BBAACE8E644EFAC85920AAA0BD9A7">
    <w:name w:val="471BBAACE8E644EFAC85920AAA0BD9A7"/>
    <w:rsid w:val="00521029"/>
    <w:pPr>
      <w:spacing w:after="160" w:line="259" w:lineRule="auto"/>
    </w:pPr>
  </w:style>
  <w:style w:type="paragraph" w:customStyle="1" w:styleId="6DE8D8DED4B74ADAA8D78FAF3EE19A02">
    <w:name w:val="6DE8D8DED4B74ADAA8D78FAF3EE19A02"/>
    <w:rsid w:val="00521029"/>
    <w:pPr>
      <w:spacing w:after="160" w:line="259" w:lineRule="auto"/>
    </w:pPr>
  </w:style>
  <w:style w:type="paragraph" w:customStyle="1" w:styleId="DFE3F1E0EA86455B958E1536C13DB2DB">
    <w:name w:val="DFE3F1E0EA86455B958E1536C13DB2DB"/>
    <w:rsid w:val="00521029"/>
    <w:pPr>
      <w:spacing w:after="160" w:line="259" w:lineRule="auto"/>
    </w:pPr>
  </w:style>
  <w:style w:type="paragraph" w:customStyle="1" w:styleId="F128590EEC8D490EBA12C006A8E94F95">
    <w:name w:val="F128590EEC8D490EBA12C006A8E94F95"/>
    <w:rsid w:val="00521029"/>
    <w:pPr>
      <w:spacing w:after="160" w:line="259" w:lineRule="auto"/>
    </w:pPr>
  </w:style>
  <w:style w:type="paragraph" w:customStyle="1" w:styleId="66E85709D317482A82C085092BD7FA81">
    <w:name w:val="66E85709D317482A82C085092BD7FA81"/>
    <w:rsid w:val="00521029"/>
    <w:pPr>
      <w:spacing w:after="160" w:line="259" w:lineRule="auto"/>
    </w:pPr>
  </w:style>
  <w:style w:type="paragraph" w:customStyle="1" w:styleId="A4C226AC00C64C53BEF130C918579382">
    <w:name w:val="A4C226AC00C64C53BEF130C918579382"/>
    <w:rsid w:val="00521029"/>
    <w:pPr>
      <w:spacing w:after="160" w:line="259" w:lineRule="auto"/>
    </w:pPr>
  </w:style>
  <w:style w:type="paragraph" w:customStyle="1" w:styleId="A372E1FC47154CDDA6B6A09E71D6AA90">
    <w:name w:val="A372E1FC47154CDDA6B6A09E71D6AA90"/>
    <w:rsid w:val="00521029"/>
    <w:pPr>
      <w:spacing w:after="160" w:line="259" w:lineRule="auto"/>
    </w:pPr>
  </w:style>
  <w:style w:type="paragraph" w:customStyle="1" w:styleId="7696C4CE0D2E4BC8AC835711FAA0FBBA">
    <w:name w:val="7696C4CE0D2E4BC8AC835711FAA0FBBA"/>
    <w:rsid w:val="00521029"/>
    <w:pPr>
      <w:spacing w:after="160" w:line="259" w:lineRule="auto"/>
    </w:pPr>
  </w:style>
  <w:style w:type="paragraph" w:customStyle="1" w:styleId="6E82AE4BCDE4425890D24F300ABC7971">
    <w:name w:val="6E82AE4BCDE4425890D24F300ABC7971"/>
    <w:rsid w:val="00521029"/>
    <w:pPr>
      <w:spacing w:after="160" w:line="259" w:lineRule="auto"/>
    </w:pPr>
  </w:style>
  <w:style w:type="paragraph" w:customStyle="1" w:styleId="CBB1D8AB3FAB46B5BAD49EAE987F641D">
    <w:name w:val="CBB1D8AB3FAB46B5BAD49EAE987F641D"/>
    <w:rsid w:val="00521029"/>
    <w:pPr>
      <w:spacing w:after="160" w:line="259" w:lineRule="auto"/>
    </w:pPr>
  </w:style>
  <w:style w:type="paragraph" w:customStyle="1" w:styleId="C3036D55A44D42E0AE01453602C4CF26">
    <w:name w:val="C3036D55A44D42E0AE01453602C4CF26"/>
    <w:rsid w:val="00521029"/>
    <w:pPr>
      <w:spacing w:after="160" w:line="259" w:lineRule="auto"/>
    </w:pPr>
  </w:style>
  <w:style w:type="paragraph" w:customStyle="1" w:styleId="2B9180684CE645A1B4882C9AD836CFD4">
    <w:name w:val="2B9180684CE645A1B4882C9AD836CFD4"/>
    <w:rsid w:val="00521029"/>
    <w:pPr>
      <w:spacing w:after="160" w:line="259" w:lineRule="auto"/>
    </w:pPr>
  </w:style>
  <w:style w:type="paragraph" w:customStyle="1" w:styleId="99566E1869B54065A1F212261C669FA5">
    <w:name w:val="99566E1869B54065A1F212261C669FA5"/>
    <w:rsid w:val="00521029"/>
    <w:pPr>
      <w:spacing w:after="160" w:line="259" w:lineRule="auto"/>
    </w:pPr>
  </w:style>
  <w:style w:type="paragraph" w:customStyle="1" w:styleId="E91F2E8FE8AE46379FF22F89E5D0D151">
    <w:name w:val="E91F2E8FE8AE46379FF22F89E5D0D151"/>
    <w:rsid w:val="00521029"/>
    <w:pPr>
      <w:spacing w:after="160" w:line="259" w:lineRule="auto"/>
    </w:pPr>
  </w:style>
  <w:style w:type="paragraph" w:customStyle="1" w:styleId="DDB9FB68530E4133899380E675B742BC">
    <w:name w:val="DDB9FB68530E4133899380E675B742BC"/>
    <w:rsid w:val="00521029"/>
    <w:pPr>
      <w:spacing w:after="160" w:line="259" w:lineRule="auto"/>
    </w:pPr>
  </w:style>
  <w:style w:type="paragraph" w:customStyle="1" w:styleId="F389EA940B854FCCA476B1F280D6F137">
    <w:name w:val="F389EA940B854FCCA476B1F280D6F137"/>
    <w:rsid w:val="00521029"/>
    <w:pPr>
      <w:spacing w:after="160" w:line="259" w:lineRule="auto"/>
    </w:pPr>
  </w:style>
  <w:style w:type="paragraph" w:customStyle="1" w:styleId="4236F97809984D089A1FA0A2A404BC03">
    <w:name w:val="4236F97809984D089A1FA0A2A404BC03"/>
    <w:rsid w:val="00521029"/>
    <w:pPr>
      <w:spacing w:after="160" w:line="259" w:lineRule="auto"/>
    </w:pPr>
  </w:style>
  <w:style w:type="paragraph" w:customStyle="1" w:styleId="1692DFA1EB5C4207950A78918D7C0C52">
    <w:name w:val="1692DFA1EB5C4207950A78918D7C0C52"/>
    <w:rsid w:val="00521029"/>
    <w:pPr>
      <w:spacing w:after="160" w:line="259" w:lineRule="auto"/>
    </w:pPr>
  </w:style>
  <w:style w:type="paragraph" w:customStyle="1" w:styleId="2EC3D879968541C7AF72651E5F1A0C13">
    <w:name w:val="2EC3D879968541C7AF72651E5F1A0C13"/>
    <w:rsid w:val="00521029"/>
    <w:pPr>
      <w:spacing w:after="160" w:line="259" w:lineRule="auto"/>
    </w:pPr>
  </w:style>
  <w:style w:type="paragraph" w:customStyle="1" w:styleId="C79FDA74366043F0B941BC43D6BD8BB3">
    <w:name w:val="C79FDA74366043F0B941BC43D6BD8BB3"/>
    <w:rsid w:val="00521029"/>
    <w:pPr>
      <w:spacing w:after="160" w:line="259" w:lineRule="auto"/>
    </w:pPr>
  </w:style>
  <w:style w:type="paragraph" w:customStyle="1" w:styleId="7148C8C8E320420A806FB17D7F3CF699">
    <w:name w:val="7148C8C8E320420A806FB17D7F3CF699"/>
    <w:rsid w:val="00521029"/>
    <w:pPr>
      <w:spacing w:after="160" w:line="259" w:lineRule="auto"/>
    </w:pPr>
  </w:style>
  <w:style w:type="paragraph" w:customStyle="1" w:styleId="9C792F7E32CC45F7A15328053F094810">
    <w:name w:val="9C792F7E32CC45F7A15328053F094810"/>
    <w:rsid w:val="00521029"/>
    <w:pPr>
      <w:spacing w:after="160" w:line="259" w:lineRule="auto"/>
    </w:pPr>
  </w:style>
  <w:style w:type="paragraph" w:customStyle="1" w:styleId="DF74B8EBD12F4F26B3541997169C3947">
    <w:name w:val="DF74B8EBD12F4F26B3541997169C3947"/>
    <w:rsid w:val="00521029"/>
    <w:pPr>
      <w:spacing w:after="160" w:line="259" w:lineRule="auto"/>
    </w:pPr>
  </w:style>
  <w:style w:type="paragraph" w:customStyle="1" w:styleId="1B8332FAEB3B4D0390955DBC46BB5313">
    <w:name w:val="1B8332FAEB3B4D0390955DBC46BB5313"/>
    <w:rsid w:val="00521029"/>
    <w:pPr>
      <w:spacing w:after="160" w:line="259" w:lineRule="auto"/>
    </w:pPr>
  </w:style>
  <w:style w:type="paragraph" w:customStyle="1" w:styleId="EF190EC258884A80B334CE39155DC2CE">
    <w:name w:val="EF190EC258884A80B334CE39155DC2CE"/>
    <w:rsid w:val="00521029"/>
    <w:pPr>
      <w:spacing w:after="160" w:line="259" w:lineRule="auto"/>
    </w:pPr>
  </w:style>
  <w:style w:type="paragraph" w:customStyle="1" w:styleId="9E54A5B411994F65AC5E9D8848FD884B29">
    <w:name w:val="9E54A5B411994F65AC5E9D8848FD884B29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8">
    <w:name w:val="BD8C74441A8949AAA82FEB854C3B961628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5">
    <w:name w:val="5A826CB2A12C4B51AECC91FFA6DBD5EF25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28">
    <w:name w:val="58222DD9819343ABB80344B21BB6EFC228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4">
    <w:name w:val="60472F1A6BE44E5799E994A7FC14778E14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4">
    <w:name w:val="D607A4B69E584A5D98B6C9AB1276787314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79FDA74366043F0B941BC43D6BD8BB31">
    <w:name w:val="C79FDA74366043F0B941BC43D6BD8BB31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148C8C8E320420A806FB17D7F3CF6991">
    <w:name w:val="7148C8C8E320420A806FB17D7F3CF6991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C792F7E32CC45F7A15328053F0948101">
    <w:name w:val="9C792F7E32CC45F7A15328053F0948101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F74B8EBD12F4F26B3541997169C39471">
    <w:name w:val="DF74B8EBD12F4F26B3541997169C39471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1B8332FAEB3B4D0390955DBC46BB53131">
    <w:name w:val="1B8332FAEB3B4D0390955DBC46BB53131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F190EC258884A80B334CE39155DC2CE1">
    <w:name w:val="EF190EC258884A80B334CE39155DC2CE1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8">
    <w:name w:val="4975605F5D654937A8784081E3CA5A1B28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4">
    <w:name w:val="342B7729437345B6B4A9BC18C7F1469214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4">
    <w:name w:val="F1A91854A30841BCB1288CA8078F050514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8">
    <w:name w:val="88347D606B0741EEBB173EE56E4F98F428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4">
    <w:name w:val="47AD6FB38AE74E71837972E7575162D814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4">
    <w:name w:val="6B4DAE558084412CA5C61BDEC934CD5A14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A42D8DF1F294EA18D38E5CD352F4ABD">
    <w:name w:val="BA42D8DF1F294EA18D38E5CD352F4ABD"/>
    <w:rsid w:val="00D93A9C"/>
    <w:pPr>
      <w:spacing w:after="160" w:line="259" w:lineRule="auto"/>
    </w:pPr>
  </w:style>
  <w:style w:type="paragraph" w:customStyle="1" w:styleId="50B5263F7B614D8F9241A9020E3D932A">
    <w:name w:val="50B5263F7B614D8F9241A9020E3D932A"/>
    <w:rsid w:val="00D93A9C"/>
    <w:pPr>
      <w:spacing w:after="160" w:line="259" w:lineRule="auto"/>
    </w:pPr>
  </w:style>
  <w:style w:type="paragraph" w:customStyle="1" w:styleId="D691B5E5CAE74FD6BFF5D7A1B718E124">
    <w:name w:val="D691B5E5CAE74FD6BFF5D7A1B718E124"/>
    <w:rsid w:val="00D93A9C"/>
    <w:pPr>
      <w:spacing w:after="160" w:line="259" w:lineRule="auto"/>
    </w:pPr>
  </w:style>
  <w:style w:type="paragraph" w:customStyle="1" w:styleId="77394CC7FFFA41748D2EA3B2BCD2F1DB">
    <w:name w:val="77394CC7FFFA41748D2EA3B2BCD2F1DB"/>
    <w:rsid w:val="00D93A9C"/>
    <w:pPr>
      <w:spacing w:after="160" w:line="259" w:lineRule="auto"/>
    </w:pPr>
  </w:style>
  <w:style w:type="paragraph" w:customStyle="1" w:styleId="C540E1BBBD274F80B077616EEB2A14C6">
    <w:name w:val="C540E1BBBD274F80B077616EEB2A14C6"/>
    <w:rsid w:val="00D93A9C"/>
    <w:pPr>
      <w:spacing w:after="160" w:line="259" w:lineRule="auto"/>
    </w:pPr>
  </w:style>
  <w:style w:type="paragraph" w:customStyle="1" w:styleId="C79924E06D974AC4BE7D195198A0AC45">
    <w:name w:val="C79924E06D974AC4BE7D195198A0AC45"/>
    <w:rsid w:val="00D93A9C"/>
    <w:pPr>
      <w:spacing w:after="160" w:line="259" w:lineRule="auto"/>
    </w:pPr>
  </w:style>
  <w:style w:type="paragraph" w:customStyle="1" w:styleId="B576A85C432B455F9F5D6251EF6B531B">
    <w:name w:val="B576A85C432B455F9F5D6251EF6B531B"/>
    <w:rsid w:val="00D93A9C"/>
    <w:pPr>
      <w:spacing w:after="160" w:line="259" w:lineRule="auto"/>
    </w:pPr>
  </w:style>
  <w:style w:type="paragraph" w:customStyle="1" w:styleId="B811583D68894E0E9B2B12000EB7FB1C">
    <w:name w:val="B811583D68894E0E9B2B12000EB7FB1C"/>
    <w:rsid w:val="00D93A9C"/>
    <w:pPr>
      <w:spacing w:after="160" w:line="259" w:lineRule="auto"/>
    </w:pPr>
  </w:style>
  <w:style w:type="paragraph" w:customStyle="1" w:styleId="02A7AD06FDA44F7D9478CEF686F01540">
    <w:name w:val="02A7AD06FDA44F7D9478CEF686F01540"/>
    <w:rsid w:val="00D93A9C"/>
    <w:pPr>
      <w:spacing w:after="160" w:line="259" w:lineRule="auto"/>
    </w:pPr>
  </w:style>
  <w:style w:type="paragraph" w:customStyle="1" w:styleId="56A34B07499E44B9BDDA49CD640F2826">
    <w:name w:val="56A34B07499E44B9BDDA49CD640F2826"/>
    <w:rsid w:val="00D93A9C"/>
    <w:pPr>
      <w:spacing w:after="160" w:line="259" w:lineRule="auto"/>
    </w:pPr>
  </w:style>
  <w:style w:type="paragraph" w:customStyle="1" w:styleId="5833339390DB42DEB77108CD019C9642">
    <w:name w:val="5833339390DB42DEB77108CD019C9642"/>
    <w:rsid w:val="00D93A9C"/>
    <w:pPr>
      <w:spacing w:after="160" w:line="259" w:lineRule="auto"/>
    </w:pPr>
  </w:style>
  <w:style w:type="paragraph" w:customStyle="1" w:styleId="D4EE09FC539C4ADDB94207B6BDD79CEB">
    <w:name w:val="D4EE09FC539C4ADDB94207B6BDD79CEB"/>
    <w:rsid w:val="00D93A9C"/>
    <w:pPr>
      <w:spacing w:after="160" w:line="259" w:lineRule="auto"/>
    </w:pPr>
  </w:style>
  <w:style w:type="paragraph" w:customStyle="1" w:styleId="877AC92A0F4A4E1A852E77523C00133B">
    <w:name w:val="877AC92A0F4A4E1A852E77523C00133B"/>
    <w:rsid w:val="00D93A9C"/>
    <w:pPr>
      <w:spacing w:after="160" w:line="259" w:lineRule="auto"/>
    </w:pPr>
  </w:style>
  <w:style w:type="paragraph" w:customStyle="1" w:styleId="2A7CE6B34B4244A5AB5AF3C4E81723E4">
    <w:name w:val="2A7CE6B34B4244A5AB5AF3C4E81723E4"/>
    <w:rsid w:val="00D93A9C"/>
    <w:pPr>
      <w:spacing w:after="160" w:line="259" w:lineRule="auto"/>
    </w:pPr>
  </w:style>
  <w:style w:type="paragraph" w:customStyle="1" w:styleId="FA8E207993C64318AB4849022484F146">
    <w:name w:val="FA8E207993C64318AB4849022484F146"/>
    <w:rsid w:val="00D93A9C"/>
    <w:pPr>
      <w:spacing w:after="160" w:line="259" w:lineRule="auto"/>
    </w:pPr>
  </w:style>
  <w:style w:type="paragraph" w:customStyle="1" w:styleId="49786C4A2F4E4532B29CA4A91D746A9D">
    <w:name w:val="49786C4A2F4E4532B29CA4A91D746A9D"/>
    <w:rsid w:val="00D93A9C"/>
    <w:pPr>
      <w:spacing w:after="160" w:line="259" w:lineRule="auto"/>
    </w:pPr>
  </w:style>
  <w:style w:type="paragraph" w:customStyle="1" w:styleId="8184803CC067415DB4B0B703F8F1EE75">
    <w:name w:val="8184803CC067415DB4B0B703F8F1EE75"/>
    <w:rsid w:val="006A5EBC"/>
    <w:pPr>
      <w:spacing w:after="160" w:line="259" w:lineRule="auto"/>
    </w:pPr>
    <w:rPr>
      <w:lang w:val="en-SG" w:eastAsia="zh-CN"/>
    </w:rPr>
  </w:style>
  <w:style w:type="paragraph" w:customStyle="1" w:styleId="0C3CD041A6404D00BA3CA2F67828CDA2">
    <w:name w:val="0C3CD041A6404D00BA3CA2F67828CDA2"/>
    <w:rsid w:val="006A5EBC"/>
    <w:pPr>
      <w:spacing w:after="160" w:line="259" w:lineRule="auto"/>
    </w:pPr>
    <w:rPr>
      <w:lang w:val="en-SG" w:eastAsia="zh-CN"/>
    </w:rPr>
  </w:style>
  <w:style w:type="paragraph" w:customStyle="1" w:styleId="61F59DCFE1B14C59B6001D8FE76F23EA">
    <w:name w:val="61F59DCFE1B14C59B6001D8FE76F23EA"/>
    <w:rsid w:val="006A5EBC"/>
    <w:pPr>
      <w:spacing w:after="160" w:line="259" w:lineRule="auto"/>
    </w:pPr>
    <w:rPr>
      <w:lang w:val="en-SG" w:eastAsia="zh-CN"/>
    </w:rPr>
  </w:style>
  <w:style w:type="paragraph" w:customStyle="1" w:styleId="75ED1D41A0B9458B959E53CA5FFE6FB2">
    <w:name w:val="75ED1D41A0B9458B959E53CA5FFE6FB2"/>
    <w:rsid w:val="006A5EBC"/>
    <w:pPr>
      <w:spacing w:after="160" w:line="259" w:lineRule="auto"/>
    </w:pPr>
    <w:rPr>
      <w:lang w:val="en-SG" w:eastAsia="zh-CN"/>
    </w:rPr>
  </w:style>
  <w:style w:type="paragraph" w:customStyle="1" w:styleId="E10AF1AF1990427E8E39F980E4CC751E">
    <w:name w:val="E10AF1AF1990427E8E39F980E4CC751E"/>
    <w:rsid w:val="006A5EBC"/>
    <w:pPr>
      <w:spacing w:after="160" w:line="259" w:lineRule="auto"/>
    </w:pPr>
    <w:rPr>
      <w:lang w:val="en-SG" w:eastAsia="zh-CN"/>
    </w:rPr>
  </w:style>
  <w:style w:type="paragraph" w:customStyle="1" w:styleId="8C82D54FD70148309E923A8C90A98DAD">
    <w:name w:val="8C82D54FD70148309E923A8C90A98DAD"/>
    <w:rsid w:val="006A5EBC"/>
    <w:pPr>
      <w:spacing w:after="160" w:line="259" w:lineRule="auto"/>
    </w:pPr>
    <w:rPr>
      <w:lang w:val="en-SG" w:eastAsia="zh-CN"/>
    </w:rPr>
  </w:style>
  <w:style w:type="paragraph" w:customStyle="1" w:styleId="C7F69660A6344A4EB66C52439C257515">
    <w:name w:val="C7F69660A6344A4EB66C52439C257515"/>
    <w:rsid w:val="006A5EBC"/>
    <w:pPr>
      <w:spacing w:after="160" w:line="259" w:lineRule="auto"/>
    </w:pPr>
    <w:rPr>
      <w:lang w:val="en-SG" w:eastAsia="zh-CN"/>
    </w:rPr>
  </w:style>
  <w:style w:type="paragraph" w:customStyle="1" w:styleId="0DDADE8C646E4DCB8523BAFE6E6E6A67">
    <w:name w:val="0DDADE8C646E4DCB8523BAFE6E6E6A67"/>
    <w:rsid w:val="006A5EBC"/>
    <w:pPr>
      <w:spacing w:after="160" w:line="259" w:lineRule="auto"/>
    </w:pPr>
    <w:rPr>
      <w:lang w:val="en-SG" w:eastAsia="zh-CN"/>
    </w:rPr>
  </w:style>
  <w:style w:type="paragraph" w:customStyle="1" w:styleId="ADEE20CA30D44E7EBDA74815F0315DC8">
    <w:name w:val="ADEE20CA30D44E7EBDA74815F0315DC8"/>
    <w:rsid w:val="006A5EBC"/>
    <w:pPr>
      <w:spacing w:after="160" w:line="259" w:lineRule="auto"/>
    </w:pPr>
    <w:rPr>
      <w:lang w:val="en-SG" w:eastAsia="zh-CN"/>
    </w:rPr>
  </w:style>
  <w:style w:type="paragraph" w:customStyle="1" w:styleId="D175FDAEF87442C4B826B16E192410B4">
    <w:name w:val="D175FDAEF87442C4B826B16E192410B4"/>
    <w:rsid w:val="006A5EBC"/>
    <w:pPr>
      <w:spacing w:after="160" w:line="259" w:lineRule="auto"/>
    </w:pPr>
    <w:rPr>
      <w:lang w:val="en-SG" w:eastAsia="zh-CN"/>
    </w:rPr>
  </w:style>
  <w:style w:type="paragraph" w:customStyle="1" w:styleId="59A80A994A81420AA027CC5FA994E460">
    <w:name w:val="59A80A994A81420AA027CC5FA994E460"/>
    <w:rsid w:val="006A5EBC"/>
    <w:pPr>
      <w:spacing w:after="160" w:line="259" w:lineRule="auto"/>
    </w:pPr>
    <w:rPr>
      <w:lang w:val="en-SG" w:eastAsia="zh-CN"/>
    </w:rPr>
  </w:style>
  <w:style w:type="paragraph" w:customStyle="1" w:styleId="404FC5CBD0854D3E9E399A0AC3489422">
    <w:name w:val="404FC5CBD0854D3E9E399A0AC3489422"/>
    <w:rsid w:val="006A5EBC"/>
    <w:pPr>
      <w:spacing w:after="160" w:line="259" w:lineRule="auto"/>
    </w:pPr>
    <w:rPr>
      <w:lang w:val="en-SG" w:eastAsia="zh-CN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>TE82526-4</CompanyAddress>
  <CompanyPhone/>
  <CompanyFax>Flextronics Contract Manufacturing Site in Singapore</CompanyFax>
  <CompanyEmail>Pump Tray Tester</CompanyEmail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35D39ECF8F6C4EA7C6F0EFBFCE6F83" ma:contentTypeVersion="13" ma:contentTypeDescription="Create a new document." ma:contentTypeScope="" ma:versionID="8932eebef50b5263b99db8d84d9ecb21">
  <xsd:schema xmlns:xsd="http://www.w3.org/2001/XMLSchema" xmlns:xs="http://www.w3.org/2001/XMLSchema" xmlns:p="http://schemas.microsoft.com/office/2006/metadata/properties" xmlns:ns3="aea9ea73-34d9-45e8-acbb-0ab804ccd4f6" xmlns:ns4="5ca6415a-0c97-4c39-b3bb-ffce26572dde" targetNamespace="http://schemas.microsoft.com/office/2006/metadata/properties" ma:root="true" ma:fieldsID="28cc30a8eaa91b1897ac92a663a1da56" ns3:_="" ns4:_="">
    <xsd:import namespace="aea9ea73-34d9-45e8-acbb-0ab804ccd4f6"/>
    <xsd:import namespace="5ca6415a-0c97-4c39-b3bb-ffce26572dd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a9ea73-34d9-45e8-acbb-0ab804ccd4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a6415a-0c97-4c39-b3bb-ffce26572dd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0D83DCFB-FF86-43F5-949E-89229717036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EB1E76C-3AD8-4300-B90C-1DDF3FD4D7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a9ea73-34d9-45e8-acbb-0ab804ccd4f6"/>
    <ds:schemaRef ds:uri="5ca6415a-0c97-4c39-b3bb-ffce26572d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5079FFF-2F50-4D9C-AD04-37A95507440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BB4A155-E649-41AB-BC6B-571D3A27F6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Requirements Specification.dot</Template>
  <TotalTime>463</TotalTime>
  <Pages>6</Pages>
  <Words>1573</Words>
  <Characters>8967</Characters>
  <Application>Microsoft Office Word</Application>
  <DocSecurity>0</DocSecurity>
  <Lines>74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MaTT Functional Requirements</vt:lpstr>
    </vt:vector>
  </TitlesOfParts>
  <Company>Enter the Document Type from SAP, i.e. TSP</Company>
  <LinksUpToDate>false</LinksUpToDate>
  <CharactersWithSpaces>10519</CharactersWithSpaces>
  <SharedDoc>false</SharedDoc>
  <HLinks>
    <vt:vector size="54" baseType="variant">
      <vt:variant>
        <vt:i4>1507390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_Toc337537918</vt:lpwstr>
      </vt:variant>
      <vt:variant>
        <vt:i4>1507390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_Toc337537910</vt:lpwstr>
      </vt:variant>
      <vt:variant>
        <vt:i4>1441854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_Toc337537908</vt:lpwstr>
      </vt:variant>
      <vt:variant>
        <vt:i4>1441854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_Toc337537906</vt:lpwstr>
      </vt:variant>
      <vt:variant>
        <vt:i4>1441854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_Toc337537905</vt:lpwstr>
      </vt:variant>
      <vt:variant>
        <vt:i4>1441854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_Toc337537904</vt:lpwstr>
      </vt:variant>
      <vt:variant>
        <vt:i4>1441854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_Toc337537903</vt:lpwstr>
      </vt:variant>
      <vt:variant>
        <vt:i4>1441854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_Toc337537902</vt:lpwstr>
      </vt:variant>
      <vt:variant>
        <vt:i4>1441854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_Toc337537901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MaTT Functional Requirements</dc:title>
  <dc:creator>Enter the equipment name &amp; serial number/ID, if applicable</dc:creator>
  <cp:lastModifiedBy>HuaZhen Luo</cp:lastModifiedBy>
  <cp:revision>60</cp:revision>
  <cp:lastPrinted>2020-02-25T06:12:00Z</cp:lastPrinted>
  <dcterms:created xsi:type="dcterms:W3CDTF">2020-02-17T08:51:00Z</dcterms:created>
  <dcterms:modified xsi:type="dcterms:W3CDTF">2020-03-28T00:04:00Z</dcterms:modified>
  <cp:category>Enter the equipment installation site, i.e. Milford Production Clean Room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AT - Project ref">
    <vt:lpwstr>P-090403-5028</vt:lpwstr>
  </property>
  <property fmtid="{D5CDD505-2E9C-101B-9397-08002B2CF9AE}" pid="3" name="WAT - Project Name">
    <vt:lpwstr>Meetings and Task Tracking (MaTT)</vt:lpwstr>
  </property>
  <property fmtid="{D5CDD505-2E9C-101B-9397-08002B2CF9AE}" pid="4" name="WAT - Document Ref">
    <vt:lpwstr>T-090702-4358</vt:lpwstr>
  </property>
  <property fmtid="{D5CDD505-2E9C-101B-9397-08002B2CF9AE}" pid="5" name="WAT - Doc Revision">
    <vt:lpwstr>A</vt:lpwstr>
  </property>
  <property fmtid="{D5CDD505-2E9C-101B-9397-08002B2CF9AE}" pid="6" name="WAT - Doc Title">
    <vt:lpwstr>MaTT Functional Requirements</vt:lpwstr>
  </property>
  <property fmtid="{D5CDD505-2E9C-101B-9397-08002B2CF9AE}" pid="7" name="ContentTypeId">
    <vt:lpwstr>0x010100F335D39ECF8F6C4EA7C6F0EFBFCE6F83</vt:lpwstr>
  </property>
</Properties>
</file>