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4F7625C6" w:rsidR="000A2E13" w:rsidRPr="00E66FC8" w:rsidRDefault="000F50AB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  <w:r w:rsidR="00DE7C41">
                  <w:rPr>
                    <w:rFonts w:cs="Arial"/>
                    <w:lang w:val="en-IE"/>
                  </w:rPr>
                  <w:t>-</w:t>
                </w:r>
                <w:r w:rsidR="00A051E8">
                  <w:rPr>
                    <w:rFonts w:cs="Arial"/>
                    <w:lang w:val="en-IE"/>
                  </w:rPr>
                  <w:t>4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38D4E00F" w:rsidR="000A2E13" w:rsidRPr="004C0BA4" w:rsidRDefault="000F50AB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bCs/>
                    <w:lang w:val="en-IE"/>
                  </w:rPr>
                  <w:t>Pum</w:t>
                </w:r>
                <w:r w:rsidR="00B668F8">
                  <w:rPr>
                    <w:rFonts w:cs="Arial"/>
                    <w:bCs/>
                    <w:lang w:val="en-IE"/>
                  </w:rPr>
                  <w:t>p Tray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0F50AB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3D6442" w:rsidRDefault="00974E46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D644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3EA8A55A" w:rsidR="00981C1B" w:rsidRPr="003D6442" w:rsidRDefault="00974E46" w:rsidP="009A08DC">
            <w:pPr>
              <w:spacing w:before="0"/>
              <w:rPr>
                <w:rFonts w:cs="Arial"/>
                <w:lang w:val="en-IE"/>
              </w:rPr>
            </w:pPr>
            <w:r w:rsidRPr="003D6442">
              <w:rPr>
                <w:rFonts w:cs="Arial"/>
                <w:lang w:val="en-IE"/>
              </w:rPr>
              <w:t>TEST SPECIFICATION AND PROCEDURE, ALLIANCE PUMPTRAY, Rev 09</w:t>
            </w:r>
          </w:p>
        </w:tc>
        <w:tc>
          <w:tcPr>
            <w:tcW w:w="1710" w:type="dxa"/>
            <w:vAlign w:val="center"/>
          </w:tcPr>
          <w:p w14:paraId="61D5D6ED" w14:textId="77777777" w:rsidR="00981C1B" w:rsidRDefault="00262EFC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</w:t>
            </w:r>
          </w:p>
          <w:p w14:paraId="657BEA62" w14:textId="025C5E4D" w:rsidR="00262EFC" w:rsidRDefault="00262EFC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General</w:t>
            </w:r>
          </w:p>
        </w:tc>
        <w:tc>
          <w:tcPr>
            <w:tcW w:w="1987" w:type="dxa"/>
            <w:vAlign w:val="center"/>
          </w:tcPr>
          <w:p w14:paraId="5DDB95EE" w14:textId="1753A49B" w:rsidR="00981C1B" w:rsidRDefault="00117CBA" w:rsidP="0031286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27Mar20</w:t>
            </w: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452868AE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  <w:r w:rsidR="00FE553E">
              <w:rPr>
                <w:rFonts w:cs="Arial"/>
                <w:b/>
                <w:lang w:val="en-IE"/>
              </w:rPr>
              <w:t xml:space="preserve"> N/A</w:t>
            </w:r>
          </w:p>
          <w:p w14:paraId="507A1AC8" w14:textId="433864E0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77624BE9" w14:textId="77777777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  <w:bookmarkStart w:id="3" w:name="_GoBack"/>
            <w:bookmarkEnd w:id="3"/>
          </w:p>
        </w:tc>
      </w:tr>
      <w:tr w:rsidR="00DA5C76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05E306BF" w:rsidR="00981C1B" w:rsidRDefault="00FE553E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2E2A089E" w:rsidR="007A55DE" w:rsidRDefault="000F50AB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A051E8">
                  <w:rPr>
                    <w:rFonts w:cs="Arial"/>
                    <w:lang w:val="en-IE"/>
                  </w:rPr>
                  <w:t>TE82526-4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596C6E4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Pr="002E71FF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26E24D09" w:rsidR="000B7389" w:rsidRPr="002E71FF" w:rsidRDefault="008C4601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21 </w:t>
            </w:r>
            <w:r w:rsidRPr="002E71FF">
              <w:rPr>
                <w:rFonts w:cs="Arial"/>
                <w:bCs/>
                <w:iCs/>
                <w:lang w:val="en-IE"/>
              </w:rPr>
              <w:t>ºC</w:t>
            </w:r>
            <w:r>
              <w:rPr>
                <w:rFonts w:cs="Arial"/>
                <w:b/>
                <w:lang w:val="en-IE"/>
              </w:rPr>
              <w:t xml:space="preserve"> - 22 </w:t>
            </w:r>
            <w:r w:rsidRPr="002E71FF">
              <w:rPr>
                <w:rFonts w:cs="Arial"/>
                <w:bCs/>
                <w:iCs/>
                <w:lang w:val="en-IE"/>
              </w:rPr>
              <w:t>ºC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E516F8E" w:rsidR="000B7389" w:rsidRPr="004022C5" w:rsidRDefault="008C4601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1DE074ED" w:rsidR="000B7389" w:rsidRPr="004022C5" w:rsidRDefault="008C4601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HZ </w:t>
            </w:r>
            <w:r w:rsidR="006315DE">
              <w:rPr>
                <w:rFonts w:cs="Arial"/>
                <w:b/>
                <w:lang w:val="en-IE"/>
              </w:rPr>
              <w:t>27Mar2020</w:t>
            </w: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Pr="002E71FF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10 % to 80 %,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4A77CD0D" w:rsidR="000B7389" w:rsidRPr="002E71FF" w:rsidRDefault="005801A5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54 % to 55%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00E95653" w:rsidR="000B7389" w:rsidRPr="004022C5" w:rsidRDefault="005801A5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20FD09FD" w:rsidR="000B7389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100 VAC to 240 VAC,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7F3CEFD6" w14:textId="77777777" w:rsidR="00C11845" w:rsidRDefault="0001715F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23</w:t>
            </w:r>
            <w:r w:rsidR="00BD46B7">
              <w:rPr>
                <w:rFonts w:cs="Arial"/>
                <w:b/>
                <w:lang w:val="en-IE"/>
              </w:rPr>
              <w:t>9.7 VAC</w:t>
            </w:r>
          </w:p>
          <w:p w14:paraId="1E7D97F3" w14:textId="5D21FD12" w:rsidR="00BD46B7" w:rsidRPr="002E71FF" w:rsidRDefault="00BD46B7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50 HZ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1F776F23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69FE3013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Minimum of 4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08412C24" w:rsidR="00C11845" w:rsidRPr="002E71FF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4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0265AE90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2B3DC0EC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Minimum of 1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2BA79FAC" w:rsidR="00C11845" w:rsidRPr="002E71FF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050F8967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2217EE34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2E71FF" w:rsidRDefault="00C11845" w:rsidP="008C4601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system has sufficient room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3D5E90FE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3B7B1398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2E71FF" w:rsidRDefault="00C11845" w:rsidP="008C4601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Test Station Bench is large and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38EC92DE" w:rsidR="00C11845" w:rsidRPr="004022C5" w:rsidRDefault="00E163EA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6FB746FD" w:rsidR="00C11845" w:rsidRPr="004022C5" w:rsidRDefault="006315DE" w:rsidP="008C4601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27Mar2020</w:t>
            </w: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Pr="002E71FF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2E71FF">
              <w:rPr>
                <w:rFonts w:cs="Arial"/>
                <w:b/>
                <w:lang w:val="en-IE"/>
              </w:rPr>
              <w:t>Comments:</w:t>
            </w:r>
          </w:p>
          <w:p w14:paraId="3EC3E0AA" w14:textId="4A6A36CB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Ambient temperature/humidity measured using a</w:t>
            </w:r>
            <w:r w:rsidR="007F3908" w:rsidRPr="002E71FF">
              <w:rPr>
                <w:rFonts w:cs="Arial"/>
                <w:bCs/>
                <w:iCs/>
                <w:lang w:val="en-IE"/>
              </w:rPr>
              <w:t xml:space="preserve"> Temperature/Humidity Meter, 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Control Number </w:t>
            </w:r>
            <w:r w:rsidR="00521E6A" w:rsidRPr="00521E6A">
              <w:rPr>
                <w:rFonts w:cs="Arial"/>
                <w:bCs/>
                <w:iCs/>
                <w:lang w:val="en-IE"/>
              </w:rPr>
              <w:t>EQID: 0418</w:t>
            </w:r>
          </w:p>
          <w:p w14:paraId="7B8EBCE2" w14:textId="4A090127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Electrical supply measured using a Multimeter, Control Number</w:t>
            </w:r>
            <w:r w:rsidR="009A79A8">
              <w:rPr>
                <w:rFonts w:cs="Arial"/>
                <w:bCs/>
                <w:iCs/>
                <w:lang w:val="en-IE"/>
              </w:rPr>
              <w:t xml:space="preserve"> </w:t>
            </w:r>
            <w:r w:rsidR="009A79A8" w:rsidRPr="009A79A8">
              <w:rPr>
                <w:rFonts w:cs="Arial"/>
                <w:bCs/>
                <w:iCs/>
                <w:lang w:val="en-IE"/>
              </w:rPr>
              <w:t>EQID: 0245</w:t>
            </w:r>
          </w:p>
          <w:p w14:paraId="2DF13638" w14:textId="77777777" w:rsidR="007F3908" w:rsidRPr="002E71FF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Pr="002E71FF" w:rsidRDefault="007F3908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Note: If the electrical supply range or tolerance is not specified</w:t>
            </w:r>
            <w:r w:rsidR="00ED2768" w:rsidRPr="002E71FF">
              <w:rPr>
                <w:rFonts w:cs="Arial"/>
                <w:bCs/>
                <w:iCs/>
                <w:lang w:val="en-IE"/>
              </w:rPr>
              <w:t xml:space="preserve"> for voltage and/or frequency,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</w:t>
            </w:r>
            <w:r w:rsidR="00ED2768" w:rsidRPr="002E71FF">
              <w:rPr>
                <w:rFonts w:cs="Arial"/>
                <w:bCs/>
                <w:iCs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2E71FF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63B74711" w:rsidR="00C11845" w:rsidRDefault="00912B1F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C11845" w:rsidRPr="001E6A51">
              <w:rPr>
                <w:rFonts w:cs="Arial"/>
                <w:lang w:val="en-IE"/>
              </w:rPr>
              <w:t xml:space="preserve"> Pass</w:t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C11845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4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5CF7E0B0" w:rsidR="00C11845" w:rsidRDefault="00A051E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TE82526-4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6495A9E1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3CD57E60" w:rsidR="00C11845" w:rsidRDefault="00A01F51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C54BBA">
              <w:rPr>
                <w:rFonts w:cs="Arial"/>
                <w:color w:val="000000" w:themeColor="text1"/>
                <w:lang w:val="en-IE"/>
              </w:rPr>
              <w:t>Electronics Weigh Balance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2714BE66" w:rsidR="00C11845" w:rsidRDefault="00B313A6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SG"/>
              </w:rPr>
              <w:t>12200404</w:t>
            </w:r>
          </w:p>
        </w:tc>
        <w:tc>
          <w:tcPr>
            <w:tcW w:w="3024" w:type="dxa"/>
            <w:vAlign w:val="center"/>
          </w:tcPr>
          <w:p w14:paraId="657B5147" w14:textId="649DE8FA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="00933C78">
              <w:rPr>
                <w:rFonts w:cs="Arial"/>
                <w:lang w:val="en-SG"/>
              </w:rPr>
              <w:t>13-Jan-2020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</w:t>
            </w:r>
            <w:r w:rsidR="00933C78">
              <w:rPr>
                <w:rFonts w:cs="Arial"/>
                <w:lang w:val="en-SG"/>
              </w:rPr>
              <w:t>13-</w:t>
            </w:r>
            <w:r w:rsidR="00933C78">
              <w:rPr>
                <w:rFonts w:cs="Arial"/>
                <w:lang w:val="en-SG"/>
              </w:rPr>
              <w:t>Feb</w:t>
            </w:r>
            <w:r w:rsidR="00933C78">
              <w:rPr>
                <w:rFonts w:cs="Arial"/>
                <w:lang w:val="en-SG"/>
              </w:rPr>
              <w:t>-2020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68A254DA" w:rsidR="00C11845" w:rsidRPr="004022C5" w:rsidRDefault="00B4440E" w:rsidP="00312864">
            <w:pPr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</w:t>
            </w:r>
            <w:r w:rsidR="008B1F9D">
              <w:rPr>
                <w:rFonts w:cs="Arial"/>
                <w:b/>
                <w:lang w:val="en-IE"/>
              </w:rPr>
              <w:t xml:space="preserve"> Mar 2020</w:t>
            </w: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512C9642" w14:textId="186E8908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C102271" w14:textId="4B209A71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2EDD2055" w:rsidR="00C11845" w:rsidRPr="00F83D01" w:rsidRDefault="004424E3" w:rsidP="004424E3">
            <w:pPr>
              <w:pStyle w:val="ListParagraph"/>
              <w:numPr>
                <w:ilvl w:val="0"/>
                <w:numId w:val="39"/>
              </w:numPr>
              <w:rPr>
                <w:bCs/>
              </w:rPr>
            </w:pPr>
            <w:r w:rsidRPr="00F83D01">
              <w:rPr>
                <w:bCs/>
              </w:rPr>
              <w:t>Electronics Weigh</w:t>
            </w:r>
            <w:r w:rsidR="00AD1B20" w:rsidRPr="00F83D01">
              <w:rPr>
                <w:bCs/>
              </w:rPr>
              <w:t xml:space="preserve"> Balance is the only equipment that require calibration</w:t>
            </w: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52D8269B" w:rsidR="00C11845" w:rsidRDefault="009A2CAF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C11845" w:rsidRPr="001E6A51">
              <w:rPr>
                <w:rFonts w:cs="Arial"/>
                <w:lang w:val="en-IE"/>
              </w:rPr>
              <w:t xml:space="preserve"> Pass</w:t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C11845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5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5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5B95902F" w:rsidR="00C11845" w:rsidRDefault="00A051E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TE82526-4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ED497BD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11953035" w:rsidR="00C11845" w:rsidRPr="005E3123" w:rsidRDefault="00DC6ED0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t>TE82526</w:t>
            </w:r>
            <w:r w:rsidR="00235DE0" w:rsidRPr="005E3123">
              <w:t xml:space="preserve"> Test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5E3123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5E3123">
              <w:rPr>
                <w:rFonts w:cs="Arial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21CCD6A8" w:rsidR="00C11845" w:rsidRPr="005E3123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  <w:r w:rsidR="009A2CAF">
              <w:rPr>
                <w:rFonts w:cs="Arial"/>
                <w:lang w:val="en-IE"/>
              </w:rPr>
              <w:t>1.0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68B6AA0F" w:rsidR="00C11845" w:rsidRDefault="009A2CAF" w:rsidP="00C11845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Pass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50B1FB5A" w:rsidR="00C11845" w:rsidRDefault="009A2CAF" w:rsidP="00C11845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HZ 27 Mar 2020</w:t>
            </w: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60BEA7DC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3A99C3" w14:textId="77777777" w:rsidR="00F83D01" w:rsidRPr="007950C5" w:rsidRDefault="00F83D01" w:rsidP="00C11845">
            <w:pPr>
              <w:rPr>
                <w:rFonts w:cs="Arial"/>
                <w:b/>
                <w:lang w:val="en-IE"/>
              </w:rPr>
            </w:pPr>
          </w:p>
          <w:p w14:paraId="49F2614A" w14:textId="0A60EB87" w:rsidR="00C11845" w:rsidRPr="00434E91" w:rsidRDefault="00434E91" w:rsidP="00434E91">
            <w:pPr>
              <w:pStyle w:val="ListParagraph"/>
              <w:numPr>
                <w:ilvl w:val="0"/>
                <w:numId w:val="39"/>
              </w:numPr>
            </w:pPr>
            <w:r w:rsidRPr="002F5502">
              <w:t>This test station does not download firmware</w:t>
            </w:r>
            <w:r w:rsidR="00A4164B">
              <w:t>.</w:t>
            </w: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0EA72DAA" w:rsidR="00C11845" w:rsidRDefault="009A2CAF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C11845" w:rsidRPr="001E6A51">
              <w:rPr>
                <w:rFonts w:cs="Arial"/>
                <w:lang w:val="en-IE"/>
              </w:rPr>
              <w:t xml:space="preserve"> Pass</w:t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1E6A51">
              <w:rPr>
                <w:rFonts w:cs="Arial"/>
                <w:lang w:val="en-IE"/>
              </w:rPr>
              <w:tab/>
            </w:r>
            <w:r w:rsidR="00C11845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C11845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4C3D1C18" w:rsidR="007A55DE" w:rsidRDefault="007A55DE" w:rsidP="007A55DE">
      <w:pPr>
        <w:spacing w:before="0"/>
      </w:pPr>
    </w:p>
    <w:p w14:paraId="5F6B9C29" w14:textId="0768D40A" w:rsidR="00740843" w:rsidRDefault="00740843" w:rsidP="007A55DE">
      <w:pPr>
        <w:spacing w:before="0"/>
      </w:pPr>
    </w:p>
    <w:p w14:paraId="5B9B2965" w14:textId="77777777" w:rsidR="00740843" w:rsidRDefault="00740843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1EAE04C5" w:rsidR="007A55DE" w:rsidRDefault="00A051E8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TE82526-4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D63C28E" w:rsidR="007A55DE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Mechanical Safety/</w:t>
            </w:r>
            <w:r w:rsidRPr="00E221A6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3E1AEA3A" w:rsidR="000B7389" w:rsidRPr="004022C5" w:rsidRDefault="00FF174C" w:rsidP="00FF174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39FAE0D6" w:rsidR="000B7389" w:rsidRPr="004022C5" w:rsidRDefault="00FF174C" w:rsidP="00FF174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634A15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559028C5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1678FB0A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634A15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61A281CE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325AB12D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634A15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634A15" w:rsidRPr="00E221A6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System ceases operation upon </w:t>
            </w:r>
            <w:r w:rsidRPr="00E221A6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6BBB4E8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</w:t>
            </w:r>
            <w:r w:rsidR="0038229D">
              <w:rPr>
                <w:rFonts w:cs="Arial"/>
                <w:lang w:val="en-IE"/>
              </w:rPr>
              <w:t>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62B6F584" w:rsidR="00634A15" w:rsidRPr="004022C5" w:rsidRDefault="00634A15" w:rsidP="00634A1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38229D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38229D" w:rsidRPr="00E221A6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38229D" w:rsidRPr="00E221A6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Shielding in place to prevent </w:t>
            </w:r>
            <w:r w:rsidRPr="00E221A6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03E8C0C4" w:rsidR="0038229D" w:rsidRPr="004022C5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1337DF45" w:rsidR="0038229D" w:rsidRPr="004022C5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</w:t>
            </w:r>
          </w:p>
        </w:tc>
      </w:tr>
      <w:tr w:rsidR="0038229D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53ADBC1" w:rsidR="0038229D" w:rsidRPr="004022C5" w:rsidRDefault="0038229D" w:rsidP="0038229D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  <w:r>
              <w:rPr>
                <w:rFonts w:cs="Arial"/>
                <w:b/>
                <w:lang w:val="en-IE"/>
              </w:rPr>
              <w:t>N/A</w:t>
            </w:r>
          </w:p>
          <w:p w14:paraId="6040EA05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355E9E0E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09E24991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492D0848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5FA38C5E" w14:textId="77777777" w:rsidR="0038229D" w:rsidRPr="004022C5" w:rsidRDefault="0038229D" w:rsidP="0038229D">
            <w:pPr>
              <w:rPr>
                <w:rFonts w:cs="Arial"/>
                <w:lang w:val="en-IE"/>
              </w:rPr>
            </w:pPr>
          </w:p>
        </w:tc>
      </w:tr>
      <w:tr w:rsidR="0038229D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38229D" w:rsidRPr="002174CE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8229D" w14:paraId="52E5229C" w14:textId="77777777" w:rsidTr="00562569">
              <w:tc>
                <w:tcPr>
                  <w:tcW w:w="658" w:type="dxa"/>
                </w:tcPr>
                <w:p w14:paraId="6168C098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8229D" w14:paraId="187C74CA" w14:textId="77777777" w:rsidTr="00562569">
              <w:tc>
                <w:tcPr>
                  <w:tcW w:w="658" w:type="dxa"/>
                </w:tcPr>
                <w:p w14:paraId="3B6DA4EC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8229D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9061A9B" w14:textId="77777777" w:rsidR="0038229D" w:rsidRPr="00F05870" w:rsidRDefault="0038229D" w:rsidP="0038229D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8229D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2D55389A" w:rsidR="0038229D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38229D" w:rsidRPr="00F05870" w:rsidRDefault="0038229D" w:rsidP="0038229D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8229D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38229D" w:rsidRPr="001E6A51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38229D" w:rsidRDefault="0038229D" w:rsidP="0038229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38229D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38229D" w:rsidRDefault="0038229D" w:rsidP="0038229D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38229D" w:rsidRDefault="0038229D" w:rsidP="0038229D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38229D" w:rsidRDefault="0038229D" w:rsidP="0038229D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38229D" w:rsidRDefault="0038229D" w:rsidP="0038229D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38229D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38229D" w:rsidRDefault="0038229D" w:rsidP="0038229D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D175FDAEF87442C4B826B16E192410B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466DBC71" w:rsidR="0038229D" w:rsidRDefault="0038229D" w:rsidP="0038229D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TE82526-4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38229D" w:rsidRDefault="0038229D" w:rsidP="0038229D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59A80A994A81420AA027CC5FA994E460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1FF266AF" w:rsidR="0038229D" w:rsidRPr="004C0BA4" w:rsidRDefault="0038229D" w:rsidP="0038229D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38229D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38229D" w:rsidRPr="006C2322" w:rsidRDefault="0038229D" w:rsidP="0038229D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404FC5CBD0854D3E9E399A0AC3489422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38229D" w:rsidRPr="006C2322" w:rsidRDefault="0038229D" w:rsidP="0038229D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38229D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38229D" w:rsidRPr="004022C5" w:rsidRDefault="0038229D" w:rsidP="0038229D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38229D" w:rsidRDefault="0038229D" w:rsidP="0038229D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38229D" w:rsidRPr="004022C5" w:rsidRDefault="0038229D" w:rsidP="0038229D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38229D" w:rsidRDefault="0038229D" w:rsidP="0038229D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Pr="00981C1B">
              <w:t>.</w:t>
            </w:r>
          </w:p>
          <w:p w14:paraId="3043DECD" w14:textId="77777777" w:rsidR="0038229D" w:rsidRDefault="0038229D" w:rsidP="0038229D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38229D" w:rsidRDefault="0038229D" w:rsidP="0038229D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38229D" w:rsidRPr="00981C1B" w:rsidRDefault="0038229D" w:rsidP="0038229D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>
              <w:t>t</w:t>
            </w:r>
            <w:r w:rsidRPr="00981C1B">
              <w:t>hen complete the table below.</w:t>
            </w:r>
            <w:r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38229D" w:rsidRPr="004022C5" w:rsidRDefault="0038229D" w:rsidP="0038229D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38229D" w:rsidRDefault="0038229D" w:rsidP="0038229D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38229D" w:rsidRDefault="0038229D" w:rsidP="0038229D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38229D" w:rsidRDefault="0038229D" w:rsidP="0038229D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38229D" w:rsidRDefault="0038229D" w:rsidP="0038229D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38229D" w:rsidRDefault="0038229D" w:rsidP="0038229D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38229D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38229D" w:rsidRPr="00E77466" w:rsidRDefault="0038229D" w:rsidP="0038229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 xml:space="preserve">UUT </w:t>
            </w:r>
            <w:r w:rsidRPr="00E77466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38229D" w:rsidRPr="00E77466" w:rsidRDefault="0038229D" w:rsidP="0038229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38229D" w:rsidRDefault="0038229D" w:rsidP="0038229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38229D" w:rsidRDefault="0038229D" w:rsidP="0038229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8229D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C9CE34E" w:rsidR="0038229D" w:rsidRPr="00E77466" w:rsidRDefault="0038229D" w:rsidP="0038229D">
            <w:pPr>
              <w:spacing w:line="360" w:lineRule="auto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 xml:space="preserve">  Part Number:    </w:t>
            </w:r>
            <w:r w:rsidR="00ED5D83">
              <w:rPr>
                <w:rFonts w:cs="Arial"/>
                <w:lang w:val="en-IE"/>
              </w:rPr>
              <w:t>289</w:t>
            </w:r>
            <w:r w:rsidR="00775390">
              <w:rPr>
                <w:rFonts w:cs="Arial"/>
                <w:lang w:val="en-IE"/>
              </w:rPr>
              <w:t>000526</w:t>
            </w:r>
            <w:r w:rsidRPr="00E77466">
              <w:rPr>
                <w:rFonts w:cs="Arial"/>
                <w:lang w:val="en-IE"/>
              </w:rPr>
              <w:br/>
              <w:t xml:space="preserve">  Serial Number:  </w:t>
            </w:r>
            <w:r w:rsidR="00775390">
              <w:rPr>
                <w:rFonts w:cs="Arial"/>
                <w:lang w:val="en-IE"/>
              </w:rPr>
              <w:t>13LOH</w:t>
            </w:r>
            <w:r w:rsidR="00822B7E">
              <w:rPr>
                <w:rFonts w:cs="Arial"/>
                <w:lang w:val="en-IE"/>
              </w:rPr>
              <w:t>O42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38229D" w:rsidRPr="00E77466" w:rsidRDefault="0038229D" w:rsidP="0038229D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60C95AB3" w:rsidR="0038229D" w:rsidRPr="004022C5" w:rsidRDefault="00822B7E" w:rsidP="00822B7E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5EE568AE" w:rsidR="0038229D" w:rsidRPr="004022C5" w:rsidRDefault="00822B7E" w:rsidP="0038229D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27 Mar 2020</w:t>
            </w:r>
          </w:p>
        </w:tc>
      </w:tr>
      <w:tr w:rsidR="0038229D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43436E2B" w:rsidR="0038229D" w:rsidRPr="004022C5" w:rsidRDefault="0038229D" w:rsidP="0038229D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  <w:r w:rsidR="00A3123F">
              <w:rPr>
                <w:rFonts w:cs="Arial"/>
                <w:b/>
                <w:lang w:val="en-IE"/>
              </w:rPr>
              <w:t>N/A</w:t>
            </w:r>
          </w:p>
          <w:p w14:paraId="0F237719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5E9CABC2" w14:textId="77777777" w:rsidR="0038229D" w:rsidRDefault="0038229D" w:rsidP="0038229D">
            <w:pPr>
              <w:rPr>
                <w:rFonts w:cs="Arial"/>
                <w:lang w:val="en-IE"/>
              </w:rPr>
            </w:pPr>
          </w:p>
          <w:p w14:paraId="3B761BBA" w14:textId="77777777" w:rsidR="0038229D" w:rsidRPr="004022C5" w:rsidRDefault="0038229D" w:rsidP="0038229D">
            <w:pPr>
              <w:rPr>
                <w:rFonts w:cs="Arial"/>
                <w:lang w:val="en-IE"/>
              </w:rPr>
            </w:pPr>
          </w:p>
        </w:tc>
      </w:tr>
      <w:tr w:rsidR="0038229D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38229D" w:rsidRPr="002174CE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8229D" w14:paraId="4B7D2781" w14:textId="77777777" w:rsidTr="00562569">
              <w:tc>
                <w:tcPr>
                  <w:tcW w:w="658" w:type="dxa"/>
                </w:tcPr>
                <w:p w14:paraId="2A5E5897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8229D" w14:paraId="042D9C4F" w14:textId="77777777" w:rsidTr="00562569">
              <w:tc>
                <w:tcPr>
                  <w:tcW w:w="658" w:type="dxa"/>
                </w:tcPr>
                <w:p w14:paraId="1B6154FC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8229D" w14:paraId="07B65169" w14:textId="77777777" w:rsidTr="00562569">
              <w:tc>
                <w:tcPr>
                  <w:tcW w:w="658" w:type="dxa"/>
                </w:tcPr>
                <w:p w14:paraId="64D2289D" w14:textId="77777777" w:rsidR="0038229D" w:rsidRPr="00450369" w:rsidRDefault="0038229D" w:rsidP="0038229D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38229D" w:rsidRPr="00450369" w:rsidRDefault="0038229D" w:rsidP="0038229D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85DE875" w14:textId="77777777" w:rsidR="0038229D" w:rsidRPr="005C33B0" w:rsidRDefault="0038229D" w:rsidP="0038229D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8229D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542618C5" w:rsidR="0038229D" w:rsidRDefault="00A3123F" w:rsidP="0038229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38229D" w:rsidRPr="001E6A51">
              <w:rPr>
                <w:rFonts w:cs="Arial"/>
                <w:lang w:val="en-IE"/>
              </w:rPr>
              <w:t xml:space="preserve"> Pass</w:t>
            </w:r>
            <w:r w:rsidR="0038229D" w:rsidRPr="001E6A51">
              <w:rPr>
                <w:rFonts w:cs="Arial"/>
                <w:lang w:val="en-IE"/>
              </w:rPr>
              <w:tab/>
            </w:r>
            <w:r w:rsidR="0038229D" w:rsidRPr="001E6A51">
              <w:rPr>
                <w:rFonts w:cs="Arial"/>
                <w:lang w:val="en-IE"/>
              </w:rPr>
              <w:tab/>
            </w:r>
            <w:r w:rsidR="0038229D" w:rsidRPr="001E6A51">
              <w:rPr>
                <w:rFonts w:cs="Arial"/>
                <w:lang w:val="en-IE"/>
              </w:rPr>
              <w:tab/>
            </w:r>
            <w:r w:rsidR="0038229D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38229D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38229D" w:rsidRPr="005C33B0" w:rsidRDefault="0038229D" w:rsidP="0038229D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8229D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38229D" w:rsidRPr="001E6A51" w:rsidRDefault="0038229D" w:rsidP="0038229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38229D" w:rsidRDefault="0038229D" w:rsidP="0038229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654D957A" w14:textId="77777777" w:rsidR="00A53A4A" w:rsidRDefault="00A53A4A" w:rsidP="00B37CA3">
      <w:pPr>
        <w:overflowPunct/>
        <w:autoSpaceDE/>
        <w:autoSpaceDN/>
        <w:adjustRightInd/>
        <w:spacing w:before="0" w:after="120"/>
        <w:textAlignment w:val="auto"/>
        <w:rPr>
          <w:b/>
          <w:bCs/>
          <w:sz w:val="32"/>
          <w:szCs w:val="32"/>
        </w:rPr>
      </w:pPr>
    </w:p>
    <w:sectPr w:rsidR="00A53A4A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63507" w14:textId="77777777" w:rsidR="001F06DB" w:rsidRDefault="001F06DB">
      <w:r>
        <w:separator/>
      </w:r>
    </w:p>
  </w:endnote>
  <w:endnote w:type="continuationSeparator" w:id="0">
    <w:p w14:paraId="07E78A06" w14:textId="77777777" w:rsidR="001F06DB" w:rsidRDefault="001F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F237A3" w:rsidRPr="00AD2712" w:rsidRDefault="00F237A3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2DF71" w14:textId="77777777" w:rsidR="001F06DB" w:rsidRDefault="001F06DB">
      <w:r>
        <w:separator/>
      </w:r>
    </w:p>
  </w:footnote>
  <w:footnote w:type="continuationSeparator" w:id="0">
    <w:p w14:paraId="3777FCCB" w14:textId="77777777" w:rsidR="001F06DB" w:rsidRDefault="001F0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F237A3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F237A3" w:rsidRPr="004345C0" w:rsidRDefault="00F237A3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F237A3" w:rsidRPr="00C763E8" w:rsidRDefault="00F237A3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F237A3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F237A3" w:rsidRPr="004345C0" w:rsidRDefault="00F237A3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F237A3" w:rsidRPr="00C849E9" w:rsidRDefault="00F237A3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F237A3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F237A3" w:rsidRPr="00CD3A90" w:rsidRDefault="00F237A3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F237A3" w:rsidRDefault="00F237A3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0DAED304" w:rsidR="00F237A3" w:rsidRPr="004345C0" w:rsidRDefault="00F237A3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0F50AB">
            <w:rPr>
              <w:rFonts w:cs="Arial"/>
              <w:noProof/>
              <w:sz w:val="22"/>
            </w:rPr>
            <w:t>6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F237A3" w:rsidRDefault="00F237A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7323FD"/>
    <w:multiLevelType w:val="hybridMultilevel"/>
    <w:tmpl w:val="A84849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2"/>
  </w:num>
  <w:num w:numId="6">
    <w:abstractNumId w:val="23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2"/>
  </w:num>
  <w:num w:numId="12">
    <w:abstractNumId w:val="33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6"/>
  </w:num>
  <w:num w:numId="29">
    <w:abstractNumId w:val="31"/>
  </w:num>
  <w:num w:numId="30">
    <w:abstractNumId w:val="27"/>
  </w:num>
  <w:num w:numId="31">
    <w:abstractNumId w:val="14"/>
  </w:num>
  <w:num w:numId="32">
    <w:abstractNumId w:val="34"/>
  </w:num>
  <w:num w:numId="33">
    <w:abstractNumId w:val="25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0738C"/>
    <w:rsid w:val="00012606"/>
    <w:rsid w:val="00013122"/>
    <w:rsid w:val="00014216"/>
    <w:rsid w:val="0001715F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147C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419A"/>
    <w:rsid w:val="000F50AB"/>
    <w:rsid w:val="000F6F51"/>
    <w:rsid w:val="00111FE3"/>
    <w:rsid w:val="0011366A"/>
    <w:rsid w:val="001143E5"/>
    <w:rsid w:val="00117833"/>
    <w:rsid w:val="00117CBA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4D5E"/>
    <w:rsid w:val="001A615F"/>
    <w:rsid w:val="001A7067"/>
    <w:rsid w:val="001B1180"/>
    <w:rsid w:val="001B2958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06DB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35DE0"/>
    <w:rsid w:val="00247334"/>
    <w:rsid w:val="002513A0"/>
    <w:rsid w:val="00252884"/>
    <w:rsid w:val="00253E0D"/>
    <w:rsid w:val="00260C77"/>
    <w:rsid w:val="00260D52"/>
    <w:rsid w:val="00262EFC"/>
    <w:rsid w:val="00263444"/>
    <w:rsid w:val="0026425E"/>
    <w:rsid w:val="002652C8"/>
    <w:rsid w:val="002666A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1FF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2864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229D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D6442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34E91"/>
    <w:rsid w:val="0044125D"/>
    <w:rsid w:val="004415C7"/>
    <w:rsid w:val="004424E3"/>
    <w:rsid w:val="00442BA3"/>
    <w:rsid w:val="00442D70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64A8"/>
    <w:rsid w:val="004B350D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21E6A"/>
    <w:rsid w:val="005315F5"/>
    <w:rsid w:val="0053558E"/>
    <w:rsid w:val="00536EBD"/>
    <w:rsid w:val="00537005"/>
    <w:rsid w:val="00540D91"/>
    <w:rsid w:val="00543E39"/>
    <w:rsid w:val="00544337"/>
    <w:rsid w:val="00546016"/>
    <w:rsid w:val="005476A1"/>
    <w:rsid w:val="0055104B"/>
    <w:rsid w:val="0056188E"/>
    <w:rsid w:val="0056203C"/>
    <w:rsid w:val="00562569"/>
    <w:rsid w:val="005741AA"/>
    <w:rsid w:val="0057479A"/>
    <w:rsid w:val="00574918"/>
    <w:rsid w:val="005801A5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0529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3123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8F"/>
    <w:rsid w:val="00605ACB"/>
    <w:rsid w:val="00620C7C"/>
    <w:rsid w:val="00625D1D"/>
    <w:rsid w:val="006315DE"/>
    <w:rsid w:val="00631B5E"/>
    <w:rsid w:val="00634A15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708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357B2"/>
    <w:rsid w:val="00740843"/>
    <w:rsid w:val="007438C0"/>
    <w:rsid w:val="007476D1"/>
    <w:rsid w:val="007511B2"/>
    <w:rsid w:val="00752AA1"/>
    <w:rsid w:val="007602D5"/>
    <w:rsid w:val="00767A80"/>
    <w:rsid w:val="007720A5"/>
    <w:rsid w:val="0077379A"/>
    <w:rsid w:val="00775390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3F2"/>
    <w:rsid w:val="007A72C0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2B7E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35A2"/>
    <w:rsid w:val="008535B1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1F9D"/>
    <w:rsid w:val="008B7095"/>
    <w:rsid w:val="008C074C"/>
    <w:rsid w:val="008C0E20"/>
    <w:rsid w:val="008C11DE"/>
    <w:rsid w:val="008C24C0"/>
    <w:rsid w:val="008C269F"/>
    <w:rsid w:val="008C4601"/>
    <w:rsid w:val="008C4D97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00D21"/>
    <w:rsid w:val="00912B1F"/>
    <w:rsid w:val="009148A8"/>
    <w:rsid w:val="0092067D"/>
    <w:rsid w:val="0092355D"/>
    <w:rsid w:val="009245E2"/>
    <w:rsid w:val="009303A8"/>
    <w:rsid w:val="00933C78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2CAF"/>
    <w:rsid w:val="009A3693"/>
    <w:rsid w:val="009A79A8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51E8"/>
    <w:rsid w:val="00A0729C"/>
    <w:rsid w:val="00A15FC3"/>
    <w:rsid w:val="00A2222B"/>
    <w:rsid w:val="00A23EDE"/>
    <w:rsid w:val="00A2573E"/>
    <w:rsid w:val="00A271AA"/>
    <w:rsid w:val="00A3053F"/>
    <w:rsid w:val="00A30D68"/>
    <w:rsid w:val="00A3123F"/>
    <w:rsid w:val="00A3199B"/>
    <w:rsid w:val="00A33663"/>
    <w:rsid w:val="00A4164B"/>
    <w:rsid w:val="00A4454C"/>
    <w:rsid w:val="00A45B4A"/>
    <w:rsid w:val="00A45F6A"/>
    <w:rsid w:val="00A51745"/>
    <w:rsid w:val="00A53A4A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1B20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13A6"/>
    <w:rsid w:val="00B35F19"/>
    <w:rsid w:val="00B37CA3"/>
    <w:rsid w:val="00B40F62"/>
    <w:rsid w:val="00B43F54"/>
    <w:rsid w:val="00B4440E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6B7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54BBA"/>
    <w:rsid w:val="00C607CE"/>
    <w:rsid w:val="00C62316"/>
    <w:rsid w:val="00C625C6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179FA"/>
    <w:rsid w:val="00D2391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B5030"/>
    <w:rsid w:val="00DC0446"/>
    <w:rsid w:val="00DC09DA"/>
    <w:rsid w:val="00DC5FDB"/>
    <w:rsid w:val="00DC6ED0"/>
    <w:rsid w:val="00DD524F"/>
    <w:rsid w:val="00DD5435"/>
    <w:rsid w:val="00DE1AC2"/>
    <w:rsid w:val="00DE2E36"/>
    <w:rsid w:val="00DE7C41"/>
    <w:rsid w:val="00DF088E"/>
    <w:rsid w:val="00DF0940"/>
    <w:rsid w:val="00DF4F48"/>
    <w:rsid w:val="00DF61C0"/>
    <w:rsid w:val="00DF6DC0"/>
    <w:rsid w:val="00E04D6E"/>
    <w:rsid w:val="00E1089B"/>
    <w:rsid w:val="00E16047"/>
    <w:rsid w:val="00E163EA"/>
    <w:rsid w:val="00E17A7D"/>
    <w:rsid w:val="00E221A6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3218"/>
    <w:rsid w:val="00E66FC8"/>
    <w:rsid w:val="00E733A7"/>
    <w:rsid w:val="00E77466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D5D83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83D01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D6CF5"/>
    <w:rsid w:val="00FE036B"/>
    <w:rsid w:val="00FE05EB"/>
    <w:rsid w:val="00FE3899"/>
    <w:rsid w:val="00FE553E"/>
    <w:rsid w:val="00FF174C"/>
    <w:rsid w:val="00FF2B85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175FDAEF87442C4B826B16E19241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03A0D-B4F0-4457-9C97-BC30DB33F7DC}"/>
      </w:docPartPr>
      <w:docPartBody>
        <w:p w:rsidR="00000000" w:rsidRDefault="006A5EBC" w:rsidP="006A5EBC">
          <w:pPr>
            <w:pStyle w:val="D175FDAEF87442C4B826B16E192410B4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9A80A994A81420AA027CC5FA994E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FFB89-5744-419D-8AE4-0818AA86D76E}"/>
      </w:docPartPr>
      <w:docPartBody>
        <w:p w:rsidR="00000000" w:rsidRDefault="006A5EBC" w:rsidP="006A5EBC">
          <w:pPr>
            <w:pStyle w:val="59A80A994A81420AA027CC5FA994E460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04FC5CBD0854D3E9E399A0AC3489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6A13A-A68D-4FD9-A5C7-6EA41EAFB56C}"/>
      </w:docPartPr>
      <w:docPartBody>
        <w:p w:rsidR="00000000" w:rsidRDefault="006A5EBC" w:rsidP="006A5EBC">
          <w:pPr>
            <w:pStyle w:val="404FC5CBD0854D3E9E399A0AC3489422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1F0FC2"/>
    <w:rsid w:val="002B30C6"/>
    <w:rsid w:val="002E04E5"/>
    <w:rsid w:val="003E530B"/>
    <w:rsid w:val="003E69A2"/>
    <w:rsid w:val="00476EA9"/>
    <w:rsid w:val="00521029"/>
    <w:rsid w:val="00681A92"/>
    <w:rsid w:val="006A5EBC"/>
    <w:rsid w:val="007402F2"/>
    <w:rsid w:val="00746AC6"/>
    <w:rsid w:val="00750E5F"/>
    <w:rsid w:val="007C57B2"/>
    <w:rsid w:val="00834F68"/>
    <w:rsid w:val="00854A12"/>
    <w:rsid w:val="00896AC7"/>
    <w:rsid w:val="008E60A3"/>
    <w:rsid w:val="008F4574"/>
    <w:rsid w:val="00A354FA"/>
    <w:rsid w:val="00A50DB9"/>
    <w:rsid w:val="00BA05F0"/>
    <w:rsid w:val="00BA2AF0"/>
    <w:rsid w:val="00BA3173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5EB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8184803CC067415DB4B0B703F8F1EE75">
    <w:name w:val="8184803CC067415DB4B0B703F8F1EE75"/>
    <w:rsid w:val="006A5EBC"/>
    <w:pPr>
      <w:spacing w:after="160" w:line="259" w:lineRule="auto"/>
    </w:pPr>
    <w:rPr>
      <w:lang w:val="en-SG" w:eastAsia="zh-CN"/>
    </w:rPr>
  </w:style>
  <w:style w:type="paragraph" w:customStyle="1" w:styleId="0C3CD041A6404D00BA3CA2F67828CDA2">
    <w:name w:val="0C3CD041A6404D00BA3CA2F67828CDA2"/>
    <w:rsid w:val="006A5EBC"/>
    <w:pPr>
      <w:spacing w:after="160" w:line="259" w:lineRule="auto"/>
    </w:pPr>
    <w:rPr>
      <w:lang w:val="en-SG" w:eastAsia="zh-CN"/>
    </w:rPr>
  </w:style>
  <w:style w:type="paragraph" w:customStyle="1" w:styleId="61F59DCFE1B14C59B6001D8FE76F23EA">
    <w:name w:val="61F59DCFE1B14C59B6001D8FE76F23EA"/>
    <w:rsid w:val="006A5EBC"/>
    <w:pPr>
      <w:spacing w:after="160" w:line="259" w:lineRule="auto"/>
    </w:pPr>
    <w:rPr>
      <w:lang w:val="en-SG" w:eastAsia="zh-CN"/>
    </w:rPr>
  </w:style>
  <w:style w:type="paragraph" w:customStyle="1" w:styleId="75ED1D41A0B9458B959E53CA5FFE6FB2">
    <w:name w:val="75ED1D41A0B9458B959E53CA5FFE6FB2"/>
    <w:rsid w:val="006A5EBC"/>
    <w:pPr>
      <w:spacing w:after="160" w:line="259" w:lineRule="auto"/>
    </w:pPr>
    <w:rPr>
      <w:lang w:val="en-SG" w:eastAsia="zh-CN"/>
    </w:rPr>
  </w:style>
  <w:style w:type="paragraph" w:customStyle="1" w:styleId="E10AF1AF1990427E8E39F980E4CC751E">
    <w:name w:val="E10AF1AF1990427E8E39F980E4CC751E"/>
    <w:rsid w:val="006A5EBC"/>
    <w:pPr>
      <w:spacing w:after="160" w:line="259" w:lineRule="auto"/>
    </w:pPr>
    <w:rPr>
      <w:lang w:val="en-SG" w:eastAsia="zh-CN"/>
    </w:rPr>
  </w:style>
  <w:style w:type="paragraph" w:customStyle="1" w:styleId="8C82D54FD70148309E923A8C90A98DAD">
    <w:name w:val="8C82D54FD70148309E923A8C90A98DAD"/>
    <w:rsid w:val="006A5EBC"/>
    <w:pPr>
      <w:spacing w:after="160" w:line="259" w:lineRule="auto"/>
    </w:pPr>
    <w:rPr>
      <w:lang w:val="en-SG" w:eastAsia="zh-CN"/>
    </w:rPr>
  </w:style>
  <w:style w:type="paragraph" w:customStyle="1" w:styleId="C7F69660A6344A4EB66C52439C257515">
    <w:name w:val="C7F69660A6344A4EB66C52439C257515"/>
    <w:rsid w:val="006A5EBC"/>
    <w:pPr>
      <w:spacing w:after="160" w:line="259" w:lineRule="auto"/>
    </w:pPr>
    <w:rPr>
      <w:lang w:val="en-SG" w:eastAsia="zh-CN"/>
    </w:rPr>
  </w:style>
  <w:style w:type="paragraph" w:customStyle="1" w:styleId="0DDADE8C646E4DCB8523BAFE6E6E6A67">
    <w:name w:val="0DDADE8C646E4DCB8523BAFE6E6E6A67"/>
    <w:rsid w:val="006A5EBC"/>
    <w:pPr>
      <w:spacing w:after="160" w:line="259" w:lineRule="auto"/>
    </w:pPr>
    <w:rPr>
      <w:lang w:val="en-SG" w:eastAsia="zh-CN"/>
    </w:rPr>
  </w:style>
  <w:style w:type="paragraph" w:customStyle="1" w:styleId="ADEE20CA30D44E7EBDA74815F0315DC8">
    <w:name w:val="ADEE20CA30D44E7EBDA74815F0315DC8"/>
    <w:rsid w:val="006A5EBC"/>
    <w:pPr>
      <w:spacing w:after="160" w:line="259" w:lineRule="auto"/>
    </w:pPr>
    <w:rPr>
      <w:lang w:val="en-SG" w:eastAsia="zh-CN"/>
    </w:rPr>
  </w:style>
  <w:style w:type="paragraph" w:customStyle="1" w:styleId="D175FDAEF87442C4B826B16E192410B4">
    <w:name w:val="D175FDAEF87442C4B826B16E192410B4"/>
    <w:rsid w:val="006A5EBC"/>
    <w:pPr>
      <w:spacing w:after="160" w:line="259" w:lineRule="auto"/>
    </w:pPr>
    <w:rPr>
      <w:lang w:val="en-SG" w:eastAsia="zh-CN"/>
    </w:rPr>
  </w:style>
  <w:style w:type="paragraph" w:customStyle="1" w:styleId="59A80A994A81420AA027CC5FA994E460">
    <w:name w:val="59A80A994A81420AA027CC5FA994E460"/>
    <w:rsid w:val="006A5EBC"/>
    <w:pPr>
      <w:spacing w:after="160" w:line="259" w:lineRule="auto"/>
    </w:pPr>
    <w:rPr>
      <w:lang w:val="en-SG" w:eastAsia="zh-CN"/>
    </w:rPr>
  </w:style>
  <w:style w:type="paragraph" w:customStyle="1" w:styleId="404FC5CBD0854D3E9E399A0AC3489422">
    <w:name w:val="404FC5CBD0854D3E9E399A0AC3489422"/>
    <w:rsid w:val="006A5EBC"/>
    <w:pPr>
      <w:spacing w:after="160" w:line="259" w:lineRule="auto"/>
    </w:pPr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TE82526-4</CompanyAddress>
  <CompanyPhone/>
  <CompanyFax>Flextronics Contract Manufacturing Site in Singapore</CompanyFax>
  <CompanyEmail>Pump Tray Tester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83DCFB-FF86-43F5-949E-892297170362}">
  <ds:schemaRefs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5ca6415a-0c97-4c39-b3bb-ffce26572dde"/>
    <ds:schemaRef ds:uri="aea9ea73-34d9-45e8-acbb-0ab804ccd4f6"/>
  </ds:schemaRefs>
</ds:datastoreItem>
</file>

<file path=customXml/itemProps3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315936-B6AC-49B3-861F-FCF7FF2C5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0</TotalTime>
  <Pages>6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10519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2020-02-25T06:12:00Z</cp:lastPrinted>
  <dcterms:created xsi:type="dcterms:W3CDTF">2020-03-28T00:05:00Z</dcterms:created>
  <dcterms:modified xsi:type="dcterms:W3CDTF">2020-03-28T00:05:00Z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