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0BFB95D0" w:rsidR="000A2E13" w:rsidRPr="00E66FC8" w:rsidRDefault="00C22D1A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C22D1A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C22D1A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  <w:bookmarkStart w:id="3" w:name="_GoBack"/>
            <w:bookmarkEnd w:id="3"/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3D6442" w:rsidRDefault="00974E46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3EA8A55A" w:rsidR="00981C1B" w:rsidRPr="003D6442" w:rsidRDefault="00974E46" w:rsidP="009A08DC">
            <w:pPr>
              <w:spacing w:before="0"/>
              <w:rPr>
                <w:rFonts w:cs="Arial"/>
                <w:lang w:val="en-IE"/>
              </w:rPr>
            </w:pPr>
            <w:r w:rsidRPr="003D6442">
              <w:rPr>
                <w:rFonts w:cs="Arial"/>
                <w:lang w:val="en-IE"/>
              </w:rPr>
              <w:t>TEST SPECIFICATION AND PROCEDURE, ALLIANCE PUMPTRAY, Rev 09</w:t>
            </w:r>
          </w:p>
        </w:tc>
        <w:tc>
          <w:tcPr>
            <w:tcW w:w="1710" w:type="dxa"/>
            <w:vAlign w:val="center"/>
          </w:tcPr>
          <w:p w14:paraId="657BEA62" w14:textId="5903C498" w:rsidR="00981C1B" w:rsidRDefault="00981C1B" w:rsidP="00974E46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987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07A1AC8" w14:textId="433864E0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77624BE9" w14:textId="77777777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6E0A02BC" w:rsidR="007A55DE" w:rsidRDefault="00C22D1A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6705C">
                  <w:rPr>
                    <w:rFonts w:cs="Arial"/>
                    <w:lang w:val="en-IE"/>
                  </w:rPr>
                  <w:t>TE82526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Pr="002E71FF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2E71FF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Pr="002E71FF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10 % to 80 %,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2E71FF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100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VAC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to 240 VAC,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Minimum of 4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Minimum of 1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system has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sufficient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room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Test Station Bench is large and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Pr="002E71FF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2E71FF">
              <w:rPr>
                <w:rFonts w:cs="Arial"/>
                <w:b/>
                <w:lang w:val="en-IE"/>
              </w:rPr>
              <w:t>Comments:</w:t>
            </w:r>
          </w:p>
          <w:p w14:paraId="3EC3E0AA" w14:textId="6EE22C5B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Ambient temperature/humidity measured using a</w:t>
            </w:r>
            <w:r w:rsidR="007F3908" w:rsidRPr="002E71FF">
              <w:rPr>
                <w:rFonts w:cs="Arial"/>
                <w:bCs/>
                <w:iCs/>
                <w:lang w:val="en-IE"/>
              </w:rPr>
              <w:t xml:space="preserve"> Temperature/Humidity Meter, 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Control Number </w:t>
            </w:r>
          </w:p>
          <w:p w14:paraId="7B8EBCE2" w14:textId="26ABEE70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Electrical supply measured using a </w:t>
            </w:r>
            <w:proofErr w:type="spellStart"/>
            <w:r w:rsidRPr="002E71FF">
              <w:rPr>
                <w:rFonts w:cs="Arial"/>
                <w:bCs/>
                <w:iCs/>
                <w:lang w:val="en-IE"/>
              </w:rPr>
              <w:t>Multimeter</w:t>
            </w:r>
            <w:proofErr w:type="spellEnd"/>
            <w:r w:rsidRPr="002E71FF">
              <w:rPr>
                <w:rFonts w:cs="Arial"/>
                <w:bCs/>
                <w:iCs/>
                <w:lang w:val="en-IE"/>
              </w:rPr>
              <w:t>, Control Number</w:t>
            </w:r>
          </w:p>
          <w:p w14:paraId="2DF13638" w14:textId="77777777" w:rsidR="007F3908" w:rsidRPr="002E71FF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Pr="002E71FF" w:rsidRDefault="007F3908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Note: If the electrical supply range or tolerance is not specified</w:t>
            </w:r>
            <w:r w:rsidR="00ED2768" w:rsidRPr="002E71FF">
              <w:rPr>
                <w:rFonts w:cs="Arial"/>
                <w:bCs/>
                <w:iCs/>
                <w:lang w:val="en-IE"/>
              </w:rPr>
              <w:t xml:space="preserve"> for voltage and/or frequency,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</w:t>
            </w:r>
            <w:r w:rsidR="00ED2768" w:rsidRPr="002E71FF">
              <w:rPr>
                <w:rFonts w:cs="Arial"/>
                <w:bCs/>
                <w:iCs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2E71FF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4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12041717" w:rsidR="00C11845" w:rsidRDefault="0076705C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A01F51">
              <w:rPr>
                <w:rFonts w:cs="Arial"/>
                <w:color w:val="548DD4" w:themeColor="text2" w:themeTint="99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68931C88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14:paraId="657B5147" w14:textId="4A74F972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512C9642" w14:textId="186E8908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C102271" w14:textId="4B209A71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2EDD2055" w:rsidR="00C11845" w:rsidRPr="00F83D01" w:rsidRDefault="004424E3" w:rsidP="004424E3">
            <w:pPr>
              <w:pStyle w:val="ListParagraph"/>
              <w:numPr>
                <w:ilvl w:val="0"/>
                <w:numId w:val="39"/>
              </w:numPr>
              <w:rPr>
                <w:bCs/>
              </w:rPr>
            </w:pPr>
            <w:r w:rsidRPr="00F83D01">
              <w:rPr>
                <w:bCs/>
              </w:rPr>
              <w:t>Electronics Weigh</w:t>
            </w:r>
            <w:r w:rsidR="00AD1B20" w:rsidRPr="00F83D01">
              <w:rPr>
                <w:bCs/>
              </w:rPr>
              <w:t xml:space="preserve"> Balance is the only equipment that require calibration</w:t>
            </w: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5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6D024699" w:rsidR="00C11845" w:rsidRDefault="0076705C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11953035" w:rsidR="00C11845" w:rsidRPr="005E3123" w:rsidRDefault="00DC6ED0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t>TE82526</w:t>
            </w:r>
            <w:r w:rsidR="00235DE0" w:rsidRPr="005E3123">
              <w:t xml:space="preserve"> Test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5E3123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5E3123">
              <w:rPr>
                <w:rFonts w:cs="Arial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5E3123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60BEA7DC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3A99C3" w14:textId="77777777" w:rsidR="00F83D01" w:rsidRPr="007950C5" w:rsidRDefault="00F83D01" w:rsidP="00C11845">
            <w:pPr>
              <w:rPr>
                <w:rFonts w:cs="Arial"/>
                <w:b/>
                <w:lang w:val="en-IE"/>
              </w:rPr>
            </w:pPr>
          </w:p>
          <w:p w14:paraId="49F2614A" w14:textId="0A60EB87" w:rsidR="00C11845" w:rsidRPr="00434E91" w:rsidRDefault="00434E91" w:rsidP="00434E91">
            <w:pPr>
              <w:pStyle w:val="ListParagraph"/>
              <w:numPr>
                <w:ilvl w:val="0"/>
                <w:numId w:val="39"/>
              </w:numPr>
            </w:pPr>
            <w:r w:rsidRPr="002F5502">
              <w:t>This test station does not download firmware</w:t>
            </w:r>
            <w:r w:rsidR="00A4164B">
              <w:t>.</w:t>
            </w: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4C3D1C18" w:rsidR="007A55DE" w:rsidRDefault="007A55DE" w:rsidP="007A55DE">
      <w:pPr>
        <w:spacing w:before="0"/>
      </w:pPr>
    </w:p>
    <w:p w14:paraId="5F6B9C29" w14:textId="0768D40A" w:rsidR="00740843" w:rsidRDefault="00740843" w:rsidP="007A55DE">
      <w:pPr>
        <w:spacing w:before="0"/>
      </w:pPr>
    </w:p>
    <w:p w14:paraId="5B9B2965" w14:textId="77777777" w:rsidR="00740843" w:rsidRDefault="00740843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4F91527D" w:rsidR="007A55DE" w:rsidRDefault="0076705C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7A55DE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Mechanical Safety/</w:t>
            </w:r>
            <w:r w:rsidRPr="00E221A6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System ceases operation upon </w:t>
            </w:r>
            <w:r w:rsidRPr="00E221A6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E221A6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Shielding in place to prevent </w:t>
            </w:r>
            <w:r w:rsidRPr="00E221A6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48380878" w:rsidR="007A55DE" w:rsidRDefault="0076705C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 xml:space="preserve">UUT </w:t>
            </w:r>
            <w:r w:rsidRPr="00E77466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B7389" w:rsidRPr="00E77466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 xml:space="preserve">  Part Number:    </w:t>
            </w:r>
            <w:r w:rsidRPr="00E77466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Pr="00E77466" w:rsidRDefault="000B7389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6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4994F99D" w:rsidR="00CC159F" w:rsidRDefault="00C76CAE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GB"/>
              </w:rPr>
              <w:t>WAT210700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09AFEA15" w:rsidR="00981C1B" w:rsidRPr="00981C1B" w:rsidRDefault="00C76CAE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tEST sPECIFICATION AND pROCEDURE, Alliance Pumptray</w:t>
            </w:r>
            <w:r>
              <w:rPr>
                <w:b/>
                <w:caps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59FEFC1" w:rsidR="00C9625F" w:rsidRDefault="00C76CAE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09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4A64A8">
        <w:tc>
          <w:tcPr>
            <w:tcW w:w="6591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6"/>
    </w:tbl>
    <w:p w14:paraId="654D957A" w14:textId="77777777" w:rsidR="00A53A4A" w:rsidRDefault="00A53A4A" w:rsidP="004A64A8">
      <w:pPr>
        <w:spacing w:before="0"/>
        <w:rPr>
          <w:b/>
          <w:bCs/>
          <w:sz w:val="32"/>
          <w:szCs w:val="32"/>
        </w:rPr>
      </w:pPr>
    </w:p>
    <w:sectPr w:rsidR="00A53A4A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39B31" w14:textId="77777777" w:rsidR="00C22D1A" w:rsidRDefault="00C22D1A">
      <w:r>
        <w:separator/>
      </w:r>
    </w:p>
  </w:endnote>
  <w:endnote w:type="continuationSeparator" w:id="0">
    <w:p w14:paraId="032146F1" w14:textId="77777777" w:rsidR="00C22D1A" w:rsidRDefault="00C2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3E51C" w14:textId="77777777" w:rsidR="00C22D1A" w:rsidRDefault="00C22D1A">
      <w:r>
        <w:separator/>
      </w:r>
    </w:p>
  </w:footnote>
  <w:footnote w:type="continuationSeparator" w:id="0">
    <w:p w14:paraId="2174FCF4" w14:textId="77777777" w:rsidR="00C22D1A" w:rsidRDefault="00C22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2F4966AF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76705C">
            <w:rPr>
              <w:rFonts w:cs="Arial"/>
              <w:noProof/>
              <w:sz w:val="22"/>
            </w:rPr>
            <w:t>8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7323FD"/>
    <w:multiLevelType w:val="hybridMultilevel"/>
    <w:tmpl w:val="A84849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2"/>
  </w:num>
  <w:num w:numId="6">
    <w:abstractNumId w:val="2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6"/>
  </w:num>
  <w:num w:numId="29">
    <w:abstractNumId w:val="31"/>
  </w:num>
  <w:num w:numId="30">
    <w:abstractNumId w:val="27"/>
  </w:num>
  <w:num w:numId="31">
    <w:abstractNumId w:val="14"/>
  </w:num>
  <w:num w:numId="32">
    <w:abstractNumId w:val="34"/>
  </w:num>
  <w:num w:numId="33">
    <w:abstractNumId w:val="25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38C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147C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35DE0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666A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1FF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D6442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34E91"/>
    <w:rsid w:val="0044125D"/>
    <w:rsid w:val="004415C7"/>
    <w:rsid w:val="004424E3"/>
    <w:rsid w:val="00442BA3"/>
    <w:rsid w:val="00442D70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4A8"/>
    <w:rsid w:val="004B350D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6016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0529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3123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5D1D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708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357B2"/>
    <w:rsid w:val="00740843"/>
    <w:rsid w:val="007438C0"/>
    <w:rsid w:val="007476D1"/>
    <w:rsid w:val="007511B2"/>
    <w:rsid w:val="00752AA1"/>
    <w:rsid w:val="007602D5"/>
    <w:rsid w:val="0076705C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3F2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35A2"/>
    <w:rsid w:val="008535B1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00D21"/>
    <w:rsid w:val="009148A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164B"/>
    <w:rsid w:val="00A4454C"/>
    <w:rsid w:val="00A45B4A"/>
    <w:rsid w:val="00A51745"/>
    <w:rsid w:val="00A53A4A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1B20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2D1A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5FDB"/>
    <w:rsid w:val="00DC6ED0"/>
    <w:rsid w:val="00DD524F"/>
    <w:rsid w:val="00DD5435"/>
    <w:rsid w:val="00DE1AC2"/>
    <w:rsid w:val="00DE2E36"/>
    <w:rsid w:val="00DE7C41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21A6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3218"/>
    <w:rsid w:val="00E66FC8"/>
    <w:rsid w:val="00E733A7"/>
    <w:rsid w:val="00E77466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83D01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2B85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1F0FC2"/>
    <w:rsid w:val="002B30C6"/>
    <w:rsid w:val="002E04E5"/>
    <w:rsid w:val="003E530B"/>
    <w:rsid w:val="003E69A2"/>
    <w:rsid w:val="00476EA9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E60A3"/>
    <w:rsid w:val="008F4574"/>
    <w:rsid w:val="00A354FA"/>
    <w:rsid w:val="00AA778C"/>
    <w:rsid w:val="00BA05F0"/>
    <w:rsid w:val="00BA2AF0"/>
    <w:rsid w:val="00BA3173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</CompanyAddress>
  <CompanyPhone/>
  <CompanyFax>Flextronics Contract Manufacturing Site in Singapore</CompanyFax>
  <CompanyEmail>Pump Tray Tester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83DCFB-FF86-43F5-949E-892297170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A07B15A-96D4-4A22-B129-ABD95CA4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40</TotalTime>
  <Pages>8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10892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27</cp:revision>
  <cp:lastPrinted>2020-02-25T06:12:00Z</cp:lastPrinted>
  <dcterms:created xsi:type="dcterms:W3CDTF">2020-02-17T08:51:00Z</dcterms:created>
  <dcterms:modified xsi:type="dcterms:W3CDTF">2020-03-09T07:17:00Z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