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DE657" w14:textId="364CFF9E" w:rsidR="00650E77" w:rsidRDefault="00650E77">
      <w:bookmarkStart w:id="0" w:name="_GoBack"/>
      <w:bookmarkEnd w:id="0"/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801"/>
        <w:gridCol w:w="549"/>
        <w:gridCol w:w="1981"/>
        <w:gridCol w:w="2063"/>
        <w:gridCol w:w="1710"/>
        <w:gridCol w:w="1987"/>
      </w:tblGrid>
      <w:tr w:rsidR="000A2E13" w:rsidRPr="002174CE" w14:paraId="3996AF05" w14:textId="77777777" w:rsidTr="00974E46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2DA932A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1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4C79F7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EEFCC0D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73E7F6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5E469CF1" w14:textId="77777777" w:rsidTr="00974E46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4C526CF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2" w:name="_Hlk14180957"/>
          </w:p>
        </w:tc>
        <w:bookmarkEnd w:id="2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6EC4CA" w14:textId="0C64FF6E" w:rsidR="000A2E13" w:rsidRPr="00E66FC8" w:rsidRDefault="005651C1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7357B2">
                  <w:rPr>
                    <w:rFonts w:cs="Arial"/>
                    <w:lang w:val="en-IE"/>
                  </w:rPr>
                  <w:t>TE82526</w:t>
                </w:r>
              </w:sdtContent>
            </w:sdt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806150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3" w:name="_Hlk14181388"/>
          </w:p>
        </w:tc>
        <w:bookmarkEnd w:id="3"/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21EB25" w14:textId="38D4E00F" w:rsidR="000A2E13" w:rsidRPr="004C0BA4" w:rsidRDefault="005651C1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bCs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7357B2">
                  <w:rPr>
                    <w:rFonts w:cs="Arial"/>
                    <w:bCs/>
                    <w:lang w:val="en-IE"/>
                  </w:rPr>
                  <w:t>Pum</w:t>
                </w:r>
                <w:r w:rsidR="00B668F8">
                  <w:rPr>
                    <w:rFonts w:cs="Arial"/>
                    <w:bCs/>
                    <w:lang w:val="en-IE"/>
                  </w:rPr>
                  <w:t>p Tray Tester</w:t>
                </w:r>
              </w:sdtContent>
            </w:sdt>
          </w:p>
        </w:tc>
      </w:tr>
      <w:tr w:rsidR="000A2E13" w:rsidRPr="002174CE" w14:paraId="5ABED68D" w14:textId="77777777" w:rsidTr="00974E46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5FFB3B9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1" w:type="dxa"/>
            <w:gridSpan w:val="6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D9EA8CE" w14:textId="23EB2619" w:rsidR="000A2E13" w:rsidRPr="00352F32" w:rsidRDefault="005651C1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02565E">
                  <w:rPr>
                    <w:rStyle w:val="BodyTextChar"/>
                  </w:rPr>
                  <w:t xml:space="preserve">Flextronics Contract Manufacturing </w:t>
                </w:r>
                <w:r w:rsidR="00847427">
                  <w:rPr>
                    <w:rStyle w:val="BodyTextChar"/>
                  </w:rPr>
                  <w:t>Site in Singapore</w:t>
                </w:r>
              </w:sdtContent>
            </w:sdt>
          </w:p>
        </w:tc>
      </w:tr>
      <w:tr w:rsidR="00D86458" w:rsidRPr="002174CE" w14:paraId="62D3C5DB" w14:textId="77777777" w:rsidTr="004C0139">
        <w:trPr>
          <w:jc w:val="center"/>
        </w:trPr>
        <w:tc>
          <w:tcPr>
            <w:tcW w:w="10885" w:type="dxa"/>
            <w:gridSpan w:val="7"/>
          </w:tcPr>
          <w:p w14:paraId="6639D8C1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543D55C7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5010A230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292ADEAF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6CADB1D8" w14:textId="77777777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14:paraId="5E8C963D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526C9C38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2BB1E610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19B5383C" w14:textId="77777777" w:rsidTr="00974E46">
        <w:trPr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715A5EC9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93" w:type="dxa"/>
            <w:gridSpan w:val="3"/>
            <w:shd w:val="clear" w:color="auto" w:fill="D9D9D9" w:themeFill="background1" w:themeFillShade="D9"/>
            <w:vAlign w:val="center"/>
          </w:tcPr>
          <w:p w14:paraId="32F34B5E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3A9F22DA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87" w:type="dxa"/>
            <w:shd w:val="clear" w:color="auto" w:fill="D9D9D9" w:themeFill="background1" w:themeFillShade="D9"/>
            <w:vAlign w:val="center"/>
          </w:tcPr>
          <w:p w14:paraId="0608C689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C13AD9E" w14:textId="77777777" w:rsidTr="00974E46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583B0DB1" w14:textId="07EA52A9" w:rsidR="00981C1B" w:rsidRPr="00C41F56" w:rsidRDefault="00974E46" w:rsidP="009A08DC">
            <w:pPr>
              <w:pStyle w:val="Style1"/>
              <w:jc w:val="center"/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93" w:type="dxa"/>
            <w:gridSpan w:val="3"/>
            <w:shd w:val="clear" w:color="auto" w:fill="F2F2F2" w:themeFill="background1" w:themeFillShade="F2"/>
            <w:vAlign w:val="center"/>
          </w:tcPr>
          <w:p w14:paraId="6C892C78" w14:textId="3EA8A55A" w:rsidR="00981C1B" w:rsidRPr="00981C1B" w:rsidRDefault="00974E46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 w:rsidRPr="00974E46">
              <w:rPr>
                <w:rFonts w:cs="Arial"/>
                <w:color w:val="548DD4" w:themeColor="text2" w:themeTint="99"/>
                <w:lang w:val="en-IE"/>
              </w:rPr>
              <w:t>TEST SPECIFICATION AND PROCEDURE, ALLIANCE PUMPTRAY</w:t>
            </w:r>
            <w:r>
              <w:rPr>
                <w:rFonts w:cs="Arial"/>
                <w:color w:val="548DD4" w:themeColor="text2" w:themeTint="99"/>
                <w:lang w:val="en-IE"/>
              </w:rPr>
              <w:t>, Rev 09</w:t>
            </w:r>
          </w:p>
        </w:tc>
        <w:tc>
          <w:tcPr>
            <w:tcW w:w="1710" w:type="dxa"/>
            <w:vAlign w:val="center"/>
          </w:tcPr>
          <w:p w14:paraId="657BEA62" w14:textId="5302D166" w:rsidR="00981C1B" w:rsidRDefault="00974E46" w:rsidP="00974E46">
            <w:pPr>
              <w:spacing w:before="0"/>
              <w:jc w:val="center"/>
              <w:rPr>
                <w:rFonts w:cs="Arial"/>
                <w:lang w:val="en-IE"/>
              </w:rPr>
            </w:pPr>
            <w:r w:rsidRPr="00974E46">
              <w:rPr>
                <w:rFonts w:cs="Arial"/>
                <w:lang w:val="en-IE"/>
              </w:rPr>
              <w:t>RELEASE GENERAL</w:t>
            </w:r>
          </w:p>
        </w:tc>
        <w:tc>
          <w:tcPr>
            <w:tcW w:w="1987" w:type="dxa"/>
            <w:vAlign w:val="center"/>
          </w:tcPr>
          <w:p w14:paraId="5DDB95EE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86458" w:rsidRPr="002174CE" w14:paraId="72F5C848" w14:textId="77777777" w:rsidTr="00661C5B">
        <w:trPr>
          <w:trHeight w:val="5984"/>
          <w:jc w:val="center"/>
        </w:trPr>
        <w:tc>
          <w:tcPr>
            <w:tcW w:w="10885" w:type="dxa"/>
            <w:gridSpan w:val="7"/>
          </w:tcPr>
          <w:p w14:paraId="2B12CDA7" w14:textId="77777777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507A1AC8" w14:textId="3047C9D9" w:rsidR="007950C5" w:rsidRPr="001E22AF" w:rsidRDefault="001E22AF" w:rsidP="00A0729C">
            <w:pPr>
              <w:rPr>
                <w:rFonts w:cs="Arial"/>
                <w:color w:val="0000FF"/>
                <w:lang w:val="en-IE"/>
              </w:rPr>
            </w:pPr>
            <w:r w:rsidRPr="001E22AF">
              <w:rPr>
                <w:rFonts w:cs="Arial"/>
                <w:b/>
                <w:bCs/>
                <w:color w:val="0000FF"/>
                <w:sz w:val="24"/>
                <w:szCs w:val="24"/>
              </w:rPr>
              <w:t>TEST SPECIFICATION AND PROCEDURE, ALLIANCE PUMPTRAY – WAT210700 Rev 09</w:t>
            </w:r>
          </w:p>
          <w:p w14:paraId="77624BE9" w14:textId="77777777" w:rsidR="007950C5" w:rsidRPr="001E22AF" w:rsidRDefault="007950C5" w:rsidP="00A0729C">
            <w:pPr>
              <w:rPr>
                <w:rFonts w:cs="Arial"/>
                <w:color w:val="0000FF"/>
                <w:lang w:val="en-IE"/>
              </w:rPr>
            </w:pPr>
          </w:p>
          <w:p w14:paraId="11072102" w14:textId="77777777" w:rsidR="00A0729C" w:rsidRDefault="00A0729C" w:rsidP="00A0729C">
            <w:pPr>
              <w:rPr>
                <w:rFonts w:cs="Arial"/>
                <w:lang w:val="en-IE"/>
              </w:rPr>
            </w:pPr>
          </w:p>
          <w:p w14:paraId="598A0AD7" w14:textId="77777777" w:rsidR="007A55DE" w:rsidRDefault="007A55DE" w:rsidP="00A0729C">
            <w:pPr>
              <w:rPr>
                <w:rFonts w:cs="Arial"/>
                <w:lang w:val="en-IE"/>
              </w:rPr>
            </w:pPr>
          </w:p>
          <w:p w14:paraId="1FCEAE07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6F706CD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DCCD285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15B50F50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E191F1E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04CB9E70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1289EEAE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50964155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2F553598" w14:textId="77777777" w:rsidR="00DA5C76" w:rsidRPr="004022C5" w:rsidRDefault="00DA5C76" w:rsidP="00A0729C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31BA7A65" w14:textId="77777777" w:rsidTr="00974E46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5A11579C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0ED152CB" w14:textId="77777777" w:rsidTr="00540D91">
              <w:tc>
                <w:tcPr>
                  <w:tcW w:w="658" w:type="dxa"/>
                </w:tcPr>
                <w:p w14:paraId="665AD369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56D57E2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4B1A81E7" w14:textId="77777777" w:rsidTr="00540D91">
              <w:tc>
                <w:tcPr>
                  <w:tcW w:w="658" w:type="dxa"/>
                </w:tcPr>
                <w:p w14:paraId="0F61F97C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CACC551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5EB37178" w14:textId="77777777" w:rsidTr="00540D91">
              <w:tc>
                <w:tcPr>
                  <w:tcW w:w="658" w:type="dxa"/>
                </w:tcPr>
                <w:p w14:paraId="52F64DB7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E10344E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25150055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0F8B808D" w14:textId="77777777" w:rsidTr="00974E46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59F65366" w14:textId="77777777"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59EA60AC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1"/>
    </w:tbl>
    <w:p w14:paraId="75CF616F" w14:textId="77777777" w:rsidR="00F72232" w:rsidRDefault="00F72232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271"/>
        <w:gridCol w:w="1080"/>
        <w:gridCol w:w="1132"/>
        <w:gridCol w:w="849"/>
        <w:gridCol w:w="15"/>
        <w:gridCol w:w="2111"/>
        <w:gridCol w:w="1258"/>
        <w:gridCol w:w="2375"/>
      </w:tblGrid>
      <w:tr w:rsidR="004C0139" w:rsidRPr="002174CE" w14:paraId="491340D1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2FD9D2B7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27585D4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1996" w:type="dxa"/>
            <w:gridSpan w:val="3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19BFD92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44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85B7E90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4C0139" w:rsidRPr="002174CE" w14:paraId="3D073C0D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AA637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5FE3B" w14:textId="57D8936D" w:rsidR="007A55DE" w:rsidRDefault="005651C1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7357B2">
                  <w:rPr>
                    <w:rFonts w:cs="Arial"/>
                    <w:lang w:val="en-IE"/>
                  </w:rPr>
                  <w:t>TE82526</w:t>
                </w:r>
              </w:sdtContent>
            </w:sdt>
          </w:p>
        </w:tc>
        <w:tc>
          <w:tcPr>
            <w:tcW w:w="1996" w:type="dxa"/>
            <w:gridSpan w:val="3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9E6F3E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44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C27C6ED" w14:textId="5596C6E4" w:rsidR="007A55DE" w:rsidRPr="004C0BA4" w:rsidRDefault="00B668F8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F72232" w:rsidRPr="002174CE" w14:paraId="5642CC4D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997A346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8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295FAB7E" w14:textId="19CCC111" w:rsidR="007A55DE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125CF814" w14:textId="77777777" w:rsidTr="004C0139">
        <w:trPr>
          <w:trHeight w:val="567"/>
          <w:jc w:val="center"/>
        </w:trPr>
        <w:tc>
          <w:tcPr>
            <w:tcW w:w="10885" w:type="dxa"/>
            <w:gridSpan w:val="9"/>
          </w:tcPr>
          <w:p w14:paraId="5BA48368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14:paraId="51521A07" w14:textId="77777777"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14:paraId="55BD51F0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5AFD4465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parameters in the Parameters column. Rows may be added as needed.</w:t>
            </w:r>
          </w:p>
          <w:p w14:paraId="4135B939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>equipment documentation, define the</w:t>
            </w:r>
            <w:r w:rsidR="00D86458">
              <w:t xml:space="preserve"> </w:t>
            </w:r>
            <w:r w:rsidRPr="00981C1B">
              <w:t xml:space="preserve">specification(s) in the Acceptance Criteria column. </w:t>
            </w:r>
          </w:p>
          <w:p w14:paraId="450F9414" w14:textId="77777777"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Verify and/or measure the applicable parameters and complete the </w:t>
            </w:r>
            <w:r w:rsidR="00B40F62">
              <w:t>T</w:t>
            </w:r>
            <w:r w:rsidRPr="001532C8">
              <w:t>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14:paraId="01B08AFA" w14:textId="77777777"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6CD045C6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14:paraId="0D11BC8A" w14:textId="77777777"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14:paraId="7C7AAB0F" w14:textId="77777777"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14:paraId="09014FBF" w14:textId="77777777"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4C0139" w:rsidRPr="002174CE" w14:paraId="3C930E68" w14:textId="77777777" w:rsidTr="00F72232">
        <w:trPr>
          <w:trHeight w:val="360"/>
          <w:jc w:val="center"/>
        </w:trPr>
        <w:tc>
          <w:tcPr>
            <w:tcW w:w="2065" w:type="dxa"/>
            <w:gridSpan w:val="2"/>
            <w:shd w:val="clear" w:color="auto" w:fill="D9D9D9" w:themeFill="background1" w:themeFillShade="D9"/>
            <w:vAlign w:val="center"/>
          </w:tcPr>
          <w:p w14:paraId="13A5D8C2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212" w:type="dxa"/>
            <w:gridSpan w:val="2"/>
            <w:shd w:val="clear" w:color="auto" w:fill="D9D9D9" w:themeFill="background1" w:themeFillShade="D9"/>
            <w:vAlign w:val="center"/>
          </w:tcPr>
          <w:p w14:paraId="5C793483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75" w:type="dxa"/>
            <w:gridSpan w:val="3"/>
            <w:shd w:val="clear" w:color="auto" w:fill="D9D9D9" w:themeFill="background1" w:themeFillShade="D9"/>
            <w:vAlign w:val="center"/>
          </w:tcPr>
          <w:p w14:paraId="30E05B9C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2A27373B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75" w:type="dxa"/>
            <w:shd w:val="clear" w:color="auto" w:fill="D9D9D9" w:themeFill="background1" w:themeFillShade="D9"/>
            <w:vAlign w:val="center"/>
          </w:tcPr>
          <w:p w14:paraId="3D7E97D1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D189129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709C91AE" w14:textId="77777777"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418DC19D" w14:textId="77777777" w:rsidR="000B7389" w:rsidRDefault="000B7389">
            <w:pPr>
              <w:pStyle w:val="Foot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18 ºC to 28 ºC</w:t>
            </w:r>
          </w:p>
        </w:tc>
        <w:tc>
          <w:tcPr>
            <w:tcW w:w="2975" w:type="dxa"/>
            <w:gridSpan w:val="3"/>
            <w:vAlign w:val="center"/>
          </w:tcPr>
          <w:p w14:paraId="7649722F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7AAE6038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EAE3AF5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7AA14AE2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285A8A9" w14:textId="77777777"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1CA44246" w14:textId="77777777" w:rsidR="000B7389" w:rsidRDefault="000B7389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10 % to 80 %,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Non-Condensing</w:t>
            </w:r>
          </w:p>
        </w:tc>
        <w:tc>
          <w:tcPr>
            <w:tcW w:w="2975" w:type="dxa"/>
            <w:gridSpan w:val="3"/>
            <w:vAlign w:val="center"/>
          </w:tcPr>
          <w:p w14:paraId="648F39F7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65AF9DF5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1D4BA90E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1F0B9384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8C2C746" w14:textId="77777777" w:rsidR="00C11845" w:rsidRPr="00F05870" w:rsidRDefault="00C11845" w:rsidP="00C11845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36395FC" w14:textId="77777777" w:rsidR="00C11845" w:rsidRPr="00981C1B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100 VAC to 240 VAC,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50 Hz/60 Hz ±5%</w:t>
            </w:r>
          </w:p>
        </w:tc>
        <w:tc>
          <w:tcPr>
            <w:tcW w:w="2975" w:type="dxa"/>
            <w:gridSpan w:val="3"/>
            <w:vAlign w:val="center"/>
          </w:tcPr>
          <w:p w14:paraId="1E7D97F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533B0FFB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1BE0EDB2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629E3300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A26FE3B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64F3D7A7" w14:textId="77777777" w:rsidR="00C11845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Minimum of 4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outlets</w:t>
            </w:r>
          </w:p>
        </w:tc>
        <w:tc>
          <w:tcPr>
            <w:tcW w:w="2975" w:type="dxa"/>
            <w:gridSpan w:val="3"/>
            <w:vAlign w:val="center"/>
          </w:tcPr>
          <w:p w14:paraId="79A500AD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4A17D2FA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058A7A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60661CE1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6A17682E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1F049D1B" w14:textId="77777777" w:rsidR="00C11845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Minimum of 1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network</w:t>
            </w:r>
          </w:p>
        </w:tc>
        <w:tc>
          <w:tcPr>
            <w:tcW w:w="2975" w:type="dxa"/>
            <w:gridSpan w:val="3"/>
            <w:vAlign w:val="center"/>
          </w:tcPr>
          <w:p w14:paraId="0F0BD9F9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54B5CBAB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5D53516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43762A9F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86EBC61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5B3DAA81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The system has sufficient room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for the test station, UUT and service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7C30BD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40A98C3F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575FFE55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274DF885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7543C939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The Test Station Bench is large and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strong enough to support the station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48B97C7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3A4A81BD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142CA326" w14:textId="77777777" w:rsidTr="00F72232">
        <w:trPr>
          <w:trHeight w:val="1925"/>
          <w:jc w:val="center"/>
        </w:trPr>
        <w:tc>
          <w:tcPr>
            <w:tcW w:w="10885" w:type="dxa"/>
            <w:gridSpan w:val="9"/>
          </w:tcPr>
          <w:p w14:paraId="18ACF872" w14:textId="77777777" w:rsidR="00C11845" w:rsidRDefault="00C11845" w:rsidP="00ED2768">
            <w:pPr>
              <w:spacing w:after="6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3EC3E0AA" w14:textId="1FCD7F15" w:rsidR="00C11845" w:rsidRDefault="00C11845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Ambient temperature/humidity measured using a</w:t>
            </w:r>
            <w:r w:rsidR="007F3908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Temperature/Humidity Meter,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Control Number </w:t>
            </w:r>
          </w:p>
          <w:p w14:paraId="7B8EBCE2" w14:textId="43ACAE92" w:rsidR="00C11845" w:rsidRDefault="00C11845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Electrical supply measured using a </w:t>
            </w:r>
            <w:proofErr w:type="spell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Multimeter</w:t>
            </w:r>
            <w:proofErr w:type="spellEnd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, Control Number </w:t>
            </w:r>
          </w:p>
          <w:p w14:paraId="2DF13638" w14:textId="77777777" w:rsidR="007F3908" w:rsidRDefault="007F3908" w:rsidP="00C11845">
            <w:pPr>
              <w:spacing w:before="0"/>
              <w:rPr>
                <w:rFonts w:cs="Arial"/>
                <w:lang w:val="en-IE"/>
              </w:rPr>
            </w:pPr>
          </w:p>
          <w:p w14:paraId="19B9CF99" w14:textId="77777777" w:rsidR="007F3908" w:rsidRDefault="007F3908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Note: If the electrical supply range or tolerance is not specified</w:t>
            </w:r>
            <w:r w:rsidR="00ED2768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for voltage and/or frequency,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</w:t>
            </w:r>
            <w:r w:rsidR="00ED2768">
              <w:rPr>
                <w:rFonts w:cs="Arial"/>
                <w:bCs/>
                <w:iCs/>
                <w:color w:val="548DD4" w:themeColor="text2" w:themeTint="99"/>
                <w:lang w:val="en-IE"/>
              </w:rPr>
              <w:t>a tolerance of ±5% may be used in accordance with ANSI C84.1 – Voltage Tolerance Standard.</w:t>
            </w:r>
          </w:p>
          <w:p w14:paraId="085DDE7A" w14:textId="77777777" w:rsidR="00F72232" w:rsidRPr="004022C5" w:rsidRDefault="00F72232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0E56B7F6" w14:textId="77777777" w:rsidTr="00F72232">
        <w:trPr>
          <w:trHeight w:val="432"/>
          <w:jc w:val="center"/>
        </w:trPr>
        <w:tc>
          <w:tcPr>
            <w:tcW w:w="5126" w:type="dxa"/>
            <w:gridSpan w:val="5"/>
            <w:shd w:val="clear" w:color="auto" w:fill="D9D9D9" w:themeFill="background1" w:themeFillShade="D9"/>
            <w:vAlign w:val="center"/>
          </w:tcPr>
          <w:p w14:paraId="0F7B9E75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4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44AC9EE3" w14:textId="77777777" w:rsidTr="00562569">
              <w:tc>
                <w:tcPr>
                  <w:tcW w:w="658" w:type="dxa"/>
                </w:tcPr>
                <w:p w14:paraId="147AA415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FF5683C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20A18FC2" w14:textId="77777777" w:rsidTr="00562569">
              <w:tc>
                <w:tcPr>
                  <w:tcW w:w="658" w:type="dxa"/>
                </w:tcPr>
                <w:p w14:paraId="2D58432E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E1617F3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27428D9F" w14:textId="77777777" w:rsidTr="00562569">
              <w:tc>
                <w:tcPr>
                  <w:tcW w:w="658" w:type="dxa"/>
                </w:tcPr>
                <w:p w14:paraId="7114CE1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632D5D8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3F3FD18C" w14:textId="77777777" w:rsidR="00C11845" w:rsidRPr="002174CE" w:rsidRDefault="00C11845" w:rsidP="00C11845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42FB21BD" w14:textId="77777777" w:rsidTr="00F72232">
        <w:trPr>
          <w:trHeight w:val="432"/>
          <w:jc w:val="center"/>
        </w:trPr>
        <w:tc>
          <w:tcPr>
            <w:tcW w:w="5126" w:type="dxa"/>
            <w:gridSpan w:val="5"/>
            <w:vAlign w:val="center"/>
          </w:tcPr>
          <w:p w14:paraId="2FDC1283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4"/>
            <w:vMerge/>
            <w:vAlign w:val="center"/>
          </w:tcPr>
          <w:p w14:paraId="28BF03A2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374A18DE" w14:textId="77777777" w:rsidR="00F72232" w:rsidRDefault="00F72232" w:rsidP="00F72232">
      <w:pPr>
        <w:spacing w:before="0"/>
      </w:pPr>
    </w:p>
    <w:tbl>
      <w:tblPr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8"/>
        <w:gridCol w:w="343"/>
        <w:gridCol w:w="1981"/>
        <w:gridCol w:w="3024"/>
        <w:gridCol w:w="2735"/>
      </w:tblGrid>
      <w:tr w:rsidR="004C0139" w:rsidRPr="002174CE" w14:paraId="6FD05B46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0A8C1E2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4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4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522CEA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1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35E7E16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759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4B17EC48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4C0139" w:rsidRPr="002174CE" w14:paraId="183DB0EC" w14:textId="77777777" w:rsidTr="00F72232">
        <w:trPr>
          <w:trHeight w:val="360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4A737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C79FDA74366043F0B941BC43D6BD8BB3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3C200D" w14:textId="091E9329" w:rsidR="00C11845" w:rsidRDefault="007357B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</w:t>
                </w:r>
              </w:p>
            </w:tc>
          </w:sdtContent>
        </w:sdt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3A676AE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7148C8C8E320420A806FB17D7F3CF699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9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423B0AC" w14:textId="6495A9E1" w:rsidR="00C11845" w:rsidRDefault="00B668F8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F72232" w:rsidRPr="002174CE" w14:paraId="37C40135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1B8F9B8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9C792F7E32CC45F7A15328053F094810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5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0050D33A" w14:textId="04900FE9" w:rsidR="00C11845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29CEC56A" w14:textId="77777777" w:rsidTr="004C0139">
        <w:trPr>
          <w:trHeight w:val="567"/>
        </w:trPr>
        <w:tc>
          <w:tcPr>
            <w:tcW w:w="10885" w:type="dxa"/>
            <w:gridSpan w:val="6"/>
          </w:tcPr>
          <w:p w14:paraId="756F1D60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2C6F345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14:paraId="656F8098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01A541F5" w14:textId="77777777" w:rsidR="00C11845" w:rsidRDefault="00C11845" w:rsidP="00C11845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14:paraId="3BDFF559" w14:textId="77777777" w:rsidR="00C11845" w:rsidRPr="00981C1B" w:rsidRDefault="00C11845" w:rsidP="00C11845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14:paraId="19D42AA8" w14:textId="77777777" w:rsidR="00C1184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B752D5E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14:paraId="595A7425" w14:textId="77777777" w:rsidR="00C11845" w:rsidRDefault="00C11845" w:rsidP="00C11845">
            <w:pPr>
              <w:pStyle w:val="ListParagraph"/>
            </w:pPr>
            <w:r w:rsidRPr="007F5C8F">
              <w:t>Copies of calibration and/or maintenance certificates</w:t>
            </w:r>
          </w:p>
          <w:p w14:paraId="7E269929" w14:textId="77777777" w:rsidR="00C11845" w:rsidRDefault="00C11845" w:rsidP="00C11845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F72232" w:rsidRPr="002174CE" w14:paraId="5686938A" w14:textId="77777777" w:rsidTr="00F72232">
        <w:trPr>
          <w:trHeight w:val="360"/>
        </w:trPr>
        <w:tc>
          <w:tcPr>
            <w:tcW w:w="2802" w:type="dxa"/>
            <w:gridSpan w:val="2"/>
            <w:shd w:val="clear" w:color="auto" w:fill="D9D9D9" w:themeFill="background1" w:themeFillShade="D9"/>
            <w:vAlign w:val="center"/>
          </w:tcPr>
          <w:p w14:paraId="7C782F5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29BE54B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024" w:type="dxa"/>
            <w:shd w:val="clear" w:color="auto" w:fill="D9D9D9" w:themeFill="background1" w:themeFillShade="D9"/>
            <w:vAlign w:val="center"/>
          </w:tcPr>
          <w:p w14:paraId="05C588A4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735" w:type="dxa"/>
            <w:shd w:val="clear" w:color="auto" w:fill="D9D9D9" w:themeFill="background1" w:themeFillShade="D9"/>
            <w:vAlign w:val="center"/>
          </w:tcPr>
          <w:p w14:paraId="0617B4FA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F72232" w:rsidRPr="002174CE" w14:paraId="180BCCD1" w14:textId="77777777" w:rsidTr="00F72232">
        <w:trPr>
          <w:trHeight w:val="576"/>
        </w:trPr>
        <w:tc>
          <w:tcPr>
            <w:tcW w:w="2802" w:type="dxa"/>
            <w:gridSpan w:val="2"/>
            <w:shd w:val="clear" w:color="auto" w:fill="F2F2F2" w:themeFill="background1" w:themeFillShade="F2"/>
            <w:vAlign w:val="center"/>
          </w:tcPr>
          <w:p w14:paraId="03D7023B" w14:textId="3CD57E60" w:rsidR="00C11845" w:rsidRDefault="00A01F51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A01F51">
              <w:rPr>
                <w:rFonts w:cs="Arial"/>
                <w:color w:val="548DD4" w:themeColor="text2" w:themeTint="99"/>
                <w:lang w:val="en-IE"/>
              </w:rPr>
              <w:t>Electronics Weigh Balance</w:t>
            </w:r>
          </w:p>
        </w:tc>
        <w:tc>
          <w:tcPr>
            <w:tcW w:w="2324" w:type="dxa"/>
            <w:gridSpan w:val="2"/>
            <w:shd w:val="clear" w:color="auto" w:fill="FFFFFF" w:themeFill="background1"/>
            <w:vAlign w:val="center"/>
          </w:tcPr>
          <w:p w14:paraId="6A7D56E4" w14:textId="48169325" w:rsidR="00C11845" w:rsidRDefault="001E22AF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12303631</w:t>
            </w:r>
          </w:p>
        </w:tc>
        <w:tc>
          <w:tcPr>
            <w:tcW w:w="3024" w:type="dxa"/>
            <w:vAlign w:val="center"/>
          </w:tcPr>
          <w:p w14:paraId="657B5147" w14:textId="269E6E55" w:rsidR="00C11845" w:rsidRPr="004022C5" w:rsidRDefault="00C11845" w:rsidP="00C11845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="001E22AF">
              <w:rPr>
                <w:rFonts w:cs="Arial"/>
                <w:lang w:val="en-IE"/>
              </w:rPr>
              <w:t>07 Feb 2020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  <w:r w:rsidR="001E22AF">
              <w:rPr>
                <w:rFonts w:cs="Arial"/>
                <w:lang w:val="en-IE"/>
              </w:rPr>
              <w:t xml:space="preserve"> 07 Aug 2020</w:t>
            </w:r>
          </w:p>
        </w:tc>
        <w:tc>
          <w:tcPr>
            <w:tcW w:w="2735" w:type="dxa"/>
            <w:shd w:val="clear" w:color="auto" w:fill="auto"/>
            <w:vAlign w:val="center"/>
          </w:tcPr>
          <w:p w14:paraId="46E9F29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636A36DD" w14:textId="77777777" w:rsidTr="000A2E13">
        <w:trPr>
          <w:trHeight w:val="5309"/>
        </w:trPr>
        <w:tc>
          <w:tcPr>
            <w:tcW w:w="10885" w:type="dxa"/>
            <w:gridSpan w:val="6"/>
          </w:tcPr>
          <w:p w14:paraId="512C9642" w14:textId="186E8908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1C102271" w14:textId="009C339B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216BCE66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3FD9D8F9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2365B1F5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0F68D441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43A389B2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73E64176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5DC86122" w14:textId="77777777" w:rsidTr="00F72232">
        <w:trPr>
          <w:trHeight w:val="432"/>
        </w:trPr>
        <w:tc>
          <w:tcPr>
            <w:tcW w:w="5126" w:type="dxa"/>
            <w:gridSpan w:val="4"/>
            <w:shd w:val="clear" w:color="auto" w:fill="D9D9D9" w:themeFill="background1" w:themeFillShade="D9"/>
            <w:vAlign w:val="center"/>
          </w:tcPr>
          <w:p w14:paraId="7CC7A4CF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2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762F51B5" w14:textId="77777777" w:rsidTr="00C7628E">
              <w:tc>
                <w:tcPr>
                  <w:tcW w:w="658" w:type="dxa"/>
                </w:tcPr>
                <w:p w14:paraId="120A81F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8281EB8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4D125E41" w14:textId="77777777" w:rsidTr="00C7628E">
              <w:tc>
                <w:tcPr>
                  <w:tcW w:w="658" w:type="dxa"/>
                </w:tcPr>
                <w:p w14:paraId="105E76EE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3054AC7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591E60B2" w14:textId="77777777" w:rsidTr="00C7628E">
              <w:trPr>
                <w:trHeight w:val="260"/>
              </w:trPr>
              <w:tc>
                <w:tcPr>
                  <w:tcW w:w="658" w:type="dxa"/>
                </w:tcPr>
                <w:p w14:paraId="54B6B2A9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FF0EF6F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7D7071BD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4D341683" w14:textId="77777777" w:rsidTr="00F72232">
        <w:trPr>
          <w:trHeight w:val="432"/>
        </w:trPr>
        <w:tc>
          <w:tcPr>
            <w:tcW w:w="5126" w:type="dxa"/>
            <w:gridSpan w:val="4"/>
            <w:vAlign w:val="center"/>
          </w:tcPr>
          <w:p w14:paraId="6B4350C2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2"/>
            <w:vMerge/>
            <w:vAlign w:val="center"/>
          </w:tcPr>
          <w:p w14:paraId="107E028A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62508A23" w14:textId="77777777" w:rsidR="00F72232" w:rsidRDefault="00F72232" w:rsidP="00F72232">
      <w:pPr>
        <w:spacing w:before="0"/>
      </w:pP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7"/>
        <w:gridCol w:w="344"/>
        <w:gridCol w:w="1980"/>
        <w:gridCol w:w="1963"/>
        <w:gridCol w:w="1258"/>
        <w:gridCol w:w="2539"/>
      </w:tblGrid>
      <w:tr w:rsidR="004C0139" w:rsidRPr="002174CE" w14:paraId="02E16FFB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46D045CB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bookmarkStart w:id="5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5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1257DC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19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DC167F7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BE4ECA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4C0139" w:rsidRPr="002174CE" w14:paraId="3266E7B4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D91A66F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DF74B8EBD12F4F26B3541997169C3947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7AAB748" w14:textId="390B9E09" w:rsidR="00C11845" w:rsidRDefault="007357B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</w:t>
                </w:r>
              </w:p>
            </w:tc>
          </w:sdtContent>
        </w:sdt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46368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1B8332FAEB3B4D0390955DBC46BB5313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FA685C6" w14:textId="3ED497BD" w:rsidR="00C11845" w:rsidRDefault="00B668F8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DA5C76" w:rsidRPr="002174CE" w14:paraId="41FD8D2A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30D3B816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EF190EC258884A80B334CE39155DC2CE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6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4549F9B6" w14:textId="59024E78" w:rsidR="00C11845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783CF081" w14:textId="77777777" w:rsidTr="00F72232">
        <w:trPr>
          <w:trHeight w:val="567"/>
          <w:jc w:val="center"/>
        </w:trPr>
        <w:tc>
          <w:tcPr>
            <w:tcW w:w="10885" w:type="dxa"/>
            <w:gridSpan w:val="7"/>
          </w:tcPr>
          <w:p w14:paraId="371D5A20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7C175D9B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276EF74D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14:paraId="6711FF57" w14:textId="77777777" w:rsidR="00C11845" w:rsidRDefault="00C11845" w:rsidP="00C11845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14:paraId="387D998D" w14:textId="77777777" w:rsidR="00C11845" w:rsidRDefault="00C11845" w:rsidP="00C11845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14:paraId="4578941C" w14:textId="77777777" w:rsidR="00C11845" w:rsidRPr="00981C1B" w:rsidRDefault="00C11845" w:rsidP="00C11845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14:paraId="3DD6C080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2A3CF88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14:paraId="115D76DD" w14:textId="77777777" w:rsidR="00C11845" w:rsidRDefault="00C11845" w:rsidP="00C11845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14:paraId="49A5C9D6" w14:textId="77777777" w:rsidR="00C11845" w:rsidRPr="00981C1B" w:rsidRDefault="00C11845" w:rsidP="00C11845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4C0139" w:rsidRPr="002174CE" w14:paraId="3234AE03" w14:textId="77777777" w:rsidTr="00F72232">
        <w:trPr>
          <w:trHeight w:val="360"/>
          <w:jc w:val="center"/>
        </w:trPr>
        <w:tc>
          <w:tcPr>
            <w:tcW w:w="2801" w:type="dxa"/>
            <w:gridSpan w:val="2"/>
            <w:shd w:val="clear" w:color="auto" w:fill="D9D9D9" w:themeFill="background1" w:themeFillShade="D9"/>
            <w:vAlign w:val="center"/>
          </w:tcPr>
          <w:p w14:paraId="54E375E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3530090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963" w:type="dxa"/>
            <w:shd w:val="clear" w:color="auto" w:fill="D9D9D9" w:themeFill="background1" w:themeFillShade="D9"/>
            <w:vAlign w:val="center"/>
          </w:tcPr>
          <w:p w14:paraId="0ED7E62E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0BA63DD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03A0283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1B1CF0BA" w14:textId="77777777" w:rsidTr="00F7223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2A047A9D" w14:textId="733265E7" w:rsidR="00C11845" w:rsidRPr="003F0408" w:rsidRDefault="00DC6ED0" w:rsidP="00C11845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t>TE82526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14:paraId="08E0A47E" w14:textId="77777777" w:rsidR="00C11845" w:rsidRPr="003F0408" w:rsidRDefault="00C11845" w:rsidP="00C11845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Version:  1.0</w:t>
            </w:r>
          </w:p>
        </w:tc>
        <w:tc>
          <w:tcPr>
            <w:tcW w:w="1963" w:type="dxa"/>
            <w:vAlign w:val="center"/>
          </w:tcPr>
          <w:p w14:paraId="2D1325E1" w14:textId="77777777" w:rsidR="00C11845" w:rsidRPr="003F0408" w:rsidRDefault="00C11845" w:rsidP="00C11845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  Version: 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2A0F3BE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14:paraId="03B3930C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10C97969" w14:textId="77777777" w:rsidTr="00F72232">
        <w:trPr>
          <w:trHeight w:val="4625"/>
          <w:jc w:val="center"/>
        </w:trPr>
        <w:tc>
          <w:tcPr>
            <w:tcW w:w="10885" w:type="dxa"/>
            <w:gridSpan w:val="7"/>
          </w:tcPr>
          <w:p w14:paraId="1B954E87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49F2614A" w14:textId="777804DD" w:rsidR="00C11845" w:rsidRDefault="00C11845" w:rsidP="00C11845">
            <w:pPr>
              <w:rPr>
                <w:rFonts w:cs="Arial"/>
                <w:lang w:val="en-IE"/>
              </w:rPr>
            </w:pPr>
          </w:p>
          <w:p w14:paraId="1C07D61A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3AD54BF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595A1833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05F3D8F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3203234D" w14:textId="77777777" w:rsidTr="00F72232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1C435856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50440974" w14:textId="77777777" w:rsidTr="00562569">
              <w:tc>
                <w:tcPr>
                  <w:tcW w:w="658" w:type="dxa"/>
                </w:tcPr>
                <w:p w14:paraId="5EA08EA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508D1AA5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5178F271" w14:textId="77777777" w:rsidTr="00562569">
              <w:tc>
                <w:tcPr>
                  <w:tcW w:w="658" w:type="dxa"/>
                </w:tcPr>
                <w:p w14:paraId="5D2B74FD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734038C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370AE059" w14:textId="77777777" w:rsidTr="004C0139">
              <w:trPr>
                <w:trHeight w:val="261"/>
              </w:trPr>
              <w:tc>
                <w:tcPr>
                  <w:tcW w:w="658" w:type="dxa"/>
                </w:tcPr>
                <w:p w14:paraId="27F9B810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216FD94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374D780C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60D9D1CD" w14:textId="77777777" w:rsidTr="00F72232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3D6E0AA1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419A8B2B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1F5295DE" w14:textId="77777777" w:rsidR="007A55DE" w:rsidRDefault="007A55DE" w:rsidP="007A55DE">
      <w:pPr>
        <w:spacing w:before="0"/>
      </w:pPr>
    </w:p>
    <w:tbl>
      <w:tblPr>
        <w:tblW w:w="108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350"/>
        <w:gridCol w:w="289"/>
        <w:gridCol w:w="1694"/>
        <w:gridCol w:w="329"/>
        <w:gridCol w:w="156"/>
        <w:gridCol w:w="1942"/>
        <w:gridCol w:w="9"/>
        <w:gridCol w:w="1152"/>
        <w:gridCol w:w="99"/>
        <w:gridCol w:w="2070"/>
      </w:tblGrid>
      <w:tr w:rsidR="007A55DE" w:rsidRPr="004022C5" w14:paraId="6AD73C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E4C2ACF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1313C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5EA8531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04A914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14:paraId="69CAB9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48658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A6CA0FA" w14:textId="33A17A6A" w:rsidR="007A55DE" w:rsidRDefault="007357B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6846A0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3F6A3D9E" w14:textId="5D63C28E" w:rsidR="007A55DE" w:rsidRDefault="00B668F8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7A55DE" w:rsidRPr="004022C5" w14:paraId="088DBEF4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4AB527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A1451AA" w14:textId="6D63B776" w:rsidR="007A55DE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0B7389" w:rsidRPr="004022C5" w14:paraId="4A90F77C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4219" w14:textId="77777777"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696BA068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14:paraId="60F5A220" w14:textId="77777777"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A59987D" w14:textId="77777777"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14:paraId="6A3BDEB5" w14:textId="77777777"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14:paraId="15DBA3CB" w14:textId="77777777"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14:paraId="262754A6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4DE73D18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14:paraId="3B1FA4ED" w14:textId="77777777"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14:paraId="4806DE75" w14:textId="77777777"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14:paraId="49B36065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7326BD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A20091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FCA7B3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BA3C97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0F39AF8E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0185E022" w14:textId="77777777"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Mechanical Safety/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07F418E0" w14:textId="77777777"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None Found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(or mitigated appropriately)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A6AF669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347BDF7E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71383028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331098B4" w14:textId="77777777"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1EBEFB1F" w14:textId="77777777"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1FB4A3EA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7000FEB4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1615C592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9C569C" w14:textId="77777777"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B35DAF" w14:textId="77777777"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 and located below the system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F1DF98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4BFBCDD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4C39C8D3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49388C" w14:textId="77777777"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B29C8" w14:textId="77777777"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System ceases operation upon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74E85BE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2A6DAAA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5C9077DB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DA2AE8" w14:textId="77777777" w:rsidR="000B7389" w:rsidRPr="007A55DE" w:rsidRDefault="00352F32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ACE178" w14:textId="77777777"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Shielding in place to prevent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652949B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191BDA40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204CE6AA" w14:textId="77777777" w:rsidTr="00F63E45">
        <w:trPr>
          <w:trHeight w:val="2843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E5A6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6040EA05" w14:textId="77777777" w:rsidR="000B7389" w:rsidRDefault="000B7389" w:rsidP="007950C5">
            <w:pPr>
              <w:rPr>
                <w:rFonts w:cs="Arial"/>
                <w:lang w:val="en-IE"/>
              </w:rPr>
            </w:pPr>
          </w:p>
          <w:p w14:paraId="355E9E0E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09E24991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492D0848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5FA38C5E" w14:textId="77777777"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14:paraId="5A3796A1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39CC8B" w14:textId="77777777"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27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52E5229C" w14:textId="77777777" w:rsidTr="00562569">
              <w:tc>
                <w:tcPr>
                  <w:tcW w:w="658" w:type="dxa"/>
                </w:tcPr>
                <w:p w14:paraId="6168C098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AB167BB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187C74CA" w14:textId="77777777" w:rsidTr="00562569">
              <w:tc>
                <w:tcPr>
                  <w:tcW w:w="658" w:type="dxa"/>
                </w:tcPr>
                <w:p w14:paraId="3B6DA4EC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85CBAF0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7E63E2F0" w14:textId="77777777" w:rsidTr="00F72232">
              <w:trPr>
                <w:trHeight w:val="261"/>
              </w:trPr>
              <w:tc>
                <w:tcPr>
                  <w:tcW w:w="658" w:type="dxa"/>
                </w:tcPr>
                <w:p w14:paraId="79991690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1038076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59061A9B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28F776F4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9507" w14:textId="77777777"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27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EEA8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57D123F0" w14:textId="77777777" w:rsidTr="00F63E45">
        <w:trPr>
          <w:trHeight w:val="288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9B32E7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2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FC8D9A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4022C5" w14:paraId="68E88AA4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D5C839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1ADD9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9E71DD2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6FDFC7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14:paraId="4DF5C80B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1B9C0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A3CB7D2" w14:textId="72F78942" w:rsidR="007A55DE" w:rsidRDefault="007357B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664A48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0842C1" w14:textId="1FF266AF" w:rsidR="007A55DE" w:rsidRPr="004C0BA4" w:rsidRDefault="00B668F8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7A55DE" w:rsidRPr="004022C5" w14:paraId="5284DB28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08376B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B42F383" w14:textId="738E0B3D" w:rsidR="007A55DE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0B7389" w:rsidRPr="004022C5" w14:paraId="6676C7D8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5D08" w14:textId="77777777"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075CB09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41FAC48D" w14:textId="77777777"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C533C79" w14:textId="77777777"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14:paraId="3043DECD" w14:textId="77777777"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36C72714" w14:textId="77777777"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1133047C" w14:textId="77777777"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14:paraId="6D3FB0D5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3F6FC687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3E1FF94B" w14:textId="77777777"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6BAB7A53" w14:textId="77777777"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2C80B851" w14:textId="77777777"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612BC022" w14:textId="77777777"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14:paraId="0A674444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DD8E18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UUT </w:t>
            </w:r>
            <w:r w:rsidRPr="008D60F1">
              <w:rPr>
                <w:rFonts w:cs="Arial"/>
                <w:color w:val="548DD4" w:themeColor="text2" w:themeTint="99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A12CBF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3E894E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266114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5115F5AF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36B28BE4" w14:textId="6F4563D8" w:rsidR="000B7389" w:rsidRPr="00EF15DA" w:rsidRDefault="000B7389" w:rsidP="0059601D">
            <w:pPr>
              <w:spacing w:line="360" w:lineRule="auto"/>
              <w:rPr>
                <w:rFonts w:cs="Arial"/>
                <w:color w:val="548DD4" w:themeColor="text2" w:themeTint="99"/>
                <w:lang w:val="en-IE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8D60F1">
              <w:rPr>
                <w:rFonts w:cs="Arial"/>
                <w:color w:val="548DD4" w:themeColor="text2" w:themeTint="99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br/>
              <w:t xml:space="preserve">  </w:t>
            </w:r>
            <w:r w:rsidRPr="006A5DD1">
              <w:rPr>
                <w:rFonts w:cs="Arial"/>
                <w:color w:val="548DD4" w:themeColor="text2" w:themeTint="99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7AAD8397" w14:textId="6461A121" w:rsidR="000B7389" w:rsidRDefault="000B7389" w:rsidP="007A72C0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All required CTQ Specification measurements result in a Pass</w:t>
            </w: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14:paraId="6D9E28EB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6794C351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14:paraId="3D1277C7" w14:textId="77777777" w:rsidTr="000A2E13">
        <w:trPr>
          <w:trHeight w:val="3806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9B8F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0F237719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5E9CABC2" w14:textId="77777777" w:rsidR="007A55DE" w:rsidRDefault="007A55DE" w:rsidP="007950C5">
            <w:pPr>
              <w:rPr>
                <w:rFonts w:cs="Arial"/>
                <w:lang w:val="en-IE"/>
              </w:rPr>
            </w:pPr>
          </w:p>
          <w:p w14:paraId="3B761BBA" w14:textId="77777777"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14:paraId="45ABBD00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89D288" w14:textId="77777777"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4B7D2781" w14:textId="77777777" w:rsidTr="00562569">
              <w:tc>
                <w:tcPr>
                  <w:tcW w:w="658" w:type="dxa"/>
                </w:tcPr>
                <w:p w14:paraId="2A5E5897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7960A4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042D9C4F" w14:textId="77777777" w:rsidTr="00562569">
              <w:tc>
                <w:tcPr>
                  <w:tcW w:w="658" w:type="dxa"/>
                </w:tcPr>
                <w:p w14:paraId="1B6154FC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0613AE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07B65169" w14:textId="77777777" w:rsidTr="00562569">
              <w:tc>
                <w:tcPr>
                  <w:tcW w:w="658" w:type="dxa"/>
                </w:tcPr>
                <w:p w14:paraId="64D2289D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D6CF315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785DE875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0B5E51D0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8370" w14:textId="77777777"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2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542BE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4AE5114C" w14:textId="77777777" w:rsidTr="00F63E45">
        <w:trPr>
          <w:trHeight w:val="288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75436C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2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A85C2D" w14:textId="77777777"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50D580A0" w14:textId="77777777"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bookmarkStart w:id="6" w:name="_Hlk14275592"/>
      <w:r w:rsidR="00BB070E" w:rsidRPr="00BB070E">
        <w:rPr>
          <w:rFonts w:cs="Arial"/>
          <w:b/>
          <w:color w:val="000000"/>
        </w:rPr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1"/>
        <w:gridCol w:w="1676"/>
        <w:gridCol w:w="1676"/>
        <w:gridCol w:w="4664"/>
        <w:gridCol w:w="1060"/>
        <w:gridCol w:w="463"/>
      </w:tblGrid>
      <w:tr w:rsidR="00C9625F" w:rsidRPr="004022C5" w14:paraId="45F116D2" w14:textId="77777777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14:paraId="29B4692C" w14:textId="77777777"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14:paraId="093377CF" w14:textId="4994F99D" w:rsidR="00CC159F" w:rsidRDefault="00C76CAE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GB"/>
              </w:rPr>
              <w:t>WAT210700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14:paraId="1687E3DE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14:paraId="763D80CE" w14:textId="09AFEA15" w:rsidR="00981C1B" w:rsidRPr="00981C1B" w:rsidRDefault="00C76CAE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b/>
                <w:caps/>
              </w:rPr>
              <w:fldChar w:fldCharType="begin">
                <w:ffData>
                  <w:name w:val="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maxLength w:val="150"/>
                  </w:textInput>
                </w:ffData>
              </w:fldChar>
            </w:r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tEST sPECIFICATION AND pROCEDURE, Alliance Pumptray</w:t>
            </w:r>
            <w:r>
              <w:rPr>
                <w:b/>
                <w:caps/>
              </w:rPr>
              <w:fldChar w:fldCharType="end"/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308351C7" w14:textId="77777777"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38E50B59" w14:textId="77777777" w:rsidR="00CC159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00</w:t>
            </w:r>
          </w:p>
        </w:tc>
      </w:tr>
      <w:tr w:rsidR="00C9625F" w:rsidRPr="004022C5" w14:paraId="5B63F7E0" w14:textId="77777777" w:rsidTr="00540D91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14:paraId="4D0546B0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14:paraId="5E75A3F4" w14:textId="77777777"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14:paraId="621FB58F" w14:textId="77777777"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14:paraId="75851AB1" w14:textId="77777777"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0E5E0026" w14:textId="77777777"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4738716B" w14:textId="759FEFC1" w:rsidR="00C9625F" w:rsidRDefault="00C76CAE" w:rsidP="00BB070E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09</w:t>
            </w:r>
          </w:p>
        </w:tc>
      </w:tr>
    </w:tbl>
    <w:p w14:paraId="25293CB2" w14:textId="77777777" w:rsidR="00BB070E" w:rsidRDefault="00BB070E" w:rsidP="005B1785">
      <w:pPr>
        <w:spacing w:before="0"/>
        <w:rPr>
          <w:rFonts w:cs="Arial"/>
          <w:color w:val="000000"/>
        </w:rPr>
      </w:pPr>
    </w:p>
    <w:p w14:paraId="3A0A36DB" w14:textId="77777777" w:rsidR="005D62E1" w:rsidRPr="000832D7" w:rsidRDefault="00BB070E">
      <w:pPr>
        <w:spacing w:before="0"/>
        <w:ind w:left="-90"/>
        <w:rPr>
          <w:rFonts w:cs="Arial"/>
          <w:color w:val="8DB3E2" w:themeColor="text2" w:themeTint="66"/>
        </w:rPr>
      </w:pPr>
      <w:r w:rsidRPr="007A55DE">
        <w:rPr>
          <w:rFonts w:cs="Arial"/>
          <w:b/>
          <w:bCs/>
          <w:color w:val="8DB3E2" w:themeColor="text2" w:themeTint="66"/>
          <w:lang w:val="en-IE"/>
        </w:rPr>
        <w:t>Training Performed By</w:t>
      </w:r>
      <w:r w:rsidR="001D100A" w:rsidRPr="007A55DE">
        <w:rPr>
          <w:rFonts w:cs="Arial"/>
          <w:b/>
          <w:bCs/>
          <w:color w:val="8DB3E2" w:themeColor="text2" w:themeTint="66"/>
          <w:lang w:val="en-IE"/>
        </w:rPr>
        <w:t>:</w:t>
      </w:r>
      <w:r w:rsidR="000832D7">
        <w:rPr>
          <w:rFonts w:cs="Arial"/>
          <w:b/>
          <w:bCs/>
          <w:color w:val="8DB3E2" w:themeColor="text2" w:themeTint="66"/>
          <w:lang w:val="en-IE"/>
        </w:rPr>
        <w:t xml:space="preserve"> </w:t>
      </w:r>
      <w:r w:rsidR="000832D7" w:rsidRPr="000832D7">
        <w:rPr>
          <w:rFonts w:cs="Arial"/>
          <w:bCs/>
          <w:color w:val="8DB3E2" w:themeColor="text2" w:themeTint="66"/>
          <w:lang w:val="en-IE"/>
        </w:rPr>
        <w:t>(If not used this section can be deleted)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2"/>
        <w:gridCol w:w="4759"/>
        <w:gridCol w:w="1519"/>
      </w:tblGrid>
      <w:tr w:rsidR="005B1785" w:rsidRPr="007A55DE" w14:paraId="44BD21DB" w14:textId="77777777" w:rsidTr="002C2833">
        <w:trPr>
          <w:trHeight w:val="576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74042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color w:val="8DB3E2" w:themeColor="text2" w:themeTint="66"/>
                <w:lang w:val="en-IE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EF82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9054C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</w:tr>
      <w:tr w:rsidR="005B1785" w:rsidRPr="007A55DE" w14:paraId="5417443A" w14:textId="77777777" w:rsidTr="002C2833">
        <w:trPr>
          <w:trHeight w:val="360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C8A1F5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Printed Name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F9EDD8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Signature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26805E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Date</w:t>
            </w:r>
          </w:p>
        </w:tc>
      </w:tr>
    </w:tbl>
    <w:p w14:paraId="1BA15A1C" w14:textId="77777777" w:rsidR="007A55DE" w:rsidRPr="007A55DE" w:rsidRDefault="007A55DE">
      <w:pPr>
        <w:spacing w:before="240" w:after="240"/>
        <w:ind w:left="-90" w:right="-90"/>
        <w:rPr>
          <w:rFonts w:cs="Arial"/>
          <w:color w:val="548DD4" w:themeColor="text2" w:themeTint="99"/>
        </w:rPr>
      </w:pPr>
      <w:r w:rsidRPr="007A55DE">
        <w:rPr>
          <w:rFonts w:cs="Arial"/>
          <w:color w:val="548DD4" w:themeColor="text2" w:themeTint="99"/>
          <w:sz w:val="28"/>
        </w:rPr>
        <w:sym w:font="Wingdings" w:char="F0A8"/>
      </w:r>
      <w:r w:rsidRPr="007A55DE">
        <w:rPr>
          <w:rFonts w:cs="Arial"/>
          <w:color w:val="548DD4" w:themeColor="text2" w:themeTint="99"/>
        </w:rPr>
        <w:t xml:space="preserve">  Read and Understood (If self-trained</w:t>
      </w:r>
      <w:r w:rsidR="000832D7">
        <w:rPr>
          <w:rFonts w:cs="Arial"/>
          <w:color w:val="548DD4" w:themeColor="text2" w:themeTint="99"/>
        </w:rPr>
        <w:t xml:space="preserve"> – If not self-trained this section can be deleted)</w:t>
      </w:r>
    </w:p>
    <w:p w14:paraId="180AB360" w14:textId="77777777"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14:paraId="316F5EF6" w14:textId="77777777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901D20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BA37C1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F9CCF1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380D9E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14:paraId="7565387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AC0E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67C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01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588F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688EE3E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4E07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2F80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258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64B2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CC9B1E9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AC83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F22D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9BE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1A1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7AA413B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AE91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D396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0E02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4A13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631806D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5446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D362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4166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CD80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3CE6E26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C3E6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2C16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2209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7BE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6B6888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76E5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FF36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A091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CA08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7CA8C56A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13D3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68FC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741A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748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AA16F8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A6F1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3BDD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597E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21DE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7DA05FB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11EC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6BF1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DA66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6921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436E6D2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5C38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A10C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308E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A230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2E0FC23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D5DA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DF71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D85F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800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14:paraId="2C3586A9" w14:textId="77777777" w:rsidR="005D62E1" w:rsidRDefault="00A15FC3" w:rsidP="00540D91">
      <w:pPr>
        <w:ind w:left="-90"/>
        <w:rPr>
          <w:rFonts w:cs="Arial"/>
          <w:color w:val="548DD4" w:themeColor="text2" w:themeTint="99"/>
        </w:rPr>
      </w:pPr>
      <w:r w:rsidRPr="00450369">
        <w:rPr>
          <w:rFonts w:cs="Arial"/>
          <w:color w:val="548DD4" w:themeColor="text2" w:themeTint="99"/>
        </w:rPr>
        <w:t xml:space="preserve">Print multiple copies of </w:t>
      </w:r>
      <w:r w:rsidR="005C33B0" w:rsidRPr="00450369">
        <w:rPr>
          <w:rFonts w:cs="Arial"/>
          <w:color w:val="548DD4" w:themeColor="text2" w:themeTint="99"/>
        </w:rPr>
        <w:t>this Training Record Template as needed</w:t>
      </w:r>
    </w:p>
    <w:p w14:paraId="1C7BC0DC" w14:textId="77777777"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14:paraId="071ED9B5" w14:textId="77777777" w:rsidTr="00540D91">
        <w:tc>
          <w:tcPr>
            <w:tcW w:w="6768" w:type="dxa"/>
          </w:tcPr>
          <w:p w14:paraId="52A28BFE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14:paraId="21651C67" w14:textId="77777777" w:rsidTr="00562569">
              <w:tc>
                <w:tcPr>
                  <w:tcW w:w="4689" w:type="dxa"/>
                </w:tcPr>
                <w:p w14:paraId="40E16178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14:paraId="6331FC7C" w14:textId="77777777" w:rsidTr="00562569">
              <w:tc>
                <w:tcPr>
                  <w:tcW w:w="4689" w:type="dxa"/>
                </w:tcPr>
                <w:p w14:paraId="3EFF4CCC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14:paraId="6D32E865" w14:textId="77777777" w:rsidTr="00562569">
              <w:tc>
                <w:tcPr>
                  <w:tcW w:w="4689" w:type="dxa"/>
                </w:tcPr>
                <w:p w14:paraId="0FAFFABD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550A4C52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bookmarkEnd w:id="6"/>
    <w:p w14:paraId="4592A828" w14:textId="77777777"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  <w:r w:rsidRPr="00E41550">
        <w:rPr>
          <w:rFonts w:cs="Arial"/>
          <w:i/>
          <w:sz w:val="24"/>
          <w:szCs w:val="24"/>
          <w:u w:val="single"/>
        </w:rPr>
        <w:t xml:space="preserve">DOCUMENT HISTORY </w:t>
      </w:r>
    </w:p>
    <w:p w14:paraId="2649D13D" w14:textId="77777777" w:rsidR="009639A3" w:rsidRDefault="009639A3" w:rsidP="009639A3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spacing w:after="120"/>
        <w:jc w:val="center"/>
        <w:rPr>
          <w:i/>
          <w:sz w:val="18"/>
          <w:szCs w:val="18"/>
        </w:rPr>
      </w:pPr>
      <w:r w:rsidRPr="00236D58">
        <w:rPr>
          <w:i/>
          <w:sz w:val="18"/>
          <w:szCs w:val="18"/>
        </w:rPr>
        <w:t>(Note: Complete Document History may be obtained via the Document Management System.)</w:t>
      </w:r>
    </w:p>
    <w:p w14:paraId="78ECC84E" w14:textId="77777777" w:rsidR="00397DA7" w:rsidRDefault="00397DA7"/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422"/>
      </w:tblGrid>
      <w:tr w:rsidR="009C6C89" w:rsidRPr="00E41550" w14:paraId="68F0F7EA" w14:textId="77777777" w:rsidTr="009639A3">
        <w:trPr>
          <w:cantSplit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2ECD4C8D" w14:textId="77777777"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14FE8C93" w14:textId="77777777" w:rsidR="009C6C89" w:rsidRPr="00E41550" w:rsidRDefault="009C6C89" w:rsidP="008A6275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D60F1">
              <w:rPr>
                <w:rFonts w:ascii="Arial" w:hAnsi="Arial" w:cs="Arial"/>
              </w:rPr>
              <w:t>3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0463A498" w14:textId="77777777"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7DAE0FBD" w14:textId="77777777" w:rsidR="009C6C89" w:rsidRPr="00E41550" w:rsidRDefault="00C42AB6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199ED287" w14:textId="77777777"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22" w:type="dxa"/>
            <w:tcBorders>
              <w:bottom w:val="nil"/>
            </w:tcBorders>
            <w:vAlign w:val="center"/>
          </w:tcPr>
          <w:p w14:paraId="7CFF4B19" w14:textId="77777777"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9C6C89" w:rsidRPr="00E41550" w14:paraId="2EE3B03A" w14:textId="77777777" w:rsidTr="009639A3">
        <w:trPr>
          <w:cantSplit/>
          <w:trHeight w:val="953"/>
        </w:trPr>
        <w:tc>
          <w:tcPr>
            <w:tcW w:w="10890" w:type="dxa"/>
            <w:gridSpan w:val="6"/>
            <w:vAlign w:val="center"/>
          </w:tcPr>
          <w:p w14:paraId="7F63B355" w14:textId="77777777" w:rsidR="0078445C" w:rsidRDefault="009C6C89" w:rsidP="00DD524F">
            <w:pPr>
              <w:overflowPunct/>
              <w:spacing w:before="0"/>
              <w:textAlignment w:val="auto"/>
              <w:rPr>
                <w:rFonts w:cs="Arial"/>
              </w:rPr>
            </w:pPr>
            <w:r w:rsidRPr="00E41550">
              <w:rPr>
                <w:rFonts w:cs="Arial"/>
                <w:b/>
                <w:smallCaps/>
              </w:rPr>
              <w:t>Summary of Change:</w:t>
            </w:r>
            <w:r>
              <w:rPr>
                <w:rFonts w:cs="Arial"/>
                <w:b/>
                <w:smallCaps/>
              </w:rPr>
              <w:t xml:space="preserve"> </w:t>
            </w:r>
            <w:r w:rsidR="008D60F1">
              <w:rPr>
                <w:rFonts w:cs="Arial"/>
                <w:color w:val="000000"/>
                <w:lang w:val="en-GB"/>
              </w:rPr>
              <w:t xml:space="preserve">Changed the 730001835 document name to be current.  Modified the Workspace and the Test Station Bench checks of IQ-02 Test Script Data Sheet to Pass/Fail. </w:t>
            </w:r>
            <w:r w:rsidR="0072637D">
              <w:rPr>
                <w:rFonts w:cs="Arial"/>
                <w:color w:val="000000"/>
                <w:lang w:val="en-GB"/>
              </w:rPr>
              <w:t>Added the ANSI C84.1 electrical supply tolerance specification to</w:t>
            </w:r>
            <w:r w:rsidR="008D60F1">
              <w:rPr>
                <w:rFonts w:cs="Arial"/>
                <w:color w:val="000000"/>
                <w:lang w:val="en-GB"/>
              </w:rPr>
              <w:t xml:space="preserve"> the Comments Section of the IQ-02 Test Script Data Sheet</w:t>
            </w:r>
            <w:r w:rsidR="00333E14">
              <w:rPr>
                <w:rFonts w:cs="Arial"/>
                <w:color w:val="000000"/>
                <w:lang w:val="en-GB"/>
              </w:rPr>
              <w:t>.</w:t>
            </w:r>
            <w:r w:rsidR="001A4D5E">
              <w:rPr>
                <w:rFonts w:cs="Arial"/>
                <w:color w:val="000000"/>
                <w:lang w:val="en-GB"/>
              </w:rPr>
              <w:t xml:space="preserve"> Updated the </w:t>
            </w:r>
            <w:r w:rsidR="001B69F3">
              <w:rPr>
                <w:rFonts w:cs="Arial"/>
                <w:color w:val="000000"/>
                <w:lang w:val="en-GB"/>
              </w:rPr>
              <w:t>Related Documents Section to be current.  Updated to the current Template format.</w:t>
            </w:r>
          </w:p>
        </w:tc>
      </w:tr>
    </w:tbl>
    <w:p w14:paraId="6FEC6DB8" w14:textId="77777777" w:rsidR="009C6C89" w:rsidRDefault="009C6C89" w:rsidP="009C6C89">
      <w:pPr>
        <w:rPr>
          <w:rFonts w:cs="Arial"/>
        </w:rPr>
      </w:pP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422"/>
      </w:tblGrid>
      <w:tr w:rsidR="00FB5543" w:rsidRPr="00E41550" w14:paraId="3DC9CCDE" w14:textId="77777777" w:rsidTr="004B350D">
        <w:trPr>
          <w:cantSplit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  <w:vAlign w:val="center"/>
          </w:tcPr>
          <w:p w14:paraId="5C3A2514" w14:textId="77777777" w:rsidR="00FB5543" w:rsidRPr="00E41550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AD4635" w14:textId="77777777" w:rsidR="00FB5543" w:rsidRPr="00E41550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  <w:vAlign w:val="center"/>
          </w:tcPr>
          <w:p w14:paraId="3B6B4635" w14:textId="77777777" w:rsidR="00FB5543" w:rsidRPr="00E41550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7128C3" w14:textId="77777777" w:rsidR="00FB5543" w:rsidRPr="00E41550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19357B96" w14:textId="77777777" w:rsidR="00FB5543" w:rsidRPr="00E41550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D2EC8E" w14:textId="77777777" w:rsidR="00FB5543" w:rsidRPr="00E41550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FB5543" w:rsidRPr="00E41550" w14:paraId="045676A0" w14:textId="77777777" w:rsidTr="004B350D">
        <w:trPr>
          <w:cantSplit/>
          <w:trHeight w:val="1440"/>
        </w:trPr>
        <w:tc>
          <w:tcPr>
            <w:tcW w:w="10890" w:type="dxa"/>
            <w:gridSpan w:val="6"/>
            <w:vAlign w:val="center"/>
          </w:tcPr>
          <w:p w14:paraId="01C52CDB" w14:textId="77777777" w:rsidR="00FB5543" w:rsidRDefault="00FB5543" w:rsidP="004B350D">
            <w:pPr>
              <w:overflowPunct/>
              <w:spacing w:before="0"/>
              <w:textAlignment w:val="auto"/>
              <w:rPr>
                <w:rFonts w:cs="Arial"/>
              </w:rPr>
            </w:pPr>
            <w:r w:rsidRPr="00E41550">
              <w:rPr>
                <w:rFonts w:cs="Arial"/>
                <w:b/>
                <w:smallCaps/>
              </w:rPr>
              <w:t>Summary of Change:</w:t>
            </w:r>
            <w:r>
              <w:rPr>
                <w:rFonts w:cs="Arial"/>
                <w:b/>
                <w:smallCaps/>
              </w:rPr>
              <w:t xml:space="preserve"> </w:t>
            </w:r>
            <w:r>
              <w:rPr>
                <w:rFonts w:cs="Arial"/>
                <w:color w:val="000000"/>
                <w:lang w:val="en-GB"/>
              </w:rPr>
              <w:t xml:space="preserve">Edited for overall grammar and terminology.  Updated the Abbreviation section.  Changed Performer to Executor.  Updated the Records section to reference 730001835.  Added Health &amp; Safety Section.  Section 8 updated to guide the Originator to type in descriptive/acceptance criteria in the Test Script Data Sheets and Training Form.  Test Script Data Sheets updated to utilize </w:t>
            </w:r>
            <w:proofErr w:type="spellStart"/>
            <w:r>
              <w:rPr>
                <w:rFonts w:cs="Arial"/>
                <w:color w:val="000000"/>
                <w:lang w:val="en-GB"/>
              </w:rPr>
              <w:t>gray</w:t>
            </w:r>
            <w:proofErr w:type="spellEnd"/>
            <w:r>
              <w:rPr>
                <w:rFonts w:cs="Arial"/>
                <w:color w:val="000000"/>
                <w:lang w:val="en-GB"/>
              </w:rPr>
              <w:t xml:space="preserve"> cells for guidance and to provide a specified location for the Attachment Stamp/Marking.  Removed blank rows from the Test Script Data Sheets.  Removed the Electrical Safety Hi Pot/Ground Continuity test from IQ-05 Test Script Data Sheet.  Added additional safety considerations to the Test Execution of IQ-05 Test Script Data Sheet.  Added the Document Control Section marking to the Test Script Data Sheets and the Training Record appendix.</w:t>
            </w:r>
          </w:p>
        </w:tc>
      </w:tr>
    </w:tbl>
    <w:p w14:paraId="041179ED" w14:textId="77777777" w:rsidR="00FB5543" w:rsidRPr="00E41550" w:rsidRDefault="00FB5543" w:rsidP="009C6C89">
      <w:pPr>
        <w:rPr>
          <w:rFonts w:cs="Arial"/>
        </w:rPr>
      </w:pP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5"/>
        <w:gridCol w:w="1800"/>
        <w:gridCol w:w="1890"/>
        <w:gridCol w:w="1980"/>
        <w:gridCol w:w="2070"/>
        <w:gridCol w:w="1445"/>
      </w:tblGrid>
      <w:tr w:rsidR="00FB5543" w:rsidRPr="005374F1" w14:paraId="22943803" w14:textId="77777777" w:rsidTr="004B350D">
        <w:trPr>
          <w:cantSplit/>
        </w:trPr>
        <w:tc>
          <w:tcPr>
            <w:tcW w:w="1705" w:type="dxa"/>
            <w:tcBorders>
              <w:bottom w:val="nil"/>
            </w:tcBorders>
            <w:shd w:val="pct5" w:color="auto" w:fill="auto"/>
            <w:vAlign w:val="bottom"/>
          </w:tcPr>
          <w:p w14:paraId="2D7F1A22" w14:textId="77777777" w:rsidR="00FB5543" w:rsidRPr="009741C7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bottom"/>
          </w:tcPr>
          <w:p w14:paraId="001A58E9" w14:textId="77777777" w:rsidR="00FB5543" w:rsidRPr="009741C7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bottom"/>
          </w:tcPr>
          <w:p w14:paraId="0DD184F7" w14:textId="77777777" w:rsidR="00FB5543" w:rsidRPr="009741C7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39E6B28D" w14:textId="77777777" w:rsidR="00FB5543" w:rsidRPr="009741C7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bottom"/>
          </w:tcPr>
          <w:p w14:paraId="625CA39E" w14:textId="77777777" w:rsidR="00FB5543" w:rsidRPr="009741C7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14:paraId="16FDD2FF" w14:textId="77777777" w:rsidR="00FB5543" w:rsidRPr="009741C7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FB5543" w:rsidRPr="005374F1" w14:paraId="3F9B62F5" w14:textId="77777777" w:rsidTr="004B350D">
        <w:trPr>
          <w:cantSplit/>
          <w:trHeight w:val="162"/>
        </w:trPr>
        <w:tc>
          <w:tcPr>
            <w:tcW w:w="10890" w:type="dxa"/>
            <w:gridSpan w:val="6"/>
          </w:tcPr>
          <w:p w14:paraId="2B35877C" w14:textId="77777777" w:rsidR="00FB5543" w:rsidRPr="009741C7" w:rsidRDefault="00FB5543" w:rsidP="004B350D">
            <w:pPr>
              <w:rPr>
                <w:rFonts w:cs="Arial"/>
                <w:sz w:val="16"/>
              </w:rPr>
            </w:pPr>
            <w:r>
              <w:rPr>
                <w:rFonts w:cs="Arial"/>
                <w:b/>
                <w:smallCaps/>
              </w:rPr>
              <w:t xml:space="preserve">Summary of Change: </w:t>
            </w:r>
            <w:r>
              <w:rPr>
                <w:rFonts w:cs="Arial"/>
                <w:smallCaps/>
              </w:rPr>
              <w:t>Abandoned</w:t>
            </w:r>
            <w:r w:rsidRPr="007B15B3">
              <w:rPr>
                <w:rFonts w:cs="Arial"/>
                <w:smallCaps/>
              </w:rPr>
              <w:t xml:space="preserve"> </w:t>
            </w:r>
          </w:p>
        </w:tc>
      </w:tr>
    </w:tbl>
    <w:p w14:paraId="473032B6" w14:textId="77777777" w:rsidR="00FB5543" w:rsidRDefault="00FB5543" w:rsidP="009C6C89">
      <w:pPr>
        <w:rPr>
          <w:rFonts w:cs="Arial"/>
        </w:rPr>
      </w:pP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5"/>
        <w:gridCol w:w="1800"/>
        <w:gridCol w:w="1890"/>
        <w:gridCol w:w="1980"/>
        <w:gridCol w:w="2070"/>
        <w:gridCol w:w="1445"/>
      </w:tblGrid>
      <w:tr w:rsidR="00FB5543" w:rsidRPr="005374F1" w14:paraId="5B8A460D" w14:textId="77777777" w:rsidTr="004B350D">
        <w:trPr>
          <w:cantSplit/>
        </w:trPr>
        <w:tc>
          <w:tcPr>
            <w:tcW w:w="1705" w:type="dxa"/>
            <w:tcBorders>
              <w:bottom w:val="nil"/>
            </w:tcBorders>
            <w:shd w:val="pct5" w:color="auto" w:fill="auto"/>
            <w:vAlign w:val="bottom"/>
          </w:tcPr>
          <w:p w14:paraId="1F164490" w14:textId="77777777" w:rsidR="00FB5543" w:rsidRPr="009741C7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bottom"/>
          </w:tcPr>
          <w:p w14:paraId="345116FD" w14:textId="77777777" w:rsidR="00FB5543" w:rsidRPr="009741C7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bottom"/>
          </w:tcPr>
          <w:p w14:paraId="25EBB71C" w14:textId="77777777" w:rsidR="00FB5543" w:rsidRPr="009741C7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5EDC86C9" w14:textId="77777777" w:rsidR="00FB5543" w:rsidRPr="009741C7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bottom"/>
          </w:tcPr>
          <w:p w14:paraId="4D2BB026" w14:textId="77777777" w:rsidR="00FB5543" w:rsidRPr="009741C7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14:paraId="2011878F" w14:textId="77777777" w:rsidR="00FB5543" w:rsidRPr="009741C7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FB5543" w:rsidRPr="005374F1" w14:paraId="50825E10" w14:textId="77777777" w:rsidTr="004B350D">
        <w:trPr>
          <w:cantSplit/>
          <w:trHeight w:val="162"/>
        </w:trPr>
        <w:tc>
          <w:tcPr>
            <w:tcW w:w="10890" w:type="dxa"/>
            <w:gridSpan w:val="6"/>
          </w:tcPr>
          <w:p w14:paraId="62AE370A" w14:textId="77777777" w:rsidR="00FB5543" w:rsidRPr="009741C7" w:rsidRDefault="00FB5543" w:rsidP="004B350D">
            <w:pPr>
              <w:rPr>
                <w:rFonts w:cs="Arial"/>
                <w:sz w:val="16"/>
              </w:rPr>
            </w:pPr>
            <w:r>
              <w:rPr>
                <w:rFonts w:cs="Arial"/>
                <w:b/>
                <w:smallCaps/>
              </w:rPr>
              <w:t xml:space="preserve">Summary of Change: </w:t>
            </w:r>
            <w:r w:rsidRPr="007B15B3">
              <w:rPr>
                <w:rFonts w:cs="Arial"/>
                <w:smallCaps/>
              </w:rPr>
              <w:t xml:space="preserve">Initial Release of the </w:t>
            </w:r>
            <w:r>
              <w:rPr>
                <w:rFonts w:cs="Arial"/>
                <w:smallCaps/>
              </w:rPr>
              <w:t>Installation Qualification Protocol</w:t>
            </w:r>
            <w:r w:rsidRPr="007B15B3">
              <w:rPr>
                <w:rFonts w:cs="Arial"/>
                <w:smallCaps/>
              </w:rPr>
              <w:t xml:space="preserve">. </w:t>
            </w:r>
          </w:p>
        </w:tc>
      </w:tr>
    </w:tbl>
    <w:p w14:paraId="345F6714" w14:textId="22871513" w:rsidR="000E1BB4" w:rsidRDefault="000E1BB4">
      <w:pPr>
        <w:spacing w:before="0"/>
      </w:pPr>
    </w:p>
    <w:p w14:paraId="33403BB1" w14:textId="6E55FECE" w:rsidR="007E5B39" w:rsidRDefault="007E5B39">
      <w:pPr>
        <w:spacing w:before="0"/>
      </w:pPr>
    </w:p>
    <w:p w14:paraId="741D0E1B" w14:textId="7A07C576" w:rsidR="007E5B39" w:rsidRDefault="007E5B39">
      <w:pPr>
        <w:spacing w:before="0"/>
      </w:pPr>
    </w:p>
    <w:p w14:paraId="172F313D" w14:textId="2CEC9590" w:rsidR="007E5B39" w:rsidRDefault="007E5B39">
      <w:pPr>
        <w:spacing w:before="0"/>
      </w:pPr>
    </w:p>
    <w:p w14:paraId="0B328E55" w14:textId="73684023" w:rsidR="007E5B39" w:rsidRDefault="007E5B39">
      <w:pPr>
        <w:spacing w:before="0"/>
      </w:pPr>
    </w:p>
    <w:p w14:paraId="0171716F" w14:textId="70729365" w:rsidR="007E5B39" w:rsidRDefault="007E5B39">
      <w:pPr>
        <w:spacing w:before="0"/>
      </w:pPr>
    </w:p>
    <w:p w14:paraId="768D8FBC" w14:textId="07645449" w:rsidR="007E5B39" w:rsidRDefault="007E5B39">
      <w:pPr>
        <w:spacing w:before="0"/>
      </w:pPr>
    </w:p>
    <w:p w14:paraId="2F023615" w14:textId="1497DACA" w:rsidR="007E5B39" w:rsidRDefault="007E5B39">
      <w:pPr>
        <w:spacing w:before="0"/>
      </w:pPr>
    </w:p>
    <w:p w14:paraId="20B1399F" w14:textId="71168F1D" w:rsidR="007E5B39" w:rsidRDefault="007E5B39">
      <w:pPr>
        <w:spacing w:before="0"/>
      </w:pPr>
    </w:p>
    <w:p w14:paraId="097D400D" w14:textId="09BFF0F2" w:rsidR="007E5B39" w:rsidRDefault="007E5B39">
      <w:pPr>
        <w:spacing w:before="0"/>
      </w:pPr>
    </w:p>
    <w:p w14:paraId="238B2884" w14:textId="5E12C82E" w:rsidR="007E5B39" w:rsidRDefault="007E5B39">
      <w:pPr>
        <w:spacing w:before="0"/>
      </w:pPr>
    </w:p>
    <w:p w14:paraId="11966355" w14:textId="7094146E" w:rsidR="007E5B39" w:rsidRDefault="007E5B39">
      <w:pPr>
        <w:spacing w:before="0"/>
      </w:pPr>
    </w:p>
    <w:p w14:paraId="7BE0BF43" w14:textId="7381229F" w:rsidR="007E5B39" w:rsidRDefault="007E5B39">
      <w:pPr>
        <w:spacing w:before="0"/>
      </w:pPr>
    </w:p>
    <w:p w14:paraId="3C1A14B7" w14:textId="6EDF81F0" w:rsidR="007E5B39" w:rsidRDefault="007E5B39">
      <w:pPr>
        <w:spacing w:before="0"/>
      </w:pPr>
    </w:p>
    <w:p w14:paraId="0F88C721" w14:textId="798771E1" w:rsidR="007E5B39" w:rsidRDefault="007E5B39">
      <w:pPr>
        <w:spacing w:before="0"/>
      </w:pPr>
    </w:p>
    <w:p w14:paraId="5C28B08F" w14:textId="468304EF" w:rsidR="007E5B39" w:rsidRDefault="007E5B39">
      <w:pPr>
        <w:spacing w:before="0"/>
      </w:pPr>
    </w:p>
    <w:p w14:paraId="2B612CC0" w14:textId="056F52CD" w:rsidR="007E5B39" w:rsidRDefault="007E5B39">
      <w:pPr>
        <w:spacing w:before="0"/>
      </w:pPr>
    </w:p>
    <w:p w14:paraId="1AC843E3" w14:textId="28CAF792" w:rsidR="007E5B39" w:rsidRDefault="007E5B39">
      <w:pPr>
        <w:spacing w:before="0"/>
      </w:pPr>
    </w:p>
    <w:p w14:paraId="0D8859B5" w14:textId="04FE0D7D" w:rsidR="007E5B39" w:rsidRDefault="007E5B39">
      <w:pPr>
        <w:spacing w:before="0"/>
      </w:pPr>
    </w:p>
    <w:p w14:paraId="21582125" w14:textId="449A1094" w:rsidR="007E5B39" w:rsidRDefault="007E5B39">
      <w:pPr>
        <w:spacing w:before="0"/>
      </w:pPr>
    </w:p>
    <w:p w14:paraId="657ACF83" w14:textId="61A1299A" w:rsidR="007E5B39" w:rsidRDefault="007E5B39">
      <w:pPr>
        <w:spacing w:before="0"/>
      </w:pPr>
    </w:p>
    <w:p w14:paraId="7EC5F5B3" w14:textId="190F7F7E" w:rsidR="007E5B39" w:rsidRDefault="007E5B39">
      <w:pPr>
        <w:spacing w:before="0"/>
      </w:pPr>
    </w:p>
    <w:p w14:paraId="029AB5DB" w14:textId="05475A76" w:rsidR="007E5B39" w:rsidRDefault="007E5B39">
      <w:pPr>
        <w:spacing w:before="0"/>
      </w:pPr>
    </w:p>
    <w:p w14:paraId="1D6601C3" w14:textId="7A0953BA" w:rsidR="007E5B39" w:rsidRDefault="007E5B39">
      <w:pPr>
        <w:spacing w:before="0"/>
      </w:pPr>
    </w:p>
    <w:p w14:paraId="7729B695" w14:textId="7AE0CF23" w:rsidR="007B730E" w:rsidRDefault="00F237A3">
      <w:pPr>
        <w:spacing w:before="0"/>
      </w:pPr>
      <w:r w:rsidRPr="00F237A3">
        <w:rPr>
          <w:b/>
          <w:bCs/>
          <w:sz w:val="36"/>
          <w:szCs w:val="36"/>
        </w:rPr>
        <w:t xml:space="preserve">IQ-02 </w:t>
      </w:r>
      <w:r w:rsidRPr="00F237A3">
        <w:rPr>
          <w:b/>
          <w:bCs/>
          <w:sz w:val="40"/>
          <w:szCs w:val="40"/>
        </w:rPr>
        <w:t>TEST</w:t>
      </w:r>
      <w:r w:rsidRPr="00F237A3">
        <w:rPr>
          <w:b/>
          <w:bCs/>
          <w:sz w:val="36"/>
          <w:szCs w:val="36"/>
        </w:rPr>
        <w:t xml:space="preserve"> SCRIP DATA SHEET</w:t>
      </w:r>
      <w:r>
        <w:rPr>
          <w:b/>
          <w:bCs/>
          <w:sz w:val="36"/>
          <w:szCs w:val="36"/>
        </w:rPr>
        <w:t xml:space="preserve">: </w:t>
      </w:r>
    </w:p>
    <w:p w14:paraId="756C05F9" w14:textId="08947AE7" w:rsidR="007B730E" w:rsidRDefault="007B730E">
      <w:pPr>
        <w:spacing w:before="0"/>
      </w:pPr>
    </w:p>
    <w:p w14:paraId="7F986F0E" w14:textId="385F9CE2" w:rsidR="007B730E" w:rsidRPr="007B730E" w:rsidRDefault="007B730E" w:rsidP="007B730E">
      <w:pPr>
        <w:spacing w:before="0"/>
        <w:rPr>
          <w:noProof/>
          <w:sz w:val="40"/>
          <w:szCs w:val="40"/>
        </w:rPr>
      </w:pPr>
      <w:r>
        <w:rPr>
          <w:b/>
          <w:bCs/>
          <w:noProof/>
          <w:sz w:val="40"/>
          <w:szCs w:val="40"/>
        </w:rPr>
        <w:t>AMBIENT TEMPERATURE</w:t>
      </w:r>
      <w:r w:rsidRPr="007B730E">
        <w:rPr>
          <w:b/>
          <w:bCs/>
          <w:noProof/>
          <w:sz w:val="40"/>
          <w:szCs w:val="40"/>
        </w:rPr>
        <w:t>:</w:t>
      </w:r>
      <w:r w:rsidR="00F237A3">
        <w:rPr>
          <w:b/>
          <w:bCs/>
          <w:noProof/>
          <w:sz w:val="40"/>
          <w:szCs w:val="40"/>
        </w:rPr>
        <w:t xml:space="preserve"> </w:t>
      </w:r>
      <w:r w:rsidR="00F237A3" w:rsidRPr="00F237A3">
        <w:rPr>
          <w:rFonts w:ascii="MinionPro-Regular" w:hAnsi="MinionPro-Regular" w:cs="MinionPro-Regular"/>
          <w:b/>
          <w:bCs/>
          <w:sz w:val="40"/>
          <w:szCs w:val="40"/>
        </w:rPr>
        <w:t>21 ºC to 22 ºC</w:t>
      </w:r>
      <w:r w:rsidRPr="007B730E">
        <w:rPr>
          <w:b/>
          <w:bCs/>
          <w:noProof/>
          <w:sz w:val="40"/>
          <w:szCs w:val="40"/>
        </w:rPr>
        <w:br/>
      </w:r>
      <w:r w:rsidRPr="007B730E">
        <w:rPr>
          <w:noProof/>
          <w:sz w:val="40"/>
          <w:szCs w:val="40"/>
        </w:rPr>
        <w:t xml:space="preserve">Verified using </w:t>
      </w:r>
    </w:p>
    <w:p w14:paraId="15E95EA7" w14:textId="77777777" w:rsidR="007B730E" w:rsidRDefault="007B730E" w:rsidP="007B730E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THERMOHYGROGRAPH</w:t>
      </w:r>
    </w:p>
    <w:p w14:paraId="34E0FC2B" w14:textId="77777777" w:rsidR="007B730E" w:rsidRDefault="007B730E" w:rsidP="007B730E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Serial Number : 5650</w:t>
      </w:r>
    </w:p>
    <w:p w14:paraId="3636CCBF" w14:textId="77777777" w:rsidR="007B730E" w:rsidRDefault="007B730E" w:rsidP="007B730E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EQID : 0418EQID : 0418</w:t>
      </w:r>
    </w:p>
    <w:p w14:paraId="6F598E08" w14:textId="77777777" w:rsidR="007B730E" w:rsidRPr="000E1252" w:rsidRDefault="007B730E" w:rsidP="007B730E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Calibration Due Date: 07-Jan-2021</w:t>
      </w:r>
    </w:p>
    <w:p w14:paraId="433BA0B2" w14:textId="68936617" w:rsidR="007B730E" w:rsidRDefault="00690E30">
      <w:pPr>
        <w:spacing w:before="0"/>
      </w:pPr>
      <w:r>
        <w:rPr>
          <w:noProof/>
        </w:rPr>
        <w:drawing>
          <wp:inline distT="0" distB="0" distL="0" distR="0" wp14:anchorId="79C06E92" wp14:editId="7684B1B4">
            <wp:extent cx="6915150" cy="42148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20026" cy="4217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C1976" w14:textId="2E1C0467" w:rsidR="007E5B39" w:rsidRDefault="007E5B39">
      <w:pPr>
        <w:spacing w:before="0"/>
      </w:pPr>
    </w:p>
    <w:p w14:paraId="03E1BF82" w14:textId="38FB0CCD" w:rsidR="007E5B39" w:rsidRDefault="007E5B39">
      <w:pPr>
        <w:spacing w:before="0"/>
      </w:pPr>
    </w:p>
    <w:p w14:paraId="02709041" w14:textId="77777777" w:rsidR="007B730E" w:rsidRDefault="007B730E">
      <w:pPr>
        <w:spacing w:before="0"/>
        <w:rPr>
          <w:b/>
          <w:bCs/>
          <w:noProof/>
          <w:sz w:val="40"/>
          <w:szCs w:val="40"/>
        </w:rPr>
      </w:pPr>
    </w:p>
    <w:p w14:paraId="1DDE7963" w14:textId="77777777" w:rsidR="007B730E" w:rsidRDefault="007B730E">
      <w:pPr>
        <w:spacing w:before="0"/>
        <w:rPr>
          <w:b/>
          <w:bCs/>
          <w:noProof/>
          <w:sz w:val="40"/>
          <w:szCs w:val="40"/>
        </w:rPr>
      </w:pPr>
    </w:p>
    <w:p w14:paraId="2DA234A3" w14:textId="77777777" w:rsidR="007B730E" w:rsidRDefault="007B730E">
      <w:pPr>
        <w:spacing w:before="0"/>
        <w:rPr>
          <w:b/>
          <w:bCs/>
          <w:noProof/>
          <w:sz w:val="40"/>
          <w:szCs w:val="40"/>
        </w:rPr>
      </w:pPr>
    </w:p>
    <w:p w14:paraId="6D1C1D05" w14:textId="5112EFA9" w:rsidR="000E1252" w:rsidRPr="007B730E" w:rsidRDefault="007B730E">
      <w:pPr>
        <w:spacing w:before="0"/>
        <w:rPr>
          <w:noProof/>
          <w:sz w:val="40"/>
          <w:szCs w:val="40"/>
        </w:rPr>
      </w:pPr>
      <w:r w:rsidRPr="007B730E">
        <w:rPr>
          <w:b/>
          <w:bCs/>
          <w:noProof/>
          <w:sz w:val="40"/>
          <w:szCs w:val="40"/>
        </w:rPr>
        <w:t>RELATIVE HUMIDITY:</w:t>
      </w:r>
      <w:r w:rsidR="00F237A3">
        <w:rPr>
          <w:b/>
          <w:bCs/>
          <w:noProof/>
          <w:sz w:val="40"/>
          <w:szCs w:val="40"/>
        </w:rPr>
        <w:t xml:space="preserve"> </w:t>
      </w:r>
      <w:r w:rsidR="00F237A3" w:rsidRPr="00F237A3">
        <w:rPr>
          <w:rFonts w:ascii="ArialMT" w:hAnsi="ArialMT" w:cs="ArialMT"/>
          <w:b/>
          <w:bCs/>
          <w:color w:val="000000" w:themeColor="text1"/>
          <w:sz w:val="40"/>
          <w:szCs w:val="40"/>
        </w:rPr>
        <w:t>5</w:t>
      </w:r>
      <w:r w:rsidR="00690E30">
        <w:rPr>
          <w:rFonts w:ascii="ArialMT" w:hAnsi="ArialMT" w:cs="ArialMT"/>
          <w:b/>
          <w:bCs/>
          <w:color w:val="000000" w:themeColor="text1"/>
          <w:sz w:val="40"/>
          <w:szCs w:val="40"/>
        </w:rPr>
        <w:t>1</w:t>
      </w:r>
      <w:r w:rsidR="00F237A3" w:rsidRPr="00F237A3">
        <w:rPr>
          <w:rFonts w:ascii="ArialMT" w:hAnsi="ArialMT" w:cs="ArialMT"/>
          <w:b/>
          <w:bCs/>
          <w:color w:val="000000" w:themeColor="text1"/>
          <w:sz w:val="40"/>
          <w:szCs w:val="40"/>
        </w:rPr>
        <w:t xml:space="preserve"> % to 5</w:t>
      </w:r>
      <w:r w:rsidR="00690E30">
        <w:rPr>
          <w:rFonts w:ascii="ArialMT" w:hAnsi="ArialMT" w:cs="ArialMT"/>
          <w:b/>
          <w:bCs/>
          <w:color w:val="000000" w:themeColor="text1"/>
          <w:sz w:val="40"/>
          <w:szCs w:val="40"/>
        </w:rPr>
        <w:t>5</w:t>
      </w:r>
      <w:r w:rsidR="00F237A3" w:rsidRPr="00F237A3">
        <w:rPr>
          <w:rFonts w:ascii="ArialMT" w:hAnsi="ArialMT" w:cs="ArialMT"/>
          <w:b/>
          <w:bCs/>
          <w:color w:val="000000" w:themeColor="text1"/>
          <w:sz w:val="40"/>
          <w:szCs w:val="40"/>
        </w:rPr>
        <w:t xml:space="preserve"> %</w:t>
      </w:r>
      <w:r w:rsidRPr="00F237A3">
        <w:rPr>
          <w:b/>
          <w:bCs/>
          <w:noProof/>
          <w:color w:val="000000" w:themeColor="text1"/>
          <w:sz w:val="200"/>
          <w:szCs w:val="200"/>
        </w:rPr>
        <w:br/>
      </w:r>
      <w:r w:rsidRPr="007B730E">
        <w:rPr>
          <w:noProof/>
          <w:sz w:val="40"/>
          <w:szCs w:val="40"/>
        </w:rPr>
        <w:t xml:space="preserve">Verified using </w:t>
      </w:r>
    </w:p>
    <w:p w14:paraId="3FFBD31A" w14:textId="30F2FC0E" w:rsidR="000E1252" w:rsidRDefault="000E1252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THERMOHYGROGRAPH</w:t>
      </w:r>
    </w:p>
    <w:p w14:paraId="691AAFB8" w14:textId="55D5AED1" w:rsidR="000E1252" w:rsidRDefault="000E1252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Serial Number : 5650</w:t>
      </w:r>
    </w:p>
    <w:p w14:paraId="602EA01F" w14:textId="77777777" w:rsidR="000E1252" w:rsidRDefault="000E1252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EQID : 0418EQID : 0418</w:t>
      </w:r>
    </w:p>
    <w:p w14:paraId="01A07D58" w14:textId="6CE182DC" w:rsidR="000E1252" w:rsidRPr="000E1252" w:rsidRDefault="000E1252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Calibration Due Date: 07</w:t>
      </w:r>
      <w:r w:rsidR="00625D1D">
        <w:rPr>
          <w:noProof/>
          <w:sz w:val="40"/>
          <w:szCs w:val="40"/>
        </w:rPr>
        <w:t>-</w:t>
      </w:r>
      <w:r>
        <w:rPr>
          <w:noProof/>
          <w:sz w:val="40"/>
          <w:szCs w:val="40"/>
        </w:rPr>
        <w:t>Jan</w:t>
      </w:r>
      <w:r w:rsidR="00625D1D">
        <w:rPr>
          <w:noProof/>
          <w:sz w:val="40"/>
          <w:szCs w:val="40"/>
        </w:rPr>
        <w:t>-</w:t>
      </w:r>
      <w:r>
        <w:rPr>
          <w:noProof/>
          <w:sz w:val="40"/>
          <w:szCs w:val="40"/>
        </w:rPr>
        <w:t>2021</w:t>
      </w:r>
    </w:p>
    <w:p w14:paraId="6A729D0E" w14:textId="77777777" w:rsidR="000E1252" w:rsidRDefault="000E1252">
      <w:pPr>
        <w:spacing w:before="0"/>
        <w:rPr>
          <w:noProof/>
        </w:rPr>
      </w:pPr>
    </w:p>
    <w:p w14:paraId="4385558B" w14:textId="3421FFA0" w:rsidR="000E1252" w:rsidRPr="000E1252" w:rsidRDefault="007E5B39">
      <w:pPr>
        <w:spacing w:before="0"/>
      </w:pPr>
      <w:r>
        <w:rPr>
          <w:noProof/>
        </w:rPr>
        <w:drawing>
          <wp:inline distT="0" distB="0" distL="0" distR="0" wp14:anchorId="070CFEB2" wp14:editId="32F92D48">
            <wp:extent cx="6523990" cy="3829050"/>
            <wp:effectExtent l="57150" t="57150" r="48260" b="571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46510" cy="3842267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12700"/>
                  </pic:spPr>
                </pic:pic>
              </a:graphicData>
            </a:graphic>
          </wp:inline>
        </w:drawing>
      </w:r>
    </w:p>
    <w:p w14:paraId="1E32EB7B" w14:textId="77777777" w:rsidR="000E1252" w:rsidRDefault="000E1252">
      <w:pPr>
        <w:spacing w:before="0"/>
      </w:pPr>
    </w:p>
    <w:p w14:paraId="5C4CC170" w14:textId="77777777" w:rsidR="000E1252" w:rsidRDefault="000E1252">
      <w:pPr>
        <w:spacing w:before="0"/>
      </w:pPr>
    </w:p>
    <w:p w14:paraId="3AE9C1A8" w14:textId="1B218AAF" w:rsidR="000E1252" w:rsidRDefault="00DC5FDB" w:rsidP="00DC5FDB">
      <w:pPr>
        <w:spacing w:before="0"/>
        <w:jc w:val="center"/>
        <w:rPr>
          <w:sz w:val="40"/>
          <w:szCs w:val="40"/>
        </w:rPr>
      </w:pPr>
      <w:r>
        <w:rPr>
          <w:noProof/>
        </w:rPr>
        <w:drawing>
          <wp:inline distT="0" distB="0" distL="0" distR="0" wp14:anchorId="70D227A0" wp14:editId="142D7378">
            <wp:extent cx="2573111" cy="11430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77695" cy="1145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60F56" w14:textId="71AB17FD" w:rsidR="00DC5FDB" w:rsidRDefault="00DC5FDB">
      <w:pPr>
        <w:spacing w:before="0"/>
        <w:rPr>
          <w:sz w:val="40"/>
          <w:szCs w:val="40"/>
        </w:rPr>
      </w:pPr>
    </w:p>
    <w:p w14:paraId="4BC42B30" w14:textId="38725248" w:rsidR="00DC5FDB" w:rsidRDefault="00DC5FDB">
      <w:pPr>
        <w:spacing w:before="0"/>
        <w:rPr>
          <w:sz w:val="40"/>
          <w:szCs w:val="40"/>
        </w:rPr>
      </w:pPr>
    </w:p>
    <w:p w14:paraId="17FA518C" w14:textId="2DCDE36F" w:rsidR="007B730E" w:rsidRPr="007B730E" w:rsidRDefault="007B730E">
      <w:pPr>
        <w:spacing w:before="0"/>
        <w:rPr>
          <w:b/>
          <w:bCs/>
          <w:sz w:val="40"/>
          <w:szCs w:val="40"/>
        </w:rPr>
      </w:pPr>
      <w:r w:rsidRPr="007B730E">
        <w:rPr>
          <w:b/>
          <w:bCs/>
          <w:sz w:val="40"/>
          <w:szCs w:val="40"/>
        </w:rPr>
        <w:t>ELECTRICAL SUPPLY :</w:t>
      </w:r>
      <w:r w:rsidR="00F237A3">
        <w:rPr>
          <w:b/>
          <w:bCs/>
          <w:sz w:val="40"/>
          <w:szCs w:val="40"/>
        </w:rPr>
        <w:t xml:space="preserve"> Minimum 4 dedicated outlets</w:t>
      </w:r>
    </w:p>
    <w:p w14:paraId="512F5FF0" w14:textId="31C252F2" w:rsidR="007B730E" w:rsidRDefault="007B730E">
      <w:pPr>
        <w:spacing w:before="0"/>
        <w:rPr>
          <w:sz w:val="40"/>
          <w:szCs w:val="40"/>
        </w:rPr>
      </w:pPr>
      <w:r>
        <w:rPr>
          <w:sz w:val="40"/>
          <w:szCs w:val="40"/>
        </w:rPr>
        <w:t xml:space="preserve">Verified using : </w:t>
      </w:r>
    </w:p>
    <w:p w14:paraId="58EAE32D" w14:textId="58BFCD2F" w:rsidR="000E1252" w:rsidRDefault="000E1252">
      <w:pPr>
        <w:spacing w:before="0"/>
        <w:rPr>
          <w:sz w:val="40"/>
          <w:szCs w:val="40"/>
        </w:rPr>
      </w:pPr>
      <w:r>
        <w:rPr>
          <w:sz w:val="40"/>
          <w:szCs w:val="40"/>
        </w:rPr>
        <w:t>F</w:t>
      </w:r>
      <w:r w:rsidR="00DC5FDB">
        <w:rPr>
          <w:sz w:val="40"/>
          <w:szCs w:val="40"/>
        </w:rPr>
        <w:t>L</w:t>
      </w:r>
      <w:r>
        <w:rPr>
          <w:sz w:val="40"/>
          <w:szCs w:val="40"/>
        </w:rPr>
        <w:t>UKE 110 TRUE RMS MULTIMETER</w:t>
      </w:r>
    </w:p>
    <w:p w14:paraId="3F3373CE" w14:textId="76622DEF" w:rsidR="00625D1D" w:rsidRDefault="000E1252">
      <w:pPr>
        <w:spacing w:before="0"/>
        <w:rPr>
          <w:sz w:val="40"/>
          <w:szCs w:val="40"/>
        </w:rPr>
      </w:pPr>
      <w:r>
        <w:rPr>
          <w:sz w:val="40"/>
          <w:szCs w:val="40"/>
        </w:rPr>
        <w:t xml:space="preserve">Serial Number: </w:t>
      </w:r>
      <w:r w:rsidR="00625D1D">
        <w:rPr>
          <w:sz w:val="40"/>
          <w:szCs w:val="40"/>
        </w:rPr>
        <w:t>85730619</w:t>
      </w:r>
    </w:p>
    <w:p w14:paraId="07DAE568" w14:textId="621DE927" w:rsidR="000E1252" w:rsidRDefault="000E1252">
      <w:pPr>
        <w:spacing w:before="0"/>
        <w:rPr>
          <w:sz w:val="40"/>
          <w:szCs w:val="40"/>
        </w:rPr>
      </w:pPr>
      <w:r>
        <w:rPr>
          <w:sz w:val="40"/>
          <w:szCs w:val="40"/>
        </w:rPr>
        <w:t xml:space="preserve">EQID: </w:t>
      </w:r>
      <w:r w:rsidR="00625D1D">
        <w:rPr>
          <w:sz w:val="40"/>
          <w:szCs w:val="40"/>
        </w:rPr>
        <w:t>0245</w:t>
      </w:r>
    </w:p>
    <w:p w14:paraId="1C55C489" w14:textId="640669B0" w:rsidR="000E1252" w:rsidRDefault="000E1252">
      <w:pPr>
        <w:spacing w:before="0"/>
      </w:pPr>
      <w:r>
        <w:rPr>
          <w:sz w:val="40"/>
          <w:szCs w:val="40"/>
        </w:rPr>
        <w:t xml:space="preserve">Calibration Due Date: </w:t>
      </w:r>
      <w:r w:rsidR="00625D1D">
        <w:rPr>
          <w:sz w:val="40"/>
          <w:szCs w:val="40"/>
        </w:rPr>
        <w:t>16-Dec-2020</w:t>
      </w:r>
    </w:p>
    <w:p w14:paraId="7417E902" w14:textId="53A2C2F2" w:rsidR="000E1252" w:rsidRDefault="000E1252">
      <w:pPr>
        <w:spacing w:before="0"/>
        <w:rPr>
          <w:noProof/>
        </w:rPr>
      </w:pPr>
    </w:p>
    <w:p w14:paraId="261DA970" w14:textId="5C051201" w:rsidR="00690E30" w:rsidRDefault="00690E30">
      <w:pPr>
        <w:spacing w:before="0"/>
        <w:rPr>
          <w:noProof/>
        </w:rPr>
      </w:pPr>
      <w:r>
        <w:rPr>
          <w:noProof/>
        </w:rPr>
        <w:drawing>
          <wp:inline distT="0" distB="0" distL="0" distR="0" wp14:anchorId="0202F4B6" wp14:editId="0E1A6AE2">
            <wp:extent cx="3028950" cy="362834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2426" cy="3644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49909A03" wp14:editId="39BB1950">
            <wp:extent cx="2750344" cy="3592195"/>
            <wp:effectExtent l="0" t="0" r="0" b="825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60895" cy="360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6E10D" w14:textId="77777777" w:rsidR="00690E30" w:rsidRDefault="00690E30">
      <w:pPr>
        <w:spacing w:before="0"/>
        <w:rPr>
          <w:noProof/>
        </w:rPr>
      </w:pPr>
    </w:p>
    <w:p w14:paraId="27E1BD13" w14:textId="6AA62CB2" w:rsidR="007E5B39" w:rsidRDefault="00625D1D">
      <w:pPr>
        <w:spacing w:before="0"/>
        <w:rPr>
          <w:noProof/>
        </w:rPr>
      </w:pPr>
      <w:r>
        <w:rPr>
          <w:noProof/>
        </w:rPr>
        <w:t xml:space="preserve">                             </w:t>
      </w:r>
      <w:r>
        <w:rPr>
          <w:noProof/>
        </w:rPr>
        <w:drawing>
          <wp:inline distT="0" distB="0" distL="0" distR="0" wp14:anchorId="7D6C7A51" wp14:editId="75E1D4BE">
            <wp:extent cx="4483626" cy="155275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61954" cy="157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D94F0" w14:textId="75A98DFE" w:rsidR="00690E30" w:rsidRDefault="00690E30">
      <w:pPr>
        <w:spacing w:before="0"/>
        <w:rPr>
          <w:noProof/>
        </w:rPr>
      </w:pPr>
    </w:p>
    <w:p w14:paraId="04B94DFA" w14:textId="59124C77" w:rsidR="00690E30" w:rsidRDefault="00690E30">
      <w:pPr>
        <w:spacing w:before="0"/>
        <w:rPr>
          <w:noProof/>
        </w:rPr>
      </w:pPr>
    </w:p>
    <w:p w14:paraId="2E0C581C" w14:textId="5BC46C80" w:rsidR="00690E30" w:rsidRDefault="00690E30">
      <w:pPr>
        <w:spacing w:before="0"/>
        <w:rPr>
          <w:noProof/>
        </w:rPr>
      </w:pPr>
    </w:p>
    <w:p w14:paraId="19835B92" w14:textId="705CBC05" w:rsidR="00690E30" w:rsidRDefault="00690E30">
      <w:pPr>
        <w:spacing w:before="0"/>
        <w:rPr>
          <w:noProof/>
        </w:rPr>
      </w:pPr>
    </w:p>
    <w:p w14:paraId="30A61157" w14:textId="756A530F" w:rsidR="00690E30" w:rsidRDefault="00690E30">
      <w:pPr>
        <w:spacing w:before="0"/>
        <w:rPr>
          <w:noProof/>
        </w:rPr>
      </w:pPr>
    </w:p>
    <w:p w14:paraId="0B015B31" w14:textId="77777777" w:rsidR="00690E30" w:rsidRDefault="00690E30">
      <w:pPr>
        <w:spacing w:before="0"/>
        <w:rPr>
          <w:noProof/>
        </w:rPr>
      </w:pPr>
    </w:p>
    <w:p w14:paraId="4EE20623" w14:textId="3A8BA2F6" w:rsidR="00625D1D" w:rsidRDefault="00625D1D">
      <w:pPr>
        <w:spacing w:before="0"/>
        <w:rPr>
          <w:noProof/>
        </w:rPr>
      </w:pPr>
    </w:p>
    <w:p w14:paraId="5A75CC51" w14:textId="4D77645F" w:rsidR="007E5B39" w:rsidRPr="007B730E" w:rsidRDefault="007B730E" w:rsidP="00625D1D">
      <w:pPr>
        <w:spacing w:before="0"/>
        <w:rPr>
          <w:rFonts w:cs="Arial"/>
          <w:b/>
          <w:bCs/>
          <w:sz w:val="56"/>
          <w:szCs w:val="56"/>
        </w:rPr>
      </w:pPr>
      <w:r w:rsidRPr="007B730E">
        <w:rPr>
          <w:rFonts w:cs="Arial"/>
          <w:b/>
          <w:bCs/>
          <w:sz w:val="28"/>
          <w:szCs w:val="28"/>
        </w:rPr>
        <w:t>ELECTRICAL OUT</w:t>
      </w:r>
      <w:r>
        <w:rPr>
          <w:rFonts w:cs="Arial"/>
          <w:b/>
          <w:bCs/>
          <w:sz w:val="28"/>
          <w:szCs w:val="28"/>
        </w:rPr>
        <w:t>L</w:t>
      </w:r>
      <w:r w:rsidRPr="007B730E">
        <w:rPr>
          <w:rFonts w:cs="Arial"/>
          <w:b/>
          <w:bCs/>
          <w:sz w:val="28"/>
          <w:szCs w:val="28"/>
        </w:rPr>
        <w:t>ET</w:t>
      </w:r>
      <w:r w:rsidR="00625D1D" w:rsidRPr="007B730E">
        <w:rPr>
          <w:rFonts w:cs="Arial"/>
          <w:b/>
          <w:bCs/>
          <w:sz w:val="56"/>
          <w:szCs w:val="56"/>
        </w:rPr>
        <w:t xml:space="preserve"> </w:t>
      </w:r>
    </w:p>
    <w:p w14:paraId="5D1C47B6" w14:textId="06A5408B" w:rsidR="00625D1D" w:rsidRDefault="00690E30" w:rsidP="00625D1D">
      <w:pPr>
        <w:spacing w:before="0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2274F3" wp14:editId="145059F4">
                <wp:simplePos x="0" y="0"/>
                <wp:positionH relativeFrom="margin">
                  <wp:align>right</wp:align>
                </wp:positionH>
                <wp:positionV relativeFrom="paragraph">
                  <wp:posOffset>228963</wp:posOffset>
                </wp:positionV>
                <wp:extent cx="2035175" cy="644525"/>
                <wp:effectExtent l="400050" t="0" r="22225" b="4251325"/>
                <wp:wrapNone/>
                <wp:docPr id="11" name="Speech Bubble: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12569" y="1871663"/>
                          <a:ext cx="2035175" cy="644525"/>
                        </a:xfrm>
                        <a:prstGeom prst="wedgeRectCallout">
                          <a:avLst>
                            <a:gd name="adj1" fmla="val -69086"/>
                            <a:gd name="adj2" fmla="val 70023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E622D71" w14:textId="77777777" w:rsidR="00690E30" w:rsidRDefault="00690E30" w:rsidP="00DC5FD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DC5FDB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Computer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C5FDB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</w:t>
                            </w:r>
                          </w:p>
                          <w:p w14:paraId="277627BC" w14:textId="19FFB1CB" w:rsidR="00690E30" w:rsidRPr="00DC5FDB" w:rsidRDefault="00690E30" w:rsidP="00DC5FD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DC5FDB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Station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C5FDB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AC Line </w:t>
                            </w:r>
                            <w:r w:rsidRPr="00DC5FDB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CPU)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2274F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Speech Bubble: Rectangle 11" o:spid="_x0000_s1026" type="#_x0000_t61" style="position:absolute;margin-left:109.05pt;margin-top:18.05pt;width:160.25pt;height:50.7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" adj="-4123,162051" fillcolor="#4f81bd" strokecolor="#385d8a" strokeweight="2pt">
                <v:textbox>
                  <w:txbxContent>
                    <w:p w14:paraId="4E622D71" w14:textId="77777777" w:rsidR="00690E30" w:rsidRDefault="00690E30" w:rsidP="00DC5FD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DC5FDB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Computer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DC5FDB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</w:t>
                      </w:r>
                    </w:p>
                    <w:p w14:paraId="277627BC" w14:textId="19FFB1CB" w:rsidR="00690E30" w:rsidRPr="00DC5FDB" w:rsidRDefault="00690E30" w:rsidP="00DC5FD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DC5FDB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Station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DC5FDB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AC Line </w:t>
                      </w:r>
                      <w:r w:rsidRPr="00DC5FDB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CPU)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089AB7" wp14:editId="270E6F7D">
                <wp:simplePos x="0" y="0"/>
                <wp:positionH relativeFrom="column">
                  <wp:posOffset>2635885</wp:posOffset>
                </wp:positionH>
                <wp:positionV relativeFrom="paragraph">
                  <wp:posOffset>205105</wp:posOffset>
                </wp:positionV>
                <wp:extent cx="2035175" cy="644525"/>
                <wp:effectExtent l="0" t="0" r="22225" b="3222625"/>
                <wp:wrapNone/>
                <wp:docPr id="10" name="Speech Bubble: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5175" cy="644525"/>
                        </a:xfrm>
                        <a:prstGeom prst="wedgeRectCallout">
                          <a:avLst>
                            <a:gd name="adj1" fmla="val -13218"/>
                            <a:gd name="adj2" fmla="val 543799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199E18A" w14:textId="4B0EC9B4" w:rsidR="00690E30" w:rsidRDefault="00690E30" w:rsidP="00DC5FD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LCD Monitor (AC Line_</w:t>
                            </w:r>
                          </w:p>
                          <w:p w14:paraId="4056A345" w14:textId="4EF032EF" w:rsidR="00690E30" w:rsidRPr="00DC5FDB" w:rsidRDefault="00690E30" w:rsidP="00DC5FDB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89AB7" id="Speech Bubble: Rectangle 10" o:spid="_x0000_s1027" type="#_x0000_t61" style="position:absolute;margin-left:207.55pt;margin-top:16.15pt;width:160.25pt;height:5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" adj="7945,128261" fillcolor="#4f81bd" strokecolor="#385d8a" strokeweight="2pt">
                <v:textbox>
                  <w:txbxContent>
                    <w:p w14:paraId="6199E18A" w14:textId="4B0EC9B4" w:rsidR="00690E30" w:rsidRDefault="00690E30" w:rsidP="00DC5FD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LCD Monitor (AC Line_</w:t>
                      </w:r>
                    </w:p>
                    <w:p w14:paraId="4056A345" w14:textId="4EF032EF" w:rsidR="00690E30" w:rsidRPr="00DC5FDB" w:rsidRDefault="00690E30" w:rsidP="00DC5FDB">
                      <w:pP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F917E5" wp14:editId="0CA9BA90">
                <wp:simplePos x="0" y="0"/>
                <wp:positionH relativeFrom="column">
                  <wp:posOffset>435769</wp:posOffset>
                </wp:positionH>
                <wp:positionV relativeFrom="paragraph">
                  <wp:posOffset>205581</wp:posOffset>
                </wp:positionV>
                <wp:extent cx="1893570" cy="709930"/>
                <wp:effectExtent l="0" t="0" r="11430" b="1614170"/>
                <wp:wrapNone/>
                <wp:docPr id="9" name="Speech Bubble: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3570" cy="709930"/>
                        </a:xfrm>
                        <a:prstGeom prst="wedgeRectCallout">
                          <a:avLst>
                            <a:gd name="adj1" fmla="val 26314"/>
                            <a:gd name="adj2" fmla="val 27522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F28043" w14:textId="77777777" w:rsidR="00690E30" w:rsidRPr="00DC5FDB" w:rsidRDefault="00690E30" w:rsidP="00625D1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C5FD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TE82526-2 Pump </w:t>
                            </w:r>
                          </w:p>
                          <w:p w14:paraId="24FA530F" w14:textId="39AE7C52" w:rsidR="00690E30" w:rsidRPr="00DC5FDB" w:rsidRDefault="00690E30" w:rsidP="00625D1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C5FD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Tray Tester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(AC Line)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917E5" id="Speech Bubble: Rectangle 9" o:spid="_x0000_s1028" type="#_x0000_t61" style="position:absolute;margin-left:34.3pt;margin-top:16.2pt;width:149.1pt;height:5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" adj="16484,70248" fillcolor="#4f81bd [3204]" strokecolor="#243f60 [1604]" strokeweight="2pt">
                <v:textbox>
                  <w:txbxContent>
                    <w:p w14:paraId="53F28043" w14:textId="77777777" w:rsidR="00690E30" w:rsidRPr="00DC5FDB" w:rsidRDefault="00690E30" w:rsidP="00625D1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DC5FDB">
                        <w:rPr>
                          <w:b/>
                          <w:bCs/>
                          <w:sz w:val="24"/>
                          <w:szCs w:val="24"/>
                        </w:rPr>
                        <w:t xml:space="preserve">TE82526-2 Pump </w:t>
                      </w:r>
                    </w:p>
                    <w:p w14:paraId="24FA530F" w14:textId="39AE7C52" w:rsidR="00690E30" w:rsidRPr="00DC5FDB" w:rsidRDefault="00690E30" w:rsidP="00625D1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DC5FDB">
                        <w:rPr>
                          <w:b/>
                          <w:bCs/>
                          <w:sz w:val="24"/>
                          <w:szCs w:val="24"/>
                        </w:rPr>
                        <w:t>Tray Tester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(AC Line)</w:t>
                      </w:r>
                    </w:p>
                  </w:txbxContent>
                </v:textbox>
              </v:shape>
            </w:pict>
          </mc:Fallback>
        </mc:AlternateContent>
      </w:r>
    </w:p>
    <w:p w14:paraId="213EC531" w14:textId="74CA3F81" w:rsidR="00625D1D" w:rsidRDefault="00625D1D" w:rsidP="00625D1D">
      <w:pPr>
        <w:spacing w:before="0"/>
        <w:rPr>
          <w:sz w:val="40"/>
          <w:szCs w:val="40"/>
        </w:rPr>
      </w:pPr>
    </w:p>
    <w:p w14:paraId="268BA9A1" w14:textId="3DFA2561" w:rsidR="00625D1D" w:rsidRDefault="00625D1D" w:rsidP="00625D1D">
      <w:pPr>
        <w:spacing w:before="0"/>
        <w:rPr>
          <w:sz w:val="40"/>
          <w:szCs w:val="40"/>
        </w:rPr>
      </w:pPr>
    </w:p>
    <w:p w14:paraId="70B225E7" w14:textId="078CF785" w:rsidR="00625D1D" w:rsidRDefault="00625D1D" w:rsidP="00625D1D">
      <w:pPr>
        <w:spacing w:before="0"/>
        <w:rPr>
          <w:sz w:val="40"/>
          <w:szCs w:val="40"/>
        </w:rPr>
      </w:pPr>
    </w:p>
    <w:p w14:paraId="46005C6B" w14:textId="3A6979D2" w:rsidR="00625D1D" w:rsidRDefault="00625D1D" w:rsidP="00625D1D">
      <w:pPr>
        <w:spacing w:before="0"/>
      </w:pPr>
    </w:p>
    <w:p w14:paraId="002B17EE" w14:textId="567568D9" w:rsidR="00DC5FDB" w:rsidRDefault="00DC5FDB" w:rsidP="00625D1D">
      <w:pPr>
        <w:spacing w:before="0"/>
      </w:pPr>
    </w:p>
    <w:p w14:paraId="71443E45" w14:textId="33267733" w:rsidR="00690E30" w:rsidRDefault="00690E30" w:rsidP="00625D1D">
      <w:pPr>
        <w:spacing w:before="0"/>
      </w:pPr>
    </w:p>
    <w:p w14:paraId="65B7B911" w14:textId="22237FFD" w:rsidR="00690E30" w:rsidRDefault="00690E30" w:rsidP="00625D1D">
      <w:pPr>
        <w:spacing w:before="0"/>
      </w:pPr>
      <w:r>
        <w:rPr>
          <w:noProof/>
        </w:rPr>
        <w:drawing>
          <wp:inline distT="0" distB="0" distL="0" distR="0" wp14:anchorId="46F1D5D1" wp14:editId="0ED4833B">
            <wp:extent cx="6943725" cy="4410075"/>
            <wp:effectExtent l="0" t="0" r="9525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48135" cy="4412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661AE" w14:textId="392F32D3" w:rsidR="00690E30" w:rsidRDefault="00690E30" w:rsidP="00625D1D">
      <w:pPr>
        <w:spacing w:before="0"/>
      </w:pPr>
    </w:p>
    <w:p w14:paraId="62BD8CAF" w14:textId="2DA5DDE2" w:rsidR="00690E30" w:rsidRDefault="00690E30" w:rsidP="00625D1D">
      <w:pPr>
        <w:spacing w:before="0"/>
      </w:pPr>
    </w:p>
    <w:p w14:paraId="4F3DE511" w14:textId="62A896EC" w:rsidR="00690E30" w:rsidRDefault="00690E30" w:rsidP="00625D1D">
      <w:pPr>
        <w:spacing w:before="0"/>
      </w:pPr>
    </w:p>
    <w:p w14:paraId="78B2B652" w14:textId="57550933" w:rsidR="00690E30" w:rsidRDefault="00690E30" w:rsidP="00625D1D">
      <w:pPr>
        <w:spacing w:before="0"/>
      </w:pPr>
    </w:p>
    <w:p w14:paraId="744EC516" w14:textId="0E202E15" w:rsidR="00690E30" w:rsidRDefault="00690E30" w:rsidP="00625D1D">
      <w:pPr>
        <w:spacing w:before="0"/>
      </w:pPr>
    </w:p>
    <w:p w14:paraId="0394975A" w14:textId="708D7A19" w:rsidR="00690E30" w:rsidRDefault="00690E30" w:rsidP="00625D1D">
      <w:pPr>
        <w:spacing w:before="0"/>
      </w:pPr>
    </w:p>
    <w:p w14:paraId="7E920F38" w14:textId="57861D8C" w:rsidR="00690E30" w:rsidRDefault="00690E30" w:rsidP="00625D1D">
      <w:pPr>
        <w:spacing w:before="0"/>
      </w:pPr>
    </w:p>
    <w:p w14:paraId="4F285CF3" w14:textId="19358AA8" w:rsidR="00690E30" w:rsidRDefault="00690E30" w:rsidP="00625D1D">
      <w:pPr>
        <w:spacing w:before="0"/>
      </w:pPr>
    </w:p>
    <w:p w14:paraId="36151D2F" w14:textId="4137CA0D" w:rsidR="00690E30" w:rsidRDefault="00690E30" w:rsidP="00625D1D">
      <w:pPr>
        <w:spacing w:before="0"/>
      </w:pPr>
    </w:p>
    <w:p w14:paraId="144F1DEE" w14:textId="3E0DCB16" w:rsidR="00690E30" w:rsidRDefault="00690E30" w:rsidP="00625D1D">
      <w:pPr>
        <w:spacing w:before="0"/>
      </w:pPr>
    </w:p>
    <w:p w14:paraId="3234F205" w14:textId="147450BB" w:rsidR="00690E30" w:rsidRDefault="00690E30" w:rsidP="00625D1D">
      <w:pPr>
        <w:spacing w:before="0"/>
      </w:pPr>
    </w:p>
    <w:p w14:paraId="4D49CD74" w14:textId="35C1360E" w:rsidR="00690E30" w:rsidRDefault="00690E30" w:rsidP="00625D1D">
      <w:pPr>
        <w:spacing w:befor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32A0DD" wp14:editId="5DDB707F">
                <wp:simplePos x="0" y="0"/>
                <wp:positionH relativeFrom="column">
                  <wp:posOffset>49848</wp:posOffset>
                </wp:positionH>
                <wp:positionV relativeFrom="paragraph">
                  <wp:posOffset>-29527</wp:posOffset>
                </wp:positionV>
                <wp:extent cx="1893570" cy="709930"/>
                <wp:effectExtent l="0" t="0" r="411480" b="1976120"/>
                <wp:wrapNone/>
                <wp:docPr id="13" name="Speech Bubble: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3570" cy="709930"/>
                        </a:xfrm>
                        <a:prstGeom prst="wedgeRectCallout">
                          <a:avLst>
                            <a:gd name="adj1" fmla="val 70615"/>
                            <a:gd name="adj2" fmla="val 326493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A1120C7" w14:textId="4F03A135" w:rsidR="00690E30" w:rsidRPr="00DC5FDB" w:rsidRDefault="00690E30" w:rsidP="00DC5FD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AND HR 200 Electronics Balance  (AC Line)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2A0DD" id="Speech Bubble: Rectangle 13" o:spid="_x0000_s1029" type="#_x0000_t61" style="position:absolute;margin-left:3.95pt;margin-top:-2.3pt;width:149.1pt;height:55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" adj="26053,81322" fillcolor="#4f81bd" strokecolor="#385d8a" strokeweight="2pt">
                <v:textbox>
                  <w:txbxContent>
                    <w:p w14:paraId="1A1120C7" w14:textId="4F03A135" w:rsidR="00690E30" w:rsidRPr="00DC5FDB" w:rsidRDefault="00690E30" w:rsidP="00DC5FD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AND HR 200 Electronics Balance  (AC Line)</w:t>
                      </w:r>
                    </w:p>
                  </w:txbxContent>
                </v:textbox>
              </v:shape>
            </w:pict>
          </mc:Fallback>
        </mc:AlternateContent>
      </w:r>
    </w:p>
    <w:p w14:paraId="719A8BD6" w14:textId="227BA421" w:rsidR="00690E30" w:rsidRDefault="00690E30" w:rsidP="00625D1D">
      <w:pPr>
        <w:spacing w:before="0"/>
      </w:pPr>
    </w:p>
    <w:p w14:paraId="295D3C5D" w14:textId="1D0DB489" w:rsidR="00DC5FDB" w:rsidRDefault="00DC5FDB" w:rsidP="00625D1D">
      <w:pPr>
        <w:spacing w:before="0"/>
      </w:pPr>
    </w:p>
    <w:p w14:paraId="0B800C03" w14:textId="76769397" w:rsidR="007E5B39" w:rsidRDefault="007E5B39">
      <w:pPr>
        <w:spacing w:before="0"/>
      </w:pPr>
    </w:p>
    <w:p w14:paraId="05B2A2DC" w14:textId="08FEFB61" w:rsidR="007E5B39" w:rsidRDefault="00DC5FDB">
      <w:pPr>
        <w:spacing w:before="0"/>
      </w:pPr>
      <w:r>
        <w:t xml:space="preserve">                                                                               </w:t>
      </w:r>
    </w:p>
    <w:p w14:paraId="7EA4F25C" w14:textId="57B78048" w:rsidR="00DC5FDB" w:rsidRDefault="00690E30">
      <w:pPr>
        <w:spacing w:before="0"/>
      </w:pPr>
      <w:r>
        <w:rPr>
          <w:noProof/>
        </w:rPr>
        <w:drawing>
          <wp:inline distT="0" distB="0" distL="0" distR="0" wp14:anchorId="7CA899D8" wp14:editId="28DBAA6A">
            <wp:extent cx="6736080" cy="4086225"/>
            <wp:effectExtent l="0" t="0" r="7620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750317" cy="4094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FC040" w14:textId="3EED9B29" w:rsidR="00DC5FDB" w:rsidRDefault="00DC5FDB">
      <w:pPr>
        <w:spacing w:before="0"/>
      </w:pPr>
    </w:p>
    <w:p w14:paraId="3C663AED" w14:textId="76CB775B" w:rsidR="00DC5FDB" w:rsidRDefault="00DC5FDB">
      <w:pPr>
        <w:spacing w:before="0"/>
      </w:pPr>
    </w:p>
    <w:p w14:paraId="76AEC4DB" w14:textId="73F0C056" w:rsidR="00DC5FDB" w:rsidRDefault="00DC5FDB">
      <w:pPr>
        <w:spacing w:before="0"/>
      </w:pPr>
    </w:p>
    <w:p w14:paraId="760F9DD2" w14:textId="513BE084" w:rsidR="00690E30" w:rsidRDefault="00690E30">
      <w:pPr>
        <w:spacing w:before="0"/>
      </w:pPr>
    </w:p>
    <w:p w14:paraId="0120FD3A" w14:textId="6942F8B4" w:rsidR="00690E30" w:rsidRDefault="00690E30">
      <w:pPr>
        <w:spacing w:before="0"/>
      </w:pPr>
    </w:p>
    <w:p w14:paraId="494BF472" w14:textId="44A5FA36" w:rsidR="00690E30" w:rsidRDefault="00690E30">
      <w:pPr>
        <w:spacing w:before="0"/>
      </w:pPr>
    </w:p>
    <w:p w14:paraId="2E7CB54C" w14:textId="3A899FB8" w:rsidR="00690E30" w:rsidRDefault="00690E30">
      <w:pPr>
        <w:spacing w:before="0"/>
      </w:pPr>
    </w:p>
    <w:p w14:paraId="4CC1348D" w14:textId="30FAFFC4" w:rsidR="00690E30" w:rsidRDefault="00690E30">
      <w:pPr>
        <w:spacing w:before="0"/>
      </w:pPr>
    </w:p>
    <w:p w14:paraId="2832C258" w14:textId="0E82EEB0" w:rsidR="00690E30" w:rsidRDefault="00690E30">
      <w:pPr>
        <w:spacing w:before="0"/>
      </w:pPr>
    </w:p>
    <w:p w14:paraId="500B8AB0" w14:textId="2554A4CC" w:rsidR="00690E30" w:rsidRDefault="00690E30">
      <w:pPr>
        <w:spacing w:before="0"/>
      </w:pPr>
    </w:p>
    <w:p w14:paraId="3B42E2A7" w14:textId="22FA0C68" w:rsidR="00690E30" w:rsidRDefault="00690E30">
      <w:pPr>
        <w:spacing w:before="0"/>
      </w:pPr>
    </w:p>
    <w:p w14:paraId="6DBAC94C" w14:textId="771944BC" w:rsidR="00690E30" w:rsidRDefault="00690E30">
      <w:pPr>
        <w:spacing w:before="0"/>
      </w:pPr>
    </w:p>
    <w:p w14:paraId="1F6EE7D8" w14:textId="1C650A87" w:rsidR="00690E30" w:rsidRDefault="00690E30">
      <w:pPr>
        <w:spacing w:before="0"/>
      </w:pPr>
    </w:p>
    <w:p w14:paraId="6B519A08" w14:textId="67E71F74" w:rsidR="00690E30" w:rsidRDefault="00690E30">
      <w:pPr>
        <w:spacing w:before="0"/>
      </w:pPr>
    </w:p>
    <w:p w14:paraId="28AEA08D" w14:textId="78E70C75" w:rsidR="00690E30" w:rsidRDefault="00690E30">
      <w:pPr>
        <w:spacing w:before="0"/>
      </w:pPr>
    </w:p>
    <w:p w14:paraId="52D5D5B8" w14:textId="6B74BFE1" w:rsidR="00690E30" w:rsidRDefault="00690E30">
      <w:pPr>
        <w:spacing w:before="0"/>
      </w:pPr>
    </w:p>
    <w:p w14:paraId="78F21E16" w14:textId="77777777" w:rsidR="00690E30" w:rsidRDefault="00690E30">
      <w:pPr>
        <w:spacing w:before="0"/>
      </w:pPr>
    </w:p>
    <w:p w14:paraId="5B462C47" w14:textId="15096C48" w:rsidR="00690E30" w:rsidRDefault="00690E30">
      <w:pPr>
        <w:spacing w:before="0"/>
      </w:pPr>
    </w:p>
    <w:p w14:paraId="258BB776" w14:textId="3E9CBA51" w:rsidR="00690E30" w:rsidRDefault="00690E30">
      <w:pPr>
        <w:spacing w:before="0"/>
      </w:pPr>
    </w:p>
    <w:p w14:paraId="1DA47F75" w14:textId="77777777" w:rsidR="00690E30" w:rsidRDefault="00690E30">
      <w:pPr>
        <w:spacing w:before="0"/>
      </w:pPr>
    </w:p>
    <w:p w14:paraId="02CD92B3" w14:textId="29B0DBB7" w:rsidR="00DC5FDB" w:rsidRDefault="00DC5FDB">
      <w:pPr>
        <w:spacing w:before="0"/>
      </w:pPr>
    </w:p>
    <w:p w14:paraId="1410BE85" w14:textId="2530119D" w:rsidR="007B730E" w:rsidRDefault="007B730E">
      <w:pPr>
        <w:spacing w:before="0"/>
        <w:rPr>
          <w:b/>
          <w:bCs/>
          <w:sz w:val="32"/>
          <w:szCs w:val="32"/>
        </w:rPr>
      </w:pPr>
      <w:r w:rsidRPr="007B730E">
        <w:rPr>
          <w:b/>
          <w:bCs/>
          <w:sz w:val="32"/>
          <w:szCs w:val="32"/>
        </w:rPr>
        <w:t>NETWORK AVAILABLE :</w:t>
      </w:r>
      <w:r w:rsidR="00F237A3">
        <w:rPr>
          <w:b/>
          <w:bCs/>
          <w:sz w:val="32"/>
          <w:szCs w:val="32"/>
        </w:rPr>
        <w:t xml:space="preserve"> Minimum of 1 dedicated network</w:t>
      </w:r>
    </w:p>
    <w:p w14:paraId="4020D116" w14:textId="11667554" w:rsidR="007B730E" w:rsidRPr="007B730E" w:rsidRDefault="007B730E">
      <w:pPr>
        <w:spacing w:before="0"/>
        <w:rPr>
          <w:sz w:val="32"/>
          <w:szCs w:val="32"/>
        </w:rPr>
      </w:pPr>
      <w:r w:rsidRPr="007B730E">
        <w:rPr>
          <w:sz w:val="32"/>
          <w:szCs w:val="32"/>
        </w:rPr>
        <w:t xml:space="preserve">Blue Sticker : </w:t>
      </w:r>
      <w:r w:rsidR="00690E30">
        <w:rPr>
          <w:sz w:val="32"/>
          <w:szCs w:val="32"/>
        </w:rPr>
        <w:t>D</w:t>
      </w:r>
      <w:r w:rsidRPr="007B730E">
        <w:rPr>
          <w:sz w:val="32"/>
          <w:szCs w:val="32"/>
        </w:rPr>
        <w:t>edicated network</w:t>
      </w:r>
      <w:r w:rsidR="00690E30">
        <w:rPr>
          <w:sz w:val="32"/>
          <w:szCs w:val="32"/>
        </w:rPr>
        <w:t xml:space="preserve"> for Pump Tray Area</w:t>
      </w:r>
    </w:p>
    <w:p w14:paraId="391CF41C" w14:textId="77777777" w:rsidR="007B730E" w:rsidRPr="007B730E" w:rsidRDefault="007B730E">
      <w:pPr>
        <w:spacing w:before="0"/>
      </w:pPr>
    </w:p>
    <w:p w14:paraId="6D5B77BE" w14:textId="3B9E558C" w:rsidR="00DC5FDB" w:rsidRDefault="00DC5FDB">
      <w:pPr>
        <w:spacing w:before="0"/>
      </w:pPr>
    </w:p>
    <w:p w14:paraId="1B6B6A7D" w14:textId="7526FEB0" w:rsidR="007B730E" w:rsidRDefault="00690E30" w:rsidP="007B183F">
      <w:pPr>
        <w:spacing w:before="0"/>
        <w:jc w:val="center"/>
      </w:pPr>
      <w:r>
        <w:rPr>
          <w:noProof/>
        </w:rPr>
        <w:drawing>
          <wp:inline distT="0" distB="0" distL="0" distR="0" wp14:anchorId="74059F78" wp14:editId="16C3B06A">
            <wp:extent cx="5181600" cy="542925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E0FC5" w14:textId="431060DA" w:rsidR="007B730E" w:rsidRDefault="007B730E">
      <w:pPr>
        <w:spacing w:before="0"/>
      </w:pPr>
    </w:p>
    <w:p w14:paraId="6BDD3B96" w14:textId="6A2896C0" w:rsidR="007B730E" w:rsidRDefault="007B730E">
      <w:pPr>
        <w:spacing w:before="0"/>
      </w:pPr>
    </w:p>
    <w:p w14:paraId="322C31F8" w14:textId="18B0BAF7" w:rsidR="007B730E" w:rsidRDefault="007B183F">
      <w:pPr>
        <w:spacing w:befor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8181C3" wp14:editId="22188FA1">
                <wp:simplePos x="0" y="0"/>
                <wp:positionH relativeFrom="column">
                  <wp:posOffset>100013</wp:posOffset>
                </wp:positionH>
                <wp:positionV relativeFrom="paragraph">
                  <wp:posOffset>95091</wp:posOffset>
                </wp:positionV>
                <wp:extent cx="2917190" cy="715645"/>
                <wp:effectExtent l="0" t="1352550" r="1559560" b="27305"/>
                <wp:wrapNone/>
                <wp:docPr id="17" name="Speech Bubble: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7190" cy="715645"/>
                        </a:xfrm>
                        <a:prstGeom prst="wedgeRectCallout">
                          <a:avLst>
                            <a:gd name="adj1" fmla="val 102605"/>
                            <a:gd name="adj2" fmla="val -236675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C809BC" w14:textId="66AB4F0F" w:rsidR="00690E30" w:rsidRDefault="00690E30" w:rsidP="007B730E">
                            <w:pPr>
                              <w:jc w:val="center"/>
                            </w:pPr>
                            <w:r w:rsidRPr="007B730E">
                              <w:rPr>
                                <w:sz w:val="32"/>
                                <w:szCs w:val="32"/>
                              </w:rPr>
                              <w:t>WS-</w:t>
                            </w:r>
                            <w:r w:rsidR="007B183F">
                              <w:rPr>
                                <w:sz w:val="32"/>
                                <w:szCs w:val="32"/>
                              </w:rPr>
                              <w:t>9</w:t>
                            </w:r>
                            <w:r w:rsidRPr="007B730E">
                              <w:rPr>
                                <w:sz w:val="32"/>
                                <w:szCs w:val="32"/>
                              </w:rPr>
                              <w:t xml:space="preserve"> is a dedicated network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181C3" id="Speech Bubble: Rectangle 17" o:spid="_x0000_s1030" type="#_x0000_t61" style="position:absolute;margin-left:7.9pt;margin-top:7.5pt;width:229.7pt;height:56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" adj="32963,-40322" fillcolor="#4f81bd [3204]" strokecolor="#243f60 [1604]" strokeweight="2pt">
                <v:textbox>
                  <w:txbxContent>
                    <w:p w14:paraId="4FC809BC" w14:textId="66AB4F0F" w:rsidR="00690E30" w:rsidRDefault="00690E30" w:rsidP="007B730E">
                      <w:pPr>
                        <w:jc w:val="center"/>
                      </w:pPr>
                      <w:r w:rsidRPr="007B730E">
                        <w:rPr>
                          <w:sz w:val="32"/>
                          <w:szCs w:val="32"/>
                        </w:rPr>
                        <w:t>WS-</w:t>
                      </w:r>
                      <w:r w:rsidR="007B183F">
                        <w:rPr>
                          <w:sz w:val="32"/>
                          <w:szCs w:val="32"/>
                        </w:rPr>
                        <w:t>9</w:t>
                      </w:r>
                      <w:r w:rsidRPr="007B730E">
                        <w:rPr>
                          <w:sz w:val="32"/>
                          <w:szCs w:val="32"/>
                        </w:rPr>
                        <w:t xml:space="preserve"> is a dedicated network</w:t>
                      </w:r>
                    </w:p>
                  </w:txbxContent>
                </v:textbox>
              </v:shape>
            </w:pict>
          </mc:Fallback>
        </mc:AlternateContent>
      </w:r>
    </w:p>
    <w:p w14:paraId="1AB5D7FC" w14:textId="0DCC16ED" w:rsidR="007B730E" w:rsidRDefault="007B730E">
      <w:pPr>
        <w:spacing w:before="0"/>
      </w:pPr>
    </w:p>
    <w:p w14:paraId="519BCB1F" w14:textId="7C1E0B7B" w:rsidR="007B730E" w:rsidRDefault="007B730E">
      <w:pPr>
        <w:spacing w:before="0"/>
      </w:pPr>
    </w:p>
    <w:p w14:paraId="7D2BF32F" w14:textId="64F502E0" w:rsidR="007B730E" w:rsidRDefault="007B730E">
      <w:pPr>
        <w:spacing w:before="0"/>
      </w:pPr>
    </w:p>
    <w:p w14:paraId="059745F3" w14:textId="2BA29EBE" w:rsidR="007B730E" w:rsidRDefault="007B730E">
      <w:pPr>
        <w:spacing w:before="0"/>
      </w:pPr>
    </w:p>
    <w:p w14:paraId="5A1230C9" w14:textId="6528FD72" w:rsidR="007B730E" w:rsidRDefault="007B730E">
      <w:pPr>
        <w:spacing w:before="0"/>
      </w:pPr>
    </w:p>
    <w:p w14:paraId="708FF15A" w14:textId="008288F5" w:rsidR="007B730E" w:rsidRDefault="007B730E">
      <w:pPr>
        <w:spacing w:before="0"/>
      </w:pPr>
    </w:p>
    <w:p w14:paraId="2ACCC718" w14:textId="15309918" w:rsidR="007B730E" w:rsidRDefault="007B730E">
      <w:pPr>
        <w:spacing w:before="0"/>
      </w:pPr>
    </w:p>
    <w:p w14:paraId="046DEBEA" w14:textId="0FDFFC95" w:rsidR="007B730E" w:rsidRDefault="007B730E">
      <w:pPr>
        <w:spacing w:before="0"/>
      </w:pPr>
    </w:p>
    <w:p w14:paraId="1EE986DF" w14:textId="779DDF12" w:rsidR="007B730E" w:rsidRDefault="007B730E">
      <w:pPr>
        <w:spacing w:before="0"/>
      </w:pPr>
    </w:p>
    <w:p w14:paraId="7E83AB8C" w14:textId="11946E81" w:rsidR="007B730E" w:rsidRDefault="007B730E">
      <w:pPr>
        <w:spacing w:before="0"/>
      </w:pPr>
    </w:p>
    <w:p w14:paraId="06600071" w14:textId="20C10E69" w:rsidR="007B730E" w:rsidRDefault="007B730E">
      <w:pPr>
        <w:spacing w:before="0"/>
      </w:pPr>
    </w:p>
    <w:p w14:paraId="17612C21" w14:textId="0D78119E" w:rsidR="007B730E" w:rsidRDefault="007B183F">
      <w:pPr>
        <w:spacing w:befor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</w:t>
      </w:r>
      <w:r w:rsidR="007B730E" w:rsidRPr="007B730E">
        <w:rPr>
          <w:b/>
          <w:bCs/>
          <w:sz w:val="32"/>
          <w:szCs w:val="32"/>
        </w:rPr>
        <w:t>ORK SPACE</w:t>
      </w:r>
      <w:r w:rsidR="007B730E">
        <w:rPr>
          <w:b/>
          <w:bCs/>
          <w:sz w:val="32"/>
          <w:szCs w:val="32"/>
        </w:rPr>
        <w:t xml:space="preserve">: </w:t>
      </w:r>
      <w:r w:rsidR="00F237A3">
        <w:rPr>
          <w:b/>
          <w:bCs/>
          <w:sz w:val="32"/>
          <w:szCs w:val="32"/>
        </w:rPr>
        <w:t>The system has sufficient room for the test station, UUT and service</w:t>
      </w:r>
    </w:p>
    <w:p w14:paraId="57878ED3" w14:textId="779F73ED" w:rsidR="00B76854" w:rsidRDefault="00B76854">
      <w:pPr>
        <w:spacing w:before="0"/>
        <w:rPr>
          <w:b/>
          <w:bCs/>
          <w:sz w:val="32"/>
          <w:szCs w:val="32"/>
        </w:rPr>
      </w:pPr>
    </w:p>
    <w:p w14:paraId="122CAF89" w14:textId="23AC5388" w:rsidR="007B730E" w:rsidRDefault="000B4E99">
      <w:pPr>
        <w:spacing w:before="0"/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37EC628" wp14:editId="6ABEE7B9">
                <wp:simplePos x="0" y="0"/>
                <wp:positionH relativeFrom="margin">
                  <wp:posOffset>2790825</wp:posOffset>
                </wp:positionH>
                <wp:positionV relativeFrom="paragraph">
                  <wp:posOffset>8890</wp:posOffset>
                </wp:positionV>
                <wp:extent cx="1664335" cy="628650"/>
                <wp:effectExtent l="76200" t="0" r="12065" b="457200"/>
                <wp:wrapNone/>
                <wp:docPr id="36" name="Speech Bubble: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628650"/>
                        </a:xfrm>
                        <a:prstGeom prst="wedgeRectCallout">
                          <a:avLst>
                            <a:gd name="adj1" fmla="val -53869"/>
                            <a:gd name="adj2" fmla="val 11703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0E7280D" w14:textId="4BC1086D" w:rsidR="000B4E99" w:rsidRPr="000B4E99" w:rsidRDefault="000B4E99" w:rsidP="000B4E99">
                            <w:pPr>
                              <w:jc w:val="center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0B4E99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TE82526 Pump </w:t>
                            </w:r>
                          </w:p>
                          <w:p w14:paraId="5EF84427" w14:textId="77777777" w:rsidR="000B4E99" w:rsidRPr="000B4E99" w:rsidRDefault="000B4E99" w:rsidP="000B4E99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0B4E99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Tray Tester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EC628" id="Speech Bubble: Rectangle 36" o:spid="_x0000_s1031" type="#_x0000_t61" style="position:absolute;margin-left:219.75pt;margin-top:.7pt;width:131.05pt;height:49.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" adj="-836,36080" fillcolor="#4f81bd" strokecolor="#385d8a" strokeweight="2pt">
                <v:textbox>
                  <w:txbxContent>
                    <w:p w14:paraId="20E7280D" w14:textId="4BC1086D" w:rsidR="000B4E99" w:rsidRPr="000B4E99" w:rsidRDefault="000B4E99" w:rsidP="000B4E99">
                      <w:pPr>
                        <w:jc w:val="center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0B4E99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TE82526 Pump </w:t>
                      </w:r>
                    </w:p>
                    <w:p w14:paraId="5EF84427" w14:textId="77777777" w:rsidR="000B4E99" w:rsidRPr="000B4E99" w:rsidRDefault="000B4E99" w:rsidP="000B4E99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 w:rsidRPr="000B4E99">
                        <w:rPr>
                          <w:color w:val="FFFFFF" w:themeColor="background1"/>
                          <w:sz w:val="22"/>
                          <w:szCs w:val="22"/>
                        </w:rPr>
                        <w:t>Tray Tester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AE2310D" wp14:editId="7BE57AD6">
                <wp:simplePos x="0" y="0"/>
                <wp:positionH relativeFrom="margin">
                  <wp:posOffset>2490788</wp:posOffset>
                </wp:positionH>
                <wp:positionV relativeFrom="paragraph">
                  <wp:posOffset>2045018</wp:posOffset>
                </wp:positionV>
                <wp:extent cx="1664335" cy="628650"/>
                <wp:effectExtent l="742950" t="361950" r="12065" b="19050"/>
                <wp:wrapNone/>
                <wp:docPr id="38" name="Speech Bubble: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628650"/>
                        </a:xfrm>
                        <a:prstGeom prst="wedgeRectCallout">
                          <a:avLst>
                            <a:gd name="adj1" fmla="val -94216"/>
                            <a:gd name="adj2" fmla="val -105691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6EE43C7" w14:textId="65A65302" w:rsidR="000B4E99" w:rsidRPr="000B4E99" w:rsidRDefault="000B4E99" w:rsidP="000B4E99">
                            <w:pPr>
                              <w:jc w:val="center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0B4E99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TE82526</w:t>
                            </w:r>
                            <w:r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-4</w:t>
                            </w:r>
                            <w:r w:rsidRPr="000B4E99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Pump </w:t>
                            </w:r>
                          </w:p>
                          <w:p w14:paraId="4DAAE7B5" w14:textId="77777777" w:rsidR="000B4E99" w:rsidRPr="000B4E99" w:rsidRDefault="000B4E99" w:rsidP="000B4E99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0B4E99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Tray Tester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2310D" id="Speech Bubble: Rectangle 38" o:spid="_x0000_s1032" type="#_x0000_t61" style="position:absolute;margin-left:196.15pt;margin-top:161.05pt;width:131.05pt;height:49.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" adj="-9551,-12029" fillcolor="#4f81bd" strokecolor="#385d8a" strokeweight="2pt">
                <v:textbox>
                  <w:txbxContent>
                    <w:p w14:paraId="16EE43C7" w14:textId="65A65302" w:rsidR="000B4E99" w:rsidRPr="000B4E99" w:rsidRDefault="000B4E99" w:rsidP="000B4E99">
                      <w:pPr>
                        <w:jc w:val="center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0B4E99">
                        <w:rPr>
                          <w:color w:val="FFFFFF" w:themeColor="background1"/>
                          <w:sz w:val="22"/>
                          <w:szCs w:val="22"/>
                        </w:rPr>
                        <w:t>TE82526</w:t>
                      </w:r>
                      <w:r>
                        <w:rPr>
                          <w:color w:val="FFFFFF" w:themeColor="background1"/>
                          <w:sz w:val="22"/>
                          <w:szCs w:val="22"/>
                        </w:rPr>
                        <w:t>-4</w:t>
                      </w:r>
                      <w:r w:rsidRPr="000B4E99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 Pump </w:t>
                      </w:r>
                    </w:p>
                    <w:p w14:paraId="4DAAE7B5" w14:textId="77777777" w:rsidR="000B4E99" w:rsidRPr="000B4E99" w:rsidRDefault="000B4E99" w:rsidP="000B4E99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 w:rsidRPr="000B4E99">
                        <w:rPr>
                          <w:color w:val="FFFFFF" w:themeColor="background1"/>
                          <w:sz w:val="22"/>
                          <w:szCs w:val="22"/>
                        </w:rPr>
                        <w:t>Tray Tester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BE89F51" wp14:editId="250D5B21">
                <wp:simplePos x="0" y="0"/>
                <wp:positionH relativeFrom="margin">
                  <wp:posOffset>3219450</wp:posOffset>
                </wp:positionH>
                <wp:positionV relativeFrom="paragraph">
                  <wp:posOffset>1180624</wp:posOffset>
                </wp:positionV>
                <wp:extent cx="1664335" cy="628650"/>
                <wp:effectExtent l="781050" t="0" r="12065" b="19050"/>
                <wp:wrapNone/>
                <wp:docPr id="37" name="Speech Bubble: 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628650"/>
                        </a:xfrm>
                        <a:prstGeom prst="wedgeRectCallout">
                          <a:avLst>
                            <a:gd name="adj1" fmla="val -96791"/>
                            <a:gd name="adj2" fmla="val -18191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1B72E16" w14:textId="53BB5EAB" w:rsidR="000B4E99" w:rsidRPr="000B4E99" w:rsidRDefault="000B4E99" w:rsidP="000B4E99">
                            <w:pPr>
                              <w:jc w:val="center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0B4E99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TE82526</w:t>
                            </w:r>
                            <w:r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-1</w:t>
                            </w:r>
                            <w:r w:rsidRPr="000B4E99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Pump </w:t>
                            </w:r>
                          </w:p>
                          <w:p w14:paraId="0B6FCA4D" w14:textId="77777777" w:rsidR="000B4E99" w:rsidRPr="000B4E99" w:rsidRDefault="000B4E99" w:rsidP="000B4E99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0B4E99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Tray Tester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89F51" id="Speech Bubble: Rectangle 37" o:spid="_x0000_s1033" type="#_x0000_t61" style="position:absolute;margin-left:253.5pt;margin-top:92.95pt;width:131.05pt;height:49.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" adj="-10107,6871" fillcolor="#4f81bd" strokecolor="#385d8a" strokeweight="2pt">
                <v:textbox>
                  <w:txbxContent>
                    <w:p w14:paraId="21B72E16" w14:textId="53BB5EAB" w:rsidR="000B4E99" w:rsidRPr="000B4E99" w:rsidRDefault="000B4E99" w:rsidP="000B4E99">
                      <w:pPr>
                        <w:jc w:val="center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0B4E99">
                        <w:rPr>
                          <w:color w:val="FFFFFF" w:themeColor="background1"/>
                          <w:sz w:val="22"/>
                          <w:szCs w:val="22"/>
                        </w:rPr>
                        <w:t>TE82526</w:t>
                      </w:r>
                      <w:r>
                        <w:rPr>
                          <w:color w:val="FFFFFF" w:themeColor="background1"/>
                          <w:sz w:val="22"/>
                          <w:szCs w:val="22"/>
                        </w:rPr>
                        <w:t>-1</w:t>
                      </w:r>
                      <w:r w:rsidRPr="000B4E99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 Pump </w:t>
                      </w:r>
                    </w:p>
                    <w:p w14:paraId="0B6FCA4D" w14:textId="77777777" w:rsidR="000B4E99" w:rsidRPr="000B4E99" w:rsidRDefault="000B4E99" w:rsidP="000B4E99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 w:rsidRPr="000B4E99">
                        <w:rPr>
                          <w:color w:val="FFFFFF" w:themeColor="background1"/>
                          <w:sz w:val="22"/>
                          <w:szCs w:val="22"/>
                        </w:rPr>
                        <w:t>Tray Tester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3EE8DE" wp14:editId="26EAD88B">
                <wp:simplePos x="0" y="0"/>
                <wp:positionH relativeFrom="margin">
                  <wp:posOffset>5224463</wp:posOffset>
                </wp:positionH>
                <wp:positionV relativeFrom="paragraph">
                  <wp:posOffset>9049</wp:posOffset>
                </wp:positionV>
                <wp:extent cx="1664335" cy="628650"/>
                <wp:effectExtent l="0" t="0" r="12065" b="628650"/>
                <wp:wrapNone/>
                <wp:docPr id="18" name="Speech Bubble: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628650"/>
                        </a:xfrm>
                        <a:prstGeom prst="wedgeRectCallout">
                          <a:avLst>
                            <a:gd name="adj1" fmla="val -49576"/>
                            <a:gd name="adj2" fmla="val 146582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62D0C06" w14:textId="77777777" w:rsidR="00690E30" w:rsidRPr="000B4E99" w:rsidRDefault="00690E30" w:rsidP="00B76854">
                            <w:pPr>
                              <w:jc w:val="center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0B4E99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TE82526-2 Pump </w:t>
                            </w:r>
                          </w:p>
                          <w:p w14:paraId="4F95D66B" w14:textId="29A0BADA" w:rsidR="00690E30" w:rsidRPr="000B4E99" w:rsidRDefault="00690E30" w:rsidP="00B76854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0B4E99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Tray Tester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EE8DE" id="Speech Bubble: Rectangle 18" o:spid="_x0000_s1034" type="#_x0000_t61" style="position:absolute;margin-left:411.4pt;margin-top:.7pt;width:131.05pt;height:49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" adj="92,42462" fillcolor="#4f81bd" strokecolor="#385d8a" strokeweight="2pt">
                <v:textbox>
                  <w:txbxContent>
                    <w:p w14:paraId="162D0C06" w14:textId="77777777" w:rsidR="00690E30" w:rsidRPr="000B4E99" w:rsidRDefault="00690E30" w:rsidP="00B76854">
                      <w:pPr>
                        <w:jc w:val="center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0B4E99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TE82526-2 Pump </w:t>
                      </w:r>
                    </w:p>
                    <w:p w14:paraId="4F95D66B" w14:textId="29A0BADA" w:rsidR="00690E30" w:rsidRPr="000B4E99" w:rsidRDefault="00690E30" w:rsidP="00B76854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 w:rsidRPr="000B4E99">
                        <w:rPr>
                          <w:color w:val="FFFFFF" w:themeColor="background1"/>
                          <w:sz w:val="22"/>
                          <w:szCs w:val="22"/>
                        </w:rPr>
                        <w:t>Tray Tester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B730E">
        <w:rPr>
          <w:noProof/>
        </w:rPr>
        <w:drawing>
          <wp:inline distT="0" distB="0" distL="0" distR="0" wp14:anchorId="06CE95EE" wp14:editId="5E80CD9D">
            <wp:extent cx="6915150" cy="2862943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925465" cy="2867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91E88" w14:textId="7BAEB8E3" w:rsidR="00B76854" w:rsidRDefault="00B76854">
      <w:pPr>
        <w:spacing w:before="0"/>
        <w:rPr>
          <w:b/>
          <w:bCs/>
          <w:sz w:val="32"/>
          <w:szCs w:val="32"/>
        </w:rPr>
      </w:pPr>
    </w:p>
    <w:p w14:paraId="320C4BDB" w14:textId="73734BDD" w:rsidR="00B76854" w:rsidRDefault="00B76854" w:rsidP="00B76854">
      <w:pPr>
        <w:spacing w:befor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TEST STATION BENCH :   </w:t>
      </w:r>
      <w:r w:rsidR="00F237A3">
        <w:rPr>
          <w:b/>
          <w:bCs/>
          <w:sz w:val="32"/>
          <w:szCs w:val="32"/>
        </w:rPr>
        <w:t>The test station bench is la</w:t>
      </w:r>
      <w:r w:rsidR="000B4E99">
        <w:rPr>
          <w:b/>
          <w:bCs/>
          <w:sz w:val="32"/>
          <w:szCs w:val="32"/>
        </w:rPr>
        <w:t>r</w:t>
      </w:r>
      <w:r w:rsidR="00F237A3">
        <w:rPr>
          <w:b/>
          <w:bCs/>
          <w:sz w:val="32"/>
          <w:szCs w:val="32"/>
        </w:rPr>
        <w:t>ge and strong enough to support the station</w:t>
      </w:r>
      <w:r>
        <w:rPr>
          <w:b/>
          <w:bCs/>
          <w:sz w:val="32"/>
          <w:szCs w:val="32"/>
        </w:rPr>
        <w:t xml:space="preserve">                                                      </w:t>
      </w:r>
    </w:p>
    <w:p w14:paraId="4E908FC5" w14:textId="29325685" w:rsidR="00B76854" w:rsidRDefault="000B4E99" w:rsidP="00B76854">
      <w:pPr>
        <w:spacing w:before="0"/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9E7538" wp14:editId="5ABA30C7">
                <wp:simplePos x="0" y="0"/>
                <wp:positionH relativeFrom="page">
                  <wp:align>center</wp:align>
                </wp:positionH>
                <wp:positionV relativeFrom="paragraph">
                  <wp:posOffset>10160</wp:posOffset>
                </wp:positionV>
                <wp:extent cx="2057400" cy="756285"/>
                <wp:effectExtent l="0" t="0" r="609600" b="1224915"/>
                <wp:wrapNone/>
                <wp:docPr id="20" name="Speech Bubble: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50356" y="5715000"/>
                          <a:ext cx="2057400" cy="756285"/>
                        </a:xfrm>
                        <a:prstGeom prst="wedgeRectCallout">
                          <a:avLst>
                            <a:gd name="adj1" fmla="val 78116"/>
                            <a:gd name="adj2" fmla="val 206552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EDF4789" w14:textId="3632558F" w:rsidR="00690E30" w:rsidRPr="00B76854" w:rsidRDefault="00690E30" w:rsidP="00B76854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Test Station Bench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E7538" id="Speech Bubble: Rectangle 20" o:spid="_x0000_s1035" type="#_x0000_t61" style="position:absolute;margin-left:0;margin-top:.8pt;width:162pt;height:59.55pt;z-index:2516705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" adj="27673,55415" fillcolor="#4f81bd" strokecolor="#385d8a" strokeweight="2pt">
                <v:textbox>
                  <w:txbxContent>
                    <w:p w14:paraId="5EDF4789" w14:textId="3632558F" w:rsidR="00690E30" w:rsidRPr="00B76854" w:rsidRDefault="00690E30" w:rsidP="00B76854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Test Station Bench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D40C2CA" wp14:editId="064BC635">
            <wp:extent cx="6915150" cy="2928938"/>
            <wp:effectExtent l="0" t="0" r="0" b="508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925044" cy="2933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F69B9" w14:textId="574D8BAA" w:rsidR="00B76854" w:rsidRDefault="00B76854" w:rsidP="00B76854">
      <w:pPr>
        <w:spacing w:before="0"/>
        <w:rPr>
          <w:b/>
          <w:bCs/>
          <w:sz w:val="32"/>
          <w:szCs w:val="32"/>
        </w:rPr>
      </w:pPr>
    </w:p>
    <w:p w14:paraId="54F3E81A" w14:textId="19620C8A" w:rsidR="000B4E99" w:rsidRDefault="000B4E99" w:rsidP="00B76854">
      <w:pPr>
        <w:spacing w:before="0"/>
        <w:rPr>
          <w:b/>
          <w:bCs/>
          <w:sz w:val="32"/>
          <w:szCs w:val="32"/>
        </w:rPr>
      </w:pPr>
    </w:p>
    <w:p w14:paraId="6187BBBC" w14:textId="330DFC20" w:rsidR="000B4E99" w:rsidRDefault="000B4E99" w:rsidP="00B76854">
      <w:pPr>
        <w:spacing w:before="0"/>
        <w:rPr>
          <w:b/>
          <w:bCs/>
          <w:sz w:val="32"/>
          <w:szCs w:val="32"/>
        </w:rPr>
      </w:pPr>
    </w:p>
    <w:p w14:paraId="5CAA3C58" w14:textId="77777777" w:rsidR="000B4E99" w:rsidRDefault="000B4E99" w:rsidP="00B76854">
      <w:pPr>
        <w:spacing w:before="0"/>
        <w:rPr>
          <w:b/>
          <w:bCs/>
          <w:sz w:val="32"/>
          <w:szCs w:val="32"/>
        </w:rPr>
      </w:pPr>
    </w:p>
    <w:p w14:paraId="4E3748C4" w14:textId="1C33AD9C" w:rsidR="00B76854" w:rsidRDefault="00D179FA" w:rsidP="00B76854">
      <w:pPr>
        <w:spacing w:befor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IQ-05 Test Script Data Sheet:</w:t>
      </w:r>
    </w:p>
    <w:p w14:paraId="05980B6C" w14:textId="595ED27D" w:rsidR="00F237A3" w:rsidRDefault="00F237A3" w:rsidP="00B76854">
      <w:pPr>
        <w:spacing w:before="0"/>
        <w:rPr>
          <w:b/>
          <w:bCs/>
          <w:sz w:val="32"/>
          <w:szCs w:val="32"/>
        </w:rPr>
      </w:pPr>
    </w:p>
    <w:p w14:paraId="25BDFC06" w14:textId="73EC92D3" w:rsidR="00F237A3" w:rsidRDefault="00F237A3" w:rsidP="00B76854">
      <w:pPr>
        <w:spacing w:befor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Station does not have Pinch Points/ sharp edges</w:t>
      </w:r>
    </w:p>
    <w:p w14:paraId="579007F7" w14:textId="7D1B138B" w:rsidR="00D179FA" w:rsidRDefault="00F237A3" w:rsidP="00B76854">
      <w:pPr>
        <w:spacing w:befor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Glass Bottle is secured by plastic container</w:t>
      </w:r>
    </w:p>
    <w:p w14:paraId="4E141A44" w14:textId="0086DE0B" w:rsidR="00D179FA" w:rsidRDefault="00962B94" w:rsidP="00B76854">
      <w:pPr>
        <w:spacing w:before="0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D547BD2" wp14:editId="6A432DEA">
                <wp:simplePos x="0" y="0"/>
                <wp:positionH relativeFrom="column">
                  <wp:posOffset>3586163</wp:posOffset>
                </wp:positionH>
                <wp:positionV relativeFrom="paragraph">
                  <wp:posOffset>4614545</wp:posOffset>
                </wp:positionV>
                <wp:extent cx="1228407" cy="1045369"/>
                <wp:effectExtent l="38100" t="38100" r="29210" b="59690"/>
                <wp:wrapNone/>
                <wp:docPr id="31" name="Star: 32 Point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407" cy="1045369"/>
                        </a:xfrm>
                        <a:prstGeom prst="star32">
                          <a:avLst/>
                        </a:prstGeom>
                        <a:noFill/>
                        <a:ln w="25400" cap="flat" cmpd="sng" algn="ctr">
                          <a:solidFill>
                            <a:srgbClr val="FFFF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F93535" id="_x0000_t60" coordsize="21600,21600" o:spt="60" adj="2700" path="m21600,10800l@9@18,21392,8693@11@20,20777,6667@13@22,19780,4800@15@24,18436,3163@16@23,16800,1820@14@21,14932,822@12@19,12907,208@10@17,10800,0@18@17,8693,208@20@19,6667,822@22@21,4800,1820@24@23,3163,3163@23@24,1820,4800@21@22,822,6667@19@20,208,8693@17@18,,10800@17@10,208,12907@19@12,822,14932@21@14,1820,16800@23@16,3163,18436@24@15,4800,19780@22@13,6667,20777@20@11,8693,21392@18@9,10800,21600@10@9,12907,21392@12@11,14932,20777@14@13,16800,19780@16@15,18436,18436@15@16,19780,16800@13@14,20777,14932@11@12,21392,12907@9@10xe">
                <v:stroke joinstyle="miter"/>
                <v:formulas>
                  <v:f eqn="sum 10800 0 #0"/>
                  <v:f eqn="prod @0 32610 32768"/>
                  <v:f eqn="prod @0 3212 32768"/>
                  <v:f eqn="prod @0 31357 32768"/>
                  <v:f eqn="prod @0 9512 32768"/>
                  <v:f eqn="prod @0 28899 32768"/>
                  <v:f eqn="prod @0 15447 32768"/>
                  <v:f eqn="prod @0 25330 32768"/>
                  <v:f eqn="prod @0 20788 32768"/>
                  <v:f eqn="sum @1 10800 0"/>
                  <v:f eqn="sum @2 10800 0"/>
                  <v:f eqn="sum @3 10800 0"/>
                  <v:f eqn="sum @4 10800 0"/>
                  <v:f eqn="sum @5 10800 0"/>
                  <v:f eqn="sum @6 10800 0"/>
                  <v:f eqn="sum @7 10800 0"/>
                  <v:f eqn="sum @8 10800 0"/>
                  <v:f eqn="sum 10800 0 @1"/>
                  <v:f eqn="sum 10800 0 @2"/>
                  <v:f eqn="sum 10800 0 @3"/>
                  <v:f eqn="sum 10800 0 @4"/>
                  <v:f eqn="sum 10800 0 @5"/>
                  <v:f eqn="sum 10800 0 @6"/>
                  <v:f eqn="sum 10800 0 @7"/>
                  <v:f eqn="sum 10800 0 @8"/>
                  <v:f eqn="prod @0 23170 32768"/>
                  <v:f eqn="sum @25 10800 0"/>
                  <v:f eqn="sum 10800 0 @25"/>
                </v:formulas>
                <v:path gradientshapeok="t" o:connecttype="rect" textboxrect="@27,@27,@26,@26"/>
                <v:handles>
                  <v:h position="#0,center" xrange="0,10800"/>
                </v:handles>
              </v:shapetype>
              <v:shape id="Star: 32 Points 31" o:spid="_x0000_s1026" type="#_x0000_t60" style="position:absolute;margin-left:282.4pt;margin-top:363.35pt;width:96.7pt;height:82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" filled="f" strokecolor="yellow" strokeweight="2pt"/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4C855F" wp14:editId="7CD2F69F">
                <wp:simplePos x="0" y="0"/>
                <wp:positionH relativeFrom="column">
                  <wp:posOffset>5052695</wp:posOffset>
                </wp:positionH>
                <wp:positionV relativeFrom="paragraph">
                  <wp:posOffset>8890</wp:posOffset>
                </wp:positionV>
                <wp:extent cx="1501775" cy="612140"/>
                <wp:effectExtent l="1181100" t="0" r="22225" b="702310"/>
                <wp:wrapNone/>
                <wp:docPr id="27" name="Speech Bubble: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775" cy="612140"/>
                        </a:xfrm>
                        <a:prstGeom prst="wedgeRectCallout">
                          <a:avLst>
                            <a:gd name="adj1" fmla="val -127412"/>
                            <a:gd name="adj2" fmla="val 161306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A1B00D" w14:textId="72FE6B71" w:rsidR="00690E30" w:rsidRPr="00D179FA" w:rsidRDefault="00690E30" w:rsidP="00D179F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179FA">
                              <w:rPr>
                                <w:b/>
                                <w:bCs/>
                              </w:rPr>
                              <w:t>Glass Bottles secured inside the container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4C855F" id="Speech Bubble: Rectangle 27" o:spid="_x0000_s1036" type="#_x0000_t61" style="position:absolute;margin-left:397.85pt;margin-top:.7pt;width:118.25pt;height:48.2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" adj="-16721,45642" fillcolor="#4f81bd [3204]" strokecolor="#243f60 [1604]" strokeweight="2pt">
                <v:textbox>
                  <w:txbxContent>
                    <w:p w14:paraId="79A1B00D" w14:textId="72FE6B71" w:rsidR="00690E30" w:rsidRPr="00D179FA" w:rsidRDefault="00690E30" w:rsidP="00D179F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D179FA">
                        <w:rPr>
                          <w:b/>
                          <w:bCs/>
                        </w:rPr>
                        <w:t>Glass Bottles secured inside the container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EC8B8B" wp14:editId="50925A35">
                <wp:simplePos x="0" y="0"/>
                <wp:positionH relativeFrom="column">
                  <wp:posOffset>1709261</wp:posOffset>
                </wp:positionH>
                <wp:positionV relativeFrom="paragraph">
                  <wp:posOffset>240030</wp:posOffset>
                </wp:positionV>
                <wp:extent cx="2155032" cy="2126456"/>
                <wp:effectExtent l="38100" t="38100" r="17145" b="64770"/>
                <wp:wrapNone/>
                <wp:docPr id="24" name="Star: 32 Point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5032" cy="2126456"/>
                        </a:xfrm>
                        <a:prstGeom prst="star32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8C904" id="Star: 32 Points 24" o:spid="_x0000_s1026" type="#_x0000_t60" style="position:absolute;margin-left:134.6pt;margin-top:18.9pt;width:169.7pt;height:167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" filled="f" strokecolor="yellow" strokeweight="2pt"/>
            </w:pict>
          </mc:Fallback>
        </mc:AlternateContent>
      </w:r>
      <w:r>
        <w:rPr>
          <w:noProof/>
        </w:rPr>
        <w:drawing>
          <wp:inline distT="0" distB="0" distL="0" distR="0" wp14:anchorId="384978D3" wp14:editId="6976C815">
            <wp:extent cx="4643438" cy="5305425"/>
            <wp:effectExtent l="0" t="0" r="508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47600" cy="5310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50D32" w14:textId="4EB34BC1" w:rsidR="00D179FA" w:rsidRDefault="00F237A3" w:rsidP="00B76854">
      <w:pPr>
        <w:spacing w:before="0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386D179" wp14:editId="4CF15D18">
                <wp:simplePos x="0" y="0"/>
                <wp:positionH relativeFrom="column">
                  <wp:posOffset>1534886</wp:posOffset>
                </wp:positionH>
                <wp:positionV relativeFrom="paragraph">
                  <wp:posOffset>3475627</wp:posOffset>
                </wp:positionV>
                <wp:extent cx="1197428" cy="1564368"/>
                <wp:effectExtent l="19050" t="38100" r="41275" b="55245"/>
                <wp:wrapNone/>
                <wp:docPr id="26" name="Star: 32 Point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7428" cy="1564368"/>
                        </a:xfrm>
                        <a:prstGeom prst="star32">
                          <a:avLst/>
                        </a:prstGeom>
                        <a:noFill/>
                        <a:ln w="25400" cap="flat" cmpd="sng" algn="ctr">
                          <a:solidFill>
                            <a:srgbClr val="FFFF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7F7F8" id="Star: 32 Points 26" o:spid="_x0000_s1026" type="#_x0000_t60" style="position:absolute;margin-left:120.85pt;margin-top:273.65pt;width:94.3pt;height:123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" filled="f" strokecolor="yellow" strokeweight="2pt"/>
            </w:pict>
          </mc:Fallback>
        </mc:AlternateContent>
      </w:r>
      <w:r w:rsidR="00D179FA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70EBE02" wp14:editId="383E4D98">
                <wp:simplePos x="0" y="0"/>
                <wp:positionH relativeFrom="margin">
                  <wp:posOffset>3341914</wp:posOffset>
                </wp:positionH>
                <wp:positionV relativeFrom="paragraph">
                  <wp:posOffset>5560241</wp:posOffset>
                </wp:positionV>
                <wp:extent cx="1501775" cy="612140"/>
                <wp:effectExtent l="495300" t="933450" r="22225" b="16510"/>
                <wp:wrapNone/>
                <wp:docPr id="28" name="Speech Bubble: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775" cy="612140"/>
                        </a:xfrm>
                        <a:prstGeom prst="wedgeRectCallout">
                          <a:avLst>
                            <a:gd name="adj1" fmla="val -82267"/>
                            <a:gd name="adj2" fmla="val -200689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2D9D100" w14:textId="506864CB" w:rsidR="00690E30" w:rsidRPr="00D179FA" w:rsidRDefault="00690E30" w:rsidP="00D179F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Wastes Bottle / </w:t>
                            </w:r>
                            <w:r w:rsidRPr="00D179F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Glass  secured inside the container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70EBE02" id="Speech Bubble: Rectangle 28" o:spid="_x0000_s1037" type="#_x0000_t61" style="position:absolute;margin-left:263.15pt;margin-top:437.8pt;width:118.25pt;height:48.2pt;z-index:2516766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" adj="-6970,-32549" fillcolor="#4f81bd" strokecolor="#385d8a" strokeweight="2pt">
                <v:textbox>
                  <w:txbxContent>
                    <w:p w14:paraId="12D9D100" w14:textId="506864CB" w:rsidR="00690E30" w:rsidRPr="00D179FA" w:rsidRDefault="00690E30" w:rsidP="00D179F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 xml:space="preserve">Wastes Bottle / </w:t>
                      </w:r>
                      <w:r w:rsidRPr="00D179FA">
                        <w:rPr>
                          <w:b/>
                          <w:bCs/>
                          <w:color w:val="FFFFFF" w:themeColor="background1"/>
                        </w:rPr>
                        <w:t>Glass  secured inside the container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179FA">
        <w:rPr>
          <w:b/>
          <w:bCs/>
          <w:sz w:val="32"/>
          <w:szCs w:val="32"/>
        </w:rPr>
        <w:t xml:space="preserve">                </w:t>
      </w:r>
    </w:p>
    <w:p w14:paraId="66A6D743" w14:textId="57213DA8" w:rsidR="00A53A4A" w:rsidRDefault="00A53A4A" w:rsidP="00B76854">
      <w:pPr>
        <w:spacing w:before="0"/>
        <w:rPr>
          <w:b/>
          <w:bCs/>
          <w:sz w:val="32"/>
          <w:szCs w:val="32"/>
        </w:rPr>
      </w:pPr>
    </w:p>
    <w:p w14:paraId="0EB606B1" w14:textId="26A82C19" w:rsidR="00A53A4A" w:rsidRDefault="00A53A4A" w:rsidP="00B76854">
      <w:pPr>
        <w:spacing w:before="0"/>
        <w:rPr>
          <w:b/>
          <w:bCs/>
          <w:sz w:val="32"/>
          <w:szCs w:val="32"/>
        </w:rPr>
      </w:pPr>
    </w:p>
    <w:p w14:paraId="6F0C9862" w14:textId="75DB3A1D" w:rsidR="00A53A4A" w:rsidRDefault="00A53A4A" w:rsidP="00B76854">
      <w:pPr>
        <w:spacing w:before="0"/>
        <w:rPr>
          <w:b/>
          <w:bCs/>
          <w:sz w:val="32"/>
          <w:szCs w:val="32"/>
        </w:rPr>
      </w:pPr>
    </w:p>
    <w:p w14:paraId="765172FA" w14:textId="4F6E1390" w:rsidR="00A53A4A" w:rsidRDefault="00962B94" w:rsidP="00B76854">
      <w:pPr>
        <w:spacing w:before="0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78B4654" wp14:editId="2954A15B">
                <wp:simplePos x="0" y="0"/>
                <wp:positionH relativeFrom="column">
                  <wp:posOffset>4552950</wp:posOffset>
                </wp:positionH>
                <wp:positionV relativeFrom="paragraph">
                  <wp:posOffset>88900</wp:posOffset>
                </wp:positionV>
                <wp:extent cx="1501775" cy="443230"/>
                <wp:effectExtent l="38100" t="762000" r="22225" b="13970"/>
                <wp:wrapNone/>
                <wp:docPr id="32" name="Speech Bubble: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775" cy="443230"/>
                        </a:xfrm>
                        <a:prstGeom prst="wedgeRectCallout">
                          <a:avLst>
                            <a:gd name="adj1" fmla="val -51348"/>
                            <a:gd name="adj2" fmla="val -223258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B283D08" w14:textId="27F6C14A" w:rsidR="00690E30" w:rsidRPr="00F237A3" w:rsidRDefault="00690E30" w:rsidP="00F237A3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F237A3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Secure </w:t>
                            </w:r>
                            <w:r w:rsidR="00962B9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Waste</w:t>
                            </w:r>
                            <w:r w:rsidRPr="00F237A3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Bottle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B4654" id="Speech Bubble: Rectangle 32" o:spid="_x0000_s1038" type="#_x0000_t61" style="position:absolute;margin-left:358.5pt;margin-top:7pt;width:118.25pt;height:34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" adj="-291,-37424" fillcolor="#4f81bd" strokecolor="#385d8a" strokeweight="2pt">
                <v:textbox>
                  <w:txbxContent>
                    <w:p w14:paraId="5B283D08" w14:textId="27F6C14A" w:rsidR="00690E30" w:rsidRPr="00F237A3" w:rsidRDefault="00690E30" w:rsidP="00F237A3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F237A3">
                        <w:rPr>
                          <w:b/>
                          <w:bCs/>
                          <w:color w:val="FFFFFF" w:themeColor="background1"/>
                        </w:rPr>
                        <w:t xml:space="preserve">Secure </w:t>
                      </w:r>
                      <w:r w:rsidR="00962B94">
                        <w:rPr>
                          <w:b/>
                          <w:bCs/>
                          <w:color w:val="FFFFFF" w:themeColor="background1"/>
                        </w:rPr>
                        <w:t>Waste</w:t>
                      </w:r>
                      <w:r w:rsidRPr="00F237A3">
                        <w:rPr>
                          <w:b/>
                          <w:bCs/>
                          <w:color w:val="FFFFFF" w:themeColor="background1"/>
                        </w:rPr>
                        <w:t xml:space="preserve"> Bottle</w:t>
                      </w:r>
                    </w:p>
                  </w:txbxContent>
                </v:textbox>
              </v:shape>
            </w:pict>
          </mc:Fallback>
        </mc:AlternateContent>
      </w:r>
    </w:p>
    <w:p w14:paraId="7CF84205" w14:textId="16FDF180" w:rsidR="00A53A4A" w:rsidRDefault="00A53A4A" w:rsidP="00B76854">
      <w:pPr>
        <w:spacing w:before="0"/>
        <w:rPr>
          <w:b/>
          <w:bCs/>
          <w:sz w:val="32"/>
          <w:szCs w:val="32"/>
        </w:rPr>
      </w:pPr>
    </w:p>
    <w:p w14:paraId="12B4FC8F" w14:textId="52B3AEA5" w:rsidR="00A53A4A" w:rsidRDefault="00A53A4A" w:rsidP="00B76854">
      <w:pPr>
        <w:spacing w:befor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IQ-06 Test Script Data Sheet:</w:t>
      </w:r>
    </w:p>
    <w:p w14:paraId="706EC8F9" w14:textId="4281FE96" w:rsidR="00A53A4A" w:rsidRDefault="00A53A4A" w:rsidP="00A53A4A">
      <w:pPr>
        <w:spacing w:before="0"/>
        <w:jc w:val="center"/>
        <w:rPr>
          <w:b/>
          <w:bCs/>
          <w:sz w:val="32"/>
          <w:szCs w:val="32"/>
        </w:rPr>
      </w:pPr>
    </w:p>
    <w:p w14:paraId="1ACE12CF" w14:textId="03ACCBA8" w:rsidR="00A53A4A" w:rsidRDefault="00A53A4A" w:rsidP="00A53A4A">
      <w:pPr>
        <w:spacing w:befor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Appendix A: TRAINING RECORD</w:t>
      </w:r>
    </w:p>
    <w:p w14:paraId="170DAB46" w14:textId="4D77352B" w:rsidR="00A53A4A" w:rsidRPr="007B730E" w:rsidRDefault="00A53A4A" w:rsidP="00A53A4A">
      <w:pPr>
        <w:spacing w:before="0"/>
        <w:rPr>
          <w:b/>
          <w:bCs/>
          <w:sz w:val="32"/>
          <w:szCs w:val="32"/>
        </w:rPr>
      </w:pPr>
    </w:p>
    <w:sectPr w:rsidR="00A53A4A" w:rsidRPr="007B730E" w:rsidSect="002757DF">
      <w:headerReference w:type="default" r:id="rId24"/>
      <w:footerReference w:type="default" r:id="rId25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9351CC" w14:textId="77777777" w:rsidR="006E6F5F" w:rsidRDefault="006E6F5F">
      <w:r>
        <w:separator/>
      </w:r>
    </w:p>
  </w:endnote>
  <w:endnote w:type="continuationSeparator" w:id="0">
    <w:p w14:paraId="040B0918" w14:textId="77777777" w:rsidR="006E6F5F" w:rsidRDefault="006E6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83662" w14:textId="77777777" w:rsidR="00690E30" w:rsidRPr="00AD2712" w:rsidRDefault="00690E30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267B29EA" w14:textId="77777777" w:rsidR="00690E30" w:rsidRPr="00981C1B" w:rsidRDefault="00690E30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5E03C774" w14:textId="77777777" w:rsidR="00690E30" w:rsidRPr="00981C1B" w:rsidRDefault="00690E30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DB5A44" w14:textId="77777777" w:rsidR="006E6F5F" w:rsidRDefault="006E6F5F">
      <w:r>
        <w:separator/>
      </w:r>
    </w:p>
  </w:footnote>
  <w:footnote w:type="continuationSeparator" w:id="0">
    <w:p w14:paraId="2A0EBF79" w14:textId="77777777" w:rsidR="006E6F5F" w:rsidRDefault="006E6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690E30" w:rsidRPr="00247334" w14:paraId="2AB59C12" w14:textId="77777777" w:rsidTr="006E6D80">
      <w:trPr>
        <w:trHeight w:val="454"/>
      </w:trPr>
      <w:tc>
        <w:tcPr>
          <w:tcW w:w="1588" w:type="pct"/>
          <w:vMerge w:val="restart"/>
        </w:tcPr>
        <w:p w14:paraId="7BEA5AAB" w14:textId="77777777" w:rsidR="00690E30" w:rsidRPr="004345C0" w:rsidRDefault="00690E30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3119BC21" wp14:editId="43531488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68A55B8A" w14:textId="77777777" w:rsidR="00690E30" w:rsidRPr="00C763E8" w:rsidRDefault="00690E30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690E30" w14:paraId="052C0441" w14:textId="77777777" w:rsidTr="006E6D80">
      <w:trPr>
        <w:trHeight w:val="454"/>
      </w:trPr>
      <w:tc>
        <w:tcPr>
          <w:tcW w:w="1588" w:type="pct"/>
          <w:vMerge/>
        </w:tcPr>
        <w:p w14:paraId="14311756" w14:textId="77777777" w:rsidR="00690E30" w:rsidRPr="004345C0" w:rsidRDefault="00690E30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3A590BF2" w14:textId="77777777" w:rsidR="00690E30" w:rsidRPr="00C849E9" w:rsidRDefault="00690E30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690E30" w:rsidRPr="00A765C0" w14:paraId="3216559B" w14:textId="77777777" w:rsidTr="006E6D80">
      <w:trPr>
        <w:trHeight w:val="454"/>
      </w:trPr>
      <w:tc>
        <w:tcPr>
          <w:tcW w:w="1588" w:type="pct"/>
        </w:tcPr>
        <w:p w14:paraId="04ABF414" w14:textId="77777777" w:rsidR="00690E30" w:rsidRPr="00CD3A90" w:rsidRDefault="00690E30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53BF5B29" w14:textId="77777777" w:rsidR="00690E30" w:rsidRDefault="00690E30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6F192110" w14:textId="2BED897A" w:rsidR="00690E30" w:rsidRPr="004345C0" w:rsidRDefault="00690E30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5651C1">
            <w:rPr>
              <w:rFonts w:cs="Arial"/>
              <w:noProof/>
              <w:sz w:val="22"/>
            </w:rPr>
            <w:t>3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1DDED947" w14:textId="77777777" w:rsidR="00690E30" w:rsidRDefault="00690E30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565E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2124"/>
    <w:rsid w:val="00096183"/>
    <w:rsid w:val="000A2E13"/>
    <w:rsid w:val="000A4487"/>
    <w:rsid w:val="000B38EC"/>
    <w:rsid w:val="000B4E99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252"/>
    <w:rsid w:val="000E1BB4"/>
    <w:rsid w:val="000E263F"/>
    <w:rsid w:val="000E4AD7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3A84"/>
    <w:rsid w:val="00187E97"/>
    <w:rsid w:val="001966E3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22AF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873E3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634B8"/>
    <w:rsid w:val="00363547"/>
    <w:rsid w:val="00365B39"/>
    <w:rsid w:val="003724C3"/>
    <w:rsid w:val="003807F3"/>
    <w:rsid w:val="00381427"/>
    <w:rsid w:val="00385667"/>
    <w:rsid w:val="003864C6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E2118"/>
    <w:rsid w:val="003E25B6"/>
    <w:rsid w:val="003E2E6D"/>
    <w:rsid w:val="003E3B13"/>
    <w:rsid w:val="003F0408"/>
    <w:rsid w:val="003F2381"/>
    <w:rsid w:val="003F3B47"/>
    <w:rsid w:val="003F41D5"/>
    <w:rsid w:val="00403173"/>
    <w:rsid w:val="004032E5"/>
    <w:rsid w:val="00405AF7"/>
    <w:rsid w:val="00406C18"/>
    <w:rsid w:val="004079C9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2D70"/>
    <w:rsid w:val="00444125"/>
    <w:rsid w:val="00450369"/>
    <w:rsid w:val="004579C8"/>
    <w:rsid w:val="00457DBB"/>
    <w:rsid w:val="0046531F"/>
    <w:rsid w:val="004657B7"/>
    <w:rsid w:val="00465F26"/>
    <w:rsid w:val="004716CF"/>
    <w:rsid w:val="004773F9"/>
    <w:rsid w:val="00480C02"/>
    <w:rsid w:val="00483B69"/>
    <w:rsid w:val="00486467"/>
    <w:rsid w:val="00491D25"/>
    <w:rsid w:val="00495500"/>
    <w:rsid w:val="004B350D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651C1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25D1D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829E6"/>
    <w:rsid w:val="00690E30"/>
    <w:rsid w:val="006924D8"/>
    <w:rsid w:val="0069484C"/>
    <w:rsid w:val="006973CF"/>
    <w:rsid w:val="00697F14"/>
    <w:rsid w:val="006A0CD8"/>
    <w:rsid w:val="006A38F8"/>
    <w:rsid w:val="006A5DD1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6E6D80"/>
    <w:rsid w:val="006E6F5F"/>
    <w:rsid w:val="007005DF"/>
    <w:rsid w:val="00703D33"/>
    <w:rsid w:val="00716F6E"/>
    <w:rsid w:val="007172BF"/>
    <w:rsid w:val="0072637D"/>
    <w:rsid w:val="007323B9"/>
    <w:rsid w:val="007357B2"/>
    <w:rsid w:val="007438C0"/>
    <w:rsid w:val="007476D1"/>
    <w:rsid w:val="007511B2"/>
    <w:rsid w:val="00752AA1"/>
    <w:rsid w:val="007602D5"/>
    <w:rsid w:val="00767A80"/>
    <w:rsid w:val="007720A5"/>
    <w:rsid w:val="0077379A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183F"/>
    <w:rsid w:val="007B3F88"/>
    <w:rsid w:val="007B4C94"/>
    <w:rsid w:val="007B5F9A"/>
    <w:rsid w:val="007B6DCB"/>
    <w:rsid w:val="007B730E"/>
    <w:rsid w:val="007C0604"/>
    <w:rsid w:val="007C7027"/>
    <w:rsid w:val="007D57BC"/>
    <w:rsid w:val="007D7AAE"/>
    <w:rsid w:val="007E5B39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47427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4C0"/>
    <w:rsid w:val="008C269F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148A8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0C37"/>
    <w:rsid w:val="00962B94"/>
    <w:rsid w:val="00963875"/>
    <w:rsid w:val="009639A3"/>
    <w:rsid w:val="009651C8"/>
    <w:rsid w:val="009741C7"/>
    <w:rsid w:val="00974E46"/>
    <w:rsid w:val="009773EE"/>
    <w:rsid w:val="00981C1B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1F51"/>
    <w:rsid w:val="00A043D3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A4A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0F62"/>
    <w:rsid w:val="00B43F54"/>
    <w:rsid w:val="00B45C5A"/>
    <w:rsid w:val="00B47B77"/>
    <w:rsid w:val="00B51ABB"/>
    <w:rsid w:val="00B57E10"/>
    <w:rsid w:val="00B63467"/>
    <w:rsid w:val="00B64CAA"/>
    <w:rsid w:val="00B668F8"/>
    <w:rsid w:val="00B670CD"/>
    <w:rsid w:val="00B670F6"/>
    <w:rsid w:val="00B72102"/>
    <w:rsid w:val="00B7257E"/>
    <w:rsid w:val="00B76854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C7BA8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215CF"/>
    <w:rsid w:val="00C258D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6748E"/>
    <w:rsid w:val="00C72167"/>
    <w:rsid w:val="00C7628E"/>
    <w:rsid w:val="00C763E8"/>
    <w:rsid w:val="00C76CAE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179FA"/>
    <w:rsid w:val="00D3483A"/>
    <w:rsid w:val="00D36412"/>
    <w:rsid w:val="00D70FDE"/>
    <w:rsid w:val="00D71293"/>
    <w:rsid w:val="00D75306"/>
    <w:rsid w:val="00D86458"/>
    <w:rsid w:val="00D9185A"/>
    <w:rsid w:val="00D95866"/>
    <w:rsid w:val="00DA1BEA"/>
    <w:rsid w:val="00DA4CE8"/>
    <w:rsid w:val="00DA5C76"/>
    <w:rsid w:val="00DA65E0"/>
    <w:rsid w:val="00DB3C30"/>
    <w:rsid w:val="00DB41DB"/>
    <w:rsid w:val="00DC0446"/>
    <w:rsid w:val="00DC09DA"/>
    <w:rsid w:val="00DC5FDB"/>
    <w:rsid w:val="00DC6ED0"/>
    <w:rsid w:val="00DD524F"/>
    <w:rsid w:val="00DD5435"/>
    <w:rsid w:val="00DE1AC2"/>
    <w:rsid w:val="00DE2E36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46665"/>
    <w:rsid w:val="00E506C0"/>
    <w:rsid w:val="00E53548"/>
    <w:rsid w:val="00E5402B"/>
    <w:rsid w:val="00E54327"/>
    <w:rsid w:val="00E60166"/>
    <w:rsid w:val="00E66FC8"/>
    <w:rsid w:val="00E733A7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37A3"/>
    <w:rsid w:val="00F2522D"/>
    <w:rsid w:val="00F32BAD"/>
    <w:rsid w:val="00F35BE4"/>
    <w:rsid w:val="00F35DFC"/>
    <w:rsid w:val="00F416CE"/>
    <w:rsid w:val="00F416E1"/>
    <w:rsid w:val="00F57B4F"/>
    <w:rsid w:val="00F63E45"/>
    <w:rsid w:val="00F704D3"/>
    <w:rsid w:val="00F71820"/>
    <w:rsid w:val="00F72232"/>
    <w:rsid w:val="00F72CE2"/>
    <w:rsid w:val="00F75179"/>
    <w:rsid w:val="00F80515"/>
    <w:rsid w:val="00F9161C"/>
    <w:rsid w:val="00F961CE"/>
    <w:rsid w:val="00FA33F2"/>
    <w:rsid w:val="00FB3522"/>
    <w:rsid w:val="00FB5543"/>
    <w:rsid w:val="00FB6414"/>
    <w:rsid w:val="00FC28F6"/>
    <w:rsid w:val="00FD2101"/>
    <w:rsid w:val="00FD2863"/>
    <w:rsid w:val="00FE036B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1BB9324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8F4574" w:rsidP="008F4574">
          <w:pPr>
            <w:pStyle w:val="58222DD9819343ABB80344B21BB6EFC2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8F4574" w:rsidP="008F4574">
          <w:pPr>
            <w:pStyle w:val="4975605F5D654937A8784081E3CA5A1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8F4574" w:rsidP="008F4574">
          <w:pPr>
            <w:pStyle w:val="60472F1A6BE44E5799E994A7FC14778E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8F4574" w:rsidP="008F4574">
          <w:pPr>
            <w:pStyle w:val="342B7729437345B6B4A9BC18C7F14692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8F4574" w:rsidP="008F4574">
          <w:pPr>
            <w:pStyle w:val="D607A4B69E584A5D98B6C9AB12767873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8F4574" w:rsidP="008F4574">
          <w:pPr>
            <w:pStyle w:val="F1A91854A30841BCB1288CA8078F0505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C79FDA74366043F0B941BC43D6BD8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BB30D-8B11-447B-91D6-CE56D39E528A}"/>
      </w:docPartPr>
      <w:docPartBody>
        <w:p w:rsidR="008F4574" w:rsidRDefault="008F4574" w:rsidP="008F4574">
          <w:pPr>
            <w:pStyle w:val="C79FDA74366043F0B941BC43D6BD8BB3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7148C8C8E320420A806FB17D7F3CF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F1311-BA4F-4DA2-958A-704681FC8417}"/>
      </w:docPartPr>
      <w:docPartBody>
        <w:p w:rsidR="008F4574" w:rsidRDefault="008F4574" w:rsidP="008F4574">
          <w:pPr>
            <w:pStyle w:val="7148C8C8E320420A806FB17D7F3CF699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9C792F7E32CC45F7A15328053F094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61E35-9D26-4126-8235-321465A6C8DC}"/>
      </w:docPartPr>
      <w:docPartBody>
        <w:p w:rsidR="008F4574" w:rsidRDefault="008F4574" w:rsidP="008F4574">
          <w:pPr>
            <w:pStyle w:val="9C792F7E32CC45F7A15328053F094810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F74B8EBD12F4F26B3541997169C3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3A23B-D6DB-4211-9396-A88EF721920A}"/>
      </w:docPartPr>
      <w:docPartBody>
        <w:p w:rsidR="008F4574" w:rsidRDefault="008F4574" w:rsidP="008F4574">
          <w:pPr>
            <w:pStyle w:val="DF74B8EBD12F4F26B3541997169C3947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1B8332FAEB3B4D0390955DBC46BB5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3045-FF6F-49F6-A4DD-B5CE528826CF}"/>
      </w:docPartPr>
      <w:docPartBody>
        <w:p w:rsidR="008F4574" w:rsidRDefault="008F4574" w:rsidP="008F4574">
          <w:pPr>
            <w:pStyle w:val="1B8332FAEB3B4D0390955DBC46BB5313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EF190EC258884A80B334CE39155DC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FC933-9870-4697-B85E-0236C9036CAF}"/>
      </w:docPartPr>
      <w:docPartBody>
        <w:p w:rsidR="008F4574" w:rsidRDefault="008F4574" w:rsidP="008F4574">
          <w:pPr>
            <w:pStyle w:val="EF190EC258884A80B334CE39155DC2CE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2B30C6"/>
    <w:rsid w:val="002E04E5"/>
    <w:rsid w:val="003E530B"/>
    <w:rsid w:val="003E69A2"/>
    <w:rsid w:val="00476EA9"/>
    <w:rsid w:val="00521029"/>
    <w:rsid w:val="00681A92"/>
    <w:rsid w:val="007402F2"/>
    <w:rsid w:val="00746AC6"/>
    <w:rsid w:val="00750E5F"/>
    <w:rsid w:val="00753A34"/>
    <w:rsid w:val="007C57B2"/>
    <w:rsid w:val="00834F68"/>
    <w:rsid w:val="00854A12"/>
    <w:rsid w:val="00896AC7"/>
    <w:rsid w:val="008E60A3"/>
    <w:rsid w:val="008F4574"/>
    <w:rsid w:val="00A354FA"/>
    <w:rsid w:val="00BA2AF0"/>
    <w:rsid w:val="00BA3173"/>
    <w:rsid w:val="00BE13D7"/>
    <w:rsid w:val="00D30FE3"/>
    <w:rsid w:val="00D93A9C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3A9C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TE82526</CompanyAddress>
  <CompanyPhone/>
  <CompanyFax>Flextronics Contract Manufacturing Site in Singapore</CompanyFax>
  <CompanyEmail>Pump Tray Tester</CompanyEmail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5079FFF-2F50-4D9C-AD04-37A9550744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B1E76C-3AD8-4300-B90C-1DDF3FD4D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83DCFB-FF86-43F5-949E-892297170362}">
  <ds:schemaRefs>
    <ds:schemaRef ds:uri="http://schemas.microsoft.com/office/2006/documentManagement/types"/>
    <ds:schemaRef ds:uri="5ca6415a-0c97-4c39-b3bb-ffce26572dde"/>
    <ds:schemaRef ds:uri="http://purl.org/dc/terms/"/>
    <ds:schemaRef ds:uri="http://purl.org/dc/elements/1.1/"/>
    <ds:schemaRef ds:uri="http://schemas.openxmlformats.org/package/2006/metadata/core-properties"/>
    <ds:schemaRef ds:uri="aea9ea73-34d9-45e8-acbb-0ab804ccd4f6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47C002D2-3CDE-4019-B473-195FDC7B9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1</TotalTime>
  <Pages>3</Pages>
  <Words>2068</Words>
  <Characters>11792</Characters>
  <Application>Microsoft Office Word</Application>
  <DocSecurity>4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13833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2</cp:revision>
  <cp:lastPrinted>2020-02-13T09:44:00Z</cp:lastPrinted>
  <dcterms:created xsi:type="dcterms:W3CDTF">2020-03-09T07:23:00Z</dcterms:created>
  <dcterms:modified xsi:type="dcterms:W3CDTF">2020-03-09T07:23:00Z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0x010100F335D39ECF8F6C4EA7C6F0EFBFCE6F83</vt:lpwstr>
  </property>
</Properties>
</file>