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DE657" w14:textId="364CFF9E" w:rsidR="00650E77" w:rsidRDefault="00650E77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063"/>
        <w:gridCol w:w="1710"/>
        <w:gridCol w:w="1987"/>
      </w:tblGrid>
      <w:tr w:rsidR="000A2E13" w:rsidRPr="002174CE" w14:paraId="3996AF05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DA932A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C79F7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EEFCC0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3E7F6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5E469CF1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C526CF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6EC4CA" w14:textId="0C64FF6E" w:rsidR="000A2E13" w:rsidRPr="00E66FC8" w:rsidRDefault="004C0431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lang w:val="en-IE"/>
                  </w:rPr>
                  <w:t>TE82526</w:t>
                </w:r>
              </w:sdtContent>
            </w:sdt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806150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21EB25" w14:textId="38D4E00F" w:rsidR="000A2E13" w:rsidRPr="004C0BA4" w:rsidRDefault="004C0431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bCs/>
                    <w:lang w:val="en-IE"/>
                  </w:rPr>
                  <w:t>Pum</w:t>
                </w:r>
                <w:r w:rsidR="00B668F8">
                  <w:rPr>
                    <w:rFonts w:cs="Arial"/>
                    <w:bCs/>
                    <w:lang w:val="en-IE"/>
                  </w:rPr>
                  <w:t>p Tray Tester</w:t>
                </w:r>
              </w:sdtContent>
            </w:sdt>
          </w:p>
        </w:tc>
      </w:tr>
      <w:tr w:rsidR="000A2E13" w:rsidRPr="002174CE" w14:paraId="5ABED68D" w14:textId="77777777" w:rsidTr="00974E46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5FFB3B9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6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D9EA8CE" w14:textId="23EB2619" w:rsidR="000A2E13" w:rsidRPr="00352F32" w:rsidRDefault="004C0431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02565E">
                  <w:rPr>
                    <w:rStyle w:val="BodyTextChar"/>
                  </w:rPr>
                  <w:t xml:space="preserve">Flextronics Contract Manufacturing </w:t>
                </w:r>
                <w:r w:rsidR="00847427">
                  <w:rPr>
                    <w:rStyle w:val="BodyTextChar"/>
                  </w:rPr>
                  <w:t>Site in Singapore</w:t>
                </w:r>
              </w:sdtContent>
            </w:sdt>
          </w:p>
        </w:tc>
      </w:tr>
      <w:tr w:rsidR="00D86458" w:rsidRPr="002174CE" w14:paraId="62D3C5DB" w14:textId="77777777" w:rsidTr="004C0139">
        <w:trPr>
          <w:jc w:val="center"/>
        </w:trPr>
        <w:tc>
          <w:tcPr>
            <w:tcW w:w="10885" w:type="dxa"/>
            <w:gridSpan w:val="7"/>
          </w:tcPr>
          <w:p w14:paraId="6639D8C1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543D55C7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5010A23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92ADEAF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6CADB1D8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</w:t>
            </w:r>
            <w:proofErr w:type="gramStart"/>
            <w:r w:rsidR="0056203C" w:rsidRPr="0056203C">
              <w:t>state</w:t>
            </w:r>
            <w:proofErr w:type="gramEnd"/>
            <w:r w:rsidR="0056203C" w:rsidRPr="0056203C">
              <w:t xml:space="preserve"> why in the comments section. </w:t>
            </w:r>
          </w:p>
          <w:p w14:paraId="5E8C963D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526C9C38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BB1E610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19B5383C" w14:textId="77777777" w:rsidTr="00974E46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15A5EC9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3"/>
            <w:shd w:val="clear" w:color="auto" w:fill="D9D9D9" w:themeFill="background1" w:themeFillShade="D9"/>
            <w:vAlign w:val="center"/>
          </w:tcPr>
          <w:p w14:paraId="32F34B5E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A9F22D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0608C689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C13AD9E" w14:textId="77777777" w:rsidTr="00974E46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583B0DB1" w14:textId="07EA52A9" w:rsidR="00981C1B" w:rsidRPr="00C41F56" w:rsidRDefault="00974E46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3"/>
            <w:shd w:val="clear" w:color="auto" w:fill="F2F2F2" w:themeFill="background1" w:themeFillShade="F2"/>
            <w:vAlign w:val="center"/>
          </w:tcPr>
          <w:p w14:paraId="6C892C78" w14:textId="3EA8A55A" w:rsidR="00981C1B" w:rsidRPr="00981C1B" w:rsidRDefault="00974E46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974E46">
              <w:rPr>
                <w:rFonts w:cs="Arial"/>
                <w:color w:val="548DD4" w:themeColor="text2" w:themeTint="99"/>
                <w:lang w:val="en-IE"/>
              </w:rPr>
              <w:t>TEST SPECIFICATION AND PROCEDURE, ALLIANCE PUMPTRAY</w:t>
            </w:r>
            <w:r>
              <w:rPr>
                <w:rFonts w:cs="Arial"/>
                <w:color w:val="548DD4" w:themeColor="text2" w:themeTint="99"/>
                <w:lang w:val="en-IE"/>
              </w:rPr>
              <w:t>, Rev 09</w:t>
            </w:r>
          </w:p>
        </w:tc>
        <w:tc>
          <w:tcPr>
            <w:tcW w:w="1710" w:type="dxa"/>
            <w:vAlign w:val="center"/>
          </w:tcPr>
          <w:p w14:paraId="657BEA62" w14:textId="5302D166" w:rsidR="00981C1B" w:rsidRDefault="00974E46" w:rsidP="00974E46">
            <w:pPr>
              <w:spacing w:before="0"/>
              <w:jc w:val="center"/>
              <w:rPr>
                <w:rFonts w:cs="Arial"/>
                <w:lang w:val="en-IE"/>
              </w:rPr>
            </w:pPr>
            <w:r w:rsidRPr="00974E46"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987" w:type="dxa"/>
            <w:vAlign w:val="center"/>
          </w:tcPr>
          <w:p w14:paraId="5DDB95EE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72F5C848" w14:textId="77777777" w:rsidTr="00661C5B">
        <w:trPr>
          <w:trHeight w:val="5984"/>
          <w:jc w:val="center"/>
        </w:trPr>
        <w:tc>
          <w:tcPr>
            <w:tcW w:w="10885" w:type="dxa"/>
            <w:gridSpan w:val="7"/>
          </w:tcPr>
          <w:p w14:paraId="2B12CDA7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B684DF9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3B83F5D1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507A1AC8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77624BE9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11072102" w14:textId="77777777" w:rsidR="00A0729C" w:rsidRDefault="00A0729C" w:rsidP="00A0729C">
            <w:pPr>
              <w:rPr>
                <w:rFonts w:cs="Arial"/>
                <w:lang w:val="en-IE"/>
              </w:rPr>
            </w:pPr>
          </w:p>
          <w:p w14:paraId="598A0AD7" w14:textId="77777777" w:rsidR="007A55DE" w:rsidRDefault="007A55DE" w:rsidP="00A0729C">
            <w:pPr>
              <w:rPr>
                <w:rFonts w:cs="Arial"/>
                <w:lang w:val="en-IE"/>
              </w:rPr>
            </w:pPr>
          </w:p>
          <w:p w14:paraId="1FCEAE07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6F706CD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DCCD285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15B50F50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E191F1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04CB9E70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1289EEA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50964155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2F553598" w14:textId="77777777"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1BA7A65" w14:textId="77777777" w:rsidTr="00974E46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A11579C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0ED152CB" w14:textId="77777777" w:rsidTr="00540D91">
              <w:tc>
                <w:tcPr>
                  <w:tcW w:w="658" w:type="dxa"/>
                </w:tcPr>
                <w:p w14:paraId="665AD369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56D57E2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B1A81E7" w14:textId="77777777" w:rsidTr="00540D91">
              <w:tc>
                <w:tcPr>
                  <w:tcW w:w="658" w:type="dxa"/>
                </w:tcPr>
                <w:p w14:paraId="0F61F97C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CACC551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5EB37178" w14:textId="77777777" w:rsidTr="00540D91">
              <w:tc>
                <w:tcPr>
                  <w:tcW w:w="658" w:type="dxa"/>
                </w:tcPr>
                <w:p w14:paraId="52F64DB7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E10344E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25150055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B808D" w14:textId="77777777" w:rsidTr="00974E46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59F65366" w14:textId="77777777"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59EA60AC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</w:tbl>
    <w:p w14:paraId="75CF616F" w14:textId="77777777" w:rsidR="00F72232" w:rsidRDefault="00F72232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271"/>
        <w:gridCol w:w="1080"/>
        <w:gridCol w:w="1132"/>
        <w:gridCol w:w="849"/>
        <w:gridCol w:w="15"/>
        <w:gridCol w:w="2111"/>
        <w:gridCol w:w="1258"/>
        <w:gridCol w:w="2375"/>
      </w:tblGrid>
      <w:tr w:rsidR="004C0139" w:rsidRPr="002174CE" w14:paraId="491340D1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FD9D2B7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27585D4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96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19BFD92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44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85B7E90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3D073C0D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AA637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5FE3B" w14:textId="57D8936D" w:rsidR="007A55DE" w:rsidRDefault="004C0431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lang w:val="en-IE"/>
                  </w:rPr>
                  <w:t>TE82526</w:t>
                </w:r>
              </w:sdtContent>
            </w:sdt>
          </w:p>
        </w:tc>
        <w:tc>
          <w:tcPr>
            <w:tcW w:w="19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E6F3E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44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C27C6ED" w14:textId="5596C6E4" w:rsidR="007A55DE" w:rsidRPr="004C0BA4" w:rsidRDefault="00B668F8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F72232" w:rsidRPr="002174CE" w14:paraId="5642CC4D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997A346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8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295FAB7E" w14:textId="19CCC111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125CF814" w14:textId="77777777" w:rsidTr="004C0139">
        <w:trPr>
          <w:trHeight w:val="567"/>
          <w:jc w:val="center"/>
        </w:trPr>
        <w:tc>
          <w:tcPr>
            <w:tcW w:w="10885" w:type="dxa"/>
            <w:gridSpan w:val="9"/>
          </w:tcPr>
          <w:p w14:paraId="5BA48368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51521A07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55BD51F0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5AFD4465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4135B939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450F9414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01B08AFA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6CD045C6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0D11BC8A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7C7AAB0F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09014FBF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3C930E68" w14:textId="77777777" w:rsidTr="00F72232">
        <w:trPr>
          <w:trHeight w:val="360"/>
          <w:jc w:val="center"/>
        </w:trPr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14:paraId="13A5D8C2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2"/>
            <w:shd w:val="clear" w:color="auto" w:fill="D9D9D9" w:themeFill="background1" w:themeFillShade="D9"/>
            <w:vAlign w:val="center"/>
          </w:tcPr>
          <w:p w14:paraId="5C793483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30E05B9C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2A27373B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5" w:type="dxa"/>
            <w:shd w:val="clear" w:color="auto" w:fill="D9D9D9" w:themeFill="background1" w:themeFillShade="D9"/>
            <w:vAlign w:val="center"/>
          </w:tcPr>
          <w:p w14:paraId="3D7E97D1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D189129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709C91AE" w14:textId="77777777"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418DC19D" w14:textId="77777777" w:rsidR="000B7389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18 ºC to 28 ºC</w:t>
            </w:r>
          </w:p>
        </w:tc>
        <w:tc>
          <w:tcPr>
            <w:tcW w:w="2975" w:type="dxa"/>
            <w:gridSpan w:val="3"/>
            <w:vAlign w:val="center"/>
          </w:tcPr>
          <w:p w14:paraId="7649722F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7AAE6038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EAE3A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7AA14AE2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285A8A9" w14:textId="77777777"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CA44246" w14:textId="77777777" w:rsidR="000B7389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10 % to 80 %,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75" w:type="dxa"/>
            <w:gridSpan w:val="3"/>
            <w:vAlign w:val="center"/>
          </w:tcPr>
          <w:p w14:paraId="648F39F7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65AF9D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D4BA90E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1F0B9384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8C2C746" w14:textId="77777777" w:rsidR="00C11845" w:rsidRPr="00F05870" w:rsidRDefault="00C11845" w:rsidP="00C11845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36395FC" w14:textId="77777777" w:rsidR="00C11845" w:rsidRPr="00981C1B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</w:t>
            </w:r>
            <w:proofErr w:type="gram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VAC</w:t>
            </w:r>
            <w:proofErr w:type="gram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75" w:type="dxa"/>
            <w:gridSpan w:val="3"/>
            <w:vAlign w:val="center"/>
          </w:tcPr>
          <w:p w14:paraId="1E7D97F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33B0FF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BE0EDB2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29E3300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A26FE3B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64F3D7A7" w14:textId="77777777"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75" w:type="dxa"/>
            <w:gridSpan w:val="3"/>
            <w:vAlign w:val="center"/>
          </w:tcPr>
          <w:p w14:paraId="79A500AD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4A17D2F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058A7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0661CE1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6A17682E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F049D1B" w14:textId="77777777"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75" w:type="dxa"/>
            <w:gridSpan w:val="3"/>
            <w:vAlign w:val="center"/>
          </w:tcPr>
          <w:p w14:paraId="0F0BD9F9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4B5CBA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5D53516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43762A9F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86EBC61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5B3DAA81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system has </w:t>
            </w:r>
            <w:proofErr w:type="gram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sufficient</w:t>
            </w:r>
            <w:proofErr w:type="gram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room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for the test station, UUT and service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7C30BD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40A98C3F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575FFE55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274DF885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7543C939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Test Station Bench is large and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strong enough to support the station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48B97C7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3A4A81BD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42CA326" w14:textId="77777777" w:rsidTr="00F72232">
        <w:trPr>
          <w:trHeight w:val="1925"/>
          <w:jc w:val="center"/>
        </w:trPr>
        <w:tc>
          <w:tcPr>
            <w:tcW w:w="10885" w:type="dxa"/>
            <w:gridSpan w:val="9"/>
          </w:tcPr>
          <w:p w14:paraId="18ACF872" w14:textId="77777777" w:rsidR="00C11845" w:rsidRDefault="00C11845" w:rsidP="00ED2768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3EC3E0AA" w14:textId="1FCD7F15"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Temperature/Humidity Meter,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Control Number </w:t>
            </w:r>
          </w:p>
          <w:p w14:paraId="7B8EBCE2" w14:textId="43ACAE92"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</w:t>
            </w:r>
            <w:proofErr w:type="spell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Multimeter</w:t>
            </w:r>
            <w:proofErr w:type="spell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, Control Number </w:t>
            </w:r>
          </w:p>
          <w:p w14:paraId="2DF13638" w14:textId="77777777" w:rsidR="007F3908" w:rsidRDefault="007F3908" w:rsidP="00C11845">
            <w:pPr>
              <w:spacing w:before="0"/>
              <w:rPr>
                <w:rFonts w:cs="Arial"/>
                <w:lang w:val="en-IE"/>
              </w:rPr>
            </w:pPr>
          </w:p>
          <w:p w14:paraId="19B9CF99" w14:textId="77777777" w:rsidR="007F3908" w:rsidRDefault="007F3908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Note: If the electrical supply range or tolerance is not specified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for voltage and/or frequency,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>a tolerance of ±5% may be used in accordance with ANSI C84.1 – Voltage Tolerance Standard.</w:t>
            </w:r>
          </w:p>
          <w:p w14:paraId="085DDE7A" w14:textId="77777777" w:rsidR="00F72232" w:rsidRPr="004022C5" w:rsidRDefault="00F72232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0E56B7F6" w14:textId="77777777" w:rsidTr="00F72232">
        <w:trPr>
          <w:trHeight w:val="432"/>
          <w:jc w:val="center"/>
        </w:trPr>
        <w:tc>
          <w:tcPr>
            <w:tcW w:w="5126" w:type="dxa"/>
            <w:gridSpan w:val="5"/>
            <w:shd w:val="clear" w:color="auto" w:fill="D9D9D9" w:themeFill="background1" w:themeFillShade="D9"/>
            <w:vAlign w:val="center"/>
          </w:tcPr>
          <w:p w14:paraId="0F7B9E75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44AC9EE3" w14:textId="77777777" w:rsidTr="00562569">
              <w:tc>
                <w:tcPr>
                  <w:tcW w:w="658" w:type="dxa"/>
                </w:tcPr>
                <w:p w14:paraId="147AA415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FF5683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20A18FC2" w14:textId="77777777" w:rsidTr="00562569">
              <w:tc>
                <w:tcPr>
                  <w:tcW w:w="658" w:type="dxa"/>
                </w:tcPr>
                <w:p w14:paraId="2D58432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1617F3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27428D9F" w14:textId="77777777" w:rsidTr="00562569">
              <w:tc>
                <w:tcPr>
                  <w:tcW w:w="658" w:type="dxa"/>
                </w:tcPr>
                <w:p w14:paraId="7114CE1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632D5D8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3F3FD18C" w14:textId="77777777" w:rsidR="00C11845" w:rsidRPr="002174CE" w:rsidRDefault="00C11845" w:rsidP="00C11845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42FB21BD" w14:textId="77777777" w:rsidTr="00F72232">
        <w:trPr>
          <w:trHeight w:val="432"/>
          <w:jc w:val="center"/>
        </w:trPr>
        <w:tc>
          <w:tcPr>
            <w:tcW w:w="5126" w:type="dxa"/>
            <w:gridSpan w:val="5"/>
            <w:vAlign w:val="center"/>
          </w:tcPr>
          <w:p w14:paraId="2FDC1283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4"/>
            <w:vMerge/>
            <w:vAlign w:val="center"/>
          </w:tcPr>
          <w:p w14:paraId="28BF03A2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374A18DE" w14:textId="77777777" w:rsidR="00F72232" w:rsidRDefault="00F72232" w:rsidP="00F72232">
      <w:pPr>
        <w:spacing w:before="0"/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8"/>
        <w:gridCol w:w="343"/>
        <w:gridCol w:w="1981"/>
        <w:gridCol w:w="3024"/>
        <w:gridCol w:w="2735"/>
      </w:tblGrid>
      <w:tr w:rsidR="004C0139" w:rsidRPr="002174CE" w14:paraId="6FD05B46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0A8C1E2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3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522CEA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35E7E16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759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4B17EC4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14:paraId="183DB0EC" w14:textId="77777777" w:rsidTr="00F72232">
        <w:trPr>
          <w:trHeight w:val="360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4A737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3C200D" w14:textId="091E9329" w:rsidR="00C11845" w:rsidRDefault="007357B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</w:t>
                </w:r>
              </w:p>
            </w:tc>
          </w:sdtContent>
        </w:sdt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A676AE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9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423B0AC" w14:textId="6495A9E1" w:rsidR="00C11845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F72232" w:rsidRPr="002174CE" w14:paraId="37C40135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B8F9B8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5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050D33A" w14:textId="04900FE9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29CEC56A" w14:textId="77777777" w:rsidTr="004C0139">
        <w:trPr>
          <w:trHeight w:val="567"/>
        </w:trPr>
        <w:tc>
          <w:tcPr>
            <w:tcW w:w="10885" w:type="dxa"/>
            <w:gridSpan w:val="6"/>
          </w:tcPr>
          <w:p w14:paraId="756F1D60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2C6F345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656F8098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1A541F5" w14:textId="77777777"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3BDFF559" w14:textId="77777777"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19D42AA8" w14:textId="77777777"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B752D5E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595A7425" w14:textId="77777777"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14:paraId="7E269929" w14:textId="77777777"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14:paraId="5686938A" w14:textId="77777777" w:rsidTr="00F72232">
        <w:trPr>
          <w:trHeight w:val="360"/>
        </w:trPr>
        <w:tc>
          <w:tcPr>
            <w:tcW w:w="2802" w:type="dxa"/>
            <w:gridSpan w:val="2"/>
            <w:shd w:val="clear" w:color="auto" w:fill="D9D9D9" w:themeFill="background1" w:themeFillShade="D9"/>
            <w:vAlign w:val="center"/>
          </w:tcPr>
          <w:p w14:paraId="7C782F5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29BE54B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024" w:type="dxa"/>
            <w:shd w:val="clear" w:color="auto" w:fill="D9D9D9" w:themeFill="background1" w:themeFillShade="D9"/>
            <w:vAlign w:val="center"/>
          </w:tcPr>
          <w:p w14:paraId="05C588A4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5" w:type="dxa"/>
            <w:shd w:val="clear" w:color="auto" w:fill="D9D9D9" w:themeFill="background1" w:themeFillShade="D9"/>
            <w:vAlign w:val="center"/>
          </w:tcPr>
          <w:p w14:paraId="0617B4FA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F72232" w:rsidRPr="002174CE" w14:paraId="180BCCD1" w14:textId="77777777" w:rsidTr="00F72232">
        <w:trPr>
          <w:trHeight w:val="576"/>
        </w:trPr>
        <w:tc>
          <w:tcPr>
            <w:tcW w:w="2802" w:type="dxa"/>
            <w:gridSpan w:val="2"/>
            <w:shd w:val="clear" w:color="auto" w:fill="F2F2F2" w:themeFill="background1" w:themeFillShade="F2"/>
            <w:vAlign w:val="center"/>
          </w:tcPr>
          <w:p w14:paraId="03D7023B" w14:textId="3CD57E60" w:rsidR="00C11845" w:rsidRDefault="00A01F51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A01F51">
              <w:rPr>
                <w:rFonts w:cs="Arial"/>
                <w:color w:val="548DD4" w:themeColor="text2" w:themeTint="99"/>
                <w:lang w:val="en-IE"/>
              </w:rPr>
              <w:t>Electronics Weigh Balance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14:paraId="6A7D56E4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024" w:type="dxa"/>
            <w:vAlign w:val="center"/>
          </w:tcPr>
          <w:p w14:paraId="657B5147" w14:textId="77777777" w:rsidR="00C11845" w:rsidRPr="004022C5" w:rsidRDefault="00C11845" w:rsidP="00C11845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46E9F29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636A36DD" w14:textId="77777777" w:rsidTr="000A2E13">
        <w:trPr>
          <w:trHeight w:val="5309"/>
        </w:trPr>
        <w:tc>
          <w:tcPr>
            <w:tcW w:w="10885" w:type="dxa"/>
            <w:gridSpan w:val="6"/>
          </w:tcPr>
          <w:p w14:paraId="17BD387B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512C9642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368D3812" w14:textId="0803FA86" w:rsidR="00C11845" w:rsidRPr="008905E6" w:rsidRDefault="0088480C" w:rsidP="008905E6">
            <w:pPr>
              <w:pStyle w:val="ListParagraph"/>
              <w:numPr>
                <w:ilvl w:val="0"/>
                <w:numId w:val="39"/>
              </w:numPr>
              <w:rPr>
                <w:b/>
              </w:rPr>
            </w:pPr>
            <w:r w:rsidRPr="008905E6">
              <w:rPr>
                <w:b/>
              </w:rPr>
              <w:t xml:space="preserve">Electronics Weigh Balance is </w:t>
            </w:r>
            <w:r w:rsidR="00224AAF">
              <w:rPr>
                <w:b/>
              </w:rPr>
              <w:t xml:space="preserve">the only equipment of </w:t>
            </w:r>
            <w:r w:rsidR="007941BF" w:rsidRPr="008905E6">
              <w:rPr>
                <w:b/>
              </w:rPr>
              <w:t xml:space="preserve">this tester </w:t>
            </w:r>
            <w:r w:rsidR="004C0431">
              <w:rPr>
                <w:b/>
              </w:rPr>
              <w:t>require</w:t>
            </w:r>
            <w:r w:rsidR="007941BF" w:rsidRPr="008905E6">
              <w:rPr>
                <w:b/>
              </w:rPr>
              <w:t xml:space="preserve"> calibration</w:t>
            </w:r>
            <w:r w:rsidR="008905E6" w:rsidRPr="008905E6">
              <w:rPr>
                <w:b/>
              </w:rPr>
              <w:t xml:space="preserve">. </w:t>
            </w:r>
          </w:p>
          <w:p w14:paraId="62ACD910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bookmarkStart w:id="4" w:name="_GoBack"/>
            <w:bookmarkEnd w:id="4"/>
          </w:p>
          <w:p w14:paraId="1C102271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3206048C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2BE92AE1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2B1EC02C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55BF27EF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216BCE66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3FD9D8F9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2365B1F5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68D441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43A389B2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73E64176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5DC86122" w14:textId="77777777" w:rsidTr="00F72232">
        <w:trPr>
          <w:trHeight w:val="432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14:paraId="7CC7A4CF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762F51B5" w14:textId="77777777" w:rsidTr="00C7628E">
              <w:tc>
                <w:tcPr>
                  <w:tcW w:w="658" w:type="dxa"/>
                </w:tcPr>
                <w:p w14:paraId="120A81F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8281EB8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4D125E41" w14:textId="77777777" w:rsidTr="00C7628E">
              <w:tc>
                <w:tcPr>
                  <w:tcW w:w="658" w:type="dxa"/>
                </w:tcPr>
                <w:p w14:paraId="105E76E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3054AC7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591E60B2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54B6B2A9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FF0EF6F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D7071BD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4D341683" w14:textId="77777777" w:rsidTr="00F72232">
        <w:trPr>
          <w:trHeight w:val="432"/>
        </w:trPr>
        <w:tc>
          <w:tcPr>
            <w:tcW w:w="5126" w:type="dxa"/>
            <w:gridSpan w:val="4"/>
            <w:vAlign w:val="center"/>
          </w:tcPr>
          <w:p w14:paraId="6B4350C2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2"/>
            <w:vMerge/>
            <w:vAlign w:val="center"/>
          </w:tcPr>
          <w:p w14:paraId="107E028A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62508A23" w14:textId="77777777"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4C0139" w:rsidRPr="002174CE" w14:paraId="02E16FFB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6D045CB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5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5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1257D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DC167F7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BE4ECA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3266E7B4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91A66F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7AAB748" w14:textId="390B9E09" w:rsidR="00C11845" w:rsidRDefault="007357B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46368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FA685C6" w14:textId="3ED497BD" w:rsidR="00C11845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DA5C76" w:rsidRPr="002174CE" w14:paraId="41FD8D2A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0D3B816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4549F9B6" w14:textId="59024E78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783CF081" w14:textId="77777777" w:rsidTr="00F72232">
        <w:trPr>
          <w:trHeight w:val="567"/>
          <w:jc w:val="center"/>
        </w:trPr>
        <w:tc>
          <w:tcPr>
            <w:tcW w:w="10885" w:type="dxa"/>
            <w:gridSpan w:val="7"/>
          </w:tcPr>
          <w:p w14:paraId="371D5A20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7C175D9B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276EF74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6711FF57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387D998D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4578941C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3DD6C080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2A3CF88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115D76DD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49A5C9D6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3234AE03" w14:textId="77777777" w:rsidTr="00F72232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54E375E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3530090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0ED7E62E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BA63DD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03A0283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1B1CF0BA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2A047A9D" w14:textId="733265E7" w:rsidR="00C11845" w:rsidRPr="003F0408" w:rsidRDefault="00DC6ED0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t>TE82526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08E0A47E" w14:textId="77777777" w:rsidR="00C11845" w:rsidRPr="003F0408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  1.0</w:t>
            </w:r>
          </w:p>
        </w:tc>
        <w:tc>
          <w:tcPr>
            <w:tcW w:w="1963" w:type="dxa"/>
            <w:vAlign w:val="center"/>
          </w:tcPr>
          <w:p w14:paraId="2D1325E1" w14:textId="77777777" w:rsidR="00C11845" w:rsidRPr="003F0408" w:rsidRDefault="00C11845" w:rsidP="00C11845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2A0F3BE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03B3930C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0C97969" w14:textId="77777777" w:rsidTr="00F72232">
        <w:trPr>
          <w:trHeight w:val="4625"/>
          <w:jc w:val="center"/>
        </w:trPr>
        <w:tc>
          <w:tcPr>
            <w:tcW w:w="10885" w:type="dxa"/>
            <w:gridSpan w:val="7"/>
          </w:tcPr>
          <w:p w14:paraId="1B954E87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49F2614A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28B425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637C6050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3587C82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3515AFD9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1C07D61A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3AD54BF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5B991128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1A34096B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595A183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05F3D8F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203234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1C435856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50440974" w14:textId="77777777" w:rsidTr="00562569">
              <w:tc>
                <w:tcPr>
                  <w:tcW w:w="658" w:type="dxa"/>
                </w:tcPr>
                <w:p w14:paraId="5EA08EA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08D1AA5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5178F271" w14:textId="77777777" w:rsidTr="00562569">
              <w:tc>
                <w:tcPr>
                  <w:tcW w:w="658" w:type="dxa"/>
                </w:tcPr>
                <w:p w14:paraId="5D2B74FD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734038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370AE059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27F9B810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216FD94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374D780C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60D9D1C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3D6E0AA1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419A8B2B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F5295DE" w14:textId="77777777" w:rsidR="007A55DE" w:rsidRDefault="007A55DE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156"/>
        <w:gridCol w:w="1942"/>
        <w:gridCol w:w="9"/>
        <w:gridCol w:w="1152"/>
        <w:gridCol w:w="99"/>
        <w:gridCol w:w="2070"/>
      </w:tblGrid>
      <w:tr w:rsidR="007A55DE" w:rsidRPr="004022C5" w14:paraId="6AD73C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E4C2AC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1313C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EA8531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04A91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14:paraId="69CAB9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8658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lastRenderedPageBreak/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A6CA0FA" w14:textId="33A17A6A" w:rsidR="007A55DE" w:rsidRDefault="007357B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6846A0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F6A3D9E" w14:textId="5D63C28E" w:rsidR="007A55DE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7A55DE" w:rsidRPr="004022C5" w14:paraId="088DBEF4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4AB527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A1451AA" w14:textId="6D63B776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0B7389" w:rsidRPr="004022C5" w14:paraId="4A90F77C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4219" w14:textId="77777777"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696BA068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60F5A220" w14:textId="77777777"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A59987D" w14:textId="77777777"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6A3BDEB5" w14:textId="77777777"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15DBA3CB" w14:textId="77777777"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262754A6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4DE73D18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14:paraId="3B1FA4ED" w14:textId="77777777"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4806DE75" w14:textId="77777777"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14:paraId="49B36065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7326BD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20091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FCA7B3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A3C9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0F39AF8E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0185E022" w14:textId="77777777"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7F418E0" w14:textId="77777777"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A6AF669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347BDF7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71383028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31098B4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1EBEFB1F" w14:textId="77777777"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FB4A3EA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7000FEB4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1615C592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9C569C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B35DAF" w14:textId="77777777"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F1DF98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4BFBCDD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4C39C8D3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9388C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B29C8" w14:textId="77777777"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74E85B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2A6DAAA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5C9077DB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A2AE8" w14:textId="77777777"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ACE178" w14:textId="77777777"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652949B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191BDA40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204CE6AA" w14:textId="77777777" w:rsidTr="00F63E45">
        <w:trPr>
          <w:trHeight w:val="2843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E5A6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6040EA05" w14:textId="77777777" w:rsidR="000B7389" w:rsidRDefault="000B7389" w:rsidP="007950C5">
            <w:pPr>
              <w:rPr>
                <w:rFonts w:cs="Arial"/>
                <w:lang w:val="en-IE"/>
              </w:rPr>
            </w:pPr>
          </w:p>
          <w:p w14:paraId="355E9E0E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09E24991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492D0848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FA38C5E" w14:textId="77777777"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5A3796A1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39CC8B" w14:textId="77777777"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52E5229C" w14:textId="77777777" w:rsidTr="00562569">
              <w:tc>
                <w:tcPr>
                  <w:tcW w:w="658" w:type="dxa"/>
                </w:tcPr>
                <w:p w14:paraId="6168C098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AB167BB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187C74CA" w14:textId="77777777" w:rsidTr="00562569">
              <w:tc>
                <w:tcPr>
                  <w:tcW w:w="658" w:type="dxa"/>
                </w:tcPr>
                <w:p w14:paraId="3B6DA4E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85CBAF0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7E63E2F0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79991690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1038076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9061A9B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28F776F4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9507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EEA8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57D123F0" w14:textId="77777777" w:rsidTr="00F63E45">
        <w:trPr>
          <w:trHeight w:val="288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9B32E7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C8D9A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14:paraId="68E88AA4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D5C839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1ADD9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9E71DD2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FDFC7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4DF5C80B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1B9C0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lastRenderedPageBreak/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A3CB7D2" w14:textId="72F78942" w:rsidR="007A55DE" w:rsidRDefault="007357B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64A48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0842C1" w14:textId="1FF266AF" w:rsidR="007A55DE" w:rsidRPr="004C0BA4" w:rsidRDefault="00B668F8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7A55DE" w:rsidRPr="004022C5" w14:paraId="5284DB28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08376B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B42F383" w14:textId="738E0B3D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0B7389" w:rsidRPr="004022C5" w14:paraId="6676C7D8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5D08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075CB09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1FAC48D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C533C79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3043DECD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36C72714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1133047C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6D3FB0D5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F6FC687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3E1FF94B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6BAB7A53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2C80B851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612BC022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0A674444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DD8E18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UUT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12CBF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3E894E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266114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5115F5AF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6B28BE4" w14:textId="6F4563D8" w:rsidR="000B7389" w:rsidRPr="00EF15DA" w:rsidRDefault="000B7389" w:rsidP="0059601D">
            <w:pPr>
              <w:spacing w:line="360" w:lineRule="auto"/>
              <w:rPr>
                <w:rFonts w:cs="Arial"/>
                <w:color w:val="548DD4" w:themeColor="text2" w:themeTint="99"/>
                <w:lang w:val="en-IE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br/>
              <w:t xml:space="preserve">  </w:t>
            </w:r>
            <w:r w:rsidRPr="006A5DD1">
              <w:rPr>
                <w:rFonts w:cs="Arial"/>
                <w:color w:val="548DD4" w:themeColor="text2" w:themeTint="99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7AAD8397" w14:textId="6461A121" w:rsidR="000B7389" w:rsidRDefault="000B7389" w:rsidP="007A72C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6D9E28EB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6794C351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3D1277C7" w14:textId="77777777" w:rsidTr="000A2E13">
        <w:trPr>
          <w:trHeight w:val="3806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9B8F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0F237719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E9CABC2" w14:textId="77777777" w:rsidR="007A55DE" w:rsidRDefault="007A55DE" w:rsidP="007950C5">
            <w:pPr>
              <w:rPr>
                <w:rFonts w:cs="Arial"/>
                <w:lang w:val="en-IE"/>
              </w:rPr>
            </w:pPr>
          </w:p>
          <w:p w14:paraId="3B761BBA" w14:textId="77777777"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45ABBD0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89D288" w14:textId="77777777"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4B7D2781" w14:textId="77777777" w:rsidTr="00562569">
              <w:tc>
                <w:tcPr>
                  <w:tcW w:w="658" w:type="dxa"/>
                </w:tcPr>
                <w:p w14:paraId="2A5E5897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7960A4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042D9C4F" w14:textId="77777777" w:rsidTr="00562569">
              <w:tc>
                <w:tcPr>
                  <w:tcW w:w="658" w:type="dxa"/>
                </w:tcPr>
                <w:p w14:paraId="1B6154F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0613AE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07B65169" w14:textId="77777777" w:rsidTr="00562569">
              <w:tc>
                <w:tcPr>
                  <w:tcW w:w="658" w:type="dxa"/>
                </w:tcPr>
                <w:p w14:paraId="64D2289D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D6CF315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85DE875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0B5E51D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8370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42BE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4AE5114C" w14:textId="77777777" w:rsidTr="00F63E4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5436C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A85C2D" w14:textId="77777777"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50D580A0" w14:textId="77777777"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bookmarkStart w:id="6" w:name="_Hlk14275592"/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14:paraId="45F116D2" w14:textId="77777777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29B4692C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093377CF" w14:textId="4994F99D" w:rsidR="00CC159F" w:rsidRDefault="00C76CAE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GB"/>
              </w:rPr>
              <w:t>WAT210700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1687E3DE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763D80CE" w14:textId="09AFEA15" w:rsidR="00981C1B" w:rsidRPr="00981C1B" w:rsidRDefault="00C76CAE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b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150"/>
                  </w:textInput>
                </w:ffData>
              </w:fldChar>
            </w:r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tEST sPECIFICATION AND pROCEDURE, Alliance Pumptray</w:t>
            </w:r>
            <w:r>
              <w:rPr>
                <w:b/>
                <w:caps/>
              </w:rPr>
              <w:fldChar w:fldCharType="end"/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08351C7" w14:textId="77777777"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38E50B59" w14:textId="77777777" w:rsidR="00CC159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00</w:t>
            </w:r>
          </w:p>
        </w:tc>
      </w:tr>
      <w:tr w:rsidR="00C9625F" w:rsidRPr="004022C5" w14:paraId="5B63F7E0" w14:textId="77777777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4D0546B0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5E75A3F4" w14:textId="77777777"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621FB58F" w14:textId="77777777"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75851AB1" w14:textId="77777777"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E5E0026" w14:textId="77777777"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4738716B" w14:textId="759FEFC1" w:rsidR="00C9625F" w:rsidRDefault="00C76CAE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09</w:t>
            </w:r>
          </w:p>
        </w:tc>
      </w:tr>
    </w:tbl>
    <w:p w14:paraId="25293CB2" w14:textId="77777777" w:rsidR="00BB070E" w:rsidRDefault="00BB070E" w:rsidP="005B1785">
      <w:pPr>
        <w:spacing w:before="0"/>
        <w:rPr>
          <w:rFonts w:cs="Arial"/>
          <w:color w:val="000000"/>
        </w:rPr>
      </w:pPr>
    </w:p>
    <w:p w14:paraId="3A0A36DB" w14:textId="77777777" w:rsidR="005D62E1" w:rsidRPr="000832D7" w:rsidRDefault="00BB070E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</w:t>
      </w:r>
      <w:r w:rsidR="001D100A" w:rsidRPr="007A55DE">
        <w:rPr>
          <w:rFonts w:cs="Arial"/>
          <w:b/>
          <w:bCs/>
          <w:color w:val="8DB3E2" w:themeColor="text2" w:themeTint="66"/>
          <w:lang w:val="en-IE"/>
        </w:rPr>
        <w:t>:</w:t>
      </w:r>
      <w:r w:rsidR="000832D7">
        <w:rPr>
          <w:rFonts w:cs="Arial"/>
          <w:b/>
          <w:bCs/>
          <w:color w:val="8DB3E2" w:themeColor="text2" w:themeTint="66"/>
          <w:lang w:val="en-IE"/>
        </w:rPr>
        <w:t xml:space="preserve"> </w:t>
      </w:r>
      <w:r w:rsidR="000832D7" w:rsidRPr="000832D7">
        <w:rPr>
          <w:rFonts w:cs="Arial"/>
          <w:bCs/>
          <w:color w:val="8DB3E2" w:themeColor="text2" w:themeTint="66"/>
          <w:lang w:val="en-IE"/>
        </w:rPr>
        <w:t>(If not used this section can be deleted)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2"/>
        <w:gridCol w:w="4759"/>
        <w:gridCol w:w="1519"/>
      </w:tblGrid>
      <w:tr w:rsidR="005B1785" w:rsidRPr="007A55DE" w14:paraId="44BD21DB" w14:textId="77777777" w:rsidTr="002C2833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4042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EF82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9054C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</w:tr>
      <w:tr w:rsidR="005B1785" w:rsidRPr="007A55DE" w14:paraId="5417443A" w14:textId="77777777" w:rsidTr="002C2833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C8A1F5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9EDD8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26805E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14:paraId="1BA15A1C" w14:textId="77777777" w:rsidR="007A55DE" w:rsidRPr="007A55DE" w:rsidRDefault="007A55DE">
      <w:pPr>
        <w:spacing w:before="240" w:after="240"/>
        <w:ind w:left="-90" w:right="-90"/>
        <w:rPr>
          <w:rFonts w:cs="Arial"/>
          <w:color w:val="548DD4" w:themeColor="text2" w:themeTint="99"/>
        </w:rPr>
      </w:pPr>
      <w:r w:rsidRPr="007A55DE">
        <w:rPr>
          <w:rFonts w:cs="Arial"/>
          <w:color w:val="548DD4" w:themeColor="text2" w:themeTint="99"/>
          <w:sz w:val="28"/>
        </w:rPr>
        <w:sym w:font="Wingdings" w:char="F0A8"/>
      </w:r>
      <w:r w:rsidRPr="007A55DE">
        <w:rPr>
          <w:rFonts w:cs="Arial"/>
          <w:color w:val="548DD4" w:themeColor="text2" w:themeTint="99"/>
        </w:rPr>
        <w:t xml:space="preserve">  Read and Understood (If self-trained</w:t>
      </w:r>
      <w:r w:rsidR="000832D7">
        <w:rPr>
          <w:rFonts w:cs="Arial"/>
          <w:color w:val="548DD4" w:themeColor="text2" w:themeTint="99"/>
        </w:rPr>
        <w:t xml:space="preserve"> – If not self-trained this section can be deleted)</w:t>
      </w:r>
    </w:p>
    <w:p w14:paraId="180AB360" w14:textId="77777777"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14:paraId="316F5EF6" w14:textId="77777777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901D20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A37C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F9CCF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380D9E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7565387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AC0E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67C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01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88F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88EE3E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4E07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2F80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258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4B2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CC9B1E9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C83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22D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9BE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1A1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7AA413B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AE9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396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0E02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4A13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31806D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446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D362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16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CD80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CE6E26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C3E6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2C16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209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7B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6B6888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76E5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F3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09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CA08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CA8C56A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3D3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68FC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741A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748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AA16F8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A6F1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3BDD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597E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1DE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DA05FB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1EC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6BF1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DA66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692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436E6D2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5C38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A10C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308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A23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2E0FC23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D5DA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DF7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D85F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80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2C3586A9" w14:textId="77777777" w:rsidR="005D62E1" w:rsidRDefault="00A15FC3" w:rsidP="00540D9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 xml:space="preserve">Print multiple copies of </w:t>
      </w:r>
      <w:r w:rsidR="005C33B0" w:rsidRPr="00450369">
        <w:rPr>
          <w:rFonts w:cs="Arial"/>
          <w:color w:val="548DD4" w:themeColor="text2" w:themeTint="99"/>
        </w:rPr>
        <w:t>this Training Record Template as needed</w:t>
      </w:r>
    </w:p>
    <w:p w14:paraId="1C7BC0DC" w14:textId="77777777"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14:paraId="071ED9B5" w14:textId="77777777" w:rsidTr="00540D91">
        <w:tc>
          <w:tcPr>
            <w:tcW w:w="6768" w:type="dxa"/>
          </w:tcPr>
          <w:p w14:paraId="52A28BFE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14:paraId="21651C67" w14:textId="77777777" w:rsidTr="00562569">
              <w:tc>
                <w:tcPr>
                  <w:tcW w:w="4689" w:type="dxa"/>
                </w:tcPr>
                <w:p w14:paraId="40E16178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6331FC7C" w14:textId="77777777" w:rsidTr="00562569">
              <w:tc>
                <w:tcPr>
                  <w:tcW w:w="4689" w:type="dxa"/>
                </w:tcPr>
                <w:p w14:paraId="3EFF4CCC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6D32E865" w14:textId="77777777" w:rsidTr="00562569">
              <w:tc>
                <w:tcPr>
                  <w:tcW w:w="4689" w:type="dxa"/>
                </w:tcPr>
                <w:p w14:paraId="0FAFFABD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50A4C52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bookmarkEnd w:id="6"/>
    <w:p w14:paraId="4592A828" w14:textId="77777777"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  <w:r w:rsidRPr="00E41550">
        <w:rPr>
          <w:rFonts w:cs="Arial"/>
          <w:i/>
          <w:sz w:val="24"/>
          <w:szCs w:val="24"/>
          <w:u w:val="single"/>
        </w:rPr>
        <w:lastRenderedPageBreak/>
        <w:t xml:space="preserve">DOCUMENT HISTORY </w:t>
      </w:r>
    </w:p>
    <w:p w14:paraId="2649D13D" w14:textId="77777777" w:rsidR="009639A3" w:rsidRDefault="009639A3" w:rsidP="009639A3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spacing w:after="120"/>
        <w:jc w:val="center"/>
        <w:rPr>
          <w:i/>
          <w:sz w:val="18"/>
          <w:szCs w:val="18"/>
        </w:rPr>
      </w:pPr>
      <w:r w:rsidRPr="00236D58">
        <w:rPr>
          <w:i/>
          <w:sz w:val="18"/>
          <w:szCs w:val="18"/>
        </w:rPr>
        <w:t>(Note: Complete Document History may be obtained via the Document Management System.)</w:t>
      </w:r>
    </w:p>
    <w:p w14:paraId="78ECC84E" w14:textId="77777777" w:rsidR="00397DA7" w:rsidRDefault="00397DA7"/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22"/>
      </w:tblGrid>
      <w:tr w:rsidR="009C6C89" w:rsidRPr="00E41550" w14:paraId="68F0F7EA" w14:textId="77777777" w:rsidTr="009639A3">
        <w:trPr>
          <w:cantSplit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2ECD4C8D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14FE8C93" w14:textId="77777777" w:rsidR="009C6C89" w:rsidRPr="00E41550" w:rsidRDefault="009C6C89" w:rsidP="008A6275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D60F1">
              <w:rPr>
                <w:rFonts w:ascii="Arial" w:hAnsi="Arial" w:cs="Arial"/>
              </w:rPr>
              <w:t>3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0463A498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7DAE0FBD" w14:textId="77777777" w:rsidR="009C6C89" w:rsidRPr="00E41550" w:rsidRDefault="00C42AB6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 xml:space="preserve">James </w:t>
            </w:r>
            <w:proofErr w:type="spellStart"/>
            <w:r>
              <w:rPr>
                <w:rFonts w:ascii="Arial" w:hAnsi="Arial" w:cs="Arial"/>
                <w:noProof w:val="0"/>
              </w:rPr>
              <w:t>Stors</w:t>
            </w:r>
            <w:proofErr w:type="spell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199ED287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22" w:type="dxa"/>
            <w:tcBorders>
              <w:bottom w:val="nil"/>
            </w:tcBorders>
            <w:vAlign w:val="center"/>
          </w:tcPr>
          <w:p w14:paraId="7CFF4B19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C6C89" w:rsidRPr="00E41550" w14:paraId="2EE3B03A" w14:textId="77777777" w:rsidTr="009639A3">
        <w:trPr>
          <w:cantSplit/>
          <w:trHeight w:val="953"/>
        </w:trPr>
        <w:tc>
          <w:tcPr>
            <w:tcW w:w="10890" w:type="dxa"/>
            <w:gridSpan w:val="6"/>
            <w:vAlign w:val="center"/>
          </w:tcPr>
          <w:p w14:paraId="7F63B355" w14:textId="77777777" w:rsidR="0078445C" w:rsidRDefault="009C6C89" w:rsidP="00DD524F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 w:rsidR="008D60F1">
              <w:rPr>
                <w:rFonts w:cs="Arial"/>
                <w:color w:val="000000"/>
                <w:lang w:val="en-GB"/>
              </w:rPr>
              <w:t xml:space="preserve">Changed the </w:t>
            </w:r>
            <w:proofErr w:type="gramStart"/>
            <w:r w:rsidR="008D60F1">
              <w:rPr>
                <w:rFonts w:cs="Arial"/>
                <w:color w:val="000000"/>
                <w:lang w:val="en-GB"/>
              </w:rPr>
              <w:t>730001835 document</w:t>
            </w:r>
            <w:proofErr w:type="gramEnd"/>
            <w:r w:rsidR="008D60F1">
              <w:rPr>
                <w:rFonts w:cs="Arial"/>
                <w:color w:val="000000"/>
                <w:lang w:val="en-GB"/>
              </w:rPr>
              <w:t xml:space="preserve"> name to be current.  Modified the Workspace and the Test Station Bench checks of IQ-02 Test Script Data Sheet to Pass/Fail. </w:t>
            </w:r>
            <w:r w:rsidR="0072637D">
              <w:rPr>
                <w:rFonts w:cs="Arial"/>
                <w:color w:val="000000"/>
                <w:lang w:val="en-GB"/>
              </w:rPr>
              <w:t>Added the ANSI C84.1 electrical supply tolerance specification to</w:t>
            </w:r>
            <w:r w:rsidR="008D60F1">
              <w:rPr>
                <w:rFonts w:cs="Arial"/>
                <w:color w:val="000000"/>
                <w:lang w:val="en-GB"/>
              </w:rPr>
              <w:t xml:space="preserve"> the Comments Section of the IQ-02 Test Script Data Sheet</w:t>
            </w:r>
            <w:r w:rsidR="00333E14">
              <w:rPr>
                <w:rFonts w:cs="Arial"/>
                <w:color w:val="000000"/>
                <w:lang w:val="en-GB"/>
              </w:rPr>
              <w:t>.</w:t>
            </w:r>
            <w:r w:rsidR="001A4D5E">
              <w:rPr>
                <w:rFonts w:cs="Arial"/>
                <w:color w:val="000000"/>
                <w:lang w:val="en-GB"/>
              </w:rPr>
              <w:t xml:space="preserve"> Updated the </w:t>
            </w:r>
            <w:r w:rsidR="001B69F3">
              <w:rPr>
                <w:rFonts w:cs="Arial"/>
                <w:color w:val="000000"/>
                <w:lang w:val="en-GB"/>
              </w:rPr>
              <w:t>Related Documents Section to be current.  Updated to the current Template format.</w:t>
            </w:r>
          </w:p>
        </w:tc>
      </w:tr>
    </w:tbl>
    <w:p w14:paraId="6FEC6DB8" w14:textId="77777777" w:rsidR="009C6C89" w:rsidRDefault="009C6C89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22"/>
      </w:tblGrid>
      <w:tr w:rsidR="00FB5543" w:rsidRPr="00E41550" w14:paraId="3DC9CCDE" w14:textId="77777777" w:rsidTr="00056DF4">
        <w:trPr>
          <w:cantSplit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14:paraId="5C3A2514" w14:textId="77777777"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AD4635" w14:textId="77777777"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14:paraId="3B6B4635" w14:textId="77777777"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7128C3" w14:textId="77777777"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 xml:space="preserve">James </w:t>
            </w:r>
            <w:proofErr w:type="spellStart"/>
            <w:r>
              <w:rPr>
                <w:rFonts w:ascii="Arial" w:hAnsi="Arial" w:cs="Arial"/>
                <w:noProof w:val="0"/>
              </w:rPr>
              <w:t>Stors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19357B96" w14:textId="77777777"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D2EC8E" w14:textId="77777777"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E41550" w14:paraId="045676A0" w14:textId="77777777" w:rsidTr="00056DF4">
        <w:trPr>
          <w:cantSplit/>
          <w:trHeight w:val="1440"/>
        </w:trPr>
        <w:tc>
          <w:tcPr>
            <w:tcW w:w="10890" w:type="dxa"/>
            <w:gridSpan w:val="6"/>
            <w:vAlign w:val="center"/>
          </w:tcPr>
          <w:p w14:paraId="01C52CDB" w14:textId="77777777" w:rsidR="00FB5543" w:rsidRDefault="00FB5543" w:rsidP="00056DF4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>
              <w:rPr>
                <w:rFonts w:cs="Arial"/>
                <w:color w:val="000000"/>
                <w:lang w:val="en-GB"/>
              </w:rPr>
              <w:t xml:space="preserve">Edited for overall grammar and terminology.  Updated the Abbreviation section.  Changed Performer to Executor.  Updated the Records section to reference 730001835.  Added Health &amp; Safety Section.  Section 8 updated to guide the Originator to type in descriptive/acceptance criteria in the Test Script Data Sheets and Training Form.  Test Script Data Sheets updated to utilize </w:t>
            </w:r>
            <w:proofErr w:type="spellStart"/>
            <w:r>
              <w:rPr>
                <w:rFonts w:cs="Arial"/>
                <w:color w:val="000000"/>
                <w:lang w:val="en-GB"/>
              </w:rPr>
              <w:t>gray</w:t>
            </w:r>
            <w:proofErr w:type="spellEnd"/>
            <w:r>
              <w:rPr>
                <w:rFonts w:cs="Arial"/>
                <w:color w:val="000000"/>
                <w:lang w:val="en-GB"/>
              </w:rPr>
              <w:t xml:space="preserve"> cells for guidance and to provide a specified location for the Attachment Stamp/Marking.  Removed blank rows from the Test Script Data Sheets.  Removed the Electrical Safety Hi Pot/Ground Continuity test from IQ-05 Test Script Data Sheet.  Added additional safety considerations to the Test Execution of IQ-05 Test Script Data Sheet.  Added the Document Control Section marking to the Test Script Data Sheets and the Training Record appendix.</w:t>
            </w:r>
          </w:p>
        </w:tc>
      </w:tr>
    </w:tbl>
    <w:p w14:paraId="041179ED" w14:textId="77777777" w:rsidR="00FB5543" w:rsidRPr="00E41550" w:rsidRDefault="00FB5543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5"/>
        <w:gridCol w:w="1800"/>
        <w:gridCol w:w="1890"/>
        <w:gridCol w:w="1980"/>
        <w:gridCol w:w="2070"/>
        <w:gridCol w:w="1445"/>
      </w:tblGrid>
      <w:tr w:rsidR="00FB5543" w:rsidRPr="005374F1" w14:paraId="22943803" w14:textId="77777777" w:rsidTr="000D5887">
        <w:trPr>
          <w:cantSplit/>
        </w:trPr>
        <w:tc>
          <w:tcPr>
            <w:tcW w:w="1705" w:type="dxa"/>
            <w:tcBorders>
              <w:bottom w:val="nil"/>
            </w:tcBorders>
            <w:shd w:val="pct5" w:color="auto" w:fill="auto"/>
            <w:vAlign w:val="bottom"/>
          </w:tcPr>
          <w:p w14:paraId="2D7F1A22" w14:textId="77777777"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bottom"/>
          </w:tcPr>
          <w:p w14:paraId="001A58E9" w14:textId="77777777"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bottom"/>
          </w:tcPr>
          <w:p w14:paraId="0DD184F7" w14:textId="77777777"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39E6B28D" w14:textId="77777777"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bottom"/>
          </w:tcPr>
          <w:p w14:paraId="625CA39E" w14:textId="77777777"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14:paraId="16FDD2FF" w14:textId="77777777"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5374F1" w14:paraId="3F9B62F5" w14:textId="77777777" w:rsidTr="000D5887">
        <w:trPr>
          <w:cantSplit/>
          <w:trHeight w:val="162"/>
        </w:trPr>
        <w:tc>
          <w:tcPr>
            <w:tcW w:w="10890" w:type="dxa"/>
            <w:gridSpan w:val="6"/>
          </w:tcPr>
          <w:p w14:paraId="2B35877C" w14:textId="77777777" w:rsidR="00FB5543" w:rsidRPr="009741C7" w:rsidRDefault="00FB5543" w:rsidP="000D5887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mallCaps/>
              </w:rPr>
              <w:t xml:space="preserve">Summary of Change: </w:t>
            </w:r>
            <w:r>
              <w:rPr>
                <w:rFonts w:cs="Arial"/>
                <w:smallCaps/>
              </w:rPr>
              <w:t>Abandoned</w:t>
            </w:r>
            <w:r w:rsidRPr="007B15B3">
              <w:rPr>
                <w:rFonts w:cs="Arial"/>
                <w:smallCaps/>
              </w:rPr>
              <w:t xml:space="preserve"> </w:t>
            </w:r>
          </w:p>
        </w:tc>
      </w:tr>
    </w:tbl>
    <w:p w14:paraId="473032B6" w14:textId="77777777" w:rsidR="00FB5543" w:rsidRDefault="00FB5543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5"/>
        <w:gridCol w:w="1800"/>
        <w:gridCol w:w="1890"/>
        <w:gridCol w:w="1980"/>
        <w:gridCol w:w="2070"/>
        <w:gridCol w:w="1445"/>
      </w:tblGrid>
      <w:tr w:rsidR="00FB5543" w:rsidRPr="005374F1" w14:paraId="5B8A460D" w14:textId="77777777" w:rsidTr="000370F8">
        <w:trPr>
          <w:cantSplit/>
        </w:trPr>
        <w:tc>
          <w:tcPr>
            <w:tcW w:w="1705" w:type="dxa"/>
            <w:tcBorders>
              <w:bottom w:val="nil"/>
            </w:tcBorders>
            <w:shd w:val="pct5" w:color="auto" w:fill="auto"/>
            <w:vAlign w:val="bottom"/>
          </w:tcPr>
          <w:p w14:paraId="1F164490" w14:textId="77777777"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bottom"/>
          </w:tcPr>
          <w:p w14:paraId="345116FD" w14:textId="77777777"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bottom"/>
          </w:tcPr>
          <w:p w14:paraId="25EBB71C" w14:textId="77777777"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5EDC86C9" w14:textId="77777777"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 xml:space="preserve">James </w:t>
            </w:r>
            <w:proofErr w:type="spellStart"/>
            <w:r>
              <w:rPr>
                <w:rFonts w:ascii="Arial" w:hAnsi="Arial" w:cs="Arial"/>
                <w:noProof w:val="0"/>
              </w:rPr>
              <w:t>Stors</w:t>
            </w:r>
            <w:proofErr w:type="spell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bottom"/>
          </w:tcPr>
          <w:p w14:paraId="4D2BB026" w14:textId="77777777"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14:paraId="2011878F" w14:textId="77777777"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5374F1" w14:paraId="50825E10" w14:textId="77777777" w:rsidTr="000370F8">
        <w:trPr>
          <w:cantSplit/>
          <w:trHeight w:val="162"/>
        </w:trPr>
        <w:tc>
          <w:tcPr>
            <w:tcW w:w="10890" w:type="dxa"/>
            <w:gridSpan w:val="6"/>
          </w:tcPr>
          <w:p w14:paraId="62AE370A" w14:textId="77777777" w:rsidR="00FB5543" w:rsidRPr="009741C7" w:rsidRDefault="00FB5543" w:rsidP="000370F8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mallCaps/>
              </w:rPr>
              <w:t xml:space="preserve">Summary of Change: </w:t>
            </w:r>
            <w:r w:rsidRPr="007B15B3">
              <w:rPr>
                <w:rFonts w:cs="Arial"/>
                <w:smallCaps/>
              </w:rPr>
              <w:t xml:space="preserve">Initial Release of the </w:t>
            </w:r>
            <w:r>
              <w:rPr>
                <w:rFonts w:cs="Arial"/>
                <w:smallCaps/>
              </w:rPr>
              <w:t>Installation Qualification Protocol</w:t>
            </w:r>
            <w:r w:rsidRPr="007B15B3">
              <w:rPr>
                <w:rFonts w:cs="Arial"/>
                <w:smallCaps/>
              </w:rPr>
              <w:t xml:space="preserve">. </w:t>
            </w:r>
          </w:p>
        </w:tc>
      </w:tr>
    </w:tbl>
    <w:p w14:paraId="345F6714" w14:textId="77777777" w:rsidR="000E1BB4" w:rsidRDefault="000E1BB4">
      <w:pPr>
        <w:spacing w:before="0"/>
      </w:pPr>
    </w:p>
    <w:sectPr w:rsidR="000E1BB4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0E02BA" w14:textId="77777777" w:rsidR="00183A84" w:rsidRDefault="00183A84">
      <w:r>
        <w:separator/>
      </w:r>
    </w:p>
  </w:endnote>
  <w:endnote w:type="continuationSeparator" w:id="0">
    <w:p w14:paraId="3AE04B73" w14:textId="77777777" w:rsidR="00183A84" w:rsidRDefault="00183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83662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267B29EA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5E03C774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9BBCEE" w14:textId="77777777" w:rsidR="00183A84" w:rsidRDefault="00183A84">
      <w:r>
        <w:separator/>
      </w:r>
    </w:p>
  </w:footnote>
  <w:footnote w:type="continuationSeparator" w:id="0">
    <w:p w14:paraId="4C2A9ECD" w14:textId="77777777" w:rsidR="00183A84" w:rsidRDefault="00183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2AB59C12" w14:textId="77777777" w:rsidTr="006E6D80">
      <w:trPr>
        <w:trHeight w:val="454"/>
      </w:trPr>
      <w:tc>
        <w:tcPr>
          <w:tcW w:w="1588" w:type="pct"/>
          <w:vMerge w:val="restart"/>
        </w:tcPr>
        <w:p w14:paraId="7BEA5AAB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3119BC21" wp14:editId="43531488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8A55B8A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052C0441" w14:textId="77777777" w:rsidTr="006E6D80">
      <w:trPr>
        <w:trHeight w:val="454"/>
      </w:trPr>
      <w:tc>
        <w:tcPr>
          <w:tcW w:w="1588" w:type="pct"/>
          <w:vMerge/>
        </w:tcPr>
        <w:p w14:paraId="14311756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3A590BF2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3216559B" w14:textId="77777777" w:rsidTr="006E6D80">
      <w:trPr>
        <w:trHeight w:val="454"/>
      </w:trPr>
      <w:tc>
        <w:tcPr>
          <w:tcW w:w="1588" w:type="pct"/>
        </w:tcPr>
        <w:p w14:paraId="04ABF414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53BF5B29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6F192110" w14:textId="6FA216B7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4C0431">
            <w:rPr>
              <w:rFonts w:cs="Arial"/>
              <w:noProof/>
              <w:sz w:val="22"/>
            </w:rPr>
            <w:t>8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1DDED947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6C56602"/>
    <w:multiLevelType w:val="hybridMultilevel"/>
    <w:tmpl w:val="5518D48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0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20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0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4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24"/>
  </w:num>
  <w:num w:numId="4">
    <w:abstractNumId w:val="28"/>
  </w:num>
  <w:num w:numId="5">
    <w:abstractNumId w:val="13"/>
  </w:num>
  <w:num w:numId="6">
    <w:abstractNumId w:val="23"/>
  </w:num>
  <w:num w:numId="7">
    <w:abstractNumId w:val="1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9"/>
  </w:num>
  <w:num w:numId="11">
    <w:abstractNumId w:val="32"/>
  </w:num>
  <w:num w:numId="12">
    <w:abstractNumId w:val="33"/>
  </w:num>
  <w:num w:numId="13">
    <w:abstractNumId w:val="6"/>
  </w:num>
  <w:num w:numId="14">
    <w:abstractNumId w:val="7"/>
  </w:num>
  <w:num w:numId="15">
    <w:abstractNumId w:val="20"/>
  </w:num>
  <w:num w:numId="16">
    <w:abstractNumId w:val="8"/>
  </w:num>
  <w:num w:numId="17">
    <w:abstractNumId w:val="21"/>
  </w:num>
  <w:num w:numId="18">
    <w:abstractNumId w:val="2"/>
  </w:num>
  <w:num w:numId="19">
    <w:abstractNumId w:val="30"/>
  </w:num>
  <w:num w:numId="20">
    <w:abstractNumId w:val="22"/>
  </w:num>
  <w:num w:numId="21">
    <w:abstractNumId w:val="9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4"/>
  </w:num>
  <w:num w:numId="26">
    <w:abstractNumId w:val="5"/>
  </w:num>
  <w:num w:numId="27">
    <w:abstractNumId w:val="18"/>
  </w:num>
  <w:num w:numId="28">
    <w:abstractNumId w:val="26"/>
  </w:num>
  <w:num w:numId="29">
    <w:abstractNumId w:val="31"/>
  </w:num>
  <w:num w:numId="30">
    <w:abstractNumId w:val="27"/>
  </w:num>
  <w:num w:numId="31">
    <w:abstractNumId w:val="15"/>
  </w:num>
  <w:num w:numId="32">
    <w:abstractNumId w:val="34"/>
  </w:num>
  <w:num w:numId="33">
    <w:abstractNumId w:val="25"/>
  </w:num>
  <w:num w:numId="34">
    <w:abstractNumId w:val="10"/>
  </w:num>
  <w:num w:numId="35">
    <w:abstractNumId w:val="17"/>
  </w:num>
  <w:num w:numId="36">
    <w:abstractNumId w:val="12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565E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3A84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4AAF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6CE7"/>
    <w:rsid w:val="004C0139"/>
    <w:rsid w:val="004C0431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0BF2"/>
    <w:rsid w:val="0072637D"/>
    <w:rsid w:val="007323B9"/>
    <w:rsid w:val="007357B2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1BF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47427"/>
    <w:rsid w:val="0085130B"/>
    <w:rsid w:val="00855ED4"/>
    <w:rsid w:val="00867BE0"/>
    <w:rsid w:val="008839EB"/>
    <w:rsid w:val="0088480C"/>
    <w:rsid w:val="00886F21"/>
    <w:rsid w:val="008905E6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4C0"/>
    <w:rsid w:val="008C269F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4E46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1F51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4CAA"/>
    <w:rsid w:val="00B668F8"/>
    <w:rsid w:val="00B670CD"/>
    <w:rsid w:val="00B670F6"/>
    <w:rsid w:val="00B72102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C7BA8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76CAE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36412"/>
    <w:rsid w:val="00D70FDE"/>
    <w:rsid w:val="00D71293"/>
    <w:rsid w:val="00D75306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C0446"/>
    <w:rsid w:val="00DC09DA"/>
    <w:rsid w:val="00DC6ED0"/>
    <w:rsid w:val="00DD524F"/>
    <w:rsid w:val="00DD5435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6FC8"/>
    <w:rsid w:val="00E733A7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BE4"/>
    <w:rsid w:val="00F35DFC"/>
    <w:rsid w:val="00F416CE"/>
    <w:rsid w:val="00F416E1"/>
    <w:rsid w:val="00F57B4F"/>
    <w:rsid w:val="00F63E45"/>
    <w:rsid w:val="00F704D3"/>
    <w:rsid w:val="00F71820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1BB9324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8F4574" w:rsidP="008F4574">
          <w:pPr>
            <w:pStyle w:val="58222DD9819343ABB80344B21BB6EFC2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8F4574" w:rsidP="008F4574">
          <w:pPr>
            <w:pStyle w:val="4975605F5D654937A8784081E3CA5A1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8F4574" w:rsidP="008F4574">
          <w:pPr>
            <w:pStyle w:val="60472F1A6BE44E5799E994A7FC14778E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8F4574" w:rsidP="008F4574">
          <w:pPr>
            <w:pStyle w:val="342B7729437345B6B4A9BC18C7F14692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8F4574" w:rsidP="008F4574">
          <w:pPr>
            <w:pStyle w:val="D607A4B69E584A5D98B6C9AB12767873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8F4574" w:rsidP="008F4574">
          <w:pPr>
            <w:pStyle w:val="F1A91854A30841BCB1288CA8078F0505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8F4574" w:rsidP="008F4574">
          <w:pPr>
            <w:pStyle w:val="C79FDA74366043F0B941BC43D6BD8BB3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8F4574" w:rsidP="008F4574">
          <w:pPr>
            <w:pStyle w:val="7148C8C8E320420A806FB17D7F3CF699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8F4574" w:rsidP="008F4574">
          <w:pPr>
            <w:pStyle w:val="9C792F7E32CC45F7A15328053F094810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8F4574" w:rsidP="008F4574">
          <w:pPr>
            <w:pStyle w:val="DF74B8EBD12F4F26B3541997169C3947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8F4574" w:rsidP="008F4574">
          <w:pPr>
            <w:pStyle w:val="1B8332FAEB3B4D0390955DBC46BB5313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8F4574" w:rsidP="008F4574">
          <w:pPr>
            <w:pStyle w:val="EF190EC258884A80B334CE39155DC2CE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B30C6"/>
    <w:rsid w:val="002E04E5"/>
    <w:rsid w:val="003E530B"/>
    <w:rsid w:val="003E69A2"/>
    <w:rsid w:val="00476EA9"/>
    <w:rsid w:val="00521029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A354FA"/>
    <w:rsid w:val="00BA3173"/>
    <w:rsid w:val="00D30FE3"/>
    <w:rsid w:val="00D93A9C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3A9C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TE82526</CompanyAddress>
  <CompanyPhone/>
  <CompanyFax>Flextronics Contract Manufacturing Site in Singapore</CompanyFax>
  <CompanyEmail>Pump Tray Tester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B1E76C-3AD8-4300-B90C-1DDF3FD4D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83DCFB-FF86-43F5-949E-892297170362}">
  <ds:schemaRefs>
    <ds:schemaRef ds:uri="http://schemas.microsoft.com/office/2006/documentManagement/types"/>
    <ds:schemaRef ds:uri="http://purl.org/dc/terms/"/>
    <ds:schemaRef ds:uri="aea9ea73-34d9-45e8-acbb-0ab804ccd4f6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5ca6415a-0c97-4c39-b3bb-ffce26572dde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5079FFF-2F50-4D9C-AD04-37A9550744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714398-7698-41DC-902B-6617E9A5F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29</TotalTime>
  <Pages>8</Pages>
  <Words>1732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12526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17</cp:revision>
  <cp:lastPrinted>2019-07-26T18:26:00Z</cp:lastPrinted>
  <dcterms:created xsi:type="dcterms:W3CDTF">2020-02-04T08:41:00Z</dcterms:created>
  <dcterms:modified xsi:type="dcterms:W3CDTF">2020-02-25T06:01:00Z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0x010100F335D39ECF8F6C4EA7C6F0EFBFCE6F83</vt:lpwstr>
  </property>
</Properties>
</file>