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A86845">
        <w:trPr>
          <w:trHeight w:val="360"/>
          <w:jc w:val="center"/>
        </w:trPr>
        <w:tc>
          <w:tcPr>
            <w:tcW w:w="1796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A86845">
        <w:trPr>
          <w:trHeight w:val="360"/>
          <w:jc w:val="center"/>
        </w:trPr>
        <w:tc>
          <w:tcPr>
            <w:tcW w:w="1796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7F71BA1F" w:rsidR="000A2E13" w:rsidRPr="00E66FC8" w:rsidRDefault="00A8287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979E1">
                  <w:rPr>
                    <w:rFonts w:cs="Arial"/>
                    <w:lang w:val="en-IE"/>
                  </w:rPr>
                  <w:t>TE82964</w:t>
                </w:r>
                <w:r>
                  <w:rPr>
                    <w:rFonts w:cs="Arial"/>
                    <w:lang w:val="en-IE"/>
                  </w:rPr>
                  <w:t>-1</w:t>
                </w:r>
              </w:sdtContent>
            </w:sdt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5234994" w:rsidR="000A2E13" w:rsidRPr="004C0BA4" w:rsidRDefault="00A8287B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bCs/>
                  <w:caps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2979E1">
                  <w:rPr>
                    <w:bCs/>
                    <w:caps/>
                  </w:rPr>
                  <w:t>TUV DOWNLOAD / PRETEST STATION</w:t>
                </w:r>
              </w:sdtContent>
            </w:sdt>
          </w:p>
        </w:tc>
      </w:tr>
      <w:tr w:rsidR="000A2E13" w:rsidRPr="002174CE" w14:paraId="5755D5ED" w14:textId="77777777" w:rsidTr="00A86845">
        <w:trPr>
          <w:trHeight w:val="360"/>
          <w:jc w:val="center"/>
        </w:trPr>
        <w:tc>
          <w:tcPr>
            <w:tcW w:w="1796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4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290200C4" w:rsidR="000A2E13" w:rsidRPr="00352F32" w:rsidRDefault="00A8287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2979E1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A86845">
        <w:trPr>
          <w:jc w:val="center"/>
        </w:trPr>
        <w:tc>
          <w:tcPr>
            <w:tcW w:w="10890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A86845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92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A86845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5983A020" w:rsidR="00981C1B" w:rsidRPr="00981C1B" w:rsidRDefault="007C03D7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7C03D7">
              <w:rPr>
                <w:color w:val="000000" w:themeColor="text1"/>
              </w:rPr>
              <w:t>ACQUITY PREMIER TUV PRETEST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Pr="007C03D7">
              <w:rPr>
                <w:color w:val="000000" w:themeColor="text1"/>
              </w:rPr>
              <w:t>735005108</w:t>
            </w:r>
            <w:r w:rsidR="00DA3A62" w:rsidRPr="005C6C11">
              <w:t>, Version</w:t>
            </w:r>
            <w:r w:rsidR="004A37A0">
              <w:t xml:space="preserve"> </w:t>
            </w:r>
            <w:r>
              <w:t>00</w:t>
            </w:r>
            <w:r w:rsidR="004A37A0">
              <w:t xml:space="preserve"> Rev </w:t>
            </w:r>
            <w:r w:rsidR="005C6C11" w:rsidRPr="005C6C11">
              <w:t>A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02A2F62D" w:rsidR="00981C1B" w:rsidRDefault="005C6C11" w:rsidP="005C6C11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92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A86845">
        <w:trPr>
          <w:trHeight w:val="5984"/>
          <w:jc w:val="center"/>
        </w:trPr>
        <w:tc>
          <w:tcPr>
            <w:tcW w:w="10890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B7FD9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A86845">
        <w:trPr>
          <w:trHeight w:val="432"/>
          <w:jc w:val="center"/>
        </w:trPr>
        <w:tc>
          <w:tcPr>
            <w:tcW w:w="5130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A86845">
        <w:trPr>
          <w:trHeight w:val="432"/>
          <w:jc w:val="center"/>
        </w:trPr>
        <w:tc>
          <w:tcPr>
            <w:tcW w:w="5130" w:type="dxa"/>
            <w:gridSpan w:val="5"/>
            <w:vAlign w:val="center"/>
          </w:tcPr>
          <w:p w14:paraId="7F9A4B03" w14:textId="702472CA" w:rsidR="00981C1B" w:rsidRDefault="00A8287B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58780BF2" w:rsidR="007A55DE" w:rsidRDefault="00A8287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TE82964-1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5D3B9E9B" w:rsidR="007A55DE" w:rsidRPr="004C0BA4" w:rsidRDefault="002979E1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TUV DOWNLOAD / PRETEST STATION</w:t>
                </w:r>
              </w:p>
            </w:tc>
          </w:sdtContent>
        </w:sdt>
      </w:tr>
      <w:tr w:rsidR="007A55DE" w:rsidRPr="004022C5" w14:paraId="6F7FBC23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3BFEE475" w:rsidR="007A55DE" w:rsidRPr="006C2322" w:rsidRDefault="002979E1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797FEF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797FEF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2059E331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CA17BE" w:rsidRPr="00CA17BE">
              <w:rPr>
                <w:rFonts w:cs="Arial"/>
                <w:lang w:val="en-IE"/>
              </w:rPr>
              <w:t>186018006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75BF577A" w:rsidR="000B7389" w:rsidRPr="00DA3A62" w:rsidRDefault="000B7389" w:rsidP="00A8287B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0355A52E" w:rsidR="000B7389" w:rsidRPr="004022C5" w:rsidRDefault="00A8287B" w:rsidP="00A8287B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CF69D7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  <w:bookmarkStart w:id="3" w:name="_GoBack"/>
            <w:bookmarkEnd w:id="3"/>
          </w:p>
        </w:tc>
      </w:tr>
      <w:tr w:rsidR="000B7389" w:rsidRPr="002174CE" w14:paraId="5BBF6948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23DB63AB" w:rsidR="000B7389" w:rsidRDefault="00A8287B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797FE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7466E545" w:rsidR="000E1BB4" w:rsidRDefault="000E1BB4" w:rsidP="00A86845">
      <w:pPr>
        <w:overflowPunct/>
        <w:autoSpaceDE/>
        <w:autoSpaceDN/>
        <w:adjustRightInd/>
        <w:spacing w:before="0" w:after="120"/>
        <w:textAlignment w:val="auto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5296B" w14:textId="77777777" w:rsidR="004C7830" w:rsidRDefault="004C7830">
      <w:r>
        <w:separator/>
      </w:r>
    </w:p>
  </w:endnote>
  <w:endnote w:type="continuationSeparator" w:id="0">
    <w:p w14:paraId="4054392E" w14:textId="77777777" w:rsidR="004C7830" w:rsidRDefault="004C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17421" w14:textId="77777777" w:rsidR="004C7830" w:rsidRDefault="004C7830">
      <w:r>
        <w:separator/>
      </w:r>
    </w:p>
  </w:footnote>
  <w:footnote w:type="continuationSeparator" w:id="0">
    <w:p w14:paraId="2339A7C4" w14:textId="77777777" w:rsidR="004C7830" w:rsidRDefault="004C7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6E559F5A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A8287B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979E1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37A0"/>
    <w:rsid w:val="004B5AA7"/>
    <w:rsid w:val="004B6CE7"/>
    <w:rsid w:val="004C0139"/>
    <w:rsid w:val="004C0BA4"/>
    <w:rsid w:val="004C433D"/>
    <w:rsid w:val="004C7830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C6C11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97FEF"/>
    <w:rsid w:val="007A55DE"/>
    <w:rsid w:val="007A6CA1"/>
    <w:rsid w:val="007A72C0"/>
    <w:rsid w:val="007B3F88"/>
    <w:rsid w:val="007B4C94"/>
    <w:rsid w:val="007B5F9A"/>
    <w:rsid w:val="007B6DCB"/>
    <w:rsid w:val="007C03D7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16F6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62AC7"/>
    <w:rsid w:val="00A72456"/>
    <w:rsid w:val="00A737CA"/>
    <w:rsid w:val="00A765C0"/>
    <w:rsid w:val="00A76A8D"/>
    <w:rsid w:val="00A771B1"/>
    <w:rsid w:val="00A8287B"/>
    <w:rsid w:val="00A82EF8"/>
    <w:rsid w:val="00A85554"/>
    <w:rsid w:val="00A86845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7BE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3D35"/>
    <w:rsid w:val="00E46665"/>
    <w:rsid w:val="00E506C0"/>
    <w:rsid w:val="00E53548"/>
    <w:rsid w:val="00E5402B"/>
    <w:rsid w:val="00E54327"/>
    <w:rsid w:val="00E60166"/>
    <w:rsid w:val="00E66FC8"/>
    <w:rsid w:val="00E733A7"/>
    <w:rsid w:val="00E76D1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C4380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A0919"/>
    <w:rsid w:val="001E2083"/>
    <w:rsid w:val="001E4D60"/>
    <w:rsid w:val="001F009E"/>
    <w:rsid w:val="00211541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TE82964-1</CompanyAddress>
  <CompanyPhone/>
  <CompanyFax>Flex, Singapore</CompanyFax>
  <CompanyEmail>TUV DOWNLOAD / PRETEST STATION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F47729-8002-4C80-8C66-07CBF07E8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8463BC-648B-4F3E-8735-44FB943E9FD0}">
  <ds:schemaRefs>
    <ds:schemaRef ds:uri="http://purl.org/dc/terms/"/>
    <ds:schemaRef ds:uri="http://purl.org/dc/elements/1.1/"/>
    <ds:schemaRef ds:uri="aea9ea73-34d9-45e8-acbb-0ab804ccd4f6"/>
    <ds:schemaRef ds:uri="http://www.w3.org/XML/1998/namespace"/>
    <ds:schemaRef ds:uri="http://purl.org/dc/dcmitype/"/>
    <ds:schemaRef ds:uri="5ca6415a-0c97-4c39-b3bb-ffce26572dd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39AB897-CF58-463E-A418-7E90E2798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</TotalTime>
  <Pages>2</Pages>
  <Words>406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2950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2019-07-26T18:26:00Z</cp:lastPrinted>
  <dcterms:created xsi:type="dcterms:W3CDTF">2020-08-21T06:46:00Z</dcterms:created>
  <dcterms:modified xsi:type="dcterms:W3CDTF">2020-08-21T06:47:00Z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