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58601506" w:rsidR="000A2E13" w:rsidRPr="00E66FC8" w:rsidRDefault="00DC38F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</w:t>
                </w:r>
                <w:r w:rsidR="00537F83">
                  <w:rPr>
                    <w:rFonts w:cs="Arial"/>
                    <w:lang w:val="en-IE"/>
                  </w:rPr>
                  <w:t>800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537F83">
                  <w:rPr>
                    <w:rFonts w:cs="Arial"/>
                    <w:lang w:val="en-IE"/>
                  </w:rPr>
                  <w:t>3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7E32603F" w:rsidR="000A2E13" w:rsidRPr="004C0BA4" w:rsidRDefault="00537F83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r w:rsidRPr="00537F83">
                  <w:rPr>
                    <w:rFonts w:cs="Arial"/>
                    <w:bCs/>
                    <w:lang w:val="en-IE"/>
                  </w:rPr>
                  <w:t>ACQUITY ACTUATOR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DC38F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65B96610" w:rsidR="00981C1B" w:rsidRPr="003D6442" w:rsidRDefault="00537F83" w:rsidP="009A08DC">
            <w:pPr>
              <w:spacing w:before="0"/>
              <w:rPr>
                <w:rFonts w:cs="Arial"/>
                <w:lang w:val="en-IE"/>
              </w:rPr>
            </w:pPr>
            <w:r w:rsidRPr="00537F83">
              <w:rPr>
                <w:rFonts w:cs="Arial"/>
                <w:lang w:val="en-IE"/>
              </w:rPr>
              <w:t>ACQUITY ACTUATOR TEST PROCEDURE</w:t>
            </w:r>
            <w:r w:rsidR="00974E46" w:rsidRPr="003D6442">
              <w:rPr>
                <w:rFonts w:cs="Arial"/>
                <w:lang w:val="en-IE"/>
              </w:rPr>
              <w:t xml:space="preserve">, </w:t>
            </w:r>
            <w:r w:rsidRPr="00537F83">
              <w:rPr>
                <w:rFonts w:cs="Arial"/>
                <w:lang w:val="en-IE"/>
              </w:rPr>
              <w:t>735001029</w:t>
            </w:r>
            <w:r w:rsidR="00974E46" w:rsidRPr="003D6442">
              <w:rPr>
                <w:rFonts w:cs="Arial"/>
                <w:lang w:val="en-IE"/>
              </w:rPr>
              <w:t xml:space="preserve">, Rev </w:t>
            </w:r>
            <w:r>
              <w:rPr>
                <w:rFonts w:cs="Arial"/>
                <w:lang w:val="en-IE"/>
              </w:rPr>
              <w:t>D</w:t>
            </w:r>
          </w:p>
        </w:tc>
        <w:tc>
          <w:tcPr>
            <w:tcW w:w="1710" w:type="dxa"/>
            <w:vAlign w:val="center"/>
          </w:tcPr>
          <w:p w14:paraId="657BEA62" w14:textId="11D8DB51" w:rsidR="00981C1B" w:rsidRDefault="000C3749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0C3749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5DDB95EE" w14:textId="6CA52213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C3749" w:rsidRPr="002174CE" w14:paraId="3B60718B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6694E5CB" w14:textId="0DF813CD" w:rsidR="000C3749" w:rsidRPr="003D6442" w:rsidRDefault="000C3749" w:rsidP="000C3749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79409022" w14:textId="1996491A" w:rsidR="000C3749" w:rsidRPr="00537F83" w:rsidRDefault="000C3749" w:rsidP="000C3749">
            <w:pPr>
              <w:spacing w:before="0"/>
              <w:rPr>
                <w:rFonts w:cs="Arial"/>
                <w:lang w:val="en-IE"/>
              </w:rPr>
            </w:pPr>
            <w:r w:rsidRPr="00537F83">
              <w:rPr>
                <w:rFonts w:cs="Arial"/>
                <w:lang w:val="en-IE"/>
              </w:rPr>
              <w:t>15KPSI ACTUATOR TESTER MAINTENANCE PROCEDURE</w:t>
            </w:r>
            <w:r w:rsidRPr="003D6442">
              <w:rPr>
                <w:rFonts w:cs="Arial"/>
                <w:lang w:val="en-IE"/>
              </w:rPr>
              <w:t xml:space="preserve">, </w:t>
            </w:r>
            <w:r w:rsidRPr="00537F83">
              <w:rPr>
                <w:rFonts w:cs="Arial"/>
                <w:lang w:val="en-IE"/>
              </w:rPr>
              <w:t>735002844</w:t>
            </w:r>
            <w:r w:rsidRPr="003D6442">
              <w:rPr>
                <w:rFonts w:cs="Arial"/>
                <w:lang w:val="en-IE"/>
              </w:rPr>
              <w:t xml:space="preserve">, Rev </w:t>
            </w:r>
            <w:r>
              <w:rPr>
                <w:rFonts w:cs="Arial"/>
                <w:lang w:val="en-IE"/>
              </w:rPr>
              <w:t>B</w:t>
            </w:r>
          </w:p>
        </w:tc>
        <w:tc>
          <w:tcPr>
            <w:tcW w:w="1710" w:type="dxa"/>
            <w:vAlign w:val="center"/>
          </w:tcPr>
          <w:p w14:paraId="3CE65E10" w14:textId="7E67B98A" w:rsidR="000C3749" w:rsidRDefault="000C3749" w:rsidP="000C3749">
            <w:pPr>
              <w:spacing w:before="0"/>
              <w:jc w:val="center"/>
              <w:rPr>
                <w:rFonts w:cs="Arial"/>
                <w:lang w:val="en-IE"/>
              </w:rPr>
            </w:pPr>
            <w:r w:rsidRPr="000C3749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6CB37370" w14:textId="0AEF7C2C" w:rsidR="000C3749" w:rsidRDefault="000C3749" w:rsidP="000C3749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C3749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0C3749" w:rsidRPr="004022C5" w:rsidRDefault="000C3749" w:rsidP="000C37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433864E0" w:rsidR="000C3749" w:rsidRPr="001E22AF" w:rsidRDefault="000C3749" w:rsidP="000C3749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0C3749" w:rsidRPr="001E22AF" w:rsidRDefault="000C3749" w:rsidP="000C3749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598A0AD7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1FCEAE07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56F706CD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5DCCD285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15B50F50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5E191F1E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04CB9E70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1289EEAE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50964155" w14:textId="77777777" w:rsidR="000C3749" w:rsidRDefault="000C3749" w:rsidP="000C3749">
            <w:pPr>
              <w:rPr>
                <w:rFonts w:cs="Arial"/>
                <w:lang w:val="en-IE"/>
              </w:rPr>
            </w:pPr>
          </w:p>
          <w:p w14:paraId="2F553598" w14:textId="77777777" w:rsidR="000C3749" w:rsidRPr="004022C5" w:rsidRDefault="000C3749" w:rsidP="000C3749">
            <w:pPr>
              <w:rPr>
                <w:rFonts w:cs="Arial"/>
                <w:lang w:val="en-IE"/>
              </w:rPr>
            </w:pPr>
          </w:p>
        </w:tc>
      </w:tr>
      <w:tr w:rsidR="000C3749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C3749" w:rsidRPr="002174CE" w:rsidRDefault="000C3749" w:rsidP="000C37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C3749" w14:paraId="0ED152CB" w14:textId="77777777" w:rsidTr="00540D91">
              <w:tc>
                <w:tcPr>
                  <w:tcW w:w="658" w:type="dxa"/>
                </w:tcPr>
                <w:p w14:paraId="665AD369" w14:textId="77777777" w:rsidR="000C3749" w:rsidRPr="00450369" w:rsidRDefault="000C3749" w:rsidP="000C37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0C3749" w:rsidRPr="00450369" w:rsidRDefault="000C3749" w:rsidP="000C37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C3749" w14:paraId="4B1A81E7" w14:textId="77777777" w:rsidTr="00540D91">
              <w:tc>
                <w:tcPr>
                  <w:tcW w:w="658" w:type="dxa"/>
                </w:tcPr>
                <w:p w14:paraId="0F61F97C" w14:textId="77777777" w:rsidR="000C3749" w:rsidRPr="00450369" w:rsidRDefault="000C3749" w:rsidP="000C37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0C3749" w:rsidRPr="00450369" w:rsidRDefault="000C3749" w:rsidP="000C37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C3749" w14:paraId="5EB37178" w14:textId="77777777" w:rsidTr="00540D91">
              <w:tc>
                <w:tcPr>
                  <w:tcW w:w="658" w:type="dxa"/>
                </w:tcPr>
                <w:p w14:paraId="52F64DB7" w14:textId="77777777" w:rsidR="000C3749" w:rsidRPr="00450369" w:rsidRDefault="000C3749" w:rsidP="000C37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0C3749" w:rsidRPr="00450369" w:rsidRDefault="000C3749" w:rsidP="000C37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C3749" w:rsidRPr="00F05870" w:rsidRDefault="000C3749" w:rsidP="000C37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C3749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0C3749" w:rsidRDefault="000C3749" w:rsidP="000C37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0C3749" w:rsidRPr="00F05870" w:rsidRDefault="000C3749" w:rsidP="000C37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239F87DA" w:rsidR="007A55DE" w:rsidRDefault="00DC38F3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537F83">
                  <w:rPr>
                    <w:rFonts w:cs="Arial"/>
                    <w:lang w:val="en-IE"/>
                  </w:rPr>
                  <w:t>TE82800-3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48CE703" w:rsidR="007A55DE" w:rsidRPr="004C0BA4" w:rsidRDefault="00537F83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ACTUATOR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VAC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sufficient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6EE22C5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</w:p>
          <w:p w14:paraId="7B8EBCE2" w14:textId="26ABEE70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Multimeter, Control Number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56682D7D" w:rsidR="00C11845" w:rsidRDefault="00537F8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TE82800-3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166631A7" w:rsidR="00C11845" w:rsidRDefault="00537F83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ACTUATOR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0EA6AAA2" w:rsidR="00C11845" w:rsidRDefault="00AD3B3C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TE82800-3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3C6541EB" w:rsidR="00C11845" w:rsidRDefault="00AD3B3C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PM00479</w:t>
            </w:r>
          </w:p>
        </w:tc>
        <w:tc>
          <w:tcPr>
            <w:tcW w:w="3024" w:type="dxa"/>
            <w:vAlign w:val="center"/>
          </w:tcPr>
          <w:p w14:paraId="657B5147" w14:textId="5632F043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3F8EB23C" w:rsidR="00C11845" w:rsidRDefault="00537F8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TE82800-3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09576CE0" w:rsidR="00C11845" w:rsidRDefault="00537F83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ACTUATOR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36D55112" w:rsidR="007A55DE" w:rsidRDefault="00537F8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TE82800-3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A1DCA12" w:rsidR="007A55DE" w:rsidRDefault="00537F83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ACTUATOR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0D9F1DA4" w:rsidR="007A55DE" w:rsidRDefault="00537F8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TE82800-3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2B646B37" w:rsidR="007A55DE" w:rsidRPr="004C0BA4" w:rsidRDefault="00537F83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ACTUATOR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4A64A8">
        <w:tc>
          <w:tcPr>
            <w:tcW w:w="6591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654D957A" w14:textId="77777777" w:rsidR="00A53A4A" w:rsidRDefault="00A53A4A" w:rsidP="00FD6CF5">
      <w:pPr>
        <w:spacing w:before="0"/>
        <w:rPr>
          <w:b/>
          <w:bCs/>
          <w:sz w:val="32"/>
          <w:szCs w:val="32"/>
        </w:rPr>
      </w:pPr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37A73" w14:textId="77777777" w:rsidR="00DC38F3" w:rsidRDefault="00DC38F3">
      <w:r>
        <w:separator/>
      </w:r>
    </w:p>
  </w:endnote>
  <w:endnote w:type="continuationSeparator" w:id="0">
    <w:p w14:paraId="2D881CF0" w14:textId="77777777" w:rsidR="00DC38F3" w:rsidRDefault="00DC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F748C" w14:textId="77777777" w:rsidR="00DC38F3" w:rsidRDefault="00DC38F3">
      <w:r>
        <w:separator/>
      </w:r>
    </w:p>
  </w:footnote>
  <w:footnote w:type="continuationSeparator" w:id="0">
    <w:p w14:paraId="6B945E52" w14:textId="77777777" w:rsidR="00DC38F3" w:rsidRDefault="00DC3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42EA914C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AD3B3C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3749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2240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37F83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87D72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D3B3C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38F3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D6CF5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0861"/>
    <w:rsid w:val="008E60A3"/>
    <w:rsid w:val="008F4574"/>
    <w:rsid w:val="00A354FA"/>
    <w:rsid w:val="00A50DB9"/>
    <w:rsid w:val="00BA05F0"/>
    <w:rsid w:val="00BA2AF0"/>
    <w:rsid w:val="00BA3173"/>
    <w:rsid w:val="00CA5876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TE82800-3</CompanyAddress>
  <CompanyPhone/>
  <CompanyFax>Flextronics Contract Manufacturing Site in Singapore</CompanyFax>
  <CompanyEmail>ACQUITY ACTUATOR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74171B-0029-4C34-960B-2646002AA58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16</TotalTime>
  <Pages>8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10954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</cp:revision>
  <cp:lastPrinted>2020-02-25T06:12:00Z</cp:lastPrinted>
  <dcterms:created xsi:type="dcterms:W3CDTF">2021-03-31T09:12:00Z</dcterms:created>
  <dcterms:modified xsi:type="dcterms:W3CDTF">2021-03-31T09:32:00Z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