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474E" w14:textId="77777777" w:rsidR="00BB070E" w:rsidRPr="00BB070E" w:rsidRDefault="00BB070E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bookmarkStart w:id="0" w:name="_Hlk14275592"/>
      <w:r w:rsidRPr="00BB070E">
        <w:rPr>
          <w:rFonts w:cs="Arial"/>
          <w:b/>
          <w:color w:val="000000"/>
        </w:rPr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76858596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69AE8055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667E269A" w14:textId="61A592CF" w:rsidR="00CC159F" w:rsidRDefault="00805CA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735000887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09BC71A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4331EC2A" w14:textId="32945C62" w:rsidR="00981C1B" w:rsidRPr="00981C1B" w:rsidRDefault="00814EE6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PCM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D3DD82E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789B3D24" w14:textId="589A8D5F" w:rsidR="00CC159F" w:rsidRDefault="00B4278A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06</w:t>
            </w:r>
          </w:p>
        </w:tc>
      </w:tr>
      <w:tr w:rsidR="00C9625F" w:rsidRPr="004022C5" w14:paraId="3CCE90AA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7B62C0E7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168F5009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12FE3553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3D5072A4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4ACDF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1ACCC5D7" w14:textId="4F05AB12" w:rsidR="00C9625F" w:rsidRDefault="00B4278A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G</w:t>
            </w:r>
          </w:p>
        </w:tc>
      </w:tr>
    </w:tbl>
    <w:p w14:paraId="5B908F24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656B7511" w14:textId="56FDBCD4" w:rsidR="007A55DE" w:rsidRPr="007A55DE" w:rsidRDefault="00B4278A">
      <w:pPr>
        <w:spacing w:before="240" w:after="240"/>
        <w:ind w:left="-90" w:right="-90"/>
        <w:rPr>
          <w:rFonts w:cs="Arial"/>
          <w:color w:val="548DD4" w:themeColor="text2" w:themeTint="99"/>
        </w:rPr>
      </w:pPr>
      <w:r>
        <w:rPr>
          <w:rFonts w:cs="Arial"/>
          <w:color w:val="548DD4" w:themeColor="text2" w:themeTint="99"/>
          <w:sz w:val="28"/>
        </w:rPr>
        <w:sym w:font="Wingdings" w:char="F0FE"/>
      </w:r>
      <w:r w:rsidR="007A55DE"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66770446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6EC1D0E0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BD395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0F962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C00F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EC253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129E837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22B4" w14:textId="41D1DC43" w:rsidR="005B1785" w:rsidRPr="005B1785" w:rsidRDefault="00B4278A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Luo HuaZhen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1A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22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0A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F3060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555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57D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3C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935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103D79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5C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7F6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1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34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04442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EED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45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B9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095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7271B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458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5E4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9F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9C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246F51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A7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CB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8F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AA3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EEF11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6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40D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0E1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5DF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9F4165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664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AB3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7AD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F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FBC90F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3F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1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13D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D1E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53A72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2B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EE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9B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FAF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43D665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2E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85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7D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DE0ED0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EC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DC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9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05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58F2B0D0" w14:textId="017F07CF" w:rsidR="00540D91" w:rsidRPr="00540D91" w:rsidRDefault="00540D91" w:rsidP="00C359A9">
      <w:pPr>
        <w:ind w:left="-90"/>
        <w:rPr>
          <w:rFonts w:cs="Arial"/>
          <w:color w:val="548DD4" w:themeColor="text2" w:themeTint="99"/>
          <w:sz w:val="12"/>
          <w:lang w:val="en-IE"/>
        </w:rPr>
      </w:pPr>
      <w:bookmarkStart w:id="1" w:name="_GoBack"/>
      <w:bookmarkEnd w:id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4CD85D74" w14:textId="77777777" w:rsidTr="00540D91">
        <w:tc>
          <w:tcPr>
            <w:tcW w:w="6768" w:type="dxa"/>
          </w:tcPr>
          <w:p w14:paraId="7175F207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3A17A8BE" w14:textId="77777777" w:rsidTr="00562569">
              <w:tc>
                <w:tcPr>
                  <w:tcW w:w="4689" w:type="dxa"/>
                </w:tcPr>
                <w:p w14:paraId="54D2E7E9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3BEA714" w14:textId="77777777" w:rsidTr="00562569">
              <w:tc>
                <w:tcPr>
                  <w:tcW w:w="4689" w:type="dxa"/>
                </w:tcPr>
                <w:p w14:paraId="38B1455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E39BFBA" w14:textId="77777777" w:rsidTr="00562569">
              <w:tc>
                <w:tcPr>
                  <w:tcW w:w="4689" w:type="dxa"/>
                </w:tcPr>
                <w:p w14:paraId="441C56C6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87CF538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0"/>
    </w:tbl>
    <w:p w14:paraId="23860B80" w14:textId="77777777" w:rsidR="000E1BB4" w:rsidRDefault="000E1BB4" w:rsidP="00C359A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4F59A" w14:textId="77777777" w:rsidR="0015591B" w:rsidRDefault="0015591B">
      <w:r>
        <w:separator/>
      </w:r>
    </w:p>
  </w:endnote>
  <w:endnote w:type="continuationSeparator" w:id="0">
    <w:p w14:paraId="49FFB59F" w14:textId="77777777" w:rsidR="0015591B" w:rsidRDefault="0015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F219E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6FE9601F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6719682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1B0A7" w14:textId="77777777" w:rsidR="0015591B" w:rsidRDefault="0015591B">
      <w:r>
        <w:separator/>
      </w:r>
    </w:p>
  </w:footnote>
  <w:footnote w:type="continuationSeparator" w:id="0">
    <w:p w14:paraId="068A0C8D" w14:textId="77777777" w:rsidR="0015591B" w:rsidRDefault="0015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131BE8E2" w14:textId="77777777" w:rsidTr="006E6D80">
      <w:trPr>
        <w:trHeight w:val="454"/>
      </w:trPr>
      <w:tc>
        <w:tcPr>
          <w:tcW w:w="1588" w:type="pct"/>
          <w:vMerge w:val="restart"/>
        </w:tcPr>
        <w:p w14:paraId="287A7BA8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55784FA4" wp14:editId="0394349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7DE69CD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2A628583" w14:textId="77777777" w:rsidTr="006E6D80">
      <w:trPr>
        <w:trHeight w:val="454"/>
      </w:trPr>
      <w:tc>
        <w:tcPr>
          <w:tcW w:w="1588" w:type="pct"/>
          <w:vMerge/>
        </w:tcPr>
        <w:p w14:paraId="30C1D47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17015D3C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7EA7D32" w14:textId="77777777" w:rsidTr="006E6D80">
      <w:trPr>
        <w:trHeight w:val="454"/>
      </w:trPr>
      <w:tc>
        <w:tcPr>
          <w:tcW w:w="1588" w:type="pct"/>
        </w:tcPr>
        <w:p w14:paraId="20A8CDB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6E84770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18094D63" w14:textId="6B7DA0CD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B4278A">
            <w:rPr>
              <w:rFonts w:cs="Arial"/>
              <w:noProof/>
              <w:sz w:val="22"/>
            </w:rPr>
            <w:t>1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9D1C3C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591B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5CA5"/>
    <w:rsid w:val="00806234"/>
    <w:rsid w:val="0081344A"/>
    <w:rsid w:val="00814896"/>
    <w:rsid w:val="00814EE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278A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359A9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E3447A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F1544D-E9C4-4895-ABF7-5D341AF8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CD34C-82FB-4C78-AA51-8F6DA118D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BAB016-A691-4C09-B17E-1BB29A7924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E8BDFFD-9D8A-4E85-829F-3DF807B9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581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5</cp:revision>
  <cp:lastPrinted>2019-07-26T18:26:00Z</cp:lastPrinted>
  <dcterms:created xsi:type="dcterms:W3CDTF">2019-11-13T03:11:00Z</dcterms:created>
  <dcterms:modified xsi:type="dcterms:W3CDTF">2019-11-13T03:13:00Z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